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2FD39EF6" w:rsidR="00344C82" w:rsidRPr="001C55D1" w:rsidRDefault="00985993" w:rsidP="00DD21DE">
            <w:pPr>
              <w:jc w:val="left"/>
            </w:pPr>
            <w:r>
              <w:t>KBIR-2026-0</w:t>
            </w:r>
            <w:r w:rsidR="00CF56DC">
              <w:t>43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3003E6E9" w:rsidR="00344C82" w:rsidRPr="001C55D1" w:rsidRDefault="00985993" w:rsidP="00DD21DE">
            <w:r>
              <w:t xml:space="preserve">Erweiterungsbau Realschule Plus Birkenfeld: </w:t>
            </w:r>
            <w:r w:rsidR="00CF56DC">
              <w:t>Fliesen</w:t>
            </w:r>
            <w:r>
              <w:t>arbeiten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0DD8785" w:rsidR="00344C82" w:rsidRPr="001C55D1" w:rsidRDefault="00CF56DC" w:rsidP="00DD21DE">
            <w:r>
              <w:t>Fliesen</w:t>
            </w:r>
            <w:r w:rsidR="00985993">
              <w:t>arbeiten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036B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86CAC8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C1791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2CD0C4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C731E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B6072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62B83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1CFD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56DC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374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Alt, Bianca</cp:lastModifiedBy>
  <cp:revision>12</cp:revision>
  <cp:lastPrinted>2010-03-03T17:05:00Z</cp:lastPrinted>
  <dcterms:created xsi:type="dcterms:W3CDTF">2016-10-19T11:49:00Z</dcterms:created>
  <dcterms:modified xsi:type="dcterms:W3CDTF">2026-06-30T07:46:00Z</dcterms:modified>
</cp:coreProperties>
</file>