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649057F7" w:rsidR="000447DA" w:rsidRPr="001C55D1" w:rsidRDefault="00ED69E5" w:rsidP="007F619C">
            <w:pPr>
              <w:jc w:val="left"/>
            </w:pPr>
            <w:r>
              <w:t>KBIR-2026-0</w:t>
            </w:r>
            <w:r w:rsidR="008A2F29">
              <w:t>43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019889BB" w:rsidR="008C46FE" w:rsidRPr="001C55D1" w:rsidRDefault="00ED69E5" w:rsidP="00A052CE">
            <w:r>
              <w:t xml:space="preserve">Erweiterungsbau Realschule Plus Birkenfeld: </w:t>
            </w:r>
            <w:r w:rsidR="008A2F29">
              <w:t>Fliesen</w:t>
            </w:r>
            <w:r>
              <w:t>arbeiten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30FC30F1" w:rsidR="008C46FE" w:rsidRPr="001C55D1" w:rsidRDefault="008A2F29" w:rsidP="00A052CE">
            <w:r>
              <w:t>Fliesen</w:t>
            </w:r>
            <w:r w:rsidR="00ED69E5">
              <w:t>arbeiten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A2F29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47AD9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835DD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226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Alt, Bianca</cp:lastModifiedBy>
  <cp:revision>14</cp:revision>
  <cp:lastPrinted>2010-03-03T17:04:00Z</cp:lastPrinted>
  <dcterms:created xsi:type="dcterms:W3CDTF">2016-06-22T08:35:00Z</dcterms:created>
  <dcterms:modified xsi:type="dcterms:W3CDTF">2026-06-30T07:45:00Z</dcterms:modified>
</cp:coreProperties>
</file>