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4F54" w14:textId="6DFBA8FA" w:rsidR="00DD559E" w:rsidRDefault="00DD559E" w:rsidP="00DD559E">
      <w:pPr>
        <w:spacing w:line="360" w:lineRule="auto"/>
        <w:rPr>
          <w:rFonts w:asciiTheme="minorHAnsi" w:eastAsia="MS PGothic" w:hAnsiTheme="minorHAnsi" w:cstheme="minorHAnsi"/>
          <w:b/>
          <w:color w:val="349F13"/>
          <w:szCs w:val="3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7D3F83">
        <w:rPr>
          <w:rFonts w:asciiTheme="minorHAnsi" w:eastAsia="MS PGothic" w:hAnsiTheme="minorHAnsi" w:cstheme="minorHAnsi"/>
          <w:b/>
          <w:color w:val="349F13"/>
          <w:szCs w:val="32"/>
        </w:rPr>
        <w:t>P2026_021_001</w:t>
      </w:r>
    </w:p>
    <w:p w14:paraId="6B981245" w14:textId="03918776" w:rsidR="00945892" w:rsidRDefault="00945892" w:rsidP="00945892">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Gültig für das Jahr</w:t>
      </w:r>
      <w:r>
        <w:rPr>
          <w:rFonts w:asciiTheme="minorHAnsi" w:eastAsia="MS PGothic" w:hAnsiTheme="minorHAnsi" w:cstheme="minorHAnsi"/>
          <w:b/>
          <w:color w:val="349F13"/>
          <w:szCs w:val="32"/>
        </w:rPr>
        <w:tab/>
      </w:r>
      <w:r w:rsidR="007D3F83">
        <w:rPr>
          <w:rFonts w:asciiTheme="minorHAnsi" w:eastAsia="MS PGothic" w:hAnsiTheme="minorHAnsi" w:cstheme="minorHAnsi"/>
          <w:b/>
          <w:color w:val="349F13"/>
          <w:szCs w:val="32"/>
        </w:rPr>
        <w:t>2026/2027</w:t>
      </w:r>
    </w:p>
    <w:p w14:paraId="4401C938" w14:textId="77777777" w:rsidR="00945892" w:rsidRDefault="00945892" w:rsidP="00DD559E">
      <w:pPr>
        <w:spacing w:line="360" w:lineRule="auto"/>
        <w:rPr>
          <w:rFonts w:asciiTheme="minorHAnsi" w:hAnsiTheme="minorHAnsi" w:cstheme="minorHAnsi"/>
          <w:sz w:val="22"/>
          <w:szCs w:val="22"/>
        </w:rPr>
      </w:pPr>
    </w:p>
    <w:p w14:paraId="13912F68"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3D455E3" w14:textId="77777777"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43EFCCA4" w14:textId="77777777"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618A8DFC"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1B75F7A8" w14:textId="77777777"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17AAAC38" w14:textId="77777777"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099D9F10" w14:textId="77777777" w:rsidR="00992C90"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7EEBDD8F" w14:textId="77777777" w:rsidR="00D55F51" w:rsidRPr="007D3F83" w:rsidRDefault="00992C90" w:rsidP="00D55F51">
      <w:pPr>
        <w:pStyle w:val="Kopfzeile"/>
        <w:tabs>
          <w:tab w:val="clear" w:pos="4536"/>
          <w:tab w:val="clear" w:pos="9072"/>
          <w:tab w:val="left" w:pos="1980"/>
        </w:tabs>
        <w:spacing w:line="360" w:lineRule="auto"/>
        <w:rPr>
          <w:rFonts w:asciiTheme="minorHAnsi" w:hAnsiTheme="minorHAnsi" w:cstheme="minorHAnsi"/>
          <w:b/>
          <w:sz w:val="22"/>
          <w:szCs w:val="22"/>
        </w:rPr>
      </w:pPr>
      <w:r>
        <w:rPr>
          <w:rFonts w:asciiTheme="minorHAnsi" w:hAnsiTheme="minorHAnsi" w:cstheme="minorHAnsi"/>
          <w:sz w:val="22"/>
          <w:szCs w:val="22"/>
        </w:rPr>
        <w:t>Fax</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D55F51" w:rsidRPr="002659BA">
        <w:rPr>
          <w:rFonts w:asciiTheme="minorHAnsi" w:hAnsiTheme="minorHAnsi" w:cstheme="minorHAnsi"/>
          <w:sz w:val="22"/>
          <w:szCs w:val="22"/>
        </w:rPr>
        <w:tab/>
      </w:r>
      <w:r w:rsidRPr="00051C3D">
        <w:rPr>
          <w:rFonts w:asciiTheme="minorHAnsi" w:hAnsiTheme="minorHAnsi" w:cstheme="minorHAnsi"/>
          <w:b/>
          <w:sz w:val="22"/>
          <w:szCs w:val="22"/>
          <w:lang w:val="en-US"/>
        </w:rPr>
        <w:fldChar w:fldCharType="begin">
          <w:ffData>
            <w:name w:val="Text4"/>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p>
    <w:p w14:paraId="399FB25B" w14:textId="77777777" w:rsidR="00992C90" w:rsidRPr="004C6A1B" w:rsidRDefault="00992C90" w:rsidP="00992C90">
      <w:pPr>
        <w:pStyle w:val="Kopfzeile"/>
        <w:tabs>
          <w:tab w:val="clear" w:pos="4536"/>
          <w:tab w:val="clear" w:pos="9072"/>
          <w:tab w:val="left" w:pos="1980"/>
        </w:tabs>
        <w:spacing w:line="360" w:lineRule="auto"/>
        <w:rPr>
          <w:rFonts w:ascii="Arial" w:hAnsi="Arial" w:cs="Arial"/>
          <w:sz w:val="22"/>
          <w:szCs w:val="22"/>
        </w:rPr>
      </w:pPr>
      <w:r w:rsidRPr="004C6A1B">
        <w:rPr>
          <w:rFonts w:ascii="Arial" w:hAnsi="Arial" w:cs="Arial"/>
          <w:sz w:val="22"/>
          <w:szCs w:val="22"/>
        </w:rPr>
        <w:t>Ansprechpartner:</w:t>
      </w:r>
      <w:r w:rsidRPr="004C6A1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4C6A1B">
        <w:rPr>
          <w:rFonts w:ascii="Arial" w:hAnsi="Arial" w:cs="Arial"/>
          <w:sz w:val="22"/>
          <w:szCs w:val="22"/>
        </w:rPr>
        <w:fldChar w:fldCharType="begin">
          <w:ffData>
            <w:name w:val="Text8"/>
            <w:enabled/>
            <w:calcOnExit w:val="0"/>
            <w:textInput/>
          </w:ffData>
        </w:fldChar>
      </w:r>
      <w:bookmarkStart w:id="4" w:name="Text8"/>
      <w:r w:rsidRPr="004C6A1B">
        <w:rPr>
          <w:rFonts w:ascii="Arial" w:hAnsi="Arial" w:cs="Arial"/>
          <w:sz w:val="22"/>
          <w:szCs w:val="22"/>
        </w:rPr>
        <w:instrText xml:space="preserve"> FORMTEXT </w:instrText>
      </w:r>
      <w:r w:rsidRPr="004C6A1B">
        <w:rPr>
          <w:rFonts w:ascii="Arial" w:hAnsi="Arial" w:cs="Arial"/>
          <w:sz w:val="22"/>
          <w:szCs w:val="22"/>
        </w:rPr>
      </w:r>
      <w:r w:rsidRPr="004C6A1B">
        <w:rPr>
          <w:rFonts w:ascii="Arial" w:hAnsi="Arial" w:cs="Arial"/>
          <w:sz w:val="22"/>
          <w:szCs w:val="22"/>
        </w:rPr>
        <w:fldChar w:fldCharType="separate"/>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noProof/>
          <w:sz w:val="22"/>
          <w:szCs w:val="22"/>
        </w:rPr>
        <w:t> </w:t>
      </w:r>
      <w:r w:rsidRPr="004C6A1B">
        <w:rPr>
          <w:rFonts w:ascii="Arial" w:hAnsi="Arial" w:cs="Arial"/>
          <w:sz w:val="22"/>
          <w:szCs w:val="22"/>
        </w:rPr>
        <w:fldChar w:fldCharType="end"/>
      </w:r>
      <w:bookmarkEnd w:id="4"/>
    </w:p>
    <w:p w14:paraId="3E8A2D31"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55F48C5D" w14:textId="77777777"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21B9A447" w14:textId="77777777" w:rsidR="00992C90" w:rsidRPr="00992C90" w:rsidRDefault="00992C90" w:rsidP="00992C90">
      <w:pPr>
        <w:tabs>
          <w:tab w:val="left" w:pos="720"/>
        </w:tabs>
        <w:spacing w:line="360" w:lineRule="auto"/>
        <w:jc w:val="both"/>
        <w:rPr>
          <w:rFonts w:ascii="Arial" w:hAnsi="Arial" w:cs="Arial"/>
          <w:sz w:val="22"/>
          <w:szCs w:val="22"/>
        </w:rPr>
      </w:pPr>
      <w:r w:rsidRPr="004C6A1B">
        <w:rPr>
          <w:rFonts w:ascii="Arial" w:hAnsi="Arial" w:cs="Arial"/>
          <w:sz w:val="22"/>
          <w:szCs w:val="22"/>
        </w:rPr>
        <w:tab/>
      </w:r>
    </w:p>
    <w:p w14:paraId="69DFFF1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fldChar w:fldCharType="begin">
          <w:ffData>
            <w:name w:val="Kontrollkästchen1"/>
            <w:enabled/>
            <w:calcOnExit w:val="0"/>
            <w:checkBox>
              <w:sizeAuto/>
              <w:default w:val="0"/>
            </w:checkBox>
          </w:ffData>
        </w:fldChar>
      </w:r>
      <w:r w:rsidRPr="00992C90">
        <w:rPr>
          <w:szCs w:val="22"/>
        </w:rPr>
        <w:instrText xml:space="preserve"> FORMCHECKBOX </w:instrText>
      </w:r>
      <w:r w:rsidR="007D3F83">
        <w:rPr>
          <w:szCs w:val="22"/>
        </w:rPr>
      </w:r>
      <w:r w:rsidR="007D3F83">
        <w:rPr>
          <w:szCs w:val="22"/>
        </w:rPr>
        <w:fldChar w:fldCharType="separate"/>
      </w:r>
      <w:r w:rsidRPr="00992C90">
        <w:rPr>
          <w:szCs w:val="22"/>
        </w:rPr>
        <w:fldChar w:fldCharType="end"/>
      </w:r>
      <w:r w:rsidRPr="00992C90">
        <w:rPr>
          <w:szCs w:val="22"/>
        </w:rPr>
        <w:t xml:space="preserve"> Das Unternehmen ist im Berufs-/Handelsregister oder einem vergleichbaren Verzeichnis unter folgender Nummer eingetragen: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Registerbezeichnung: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 xml:space="preserve">,  Register führende Stelle (i. d. R. Amtsgericht): </w:t>
      </w:r>
      <w:r w:rsidRPr="00992C90">
        <w:rPr>
          <w:szCs w:val="22"/>
        </w:rPr>
        <w:fldChar w:fldCharType="begin">
          <w:ffData>
            <w:name w:val="Text6"/>
            <w:enabled/>
            <w:calcOnExit w:val="0"/>
            <w:textInput/>
          </w:ffData>
        </w:fldChar>
      </w:r>
      <w:r w:rsidRPr="00992C90">
        <w:rPr>
          <w:szCs w:val="22"/>
        </w:rPr>
        <w:instrText xml:space="preserve"> FORMTEXT </w:instrText>
      </w:r>
      <w:r w:rsidRPr="00992C90">
        <w:rPr>
          <w:szCs w:val="22"/>
        </w:rPr>
      </w:r>
      <w:r w:rsidRPr="00992C90">
        <w:rPr>
          <w:szCs w:val="22"/>
        </w:rPr>
        <w:fldChar w:fldCharType="separate"/>
      </w:r>
      <w:r w:rsidRPr="00992C90">
        <w:rPr>
          <w:szCs w:val="22"/>
        </w:rPr>
        <w:t> </w:t>
      </w:r>
      <w:r w:rsidRPr="00992C90">
        <w:rPr>
          <w:szCs w:val="22"/>
        </w:rPr>
        <w:t> </w:t>
      </w:r>
      <w:r w:rsidRPr="00992C90">
        <w:rPr>
          <w:szCs w:val="22"/>
        </w:rPr>
        <w:t> </w:t>
      </w:r>
      <w:r w:rsidRPr="00992C90">
        <w:rPr>
          <w:szCs w:val="22"/>
        </w:rPr>
        <w:t> </w:t>
      </w:r>
      <w:r w:rsidRPr="00992C90">
        <w:rPr>
          <w:szCs w:val="22"/>
        </w:rPr>
        <w:t> </w:t>
      </w:r>
      <w:r w:rsidRPr="00992C90">
        <w:rPr>
          <w:szCs w:val="22"/>
        </w:rPr>
        <w:fldChar w:fldCharType="end"/>
      </w:r>
      <w:r w:rsidRPr="00992C90">
        <w:rPr>
          <w:szCs w:val="22"/>
        </w:rPr>
        <w:t>.</w:t>
      </w:r>
    </w:p>
    <w:p w14:paraId="514B4577" w14:textId="77777777" w:rsidR="00992C90" w:rsidRPr="00EA1C29" w:rsidRDefault="00992C90" w:rsidP="00992C90">
      <w:pPr>
        <w:pStyle w:val="Textkrper"/>
        <w:spacing w:line="360" w:lineRule="auto"/>
        <w:ind w:left="426"/>
        <w:jc w:val="both"/>
        <w:rPr>
          <w:szCs w:val="22"/>
        </w:rPr>
      </w:pPr>
      <w:r w:rsidRPr="00EA1C29">
        <w:rPr>
          <w:szCs w:val="22"/>
        </w:rPr>
        <w:fldChar w:fldCharType="begin">
          <w:ffData>
            <w:name w:val="Kontrollkästchen1"/>
            <w:enabled/>
            <w:calcOnExit w:val="0"/>
            <w:checkBox>
              <w:sizeAuto/>
              <w:default w:val="0"/>
              <w:checked w:val="0"/>
            </w:checkBox>
          </w:ffData>
        </w:fldChar>
      </w:r>
      <w:r w:rsidRPr="00EA1C29">
        <w:rPr>
          <w:szCs w:val="22"/>
        </w:rPr>
        <w:instrText xml:space="preserve"> FORMCHECKBOX </w:instrText>
      </w:r>
      <w:r w:rsidR="007D3F83">
        <w:rPr>
          <w:szCs w:val="22"/>
        </w:rPr>
      </w:r>
      <w:r w:rsidR="007D3F83">
        <w:rPr>
          <w:szCs w:val="22"/>
        </w:rPr>
        <w:fldChar w:fldCharType="separate"/>
      </w:r>
      <w:r w:rsidRPr="00EA1C29">
        <w:rPr>
          <w:szCs w:val="22"/>
        </w:rPr>
        <w:fldChar w:fldCharType="end"/>
      </w:r>
      <w:r w:rsidRPr="00EA1C29">
        <w:rPr>
          <w:szCs w:val="22"/>
        </w:rPr>
        <w:t xml:space="preserve"> Für das Unternehmen besteht keine Eintragungspflicht in einem Berufs-/Handelsregister oder einem vergleichbaren Verzeichnis.</w:t>
      </w:r>
    </w:p>
    <w:p w14:paraId="4FB4D413" w14:textId="77777777" w:rsidR="00992C90" w:rsidRPr="00EA1C29" w:rsidRDefault="00992C90" w:rsidP="00992C90">
      <w:pPr>
        <w:pStyle w:val="Textkrper"/>
        <w:tabs>
          <w:tab w:val="num" w:pos="720"/>
        </w:tabs>
        <w:spacing w:line="360" w:lineRule="auto"/>
        <w:ind w:left="426" w:hanging="426"/>
        <w:jc w:val="both"/>
        <w:rPr>
          <w:szCs w:val="22"/>
        </w:rPr>
      </w:pPr>
    </w:p>
    <w:p w14:paraId="6738C1AE" w14:textId="77777777" w:rsidR="00547A53" w:rsidRPr="00EA1C29" w:rsidRDefault="00547A53" w:rsidP="00992C90">
      <w:pPr>
        <w:pStyle w:val="Textkrper"/>
        <w:numPr>
          <w:ilvl w:val="0"/>
          <w:numId w:val="8"/>
        </w:numPr>
        <w:spacing w:line="360" w:lineRule="auto"/>
        <w:ind w:left="426" w:hanging="426"/>
        <w:jc w:val="both"/>
        <w:rPr>
          <w:szCs w:val="22"/>
        </w:rPr>
      </w:pPr>
      <w:r w:rsidRPr="00EA1C29">
        <w:rPr>
          <w:szCs w:val="22"/>
        </w:rPr>
        <w:t>Bei Pflanzenlieferung:</w:t>
      </w:r>
    </w:p>
    <w:p w14:paraId="076B15D1" w14:textId="77777777" w:rsidR="00992C90" w:rsidRPr="00EA1C29" w:rsidRDefault="00992C90" w:rsidP="00992C90">
      <w:pPr>
        <w:pStyle w:val="Textkrper"/>
        <w:spacing w:line="360" w:lineRule="auto"/>
        <w:ind w:left="426"/>
        <w:jc w:val="both"/>
        <w:rPr>
          <w:szCs w:val="22"/>
        </w:rPr>
      </w:pPr>
      <w:r w:rsidRPr="00EA1C29">
        <w:rPr>
          <w:szCs w:val="22"/>
        </w:rPr>
        <w:t>Betriebsnummer nach dem Forstvermehrungsgutgesetz (</w:t>
      </w:r>
      <w:proofErr w:type="spellStart"/>
      <w:r w:rsidRPr="00EA1C29">
        <w:rPr>
          <w:szCs w:val="22"/>
        </w:rPr>
        <w:t>FoVG</w:t>
      </w:r>
      <w:proofErr w:type="spellEnd"/>
      <w:r w:rsidRPr="00EA1C29">
        <w:rPr>
          <w:szCs w:val="22"/>
        </w:rPr>
        <w:t>)</w:t>
      </w:r>
      <w:r w:rsidR="00547A53" w:rsidRPr="00EA1C29">
        <w:rPr>
          <w:szCs w:val="22"/>
        </w:rPr>
        <w:t xml:space="preserve">: </w:t>
      </w:r>
      <w:r w:rsidRPr="00EA1C29">
        <w:rPr>
          <w:szCs w:val="22"/>
        </w:rPr>
        <w:fldChar w:fldCharType="begin">
          <w:ffData>
            <w:name w:val="Text1"/>
            <w:enabled/>
            <w:calcOnExit w:val="0"/>
            <w:textInput/>
          </w:ffData>
        </w:fldChar>
      </w:r>
      <w:r w:rsidRPr="00EA1C29">
        <w:rPr>
          <w:szCs w:val="22"/>
          <w:lang w:val="it-IT"/>
        </w:rPr>
        <w:instrText xml:space="preserve"> FORMTEXT </w:instrText>
      </w:r>
      <w:r w:rsidRPr="00EA1C29">
        <w:rPr>
          <w:szCs w:val="22"/>
        </w:rPr>
      </w:r>
      <w:r w:rsidRPr="00EA1C29">
        <w:rPr>
          <w:szCs w:val="22"/>
        </w:rPr>
        <w:fldChar w:fldCharType="separate"/>
      </w:r>
      <w:r w:rsidRPr="00EA1C29">
        <w:rPr>
          <w:noProof/>
          <w:szCs w:val="22"/>
        </w:rPr>
        <w:t> </w:t>
      </w:r>
      <w:r w:rsidRPr="00EA1C29">
        <w:rPr>
          <w:noProof/>
          <w:szCs w:val="22"/>
        </w:rPr>
        <w:t> </w:t>
      </w:r>
      <w:r w:rsidRPr="00EA1C29">
        <w:rPr>
          <w:noProof/>
          <w:szCs w:val="22"/>
        </w:rPr>
        <w:t> </w:t>
      </w:r>
      <w:r w:rsidRPr="00EA1C29">
        <w:rPr>
          <w:noProof/>
          <w:szCs w:val="22"/>
        </w:rPr>
        <w:t> </w:t>
      </w:r>
      <w:r w:rsidRPr="00EA1C29">
        <w:rPr>
          <w:noProof/>
          <w:szCs w:val="22"/>
        </w:rPr>
        <w:t> </w:t>
      </w:r>
      <w:r w:rsidRPr="00EA1C29">
        <w:rPr>
          <w:szCs w:val="22"/>
        </w:rPr>
        <w:fldChar w:fldCharType="end"/>
      </w:r>
    </w:p>
    <w:p w14:paraId="3230B217" w14:textId="77777777" w:rsidR="00992C90" w:rsidRPr="00EA1C29" w:rsidRDefault="00992C90" w:rsidP="00992C90">
      <w:pPr>
        <w:pStyle w:val="Textkrper"/>
        <w:tabs>
          <w:tab w:val="num" w:pos="720"/>
        </w:tabs>
        <w:spacing w:line="360" w:lineRule="auto"/>
        <w:ind w:left="426" w:hanging="426"/>
        <w:jc w:val="both"/>
        <w:rPr>
          <w:szCs w:val="22"/>
        </w:rPr>
      </w:pPr>
    </w:p>
    <w:p w14:paraId="112CFAEB" w14:textId="77777777" w:rsidR="00992C90" w:rsidRPr="00992C90" w:rsidRDefault="00992C90" w:rsidP="00992C90">
      <w:pPr>
        <w:pStyle w:val="Textkrper"/>
        <w:numPr>
          <w:ilvl w:val="0"/>
          <w:numId w:val="8"/>
        </w:numPr>
        <w:spacing w:line="360" w:lineRule="auto"/>
        <w:ind w:left="426" w:hanging="426"/>
        <w:jc w:val="both"/>
        <w:rPr>
          <w:szCs w:val="22"/>
        </w:rPr>
      </w:pPr>
      <w:r w:rsidRPr="00EA1C29">
        <w:rPr>
          <w:szCs w:val="22"/>
        </w:rPr>
        <w:t>Das Unternehmen kommt seiner ordnungsgemäßen Verpflichtung zur Zahlung von Sozialabgaben (Kranken-, Renten-, Pflege-, Arbeitslosen- und Unfallversicherung</w:t>
      </w:r>
      <w:r w:rsidRPr="00992C90">
        <w:rPr>
          <w:szCs w:val="22"/>
        </w:rPr>
        <w:t>) nach, sofern es Personal beschäftigt.</w:t>
      </w:r>
      <w:r w:rsidRPr="00992C90">
        <w:rPr>
          <w:szCs w:val="22"/>
        </w:rPr>
        <w:tab/>
      </w:r>
    </w:p>
    <w:p w14:paraId="05A2C5B1" w14:textId="77777777" w:rsidR="00992C90" w:rsidRPr="00992C90" w:rsidRDefault="00992C90" w:rsidP="00992C90">
      <w:pPr>
        <w:pStyle w:val="Textkrper"/>
        <w:tabs>
          <w:tab w:val="num" w:pos="720"/>
        </w:tabs>
        <w:spacing w:line="360" w:lineRule="auto"/>
        <w:ind w:left="426" w:hanging="426"/>
        <w:jc w:val="both"/>
        <w:rPr>
          <w:szCs w:val="22"/>
        </w:rPr>
      </w:pPr>
    </w:p>
    <w:p w14:paraId="5086D33E" w14:textId="77777777" w:rsidR="00992C90" w:rsidRPr="00992C90" w:rsidRDefault="00992C90" w:rsidP="00992C90">
      <w:pPr>
        <w:pStyle w:val="Listenabsatz"/>
        <w:numPr>
          <w:ilvl w:val="0"/>
          <w:numId w:val="8"/>
        </w:numPr>
        <w:spacing w:line="360" w:lineRule="auto"/>
        <w:ind w:left="426" w:hanging="426"/>
        <w:jc w:val="both"/>
        <w:rPr>
          <w:rFonts w:ascii="Arial" w:hAnsi="Arial" w:cs="Arial"/>
          <w:sz w:val="22"/>
          <w:szCs w:val="22"/>
        </w:rPr>
      </w:pPr>
      <w:r w:rsidRPr="00992C90">
        <w:rPr>
          <w:rFonts w:ascii="Arial" w:hAnsi="Arial" w:cs="Arial"/>
          <w:sz w:val="22"/>
          <w:szCs w:val="22"/>
        </w:rPr>
        <w:t>Das Unternehmen kommt den Verpflichtungen zur Zahlung von Steuern und sonstigen Abgaben nach.</w:t>
      </w:r>
    </w:p>
    <w:p w14:paraId="5F62D759" w14:textId="77777777" w:rsidR="00992C90" w:rsidRPr="00992C90" w:rsidRDefault="00992C90" w:rsidP="00992C90">
      <w:pPr>
        <w:tabs>
          <w:tab w:val="num" w:pos="720"/>
        </w:tabs>
        <w:spacing w:line="360" w:lineRule="auto"/>
        <w:ind w:left="426" w:hanging="426"/>
        <w:jc w:val="both"/>
        <w:rPr>
          <w:rFonts w:ascii="Arial" w:hAnsi="Arial" w:cs="Arial"/>
          <w:noProof/>
          <w:sz w:val="22"/>
          <w:szCs w:val="22"/>
        </w:rPr>
      </w:pPr>
    </w:p>
    <w:p w14:paraId="6DEC6BC3"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 Weder das Unternehmen noch Angehörige des Unternehmens sind im Zusammenhang mit der Tätigkeit für das Unternehmen nach dem Mindestarbeitsbedingungengesetz </w:t>
      </w:r>
      <w:r w:rsidRPr="00992C90">
        <w:rPr>
          <w:szCs w:val="22"/>
        </w:rPr>
        <w:lastRenderedPageBreak/>
        <w:t>oder dem Gesetz zur Bekämpfung der Schwarzarbeit wegen illegaler Beschäftigung von Arbeitnehmern/ Mitarbeiterinnen und Mitarbeitern mit einer Freiheitsstrafe von mehr als drei Monaten oder einer Geldstrafe von mehr als 90 Tagessätzen oder e</w:t>
      </w:r>
      <w:r w:rsidR="00601B28">
        <w:rPr>
          <w:szCs w:val="22"/>
        </w:rPr>
        <w:t xml:space="preserve">iner </w:t>
      </w:r>
      <w:r w:rsidRPr="00992C90">
        <w:rPr>
          <w:szCs w:val="22"/>
        </w:rPr>
        <w:t>Geldbuße von wenigstens 2.500,-- € belegt worden. Straf- oder Bußgeldverfahren wegen Verstoßes gegen das genannte Gesetz sind gegen mich/ uns nicht anhängig.</w:t>
      </w:r>
    </w:p>
    <w:p w14:paraId="21EF1067" w14:textId="77777777" w:rsidR="00992C90" w:rsidRPr="00992C90" w:rsidRDefault="00992C90" w:rsidP="00992C90">
      <w:pPr>
        <w:pStyle w:val="Textkrper"/>
        <w:tabs>
          <w:tab w:val="num" w:pos="720"/>
        </w:tabs>
        <w:spacing w:line="360" w:lineRule="auto"/>
        <w:ind w:left="426" w:hanging="426"/>
        <w:jc w:val="both"/>
        <w:rPr>
          <w:szCs w:val="22"/>
        </w:rPr>
      </w:pPr>
    </w:p>
    <w:p w14:paraId="6B54FCE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Über mein/unser Vermögen wurde kein Insolvenzverfahren oder ein vergleichbares gesetzliches Verfahren eröffnet oder die Eröffnung beantragt oder dieser Antrag mangels Masse abgelehnt. Ich/Wir befinde/n mich/uns auch nicht in Liquidation.</w:t>
      </w:r>
    </w:p>
    <w:p w14:paraId="36783B89" w14:textId="77777777" w:rsidR="00992C90" w:rsidRPr="00992C90" w:rsidRDefault="00992C90" w:rsidP="00992C90">
      <w:pPr>
        <w:pStyle w:val="Listenabsatz"/>
        <w:tabs>
          <w:tab w:val="num" w:pos="720"/>
        </w:tabs>
        <w:spacing w:line="360" w:lineRule="auto"/>
        <w:ind w:left="426" w:hanging="426"/>
        <w:jc w:val="both"/>
        <w:rPr>
          <w:rFonts w:cs="Arial"/>
          <w:sz w:val="22"/>
          <w:szCs w:val="22"/>
        </w:rPr>
      </w:pPr>
    </w:p>
    <w:p w14:paraId="3D90C106"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Meine/Unsere Mitarbeiter/innen sind ordnungsgemäß sozial versichert. Scheinselbstständigkeit liegt nicht vor. Für beschäftigte ausländische Arbeitskräfte liegen, sofern erforderlich, gültige Aufenthalts- und Arbeitserlaubnisse vor. Die eingesetzten Arbeitskräfte sind angewiesen, bei der Durchführung der Arbeiten den Personalausweis mit zu führen. Auf Aufforderung werde/n ich/wir unverzüglich die entsprechenden Nachweise (Anmeldung zur Sozialversicherung, Arbeitserlaubnisse, Aufenthaltsgenehmigungen etc.) dem Auftraggeber vorlegen. Mindestens eine Person kann sich bei der Durchführung der Arbeitsaufträge vor Ort mündlich auf Deutsch verständigen und in deutscher Sprache Auskünfte erteilen. </w:t>
      </w:r>
    </w:p>
    <w:p w14:paraId="7549DD3E" w14:textId="77777777" w:rsidR="00992C90" w:rsidRPr="00992C90" w:rsidRDefault="00992C90" w:rsidP="00992C90">
      <w:pPr>
        <w:pStyle w:val="Listenabsatz"/>
        <w:spacing w:line="360" w:lineRule="auto"/>
        <w:jc w:val="both"/>
        <w:rPr>
          <w:rFonts w:cs="Arial"/>
          <w:sz w:val="22"/>
          <w:szCs w:val="22"/>
        </w:rPr>
      </w:pPr>
    </w:p>
    <w:p w14:paraId="2DB97A1A"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Den Beschäftigten, die dem Arbeitnehmer-Entsendegesetz (AEntG) unterfallen, wird bei der Ausführung der Leistung ein Entgelt gezahlt, das in Höhe und den Modalitäten mindestens den Vorgaben desjenigen Tarifvertrages entsprechen, an den das Unternehmen aufgrund des AEntG gebunden ist (gem. § 4 Abs. 1 Landestarif-</w:t>
      </w:r>
      <w:proofErr w:type="spellStart"/>
      <w:r w:rsidRPr="00992C90">
        <w:rPr>
          <w:szCs w:val="22"/>
        </w:rPr>
        <w:t>treuegesetz</w:t>
      </w:r>
      <w:proofErr w:type="spellEnd"/>
      <w:r w:rsidRPr="00992C90">
        <w:rPr>
          <w:szCs w:val="22"/>
        </w:rPr>
        <w:t xml:space="preserve"> (LTTG)). Den Beschäftigten, die nicht dem AEntG unterfallen oder auf die der Tarifvertrag nach dem AEntG keine Anwendung findet, wird bei der Ausführung der Leistung gemäß § 4 Abs. 2 LTTG mindestens der jeweils geltende Mindestlohn nach dem Mindestlohngesetz (MiLoG) und der gemäß § 1 Abs. 2 Satz 2 MiLoG erlassenen Rechtsverordnung gezahlt. Dies gilt nicht für eine Leistungserbringung durch Auszubildende und nicht, wenn ein Unternehmen mit Sitz in einem anderen EU-Mitgliedsstaat beabsichtigt, einen öffentlichen Auftrag ausschließlich durch die Inanspruchnahme von dort beschäftigten Personal auszuführen.</w:t>
      </w:r>
    </w:p>
    <w:p w14:paraId="3F8E048C" w14:textId="77777777" w:rsidR="00992C90" w:rsidRPr="00992C90" w:rsidRDefault="00992C90" w:rsidP="00992C90">
      <w:pPr>
        <w:spacing w:line="360" w:lineRule="auto"/>
        <w:jc w:val="both"/>
        <w:rPr>
          <w:rFonts w:cs="Arial"/>
          <w:sz w:val="22"/>
          <w:szCs w:val="22"/>
        </w:rPr>
      </w:pPr>
    </w:p>
    <w:p w14:paraId="4651452D" w14:textId="77777777" w:rsidR="00992C90" w:rsidRPr="00992C90" w:rsidRDefault="00992C90" w:rsidP="00992C90">
      <w:pPr>
        <w:pStyle w:val="Textkrper"/>
        <w:spacing w:line="360" w:lineRule="auto"/>
        <w:ind w:left="993" w:hanging="426"/>
        <w:jc w:val="both"/>
        <w:rPr>
          <w:szCs w:val="22"/>
        </w:rPr>
      </w:pPr>
      <w:r w:rsidRPr="00992C90">
        <w:rPr>
          <w:szCs w:val="22"/>
        </w:rPr>
        <w:lastRenderedPageBreak/>
        <w:t>8.1 Nachunternehmen werden sorgfältig ausgewählt und insbesondere deren Angebote daraufhin überprüft, ob sie auf der Basis des zu zahlenden Mindestentgelts kalkuliert sein können. Im Falle der Auftragsausführung durch Nachunternehmen, deren Nachunternehmen, Beschäftigte eines verleihenden Unternehmens sowie Beschäftigte des verleihenden Unternehmens des beauftragten Nachunternehmens wird sichergestellt, dass den Verpflichtungen gem. § 4 LTTG nachgekommen wird. Der öffentlichen auftraggebenden Stelle werden Mindestentgelt- und Tariftreuerklärungen sämtlicher Nachunternehmen und verleihender Unternehmen vorgelegt. Dies gilt nicht, falls ein bietendes oder bewerbendes Unternehmen beabsichtigt, einen öffentlichen Auftrag ausschließlich durch die Inanspruchnahme von Personal auszuführen, das bei einem Nachunternehmen mit Sitz in einem anderen EU-Mitgliedstaat beschäftigt ist.</w:t>
      </w:r>
      <w:r w:rsidRPr="00992C90">
        <w:rPr>
          <w:szCs w:val="22"/>
        </w:rPr>
        <w:tab/>
      </w:r>
    </w:p>
    <w:p w14:paraId="36D7B2C7" w14:textId="77777777" w:rsidR="00992C90" w:rsidRPr="00992C90" w:rsidRDefault="00992C90" w:rsidP="00992C90">
      <w:pPr>
        <w:pStyle w:val="Textkrper"/>
        <w:spacing w:line="360" w:lineRule="auto"/>
        <w:ind w:left="993" w:hanging="426"/>
        <w:jc w:val="both"/>
        <w:rPr>
          <w:szCs w:val="22"/>
        </w:rPr>
      </w:pPr>
    </w:p>
    <w:p w14:paraId="0BF2578F" w14:textId="77777777" w:rsidR="00992C90" w:rsidRPr="00992C90" w:rsidRDefault="00992C90" w:rsidP="00992C90">
      <w:pPr>
        <w:pStyle w:val="Textkrper"/>
        <w:spacing w:line="360" w:lineRule="auto"/>
        <w:ind w:left="993" w:hanging="426"/>
        <w:jc w:val="both"/>
        <w:rPr>
          <w:szCs w:val="22"/>
        </w:rPr>
      </w:pPr>
      <w:r w:rsidRPr="00992C90">
        <w:rPr>
          <w:szCs w:val="22"/>
        </w:rPr>
        <w:t>8.2</w:t>
      </w:r>
      <w:r w:rsidRPr="00992C90">
        <w:rPr>
          <w:szCs w:val="22"/>
        </w:rPr>
        <w:tab/>
        <w:t>Das Unternehmen hält vollständige und prüffähige Unterlagen über das eingesetzte Personal bereit, legt diese der auftraggebenden Stelle auf dessen Verlangen hin vor und weist die Beschäftigten auf die Möglichkeit von Kontrollen durch die auftraggebende Stelle hin.</w:t>
      </w:r>
    </w:p>
    <w:p w14:paraId="6B15C590" w14:textId="77777777" w:rsidR="00992C90" w:rsidRPr="00992C90" w:rsidRDefault="00992C90" w:rsidP="00992C90">
      <w:pPr>
        <w:pStyle w:val="Textkrper"/>
        <w:tabs>
          <w:tab w:val="num" w:pos="720"/>
        </w:tabs>
        <w:spacing w:line="360" w:lineRule="auto"/>
        <w:ind w:left="426" w:hanging="426"/>
        <w:jc w:val="both"/>
        <w:rPr>
          <w:szCs w:val="22"/>
        </w:rPr>
      </w:pPr>
    </w:p>
    <w:p w14:paraId="3D49237E" w14:textId="77777777" w:rsidR="00992C90" w:rsidRPr="00992C90" w:rsidRDefault="00992C90" w:rsidP="00992C90">
      <w:pPr>
        <w:pStyle w:val="Textkrper"/>
        <w:numPr>
          <w:ilvl w:val="0"/>
          <w:numId w:val="8"/>
        </w:numPr>
        <w:spacing w:line="360" w:lineRule="auto"/>
        <w:ind w:left="426" w:hanging="426"/>
        <w:jc w:val="both"/>
        <w:rPr>
          <w:color w:val="0070C0"/>
          <w:szCs w:val="22"/>
        </w:rPr>
      </w:pPr>
      <w:r w:rsidRPr="00992C90">
        <w:rPr>
          <w:szCs w:val="22"/>
        </w:rPr>
        <w:t xml:space="preserve">Ich/Wir erkläre/n mich/uns damit einverstanden, dass die von mir/uns mitgeteilten personenbezogenen Daten zum Zweck des Vergabeverfahren und ggf. zustande kommende Vertragsverhältnis verarbeitet und gespeichert werden dürfen. </w:t>
      </w:r>
      <w:r w:rsidRPr="00992C90">
        <w:rPr>
          <w:color w:val="0070C0"/>
          <w:szCs w:val="22"/>
        </w:rPr>
        <w:br/>
      </w:r>
    </w:p>
    <w:p w14:paraId="39E36E1E"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Ändern sich ein in dieser Erklärung bestätigter Tatbestand, ist dieses der Zentralstelle der Forstverwaltung unverzüglich und unaufgefordert mitzuteilen.</w:t>
      </w:r>
    </w:p>
    <w:p w14:paraId="65044A77" w14:textId="77777777" w:rsidR="00992C90" w:rsidRPr="00992C90" w:rsidRDefault="00992C90" w:rsidP="00992C90">
      <w:pPr>
        <w:pStyle w:val="Textkrper"/>
        <w:tabs>
          <w:tab w:val="num" w:pos="720"/>
        </w:tabs>
        <w:spacing w:line="360" w:lineRule="auto"/>
        <w:ind w:left="426" w:hanging="426"/>
        <w:jc w:val="both"/>
        <w:rPr>
          <w:szCs w:val="22"/>
        </w:rPr>
      </w:pPr>
    </w:p>
    <w:p w14:paraId="70A9A1B3"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Diese Erklärung ist Bestandteil aller zwischen Landesforsten Rheinland-Pfalz und der erklärenden Firma geschlossenen Liefer-, Kauf- und Dienstleistungsverträgen.  Weiterhin gilt die AGB-Forst RLP in ihrer jeweils gültigen Fassung, wobei die vorzulegenden Unterlagen auf diese Bietererklärung beschränkt sind. Der Auftraggeber kann über die Bietererklärung hinaus ohne Angabe von Gründen den Nachweis der in dieser Bietererklärung erklärten Tatbestände verlangen.</w:t>
      </w:r>
    </w:p>
    <w:p w14:paraId="36AD5480" w14:textId="77777777" w:rsidR="00992C90" w:rsidRPr="00992C90" w:rsidRDefault="00992C90" w:rsidP="00992C90">
      <w:pPr>
        <w:pStyle w:val="Textkrper"/>
        <w:tabs>
          <w:tab w:val="num" w:pos="720"/>
        </w:tabs>
        <w:spacing w:line="360" w:lineRule="auto"/>
        <w:ind w:left="426" w:hanging="426"/>
        <w:jc w:val="both"/>
        <w:rPr>
          <w:szCs w:val="22"/>
        </w:rPr>
      </w:pPr>
    </w:p>
    <w:p w14:paraId="328F91BC"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lastRenderedPageBreak/>
        <w:t>Die Allgemeinen Geschäftsbedingungen für den Unternehmereinsatz im Staatswald des Landes Rheinland-Pfalz (AGB-F RLP) in der gültigen Fassung liegen mir/uns vor. Ich/Wir erkenne/n die AGB-F RLP an.</w:t>
      </w:r>
    </w:p>
    <w:p w14:paraId="48D6ADF7" w14:textId="77777777" w:rsidR="00992C90" w:rsidRPr="00992C90" w:rsidRDefault="00992C90" w:rsidP="00992C90">
      <w:pPr>
        <w:pStyle w:val="Textkrper"/>
        <w:tabs>
          <w:tab w:val="num" w:pos="720"/>
        </w:tabs>
        <w:spacing w:line="360" w:lineRule="auto"/>
        <w:ind w:left="426" w:hanging="426"/>
        <w:jc w:val="both"/>
        <w:rPr>
          <w:szCs w:val="22"/>
        </w:rPr>
      </w:pPr>
    </w:p>
    <w:p w14:paraId="6EDCC04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 xml:space="preserve">Mir/Uns ist bewusst, dass eine wissentlich falsch abgegebene Erklärung die sofortige Kündigung des Vertrags bzw. den Ausschluss von der Vergabe bedeuten kann. Darüber führen wissentlich falsch abgegebene Erklärungen zum Ausschluss von weiteren Aufträgen </w:t>
      </w:r>
      <w:r w:rsidRPr="00992C90">
        <w:rPr>
          <w:szCs w:val="22"/>
          <w:u w:val="single"/>
        </w:rPr>
        <w:t>von bis zu drei Jahren</w:t>
      </w:r>
      <w:r w:rsidRPr="00992C90">
        <w:rPr>
          <w:szCs w:val="22"/>
        </w:rPr>
        <w:t>.</w:t>
      </w:r>
    </w:p>
    <w:p w14:paraId="25CA7FE7" w14:textId="77777777" w:rsidR="00992C90" w:rsidRPr="00992C90" w:rsidRDefault="00992C90" w:rsidP="00992C90">
      <w:pPr>
        <w:pStyle w:val="Listenabsatz"/>
        <w:tabs>
          <w:tab w:val="num" w:pos="720"/>
          <w:tab w:val="left" w:pos="9000"/>
        </w:tabs>
        <w:spacing w:line="360" w:lineRule="auto"/>
        <w:ind w:left="426"/>
        <w:jc w:val="both"/>
        <w:rPr>
          <w:rFonts w:ascii="Arial" w:hAnsi="Arial" w:cs="Arial"/>
          <w:sz w:val="22"/>
          <w:szCs w:val="22"/>
        </w:rPr>
      </w:pPr>
      <w:r w:rsidRPr="00992C90">
        <w:rPr>
          <w:rFonts w:ascii="Arial" w:hAnsi="Arial" w:cs="Arial"/>
          <w:sz w:val="22"/>
          <w:szCs w:val="22"/>
        </w:rPr>
        <w:t xml:space="preserve">Ebenso kann ein Angebot bei nicht rechtzeitiger Vorlage der Erklärung, bei unvollständigen oder zweifelhaften Angaben bei der Auftragsvergabe unberücksichtigt bleiben. </w:t>
      </w:r>
    </w:p>
    <w:p w14:paraId="6499754A" w14:textId="77777777" w:rsidR="00992C90" w:rsidRPr="00992C90" w:rsidRDefault="00992C90" w:rsidP="00992C90">
      <w:pPr>
        <w:tabs>
          <w:tab w:val="num" w:pos="720"/>
          <w:tab w:val="left" w:pos="9000"/>
        </w:tabs>
        <w:spacing w:line="360" w:lineRule="auto"/>
        <w:ind w:left="426" w:hanging="426"/>
        <w:jc w:val="both"/>
        <w:rPr>
          <w:rFonts w:ascii="Arial" w:hAnsi="Arial" w:cs="Arial"/>
          <w:sz w:val="22"/>
          <w:szCs w:val="22"/>
        </w:rPr>
      </w:pPr>
    </w:p>
    <w:p w14:paraId="6E3596CF" w14:textId="77777777" w:rsidR="00992C90" w:rsidRPr="00992C90" w:rsidRDefault="00992C90" w:rsidP="00992C90">
      <w:pPr>
        <w:pStyle w:val="Textkrper"/>
        <w:numPr>
          <w:ilvl w:val="0"/>
          <w:numId w:val="8"/>
        </w:numPr>
        <w:spacing w:line="360" w:lineRule="auto"/>
        <w:ind w:left="426" w:hanging="426"/>
        <w:jc w:val="both"/>
        <w:rPr>
          <w:szCs w:val="22"/>
        </w:rPr>
      </w:pPr>
      <w:r w:rsidRPr="00992C90">
        <w:rPr>
          <w:szCs w:val="22"/>
        </w:rPr>
        <w:t>Eingereichte Nachweise haben Ihre Gültigkeit. Eine Aberkennung während des laufenden Vertrages wird der auftraggebenden Stelle unverzüglich angezeigt.</w:t>
      </w:r>
      <w:r w:rsidRPr="00992C90">
        <w:rPr>
          <w:szCs w:val="22"/>
        </w:rPr>
        <w:tab/>
      </w:r>
    </w:p>
    <w:p w14:paraId="18E777DE" w14:textId="77777777" w:rsidR="00992C90" w:rsidRPr="00992C90" w:rsidRDefault="00992C90" w:rsidP="00992C90">
      <w:pPr>
        <w:tabs>
          <w:tab w:val="left" w:pos="9000"/>
        </w:tabs>
        <w:spacing w:line="360" w:lineRule="auto"/>
        <w:ind w:firstLine="360"/>
        <w:jc w:val="both"/>
        <w:rPr>
          <w:rFonts w:ascii="Arial" w:hAnsi="Arial" w:cs="Arial"/>
          <w:sz w:val="22"/>
          <w:szCs w:val="22"/>
        </w:rPr>
      </w:pPr>
    </w:p>
    <w:p w14:paraId="02EE2C16" w14:textId="77777777" w:rsidR="00992C90" w:rsidRPr="00992C90" w:rsidRDefault="00992C90" w:rsidP="00992C90">
      <w:pPr>
        <w:tabs>
          <w:tab w:val="left" w:pos="3600"/>
          <w:tab w:val="left" w:pos="9000"/>
        </w:tabs>
        <w:spacing w:line="360" w:lineRule="auto"/>
        <w:jc w:val="both"/>
        <w:rPr>
          <w:rFonts w:ascii="Arial" w:hAnsi="Arial" w:cs="Arial"/>
          <w:sz w:val="22"/>
          <w:szCs w:val="22"/>
        </w:rPr>
      </w:pPr>
    </w:p>
    <w:p w14:paraId="061DF075" w14:textId="77777777" w:rsidR="00992C90" w:rsidRPr="00992C90" w:rsidRDefault="00992C90" w:rsidP="00992C90">
      <w:pPr>
        <w:tabs>
          <w:tab w:val="left" w:pos="3600"/>
          <w:tab w:val="left" w:pos="9000"/>
        </w:tabs>
        <w:spacing w:line="360" w:lineRule="auto"/>
        <w:jc w:val="both"/>
        <w:rPr>
          <w:rFonts w:ascii="Arial" w:hAnsi="Arial" w:cs="Arial"/>
          <w:sz w:val="22"/>
          <w:szCs w:val="22"/>
        </w:rPr>
      </w:pPr>
      <w:r w:rsidRPr="00992C90">
        <w:rPr>
          <w:rFonts w:ascii="Arial" w:hAnsi="Arial" w:cs="Arial"/>
          <w:sz w:val="22"/>
          <w:szCs w:val="22"/>
        </w:rPr>
        <w:fldChar w:fldCharType="begin">
          <w:ffData>
            <w:name w:val="Text9"/>
            <w:enabled/>
            <w:calcOnExit w:val="0"/>
            <w:textInput/>
          </w:ffData>
        </w:fldChar>
      </w:r>
      <w:bookmarkStart w:id="5" w:name="Text9"/>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5"/>
      <w:r w:rsidRPr="00992C90">
        <w:rPr>
          <w:rFonts w:ascii="Arial" w:hAnsi="Arial" w:cs="Arial"/>
          <w:sz w:val="22"/>
          <w:szCs w:val="22"/>
        </w:rPr>
        <w:tab/>
      </w:r>
      <w:r w:rsidRPr="00992C90">
        <w:rPr>
          <w:rFonts w:ascii="Arial" w:hAnsi="Arial" w:cs="Arial"/>
          <w:sz w:val="22"/>
          <w:szCs w:val="22"/>
        </w:rPr>
        <w:fldChar w:fldCharType="begin">
          <w:ffData>
            <w:name w:val="Text10"/>
            <w:enabled/>
            <w:calcOnExit w:val="0"/>
            <w:textInput/>
          </w:ffData>
        </w:fldChar>
      </w:r>
      <w:bookmarkStart w:id="6" w:name="Text10"/>
      <w:r w:rsidRPr="00992C90">
        <w:rPr>
          <w:rFonts w:ascii="Arial" w:hAnsi="Arial" w:cs="Arial"/>
          <w:sz w:val="22"/>
          <w:szCs w:val="22"/>
        </w:rPr>
        <w:instrText xml:space="preserve"> FORMTEXT </w:instrText>
      </w:r>
      <w:r w:rsidRPr="00992C90">
        <w:rPr>
          <w:rFonts w:ascii="Arial" w:hAnsi="Arial" w:cs="Arial"/>
          <w:sz w:val="22"/>
          <w:szCs w:val="22"/>
        </w:rPr>
      </w:r>
      <w:r w:rsidRPr="00992C90">
        <w:rPr>
          <w:rFonts w:ascii="Arial" w:hAnsi="Arial" w:cs="Arial"/>
          <w:sz w:val="22"/>
          <w:szCs w:val="22"/>
        </w:rPr>
        <w:fldChar w:fldCharType="separate"/>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noProof/>
          <w:sz w:val="22"/>
          <w:szCs w:val="22"/>
        </w:rPr>
        <w:t> </w:t>
      </w:r>
      <w:r w:rsidRPr="00992C90">
        <w:rPr>
          <w:rFonts w:ascii="Arial" w:hAnsi="Arial" w:cs="Arial"/>
          <w:sz w:val="22"/>
          <w:szCs w:val="22"/>
        </w:rPr>
        <w:fldChar w:fldCharType="end"/>
      </w:r>
      <w:bookmarkEnd w:id="6"/>
    </w:p>
    <w:p w14:paraId="459E6F47"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t>________________________</w:t>
      </w:r>
      <w:r w:rsidRPr="00992C90">
        <w:rPr>
          <w:rFonts w:ascii="Arial" w:hAnsi="Arial" w:cs="Arial"/>
          <w:sz w:val="22"/>
          <w:szCs w:val="22"/>
        </w:rPr>
        <w:tab/>
        <w:t>_______________________________________</w:t>
      </w:r>
    </w:p>
    <w:p w14:paraId="6A1FDF28" w14:textId="77777777" w:rsidR="00992C90" w:rsidRPr="00992C90" w:rsidRDefault="00992C90" w:rsidP="00992C90">
      <w:pPr>
        <w:spacing w:line="360" w:lineRule="auto"/>
        <w:ind w:left="3540" w:hanging="3540"/>
        <w:jc w:val="both"/>
        <w:rPr>
          <w:rFonts w:ascii="Arial" w:hAnsi="Arial" w:cs="Arial"/>
          <w:sz w:val="22"/>
          <w:szCs w:val="22"/>
        </w:rPr>
      </w:pPr>
      <w:r w:rsidRPr="00992C90">
        <w:rPr>
          <w:rFonts w:ascii="Arial" w:hAnsi="Arial" w:cs="Arial"/>
          <w:sz w:val="22"/>
          <w:szCs w:val="22"/>
        </w:rPr>
        <w:t>Ort, Datum</w:t>
      </w:r>
      <w:r w:rsidRPr="00992C90">
        <w:rPr>
          <w:rFonts w:ascii="Arial" w:hAnsi="Arial" w:cs="Arial"/>
          <w:sz w:val="22"/>
          <w:szCs w:val="22"/>
        </w:rPr>
        <w:tab/>
        <w:t>Unterschrift</w:t>
      </w:r>
      <w:r w:rsidRPr="00992C90">
        <w:rPr>
          <w:rFonts w:ascii="Arial" w:hAnsi="Arial" w:cs="Arial"/>
          <w:sz w:val="22"/>
          <w:szCs w:val="22"/>
        </w:rPr>
        <w:br/>
        <w:t xml:space="preserve">(nur bei postalischen Angeboten erforderlich) </w:t>
      </w:r>
    </w:p>
    <w:p w14:paraId="63C0F36C" w14:textId="77777777" w:rsidR="00992C90" w:rsidRPr="00992C90" w:rsidRDefault="00992C90" w:rsidP="00992C90">
      <w:pPr>
        <w:spacing w:line="360" w:lineRule="auto"/>
        <w:jc w:val="both"/>
        <w:rPr>
          <w:rFonts w:ascii="Arial" w:hAnsi="Arial" w:cs="Arial"/>
          <w:sz w:val="22"/>
          <w:szCs w:val="22"/>
        </w:rPr>
      </w:pPr>
      <w:r w:rsidRPr="00992C90">
        <w:rPr>
          <w:rFonts w:ascii="Arial" w:hAnsi="Arial" w:cs="Arial"/>
          <w:sz w:val="22"/>
          <w:szCs w:val="22"/>
        </w:rPr>
        <w:br w:type="page"/>
      </w:r>
    </w:p>
    <w:p w14:paraId="7C4753AB"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5761B45E" w14:textId="77777777" w:rsidR="00563040" w:rsidRDefault="00563040" w:rsidP="009C5EDD">
      <w:pPr>
        <w:spacing w:before="120" w:after="120"/>
        <w:jc w:val="both"/>
        <w:rPr>
          <w:rStyle w:val="jnenbez"/>
          <w:rFonts w:asciiTheme="minorHAnsi" w:hAnsiTheme="minorHAnsi" w:cstheme="minorHAnsi"/>
          <w:sz w:val="16"/>
          <w:szCs w:val="16"/>
        </w:rPr>
      </w:pPr>
    </w:p>
    <w:p w14:paraId="5A514DB1" w14:textId="77777777"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C1E6D7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365988B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23DE3696"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EE0E02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402F7FA"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70F00F2E"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44833DFD"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79EDEA8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374A174D"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306CC6E8"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5817754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16FA9A6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27014B90"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7BCA25C"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AAD9577"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104BBB64"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4460B7E8"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4D7C0B2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2AC5E3FD" w14:textId="77777777"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04C8398E"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1054AB7F"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1B43CF6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13775E1C"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65620F8B"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7DFB2A40"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790C287"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77837075"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87E3A49"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6D8EA6B5" w14:textId="7777777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149E63B2"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1B63538C"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4C88D7F5" w14:textId="77777777"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38D1B16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5F8F0592"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even" r:id="rId8"/>
      <w:headerReference w:type="default" r:id="rId9"/>
      <w:footerReference w:type="even" r:id="rId10"/>
      <w:footerReference w:type="default" r:id="rId11"/>
      <w:headerReference w:type="first" r:id="rId12"/>
      <w:footerReference w:type="first" r:id="rId13"/>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C3432" w14:textId="77777777" w:rsidR="007D2223" w:rsidRDefault="007D2223">
      <w:r>
        <w:separator/>
      </w:r>
    </w:p>
  </w:endnote>
  <w:endnote w:type="continuationSeparator" w:id="0">
    <w:p w14:paraId="2E45BFE6" w14:textId="77777777" w:rsidR="007D2223" w:rsidRDefault="007D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8BEB" w14:textId="77777777" w:rsidR="000A27AA" w:rsidRDefault="000A27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8C1C" w14:textId="77777777"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2EBCC2B1" wp14:editId="1A85CD68">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764651">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764651">
      <w:rPr>
        <w:rFonts w:ascii="Arial" w:hAnsi="Arial" w:cs="Arial"/>
        <w:b/>
        <w:noProof/>
        <w:sz w:val="20"/>
      </w:rPr>
      <w:t>6</w:t>
    </w:r>
    <w:r w:rsidR="007A1AB1" w:rsidRPr="00D55F51">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68C5" w14:textId="77777777" w:rsidR="000A27AA" w:rsidRDefault="000A27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D85D2" w14:textId="77777777" w:rsidR="007D2223" w:rsidRDefault="007D2223">
      <w:r>
        <w:separator/>
      </w:r>
    </w:p>
  </w:footnote>
  <w:footnote w:type="continuationSeparator" w:id="0">
    <w:p w14:paraId="040A0321" w14:textId="77777777" w:rsidR="007D2223" w:rsidRDefault="007D2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F5D9" w14:textId="77777777" w:rsidR="000A27AA" w:rsidRDefault="000A2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3B57" w14:textId="77777777" w:rsidR="00BF4CB8" w:rsidRPr="00E2052F" w:rsidRDefault="00992C90"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233A3FD7" wp14:editId="0CAFE836">
              <wp:simplePos x="0" y="0"/>
              <wp:positionH relativeFrom="column">
                <wp:posOffset>54362</wp:posOffset>
              </wp:positionH>
              <wp:positionV relativeFrom="page">
                <wp:posOffset>874643</wp:posOffset>
              </wp:positionV>
              <wp:extent cx="4890052"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5BEBD"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A3FD7" id="_x0000_t202" coordsize="21600,21600" o:spt="202" path="m,l,21600r21600,l21600,xe">
              <v:stroke joinstyle="miter"/>
              <v:path gradientshapeok="t" o:connecttype="rect"/>
            </v:shapetype>
            <v:shape id="Text Box 9" o:spid="_x0000_s1026" type="#_x0000_t202" style="position:absolute;margin-left:4.3pt;margin-top:68.85pt;width:385.0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" filled="f" stroked="f">
              <v:textbox>
                <w:txbxContent>
                  <w:p w14:paraId="1A25BEBD" w14:textId="77777777" w:rsidR="007858AB" w:rsidRPr="00992C90" w:rsidRDefault="00C50836" w:rsidP="007858AB">
                    <w:pPr>
                      <w:pStyle w:val="berschrift1"/>
                      <w:rPr>
                        <w:caps/>
                        <w:color w:val="349F13"/>
                        <w:sz w:val="32"/>
                      </w:rPr>
                    </w:pPr>
                    <w:r w:rsidRPr="00992C90">
                      <w:rPr>
                        <w:bCs/>
                        <w:caps/>
                        <w:color w:val="349F13"/>
                        <w:sz w:val="32"/>
                      </w:rPr>
                      <w:t>Eigenerklärung</w:t>
                    </w:r>
                    <w:r w:rsidR="008174B5" w:rsidRPr="00992C90">
                      <w:rPr>
                        <w:bCs/>
                        <w:caps/>
                        <w:color w:val="349F13"/>
                        <w:sz w:val="32"/>
                      </w:rPr>
                      <w:t xml:space="preserve"> </w:t>
                    </w:r>
                    <w:r w:rsidR="00547A53">
                      <w:rPr>
                        <w:bCs/>
                        <w:caps/>
                        <w:color w:val="349F13"/>
                        <w:sz w:val="32"/>
                      </w:rPr>
                      <w:t>Pflanzenbeschaffung</w:t>
                    </w:r>
                    <w:r w:rsidR="000A27AA">
                      <w:rPr>
                        <w:bCs/>
                        <w:caps/>
                        <w:color w:val="349F13"/>
                        <w:sz w:val="32"/>
                      </w:rPr>
                      <w:t xml:space="preserve"> UND PFLANZUNG</w:t>
                    </w:r>
                  </w:p>
                </w:txbxContent>
              </v:textbox>
              <w10:wrap anchory="page"/>
            </v:shape>
          </w:pict>
        </mc:Fallback>
      </mc:AlternateContent>
    </w:r>
    <w:r w:rsidR="007A1AB1"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536C0F92" wp14:editId="739E3777">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17C2D1DC" wp14:editId="27F9A1B1">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25FD90"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Pr>
        <w:rFonts w:ascii="Arial" w:hAnsi="Arial" w:cs="Arial"/>
        <w:color w:val="D9D9D9" w:themeColor="background1" w:themeShade="D9"/>
        <w:sz w:val="16"/>
        <w:szCs w:val="16"/>
      </w:rPr>
      <w:t xml:space="preserve"> 20231116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1CF8" w14:textId="77777777" w:rsidR="000A27AA" w:rsidRDefault="000A27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3A1A372D"/>
    <w:multiLevelType w:val="hybridMultilevel"/>
    <w:tmpl w:val="0DF26F18"/>
    <w:lvl w:ilvl="0" w:tplc="6B842DAE">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695741571">
    <w:abstractNumId w:val="7"/>
  </w:num>
  <w:num w:numId="2" w16cid:durableId="2135514967">
    <w:abstractNumId w:val="4"/>
  </w:num>
  <w:num w:numId="3" w16cid:durableId="1597589832">
    <w:abstractNumId w:val="2"/>
  </w:num>
  <w:num w:numId="4" w16cid:durableId="102195209">
    <w:abstractNumId w:val="6"/>
  </w:num>
  <w:num w:numId="5" w16cid:durableId="1773890367">
    <w:abstractNumId w:val="0"/>
  </w:num>
  <w:num w:numId="6" w16cid:durableId="1209299668">
    <w:abstractNumId w:val="5"/>
  </w:num>
  <w:num w:numId="7" w16cid:durableId="1755082428">
    <w:abstractNumId w:val="3"/>
  </w:num>
  <w:num w:numId="8" w16cid:durableId="472646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23"/>
    <w:rsid w:val="00014701"/>
    <w:rsid w:val="0003341A"/>
    <w:rsid w:val="00051C3D"/>
    <w:rsid w:val="00085606"/>
    <w:rsid w:val="000A27AA"/>
    <w:rsid w:val="000C2601"/>
    <w:rsid w:val="000D7CA0"/>
    <w:rsid w:val="000E0F6C"/>
    <w:rsid w:val="000F6FE5"/>
    <w:rsid w:val="00103ED9"/>
    <w:rsid w:val="00115137"/>
    <w:rsid w:val="0015588F"/>
    <w:rsid w:val="00160CC4"/>
    <w:rsid w:val="001610D2"/>
    <w:rsid w:val="001908ED"/>
    <w:rsid w:val="001B5605"/>
    <w:rsid w:val="001E0412"/>
    <w:rsid w:val="001E4B7C"/>
    <w:rsid w:val="00207521"/>
    <w:rsid w:val="00224DB6"/>
    <w:rsid w:val="002659BA"/>
    <w:rsid w:val="002735EF"/>
    <w:rsid w:val="002959EF"/>
    <w:rsid w:val="002A1463"/>
    <w:rsid w:val="002D5223"/>
    <w:rsid w:val="002E0EA8"/>
    <w:rsid w:val="002F3E54"/>
    <w:rsid w:val="002F7223"/>
    <w:rsid w:val="00326FF2"/>
    <w:rsid w:val="00356703"/>
    <w:rsid w:val="0036209C"/>
    <w:rsid w:val="003670D2"/>
    <w:rsid w:val="003A057D"/>
    <w:rsid w:val="00423A5F"/>
    <w:rsid w:val="004279C0"/>
    <w:rsid w:val="004608F9"/>
    <w:rsid w:val="00473570"/>
    <w:rsid w:val="0049242A"/>
    <w:rsid w:val="00492A22"/>
    <w:rsid w:val="004B2E3A"/>
    <w:rsid w:val="004B6A41"/>
    <w:rsid w:val="004C60A8"/>
    <w:rsid w:val="004D77A1"/>
    <w:rsid w:val="005210DD"/>
    <w:rsid w:val="00547A53"/>
    <w:rsid w:val="00563040"/>
    <w:rsid w:val="00563BD8"/>
    <w:rsid w:val="0056409D"/>
    <w:rsid w:val="005748A0"/>
    <w:rsid w:val="00593755"/>
    <w:rsid w:val="00596D31"/>
    <w:rsid w:val="005D71FE"/>
    <w:rsid w:val="005F003E"/>
    <w:rsid w:val="00601B28"/>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64651"/>
    <w:rsid w:val="00774740"/>
    <w:rsid w:val="00776506"/>
    <w:rsid w:val="007858AB"/>
    <w:rsid w:val="007A1AB1"/>
    <w:rsid w:val="007B70F7"/>
    <w:rsid w:val="007D2223"/>
    <w:rsid w:val="007D3F8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45892"/>
    <w:rsid w:val="0097249F"/>
    <w:rsid w:val="00992C90"/>
    <w:rsid w:val="00993366"/>
    <w:rsid w:val="009966D3"/>
    <w:rsid w:val="009B3466"/>
    <w:rsid w:val="009C5EDD"/>
    <w:rsid w:val="009E1EA7"/>
    <w:rsid w:val="00A21483"/>
    <w:rsid w:val="00A23132"/>
    <w:rsid w:val="00A25720"/>
    <w:rsid w:val="00A40504"/>
    <w:rsid w:val="00AB44A2"/>
    <w:rsid w:val="00AC467A"/>
    <w:rsid w:val="00AC6C41"/>
    <w:rsid w:val="00AF3FCD"/>
    <w:rsid w:val="00B20810"/>
    <w:rsid w:val="00B20AB7"/>
    <w:rsid w:val="00B36C9D"/>
    <w:rsid w:val="00B379BB"/>
    <w:rsid w:val="00B4595B"/>
    <w:rsid w:val="00B54813"/>
    <w:rsid w:val="00BC3915"/>
    <w:rsid w:val="00BD3125"/>
    <w:rsid w:val="00BD66AA"/>
    <w:rsid w:val="00BF4CB8"/>
    <w:rsid w:val="00BF6999"/>
    <w:rsid w:val="00C47505"/>
    <w:rsid w:val="00C476D7"/>
    <w:rsid w:val="00C50836"/>
    <w:rsid w:val="00CE2E15"/>
    <w:rsid w:val="00CF4F82"/>
    <w:rsid w:val="00D02FD0"/>
    <w:rsid w:val="00D42CF9"/>
    <w:rsid w:val="00D55F51"/>
    <w:rsid w:val="00D61664"/>
    <w:rsid w:val="00D62D00"/>
    <w:rsid w:val="00D76E49"/>
    <w:rsid w:val="00DA5988"/>
    <w:rsid w:val="00DB51A0"/>
    <w:rsid w:val="00DD559E"/>
    <w:rsid w:val="00DE3FA4"/>
    <w:rsid w:val="00E2052F"/>
    <w:rsid w:val="00E43E64"/>
    <w:rsid w:val="00E66A79"/>
    <w:rsid w:val="00E85888"/>
    <w:rsid w:val="00E9405A"/>
    <w:rsid w:val="00EA1C29"/>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8EA3E"/>
  <w15:docId w15:val="{FA994E9D-39F3-43D1-8F92-38672667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Zentrale%20Beschaffung\Unterlagen%20f&#252;r%20die%20Forst&#228;mter\01_spezielle%20Vergabemusterunterlagen\10_Pflanzen,%20Pflanzung%20und%20Pflanzenschutz\01_Vergabeunterlagen\Eigenerkl&#228;rung_Pflanzenbeschaffung_und_Pflanz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25F1-D605-46CB-9106-7E7B5013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Eigenerklärung_Pflanzenbeschaffung_und_Pflanzung.dotx</Template>
  <TotalTime>0</TotalTime>
  <Pages>6</Pages>
  <Words>1688</Words>
  <Characters>12100</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Landesforsten RLP</Company>
  <LinksUpToDate>false</LinksUpToDate>
  <CharactersWithSpaces>13761</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Schotte, Lennart</dc:creator>
  <cp:lastModifiedBy>Schotte, Lennart</cp:lastModifiedBy>
  <cp:revision>2</cp:revision>
  <cp:lastPrinted>2017-08-07T13:29:00Z</cp:lastPrinted>
  <dcterms:created xsi:type="dcterms:W3CDTF">2026-07-27T11:31:00Z</dcterms:created>
  <dcterms:modified xsi:type="dcterms:W3CDTF">2026-07-28T07:18:00Z</dcterms:modified>
</cp:coreProperties>
</file>