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2F320" w14:textId="77777777" w:rsidR="00555F84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 w:rsidRPr="00512F4A">
        <w:rPr>
          <w:rFonts w:cs="Noto Sans"/>
          <w:bCs/>
          <w:spacing w:val="6"/>
          <w:sz w:val="20"/>
          <w:szCs w:val="20"/>
        </w:rPr>
        <w:t>Name</w:t>
      </w:r>
      <w:r>
        <w:rPr>
          <w:rFonts w:cs="Noto Sans"/>
          <w:bCs/>
          <w:spacing w:val="6"/>
          <w:sz w:val="20"/>
          <w:szCs w:val="20"/>
        </w:rPr>
        <w:t xml:space="preserve"> und</w:t>
      </w:r>
      <w:r w:rsidRPr="00512F4A">
        <w:rPr>
          <w:rFonts w:cs="Noto Sans"/>
          <w:bCs/>
          <w:spacing w:val="6"/>
          <w:sz w:val="20"/>
          <w:szCs w:val="20"/>
        </w:rPr>
        <w:t xml:space="preserve"> Anschrift des Bieters</w:t>
      </w:r>
    </w:p>
    <w:p w14:paraId="4BA60198" w14:textId="77777777" w:rsidR="00555F84" w:rsidRPr="00512F4A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>
        <w:rPr>
          <w:rFonts w:cs="Noto Sans"/>
          <w:bCs/>
          <w:spacing w:val="6"/>
          <w:sz w:val="20"/>
          <w:szCs w:val="20"/>
        </w:rPr>
        <w:t>(Firmenname lt. Handelsregister)</w:t>
      </w:r>
    </w:p>
    <w:p w14:paraId="3A97FE6F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sdt>
      <w:sdtPr>
        <w:rPr>
          <w:rFonts w:cs="Noto Sans"/>
          <w:bCs/>
          <w:spacing w:val="6"/>
          <w:sz w:val="26"/>
          <w:szCs w:val="26"/>
        </w:rPr>
        <w:id w:val="378981240"/>
        <w:placeholder>
          <w:docPart w:val="9020CFF68DD34612B393574236CDE16D"/>
        </w:placeholder>
        <w:showingPlcHdr/>
      </w:sdtPr>
      <w:sdtEndPr/>
      <w:sdtContent>
        <w:p w14:paraId="7408B679" w14:textId="77777777" w:rsidR="00555F84" w:rsidRDefault="00555F84" w:rsidP="00555F84">
          <w:pPr>
            <w:pStyle w:val="Style1"/>
            <w:spacing w:line="240" w:lineRule="auto"/>
            <w:ind w:right="333"/>
            <w:rPr>
              <w:rFonts w:cs="Noto Sans"/>
              <w:bCs/>
              <w:spacing w:val="6"/>
              <w:sz w:val="26"/>
              <w:szCs w:val="26"/>
            </w:rPr>
          </w:pPr>
          <w:r w:rsidRPr="00B51DC6">
            <w:rPr>
              <w:rStyle w:val="Platzhaltertext"/>
            </w:rPr>
            <w:t>Klicken oder tippen Sie hier, um Text einzugeben.</w:t>
          </w:r>
        </w:p>
      </w:sdtContent>
    </w:sdt>
    <w:p w14:paraId="0D4D2B1C" w14:textId="77777777" w:rsidR="00555F84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647B7B0E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702CB687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7E634F34" w14:textId="77777777" w:rsidR="00555F84" w:rsidRPr="00512F4A" w:rsidRDefault="00555F84" w:rsidP="00555F84">
      <w:pPr>
        <w:pStyle w:val="Style1"/>
        <w:spacing w:line="240" w:lineRule="auto"/>
        <w:ind w:right="283"/>
        <w:rPr>
          <w:rFonts w:cs="Noto Sans"/>
          <w:b/>
          <w:bCs/>
          <w:spacing w:val="6"/>
          <w:sz w:val="10"/>
          <w:szCs w:val="10"/>
        </w:rPr>
      </w:pPr>
    </w:p>
    <w:p w14:paraId="42E268F7" w14:textId="77777777" w:rsidR="00555F84" w:rsidRPr="00512F4A" w:rsidRDefault="00555F84" w:rsidP="00555F84">
      <w:pPr>
        <w:pStyle w:val="Style1"/>
        <w:spacing w:line="240" w:lineRule="auto"/>
        <w:jc w:val="center"/>
        <w:rPr>
          <w:rFonts w:cs="Noto Sans"/>
          <w:b/>
          <w:bCs/>
          <w:color w:val="000000" w:themeColor="text1"/>
          <w:spacing w:val="6"/>
          <w:sz w:val="36"/>
          <w:szCs w:val="26"/>
        </w:rPr>
      </w:pPr>
      <w:r w:rsidRPr="00512F4A">
        <w:rPr>
          <w:rFonts w:cs="Noto Sans"/>
          <w:b/>
          <w:bCs/>
          <w:color w:val="000000" w:themeColor="text1"/>
          <w:spacing w:val="6"/>
          <w:sz w:val="36"/>
          <w:szCs w:val="26"/>
        </w:rPr>
        <w:t>Angebot</w:t>
      </w:r>
    </w:p>
    <w:p w14:paraId="02E194F1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tbl>
      <w:tblPr>
        <w:tblpPr w:leftFromText="141" w:rightFromText="141" w:vertAnchor="text" w:horzAnchor="margin" w:tblpXSpec="center" w:tblpY="135"/>
        <w:tblOverlap w:val="never"/>
        <w:tblW w:w="8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4253"/>
      </w:tblGrid>
      <w:tr w:rsidR="00555F84" w:rsidRPr="00512F4A" w14:paraId="3361ED59" w14:textId="77777777" w:rsidTr="001F26E5">
        <w:trPr>
          <w:trHeight w:val="567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231B806C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bookmarkStart w:id="0" w:name="Text4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>Ausschreibungsnummer:</w:t>
            </w:r>
            <w:bookmarkEnd w:id="0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 xml:space="preserve"> </w:t>
            </w:r>
          </w:p>
          <w:p w14:paraId="711A82C7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0"/>
                <w:szCs w:val="16"/>
              </w:rPr>
              <w:t>(bitte immer angeben)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1181171" w14:textId="43EEC78A" w:rsidR="00555F84" w:rsidRPr="007C2E73" w:rsidRDefault="007C2E73" w:rsidP="000D0502">
            <w:pPr>
              <w:spacing w:before="72" w:after="72"/>
              <w:ind w:left="139"/>
              <w:rPr>
                <w:rFonts w:cs="Noto Sans"/>
                <w:b/>
                <w:bCs/>
                <w:spacing w:val="4"/>
                <w:sz w:val="32"/>
                <w:szCs w:val="22"/>
              </w:rPr>
            </w:pPr>
            <w:r w:rsidRPr="007C2E73">
              <w:rPr>
                <w:rFonts w:cs="Noto Sans"/>
                <w:b/>
                <w:bCs/>
                <w:spacing w:val="4"/>
                <w:sz w:val="32"/>
                <w:szCs w:val="22"/>
              </w:rPr>
              <w:t>610302.01</w:t>
            </w:r>
          </w:p>
        </w:tc>
      </w:tr>
      <w:tr w:rsidR="00555F84" w:rsidRPr="00512F4A" w14:paraId="4E08C95A" w14:textId="77777777" w:rsidTr="001F26E5">
        <w:trPr>
          <w:trHeight w:hRule="exact" w:val="737"/>
        </w:trPr>
        <w:tc>
          <w:tcPr>
            <w:tcW w:w="836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B4C3E" w14:textId="40A7AAB4" w:rsidR="00555F84" w:rsidRPr="001F26E5" w:rsidRDefault="001F26E5" w:rsidP="001F26E5">
            <w:pPr>
              <w:tabs>
                <w:tab w:val="left" w:pos="4455"/>
              </w:tabs>
              <w:spacing w:after="0"/>
              <w:ind w:left="139"/>
              <w:rPr>
                <w:rFonts w:cs="Noto Sans"/>
                <w:spacing w:val="4"/>
                <w:sz w:val="10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Vergabeart:</w:t>
            </w:r>
            <w:r w:rsidRPr="006C4D82">
              <w:rPr>
                <w:rFonts w:cs="Noto Sans"/>
                <w:spacing w:val="4"/>
                <w:sz w:val="22"/>
                <w:szCs w:val="18"/>
              </w:rPr>
              <w:t xml:space="preserve"> </w:t>
            </w:r>
            <w:r w:rsidR="007C2E73">
              <w:rPr>
                <w:rFonts w:cs="Noto Sans"/>
                <w:spacing w:val="4"/>
                <w:sz w:val="22"/>
                <w:szCs w:val="18"/>
              </w:rPr>
              <w:t>Offenes Verfahren</w:t>
            </w:r>
            <w:r w:rsidRPr="00512F4A">
              <w:rPr>
                <w:rFonts w:cs="Noto Sans"/>
                <w:spacing w:val="4"/>
                <w:sz w:val="10"/>
                <w:szCs w:val="18"/>
              </w:rPr>
              <w:t xml:space="preserve"> </w:t>
            </w:r>
          </w:p>
        </w:tc>
      </w:tr>
      <w:tr w:rsidR="00555F84" w:rsidRPr="00512F4A" w14:paraId="6863B9E7" w14:textId="77777777" w:rsidTr="001F26E5">
        <w:trPr>
          <w:trHeight w:val="85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171F0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Eröffnungs-/Einreichungstermin</w:t>
            </w:r>
          </w:p>
          <w:p w14:paraId="181CE1C7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10"/>
                <w:szCs w:val="10"/>
              </w:rPr>
            </w:pPr>
          </w:p>
          <w:p w14:paraId="270E3DC0" w14:textId="3CDE62A1" w:rsidR="00555F84" w:rsidRPr="00512F4A" w:rsidRDefault="00555F84" w:rsidP="00555F84">
            <w:pPr>
              <w:tabs>
                <w:tab w:val="left" w:pos="4250"/>
              </w:tabs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Datum:</w:t>
            </w:r>
            <w:r w:rsidR="007C2E73">
              <w:rPr>
                <w:rFonts w:cs="Noto Sans"/>
                <w:spacing w:val="4"/>
                <w:sz w:val="22"/>
                <w:szCs w:val="18"/>
              </w:rPr>
              <w:t xml:space="preserve"> </w:t>
            </w:r>
            <w:r w:rsidR="007C2E73" w:rsidRPr="007C2E73">
              <w:rPr>
                <w:rFonts w:cs="Noto Sans"/>
                <w:b/>
                <w:bCs/>
                <w:spacing w:val="4"/>
                <w:sz w:val="22"/>
                <w:szCs w:val="18"/>
              </w:rPr>
              <w:t>29.09.2026</w:t>
            </w:r>
            <w:r w:rsidRPr="00512F4A">
              <w:rPr>
                <w:rFonts w:cs="Noto Sans"/>
                <w:color w:val="FFFFFF" w:themeColor="background1"/>
                <w:spacing w:val="4"/>
                <w:sz w:val="22"/>
                <w:szCs w:val="18"/>
              </w:rPr>
              <w:tab/>
            </w: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Uhrzeit: </w:t>
            </w:r>
            <w:r w:rsidR="007C2E73" w:rsidRPr="007C2E73">
              <w:rPr>
                <w:rFonts w:cs="Noto Sans"/>
                <w:b/>
                <w:bCs/>
                <w:spacing w:val="4"/>
                <w:sz w:val="22"/>
                <w:szCs w:val="18"/>
              </w:rPr>
              <w:t>09:55</w:t>
            </w:r>
          </w:p>
        </w:tc>
      </w:tr>
      <w:tr w:rsidR="00555F84" w:rsidRPr="00512F4A" w14:paraId="250473DD" w14:textId="77777777" w:rsidTr="001F26E5">
        <w:trPr>
          <w:trHeight w:hRule="exact" w:val="51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DFB3E0" w14:textId="232DFA22" w:rsidR="00555F84" w:rsidRPr="007C2E73" w:rsidRDefault="00555F84" w:rsidP="000D0502">
            <w:pPr>
              <w:tabs>
                <w:tab w:val="left" w:pos="4250"/>
              </w:tabs>
              <w:spacing w:before="72" w:after="72"/>
              <w:ind w:left="139"/>
              <w:rPr>
                <w:rFonts w:cs="Noto Sans"/>
                <w:b/>
                <w:bCs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Angebotsbindefrist endet am: </w:t>
            </w:r>
            <w:r w:rsidRPr="00512F4A">
              <w:rPr>
                <w:rFonts w:cs="Noto Sans"/>
                <w:spacing w:val="4"/>
                <w:sz w:val="22"/>
                <w:szCs w:val="18"/>
              </w:rPr>
              <w:tab/>
            </w:r>
            <w:r w:rsidR="007C2E73">
              <w:rPr>
                <w:rFonts w:cs="Noto Sans"/>
                <w:b/>
                <w:bCs/>
                <w:spacing w:val="4"/>
                <w:sz w:val="22"/>
                <w:szCs w:val="18"/>
              </w:rPr>
              <w:t>10.11.2026</w:t>
            </w:r>
          </w:p>
        </w:tc>
      </w:tr>
    </w:tbl>
    <w:p w14:paraId="36DDB6CF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72BAEEA6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08625324" w14:textId="083DC256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Cs w:val="20"/>
        </w:rPr>
      </w:pPr>
      <w:r w:rsidRPr="00512F4A">
        <w:rPr>
          <w:rFonts w:cs="Noto Sans"/>
          <w:bCs/>
          <w:spacing w:val="4"/>
          <w:szCs w:val="20"/>
        </w:rPr>
        <w:t xml:space="preserve">Angebot für: </w:t>
      </w:r>
      <w:sdt>
        <w:sdtPr>
          <w:id w:val="1762839457"/>
          <w:placeholder>
            <w:docPart w:val="8C3C5E105AB541F5BAE5ADF8B4D40F77"/>
          </w:placeholder>
        </w:sdtPr>
        <w:sdtContent>
          <w:r w:rsidR="00FB0A3C">
            <w:t>Elektroarbeiten Seminarg</w:t>
          </w:r>
          <w:r w:rsidR="00FB0A3C">
            <w:t>ebäude 1271</w:t>
          </w:r>
          <w:r w:rsidR="00FB0A3C">
            <w:t xml:space="preserve"> Biochemie</w:t>
          </w:r>
        </w:sdtContent>
      </w:sdt>
    </w:p>
    <w:p w14:paraId="3F1C30DE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10"/>
          <w:szCs w:val="20"/>
        </w:rPr>
      </w:pPr>
    </w:p>
    <w:p w14:paraId="378B959B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22"/>
          <w:szCs w:val="18"/>
        </w:rPr>
      </w:pPr>
    </w:p>
    <w:p w14:paraId="00F736CD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 w:val="22"/>
          <w:szCs w:val="18"/>
        </w:rPr>
      </w:pPr>
    </w:p>
    <w:p w14:paraId="26FE01A2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Cs w:val="20"/>
        </w:rPr>
      </w:pPr>
    </w:p>
    <w:p w14:paraId="79916F4D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zu dem im Betreff genannten Projekt bieten wir Ihnen unsere Leistungen unter Berücksichtigung folgender Anforderungen an:</w:t>
      </w:r>
    </w:p>
    <w:p w14:paraId="5B67E54E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3BD4BB07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der beigefügten Leistungsbeschreibung mit Leistungsverzeichnis und den darin an-geführten Preisen sowie den geforderten Erklärungen,</w:t>
      </w:r>
    </w:p>
    <w:p w14:paraId="6B17BF47" w14:textId="77777777" w:rsidR="00555F84" w:rsidRPr="00512F4A" w:rsidRDefault="00555F84" w:rsidP="00555F84">
      <w:pPr>
        <w:pStyle w:val="Listenabsatz"/>
        <w:spacing w:after="0"/>
        <w:ind w:left="567"/>
        <w:jc w:val="both"/>
        <w:rPr>
          <w:rFonts w:cs="Noto Sans"/>
          <w:sz w:val="23"/>
          <w:szCs w:val="23"/>
        </w:rPr>
      </w:pPr>
    </w:p>
    <w:p w14:paraId="0911E86E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allen weiteren in der „Aufforderung zur Abgabe eines Angebots“ geforderten und soweit erforderlich ausgefüllten Anlagen, die diesem Angebot beigefügt sind,</w:t>
      </w:r>
    </w:p>
    <w:p w14:paraId="0F0E6B27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37316A92" w14:textId="77777777" w:rsidR="00555F84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Cs w:val="20"/>
        </w:rPr>
      </w:pPr>
      <w:r w:rsidRPr="00512F4A">
        <w:rPr>
          <w:rFonts w:cs="Noto Sans"/>
          <w:sz w:val="23"/>
          <w:szCs w:val="23"/>
        </w:rPr>
        <w:t xml:space="preserve">den vollständigen, durch die </w:t>
      </w:r>
      <w:proofErr w:type="gramStart"/>
      <w:r w:rsidRPr="00512F4A">
        <w:rPr>
          <w:rFonts w:cs="Noto Sans"/>
          <w:sz w:val="23"/>
          <w:szCs w:val="23"/>
        </w:rPr>
        <w:t>Johannes Gutenberg-Universität</w:t>
      </w:r>
      <w:proofErr w:type="gramEnd"/>
      <w:r w:rsidRPr="00512F4A">
        <w:rPr>
          <w:rFonts w:cs="Noto Sans"/>
          <w:sz w:val="23"/>
          <w:szCs w:val="23"/>
        </w:rPr>
        <w:t xml:space="preserve"> Mainz mit der „Aufforderung zur Abgabe eines Angebots“, zur Verfügung gestellten Vergabe</w:t>
      </w:r>
      <w:r w:rsidRPr="00512F4A">
        <w:rPr>
          <w:rFonts w:cs="Noto Sans"/>
          <w:sz w:val="23"/>
          <w:szCs w:val="23"/>
        </w:rPr>
        <w:softHyphen/>
        <w:t>unterlagen</w:t>
      </w:r>
      <w:r w:rsidRPr="00512F4A">
        <w:rPr>
          <w:rFonts w:cs="Noto Sans"/>
          <w:szCs w:val="20"/>
        </w:rPr>
        <w:t>.</w:t>
      </w:r>
    </w:p>
    <w:p w14:paraId="7DD22DBD" w14:textId="77777777" w:rsidR="00555F84" w:rsidRDefault="00555F84">
      <w:pPr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0331AF8A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lastRenderedPageBreak/>
        <w:t>Im Falle einer Auftragserteilung wird mein / unser gesamtes Angebot Vertragsbestandteil.</w:t>
      </w:r>
      <w:r>
        <w:rPr>
          <w:rFonts w:cs="Noto Sans"/>
          <w:sz w:val="23"/>
          <w:szCs w:val="23"/>
        </w:rPr>
        <w:t xml:space="preserve"> Darüber hinaus gelten die allgemeinen Vertragsbedingungen für die Ausführung von </w:t>
      </w:r>
      <w:r w:rsidR="004010A9">
        <w:rPr>
          <w:rFonts w:cs="Noto Sans"/>
          <w:sz w:val="23"/>
          <w:szCs w:val="23"/>
        </w:rPr>
        <w:t>Baul</w:t>
      </w:r>
      <w:r>
        <w:rPr>
          <w:rFonts w:cs="Noto Sans"/>
          <w:sz w:val="23"/>
          <w:szCs w:val="23"/>
        </w:rPr>
        <w:t>eistungen (VO</w:t>
      </w:r>
      <w:r w:rsidR="004010A9">
        <w:rPr>
          <w:rFonts w:cs="Noto Sans"/>
          <w:sz w:val="23"/>
          <w:szCs w:val="23"/>
        </w:rPr>
        <w:t>B</w:t>
      </w:r>
      <w:r>
        <w:rPr>
          <w:rFonts w:cs="Noto Sans"/>
          <w:sz w:val="23"/>
          <w:szCs w:val="23"/>
        </w:rPr>
        <w:t>/</w:t>
      </w:r>
      <w:r w:rsidR="004010A9">
        <w:rPr>
          <w:rFonts w:cs="Noto Sans"/>
          <w:sz w:val="23"/>
          <w:szCs w:val="23"/>
        </w:rPr>
        <w:t>C</w:t>
      </w:r>
      <w:r>
        <w:rPr>
          <w:rFonts w:cs="Noto Sans"/>
          <w:sz w:val="23"/>
          <w:szCs w:val="23"/>
        </w:rPr>
        <w:t>), in der, zum Zeitpunkt der Abgabe des Angebots, gültigen Fassung.</w:t>
      </w:r>
    </w:p>
    <w:p w14:paraId="2427E89F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</w:p>
    <w:p w14:paraId="2A13EB0A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Unser Angebot fassen wir in den Preisen wie nachfolgend zusammen:</w:t>
      </w:r>
    </w:p>
    <w:p w14:paraId="592CAFDB" w14:textId="77777777" w:rsidR="00555F84" w:rsidRPr="00512F4A" w:rsidRDefault="00555F84" w:rsidP="00555F84">
      <w:pPr>
        <w:adjustRightInd w:val="0"/>
        <w:spacing w:after="0"/>
        <w:ind w:left="600" w:right="4161"/>
        <w:jc w:val="both"/>
        <w:rPr>
          <w:rFonts w:cs="Noto Sans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Col w:w="2835"/>
      </w:tblGrid>
      <w:tr w:rsidR="00555F84" w:rsidRPr="00512F4A" w14:paraId="2F9E0A4D" w14:textId="77777777" w:rsidTr="000D0502">
        <w:trPr>
          <w:trHeight w:val="964"/>
        </w:trPr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633A81" w14:textId="77777777" w:rsidR="00555F84" w:rsidRPr="00512F4A" w:rsidRDefault="00555F84" w:rsidP="00555F84">
            <w:pPr>
              <w:spacing w:after="0"/>
              <w:ind w:left="57"/>
              <w:rPr>
                <w:rFonts w:cs="Noto Sans"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53C82773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Netto-Endbetrag </w:t>
            </w:r>
          </w:p>
          <w:p w14:paraId="409E56A5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Nachlass)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156ED90D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Preisnachlass </w:t>
            </w:r>
          </w:p>
          <w:p w14:paraId="58898AC8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Bedingung auf die Abrechnungssumme)</w:t>
            </w:r>
          </w:p>
        </w:tc>
      </w:tr>
      <w:tr w:rsidR="00555F84" w:rsidRPr="00512F4A" w14:paraId="4DDCD3C2" w14:textId="77777777" w:rsidTr="000D0502">
        <w:trPr>
          <w:trHeight w:hRule="exact" w:val="737"/>
        </w:trPr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5CFDF82C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Summe Angebot: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-250122330"/>
              <w:placeholder>
                <w:docPart w:val="9020CFF68DD34612B393574236CDE16D"/>
              </w:placeholder>
            </w:sdtPr>
            <w:sdtEndPr/>
            <w:sdtContent>
              <w:p w14:paraId="1626A5C6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€</w:t>
                </w:r>
              </w:p>
            </w:sdtContent>
          </w:sdt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1262881033"/>
              <w:placeholder>
                <w:docPart w:val="9020CFF68DD34612B393574236CDE16D"/>
              </w:placeholder>
            </w:sdtPr>
            <w:sdtEndPr/>
            <w:sdtContent>
              <w:p w14:paraId="63B26515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%</w:t>
                </w:r>
              </w:p>
            </w:sdtContent>
          </w:sdt>
        </w:tc>
      </w:tr>
    </w:tbl>
    <w:p w14:paraId="2BB4A05B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396CE777" w14:textId="77777777" w:rsidTr="000D0502">
        <w:trPr>
          <w:trHeight w:val="481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88598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Nebenangebote zum Hauptangebot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9FD72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Anzahl:</w:t>
            </w:r>
            <w:r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-1996638408"/>
                <w:placeholder>
                  <w:docPart w:val="9020CFF68DD34612B393574236CDE16D"/>
                </w:placeholder>
                <w:showingPlcHdr/>
                <w:text/>
              </w:sdtPr>
              <w:sdtEndPr/>
              <w:sdtContent>
                <w:r w:rsidRPr="00B51DC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21F88D09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5C34F330" w14:textId="77777777" w:rsidTr="000D0502">
        <w:trPr>
          <w:trHeight w:val="624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74CB6" w14:textId="77777777" w:rsidR="00555F84" w:rsidRPr="00512F4A" w:rsidRDefault="00555F84" w:rsidP="00555F84">
            <w:pPr>
              <w:spacing w:before="20" w:after="0"/>
              <w:ind w:left="57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Der Preisnachlass des Hauptangebotes wird auch </w:t>
            </w:r>
          </w:p>
          <w:p w14:paraId="6556D608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4"/>
              </w:rPr>
            </w:pPr>
            <w:r w:rsidRPr="00512F4A">
              <w:rPr>
                <w:rFonts w:cs="Noto Sans"/>
                <w:sz w:val="23"/>
                <w:szCs w:val="23"/>
              </w:rPr>
              <w:t>auf etwaige Nebenangebote gewährt.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DCAAB" w14:textId="77777777" w:rsidR="00555F84" w:rsidRPr="00512F4A" w:rsidRDefault="00703BC3" w:rsidP="00555F84">
            <w:pPr>
              <w:spacing w:after="0"/>
              <w:ind w:right="333"/>
              <w:jc w:val="center"/>
              <w:rPr>
                <w:rFonts w:cs="Noto Sans"/>
                <w:spacing w:val="2"/>
                <w:szCs w:val="20"/>
              </w:rPr>
            </w:pP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126357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 w:val="23"/>
                    <w:szCs w:val="23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ja</w:t>
            </w:r>
            <w:r w:rsidR="00555F84" w:rsidRPr="00512F4A">
              <w:rPr>
                <w:rFonts w:cs="Noto Sans"/>
                <w:spacing w:val="2"/>
                <w:szCs w:val="20"/>
              </w:rPr>
              <w:tab/>
            </w:r>
            <w:sdt>
              <w:sdtPr>
                <w:rPr>
                  <w:rFonts w:cs="Noto Sans"/>
                  <w:spacing w:val="2"/>
                  <w:szCs w:val="20"/>
                </w:rPr>
                <w:id w:val="-157273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Cs w:val="20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Cs w:val="20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nein</w:t>
            </w:r>
          </w:p>
        </w:tc>
      </w:tr>
    </w:tbl>
    <w:p w14:paraId="766255F2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p w14:paraId="35881921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4138D656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Zum Zwecke statistischer Erhebungen der Auftraggeberin (Vergabestatistikverordnung – VergStatVO) machen wir nachfolgende Angabe:</w:t>
      </w:r>
    </w:p>
    <w:p w14:paraId="3C8388CB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1D23AEA3" w14:textId="77777777" w:rsidR="00555F84" w:rsidRPr="00512F4A" w:rsidRDefault="00703BC3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  <w:sdt>
        <w:sdtPr>
          <w:rPr>
            <w:rFonts w:cs="Noto Sans"/>
            <w:spacing w:val="4"/>
            <w:sz w:val="23"/>
            <w:szCs w:val="23"/>
          </w:rPr>
          <w:id w:val="6423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>ein</w:t>
      </w:r>
      <w:r w:rsidR="00555F84" w:rsidRPr="00512F4A">
        <w:rPr>
          <w:rFonts w:cs="Noto Sans"/>
          <w:sz w:val="23"/>
          <w:szCs w:val="23"/>
        </w:rPr>
        <w:t xml:space="preserve"> 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  <w:r w:rsidR="00555F84">
        <w:rPr>
          <w:rStyle w:val="Funotenzeichen"/>
          <w:rFonts w:cs="Noto Sans"/>
          <w:sz w:val="23"/>
          <w:szCs w:val="23"/>
        </w:rPr>
        <w:footnoteReference w:id="1"/>
      </w:r>
    </w:p>
    <w:p w14:paraId="7CEF635A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</w:p>
    <w:p w14:paraId="06C3601F" w14:textId="77777777" w:rsidR="00555F84" w:rsidRPr="00512F4A" w:rsidRDefault="00703BC3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sdt>
        <w:sdtPr>
          <w:rPr>
            <w:rFonts w:cs="Noto Sans"/>
            <w:spacing w:val="4"/>
            <w:sz w:val="23"/>
            <w:szCs w:val="23"/>
          </w:rPr>
          <w:id w:val="100786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 xml:space="preserve">kein </w:t>
      </w:r>
      <w:r w:rsidR="00555F84" w:rsidRPr="00512F4A">
        <w:rPr>
          <w:rFonts w:cs="Noto Sans"/>
          <w:sz w:val="23"/>
          <w:szCs w:val="23"/>
        </w:rPr>
        <w:t>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</w:p>
    <w:p w14:paraId="104B3272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2FDB0732" w14:textId="77777777" w:rsidR="00555F84" w:rsidRDefault="00555F84" w:rsidP="00555F84">
      <w:pPr>
        <w:spacing w:after="0"/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00AFE375" w14:textId="77777777" w:rsidR="00555F84" w:rsidRPr="003C05EC" w:rsidRDefault="00555F84" w:rsidP="00555F84">
      <w:pPr>
        <w:spacing w:after="0" w:line="240" w:lineRule="auto"/>
        <w:rPr>
          <w:rFonts w:ascii="Noto Sans Blk" w:hAnsi="Noto Sans Blk" w:cs="Noto Sans Blk"/>
        </w:rPr>
      </w:pPr>
      <w:r w:rsidRPr="003C05EC">
        <w:rPr>
          <w:rFonts w:ascii="Noto Sans Blk" w:hAnsi="Noto Sans Blk" w:cs="Noto Sans Blk"/>
        </w:rPr>
        <w:lastRenderedPageBreak/>
        <w:t>Eigenerklärung zur Verwendung von Holzprodukten</w:t>
      </w:r>
    </w:p>
    <w:p w14:paraId="76B5AE42" w14:textId="77777777" w:rsidR="00555F84" w:rsidRPr="00555F84" w:rsidRDefault="00555F84" w:rsidP="00555F84">
      <w:pPr>
        <w:spacing w:after="0" w:line="240" w:lineRule="auto"/>
        <w:rPr>
          <w:sz w:val="22"/>
          <w:szCs w:val="22"/>
        </w:rPr>
      </w:pPr>
      <w:r w:rsidRPr="00555F84">
        <w:rPr>
          <w:sz w:val="20"/>
          <w:szCs w:val="20"/>
        </w:rPr>
        <w:t>(Sofern Zutreffend)</w:t>
      </w:r>
    </w:p>
    <w:p w14:paraId="32EB0101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</w:p>
    <w:p w14:paraId="7C925F72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Alle zu verwendenden Holzprodukte sind nach FSC, PEFC oder gleichwertig zertifiziert oder erfüllen die für das jeweilige Herkunftsland geltenden Kriterien des FSC oder PEFC einzeln.</w:t>
      </w:r>
    </w:p>
    <w:p w14:paraId="1664A1B0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</w:p>
    <w:p w14:paraId="2D9B876C" w14:textId="77777777" w:rsidR="00555F84" w:rsidRPr="00555F84" w:rsidRDefault="00703BC3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713102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nach FSC und/oder PEFC zertifiziert sind.</w:t>
      </w:r>
    </w:p>
    <w:p w14:paraId="42A713B3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Produktkettenzertifikat (CoC-Zertifikat) meines Unternehmens vorlegen.</w:t>
      </w:r>
    </w:p>
    <w:p w14:paraId="1EAB8F39" w14:textId="77777777" w:rsidR="00555F84" w:rsidRPr="00555F84" w:rsidRDefault="00703BC3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175608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 xml:space="preserve">Ich werde Holzprodukte verwenden, die nach </w:t>
      </w:r>
      <w:sdt>
        <w:sdtPr>
          <w:rPr>
            <w:rFonts w:cs="Noto Sans"/>
            <w:sz w:val="22"/>
            <w:szCs w:val="22"/>
          </w:rPr>
          <w:id w:val="-857890287"/>
          <w:placeholder>
            <w:docPart w:val="21D39A366BCD4AA2AD0E0AB71FD479BA"/>
          </w:placeholder>
          <w:showingPlcHdr/>
        </w:sdtPr>
        <w:sdtEndPr/>
        <w:sdtContent>
          <w:r w:rsidR="00555F84" w:rsidRPr="00555F84">
            <w:rPr>
              <w:rStyle w:val="Platzhaltertext"/>
              <w:rFonts w:cs="Noto Sans"/>
              <w:sz w:val="22"/>
              <w:szCs w:val="22"/>
            </w:rPr>
            <w:t>Klicken oder tippen Sie hier, um Text einzugeben.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zertifiziert sind.</w:t>
      </w:r>
    </w:p>
    <w:p w14:paraId="36A24557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Nachweis der Gleichwertigkeit - d. h. der Übereinstimmung des Zertifikats mit den für das jeweilige Herkunftsland geltenden Standards von FSC oder PEFC - ist durch eine Prüfung vom Thünen-Institut in Hamburg (TI) oder dem Bundesamt für Naturschutz in Bonn (BfN) erbracht.</w:t>
      </w:r>
    </w:p>
    <w:p w14:paraId="0A4AE6F6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Zertifikat einschließlich des Prüfergebnisses vorlegen.</w:t>
      </w:r>
    </w:p>
    <w:p w14:paraId="768B225D" w14:textId="77777777" w:rsidR="00555F84" w:rsidRPr="00555F84" w:rsidRDefault="00703BC3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81417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die im jeweiligen Herkunftsland geltenden Kriterien des FSC oder PEFC einzeln erfüllen und hierüber einen Einzelnachweis vorlegen.</w:t>
      </w:r>
    </w:p>
    <w:p w14:paraId="52B23010" w14:textId="77777777" w:rsidR="00555F84" w:rsidRPr="00555F84" w:rsidRDefault="00555F84" w:rsidP="00555F84">
      <w:pPr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Einzelnachweis ist eine von</w:t>
      </w:r>
    </w:p>
    <w:p w14:paraId="18EAAD68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öffentlich bestellten und vereidigten Sachverständigen der Handwerkskammer (Sachgebiete Tischler und Zimmerer) oder der Industrie- und Handelskammer (Sachgebiete Holz und Holzbau)</w:t>
      </w:r>
    </w:p>
    <w:p w14:paraId="7E0B2F37" w14:textId="77777777" w:rsidR="00555F84" w:rsidRPr="00555F84" w:rsidRDefault="00555F84" w:rsidP="00555F84">
      <w:pPr>
        <w:tabs>
          <w:tab w:val="left" w:pos="567"/>
        </w:tabs>
        <w:spacing w:before="24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oder</w:t>
      </w:r>
    </w:p>
    <w:p w14:paraId="0E1F5947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akkreditierten Zertifizierungsdienstanbieter, der hinsichtlich Zertifizierung der nachhaltigen Waldbewirtschaftung und Produktkette akkreditiert ist,</w:t>
      </w:r>
    </w:p>
    <w:p w14:paraId="63B0BBDA" w14:textId="77777777" w:rsidR="00555F84" w:rsidRPr="00555F84" w:rsidRDefault="00555F84" w:rsidP="00555F84">
      <w:pPr>
        <w:tabs>
          <w:tab w:val="left" w:pos="567"/>
        </w:tabs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ausgestellte Dokumentation, die belegt, dass das eingesetzte Holz bzw. die Holzprodukte aus FSC- / PEFC-zertifizierten oder gleichwertigen nachhaltigen Beständen stammen und die nachfolgenden Kriterien erfüllt:</w:t>
      </w:r>
    </w:p>
    <w:p w14:paraId="0E2389D8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Mengenmäßiger Bezug des Holzes bzw. der Holzprodukte zum Auftrag (laufende Meter, Fläche, Volumen, etc.)</w:t>
      </w:r>
    </w:p>
    <w:p w14:paraId="046BC950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Zeitlicher Bezug der Bestellung und Lieferung zum Auftrag</w:t>
      </w:r>
    </w:p>
    <w:p w14:paraId="3616AB20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Inhaltlicher Bezug des Holzes bzw. der Holzprodukte zum Auftrag (z. B. Art des Holzes bzw. des / der Produkte(s)</w:t>
      </w:r>
    </w:p>
    <w:p w14:paraId="1EAFB2C9" w14:textId="77777777" w:rsidR="00555F84" w:rsidRPr="00555F84" w:rsidRDefault="00703BC3" w:rsidP="00555F84">
      <w:pPr>
        <w:tabs>
          <w:tab w:val="left" w:pos="567"/>
        </w:tabs>
        <w:spacing w:before="240"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95269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alle für die Leistung benötigten Holzprodukte/Holzbauteile von einem FSC- oder PEFC-zertifizierten Unternehmen direkt für diesen Auftrag erwerben.</w:t>
      </w:r>
    </w:p>
    <w:p w14:paraId="556A796C" w14:textId="77777777" w:rsidR="00555F84" w:rsidRPr="00555F84" w:rsidRDefault="00555F84" w:rsidP="00555F84">
      <w:pPr>
        <w:tabs>
          <w:tab w:val="left" w:pos="567"/>
        </w:tabs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der Bauüberwachung den Lieferschein mit mindestens folgenden Angaben: Baumaßnahme, FSC- und/oder PEFC-Aussage zu den Holz</w:t>
      </w:r>
      <w:r w:rsidRPr="00555F84">
        <w:rPr>
          <w:rFonts w:cs="Noto Sans"/>
          <w:sz w:val="22"/>
          <w:szCs w:val="22"/>
        </w:rPr>
        <w:softHyphen/>
        <w:t>produkten / Holzbauteilen, Zertifizierungsnummer des Verkäufers, Liefer</w:t>
      </w:r>
      <w:r w:rsidRPr="00555F84">
        <w:rPr>
          <w:rFonts w:cs="Noto Sans"/>
          <w:sz w:val="22"/>
          <w:szCs w:val="22"/>
        </w:rPr>
        <w:softHyphen/>
        <w:t>datum, Art und Menge der Holzprodukte / Holzbauteile vorlegen.</w:t>
      </w:r>
    </w:p>
    <w:p w14:paraId="70C10B1C" w14:textId="77777777" w:rsidR="00555F84" w:rsidRPr="00555F84" w:rsidRDefault="00555F84" w:rsidP="00555F84">
      <w:pPr>
        <w:tabs>
          <w:tab w:val="left" w:pos="567"/>
        </w:tabs>
        <w:spacing w:before="240" w:after="0" w:line="240" w:lineRule="auto"/>
        <w:jc w:val="both"/>
        <w:rPr>
          <w:rFonts w:cs="Noto Sans"/>
          <w:b/>
          <w:bCs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Ich werde bei</w:t>
      </w:r>
    </w:p>
    <w:p w14:paraId="38D41A12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after="0"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Bauleistungen </w:t>
      </w:r>
      <w:r w:rsidRPr="00555F84">
        <w:rPr>
          <w:rFonts w:cs="Noto Sans"/>
          <w:b/>
          <w:bCs/>
          <w:sz w:val="22"/>
          <w:szCs w:val="22"/>
        </w:rPr>
        <w:t>vor dem Einbau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3BF909C5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Lieferleistungen </w:t>
      </w:r>
      <w:r w:rsidRPr="00555F84">
        <w:rPr>
          <w:rFonts w:cs="Noto Sans"/>
          <w:b/>
          <w:bCs/>
          <w:sz w:val="22"/>
          <w:szCs w:val="22"/>
        </w:rPr>
        <w:t>bei der Anlieferung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5BF88D40" w14:textId="77777777" w:rsidR="00555F84" w:rsidRPr="00555F84" w:rsidRDefault="00555F84" w:rsidP="00555F84">
      <w:p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den jeweiligen Nachweis im Original vorlegen.</w:t>
      </w:r>
    </w:p>
    <w:p w14:paraId="694FC36A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br w:type="page"/>
      </w:r>
    </w:p>
    <w:p w14:paraId="34089A51" w14:textId="77777777" w:rsidR="00555F84" w:rsidRDefault="00555F84" w:rsidP="00555F84">
      <w:pPr>
        <w:tabs>
          <w:tab w:val="left" w:pos="567"/>
        </w:tabs>
        <w:spacing w:after="0" w:line="360" w:lineRule="auto"/>
        <w:jc w:val="both"/>
        <w:rPr>
          <w:rFonts w:cs="Noto Sans"/>
          <w:szCs w:val="20"/>
        </w:rPr>
      </w:pPr>
      <w:r>
        <w:rPr>
          <w:rFonts w:cs="Noto Sans"/>
          <w:szCs w:val="20"/>
        </w:rPr>
        <w:lastRenderedPageBreak/>
        <w:t>Ich / Wir erkläre/n, dass</w:t>
      </w:r>
    </w:p>
    <w:p w14:paraId="4914E2FA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der Wortlaut der von der Auftraggeberin verfassten Langfassung des Leistungs</w:t>
      </w:r>
      <w:r>
        <w:rPr>
          <w:rFonts w:cs="Noto Sans"/>
        </w:rPr>
        <w:softHyphen/>
      </w:r>
      <w:r w:rsidRPr="00E23E3F">
        <w:rPr>
          <w:rFonts w:cs="Noto Sans"/>
        </w:rPr>
        <w:t xml:space="preserve">verzeichnisses als alleinverbindlich anerkennt </w:t>
      </w:r>
      <w:r>
        <w:rPr>
          <w:rFonts w:cs="Noto Sans"/>
        </w:rPr>
        <w:t>wird</w:t>
      </w:r>
      <w:r w:rsidRPr="00E23E3F">
        <w:rPr>
          <w:rFonts w:cs="Noto Sans"/>
        </w:rPr>
        <w:t>.</w:t>
      </w:r>
    </w:p>
    <w:p w14:paraId="41546A96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die zugegangenen Änderungen der Vergabeunterlagen Gegenstand meines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unseres Angebotes sind.</w:t>
      </w:r>
    </w:p>
    <w:p w14:paraId="5E89C732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ein nach der Leistungsbeschreibung ggf. zu benennender Sicherheits- und Gesundheits</w:t>
      </w:r>
      <w:r>
        <w:rPr>
          <w:rFonts w:cs="Noto Sans"/>
        </w:rPr>
        <w:softHyphen/>
      </w:r>
      <w:r w:rsidRPr="00E23E3F">
        <w:rPr>
          <w:rFonts w:cs="Noto Sans"/>
        </w:rPr>
        <w:t>schutzkoordinator gemäß Baustellenverordnung und dessen Stell</w:t>
      </w:r>
      <w:r>
        <w:rPr>
          <w:rFonts w:cs="Noto Sans"/>
        </w:rPr>
        <w:softHyphen/>
      </w:r>
      <w:r w:rsidRPr="00E23E3F">
        <w:rPr>
          <w:rFonts w:cs="Noto Sans"/>
        </w:rPr>
        <w:t>vertreter über die nach den „Regeln zum Arbeitsschutz auf Baustellen; geeigneter Koordinator (Konkretisierung zu § 3 BaustellV) (RAB 30)“ geforderte Qualifikation verfügen, um die nach Baustellenverordnung übertragenen Aufgaben fachgerecht zu erfüllen.</w:t>
      </w:r>
    </w:p>
    <w:p w14:paraId="66ABA6AC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das von der Auftraggeberin vorgeschlagene Produkt Inhalt meines / unseres Angebotes ist, wenn Teilleistungsbeschreibungen der Auftraggeberin den Zusatz „oder gleichwertig“ enthalten und von mir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 keine Produktangaben (Hersteller- und Typbezeichnung) eingetragen wurden.</w:t>
      </w:r>
    </w:p>
    <w:p w14:paraId="622608B2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falls von mir / uns mehrere Nebenangebote abgegeben wurden, mein / unser Angebot auch die Kumulation der Nebenangebote, die sich nicht gegenseitig ausschließen, umfasst.</w:t>
      </w:r>
    </w:p>
    <w:p w14:paraId="68288A4D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E23E3F">
        <w:rPr>
          <w:rFonts w:cs="Noto Sans"/>
        </w:rPr>
        <w:t>ch / wir einen pauschalen Schadensersatz in Höhe von 15 Prozent der Brutto</w:t>
      </w:r>
      <w:r>
        <w:rPr>
          <w:rFonts w:cs="Noto Sans"/>
        </w:rPr>
        <w:softHyphen/>
      </w:r>
      <w:r w:rsidRPr="00E23E3F">
        <w:rPr>
          <w:rFonts w:cs="Noto Sans"/>
        </w:rPr>
        <w:t>abrechnungssumme dieses Vertrages entrichten werde/n, falls ich / wir aus Anlass der Vergabe nachweislich eine Abrede getroffen habe/n, die eine unzulässige Wett</w:t>
      </w:r>
      <w:r>
        <w:rPr>
          <w:rFonts w:cs="Noto Sans"/>
        </w:rPr>
        <w:softHyphen/>
      </w:r>
      <w:r w:rsidRPr="00E23E3F">
        <w:rPr>
          <w:rFonts w:cs="Noto Sans"/>
        </w:rPr>
        <w:t>bewerbsbeschränkung darstellt, es sei denn, ich /</w:t>
      </w:r>
      <w:r>
        <w:rPr>
          <w:rFonts w:cs="Noto Sans"/>
        </w:rPr>
        <w:t xml:space="preserve"> </w:t>
      </w:r>
      <w:r w:rsidRPr="00E23E3F">
        <w:rPr>
          <w:rFonts w:cs="Noto Sans"/>
        </w:rPr>
        <w:t>wir weise</w:t>
      </w:r>
      <w:r>
        <w:rPr>
          <w:rFonts w:cs="Noto Sans"/>
        </w:rPr>
        <w:t>/</w:t>
      </w:r>
      <w:r w:rsidRPr="00E23E3F">
        <w:rPr>
          <w:rFonts w:cs="Noto Sans"/>
        </w:rPr>
        <w:t>n einen geringeren Schaden nach.</w:t>
      </w:r>
    </w:p>
    <w:p w14:paraId="764E8C8D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jede vom zuständigen Finanzamt vorgenommene Änderung in Bezug auf eine vorgelegte Freistellungsbescheinigung (§ 48b EStG) de</w:t>
      </w:r>
      <w:r>
        <w:rPr>
          <w:rFonts w:cs="Noto Sans"/>
        </w:rPr>
        <w:t>r</w:t>
      </w:r>
      <w:r w:rsidRPr="00E23E3F">
        <w:rPr>
          <w:rFonts w:cs="Noto Sans"/>
        </w:rPr>
        <w:t xml:space="preserve"> Auftraggeber</w:t>
      </w:r>
      <w:r>
        <w:rPr>
          <w:rFonts w:cs="Noto Sans"/>
        </w:rPr>
        <w:t>in</w:t>
      </w:r>
      <w:r w:rsidRPr="00E23E3F">
        <w:rPr>
          <w:rFonts w:cs="Noto Sans"/>
        </w:rPr>
        <w:t xml:space="preserve"> unverzüglich in Textform mitteil</w:t>
      </w:r>
      <w:r>
        <w:rPr>
          <w:rFonts w:cs="Noto Sans"/>
        </w:rPr>
        <w:t>t wird</w:t>
      </w:r>
      <w:r w:rsidRPr="00E23E3F">
        <w:rPr>
          <w:rFonts w:cs="Noto Sans"/>
        </w:rPr>
        <w:t>.</w:t>
      </w:r>
    </w:p>
    <w:p w14:paraId="3E730298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1C2FF7">
        <w:rPr>
          <w:rFonts w:cs="Noto Sans"/>
        </w:rPr>
        <w:t>ch mich / wir</w:t>
      </w:r>
      <w:r>
        <w:rPr>
          <w:rFonts w:cs="Noto Sans"/>
        </w:rPr>
        <w:t xml:space="preserve"> uns</w:t>
      </w:r>
      <w:r w:rsidRPr="001C2FF7">
        <w:rPr>
          <w:rFonts w:cs="Noto Sans"/>
        </w:rPr>
        <w:t xml:space="preserve"> damit einverstanden</w:t>
      </w:r>
      <w:r>
        <w:rPr>
          <w:rFonts w:cs="Noto Sans"/>
        </w:rPr>
        <w:t xml:space="preserve"> erkläre/n</w:t>
      </w:r>
      <w:r w:rsidRPr="001C2FF7">
        <w:rPr>
          <w:rFonts w:cs="Noto Sans"/>
        </w:rPr>
        <w:t>, dass die von mir / uns mitgeteilten personenbezogenen Daten für das Vergabeverfahren verarbeitet und gespeichert werden können.</w:t>
      </w:r>
    </w:p>
    <w:p w14:paraId="5D376758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ich mich / wir uns bis zum Ablauf der Angebotsbindefrist (Zuschlagsfrist) an mein / unser Angebot verbindlich halte/n.</w:t>
      </w:r>
    </w:p>
    <w:p w14:paraId="31848AEA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3C05EC">
        <w:rPr>
          <w:rFonts w:cs="Noto Sans"/>
        </w:rPr>
        <w:t>Allgemeine Geschäftsbedingungen meines / unseres Unternehmens oder sonstige Regelungen, die von den Bestimmungen der Vergabe¬unterlagen abweichen, nicht Gegenstand des Vertrages werden. Dies gilt für die gesamte Vertragslaufzeit.</w:t>
      </w:r>
    </w:p>
    <w:p w14:paraId="44D1F4B8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3C05EC">
        <w:rPr>
          <w:rFonts w:cs="Noto Sans"/>
        </w:rPr>
        <w:t xml:space="preserve">ch mir / </w:t>
      </w:r>
      <w:r>
        <w:rPr>
          <w:rFonts w:cs="Noto Sans"/>
        </w:rPr>
        <w:t>w</w:t>
      </w:r>
      <w:r w:rsidRPr="003C05EC">
        <w:rPr>
          <w:rFonts w:cs="Noto Sans"/>
        </w:rPr>
        <w:t>ir uns bewusst</w:t>
      </w:r>
      <w:r>
        <w:rPr>
          <w:rFonts w:cs="Noto Sans"/>
        </w:rPr>
        <w:t xml:space="preserve"> ist / sind</w:t>
      </w:r>
      <w:r w:rsidRPr="003C05EC">
        <w:rPr>
          <w:rFonts w:cs="Noto Sans"/>
        </w:rPr>
        <w:t>, dass eine wissentlich falsche Erklärung in meinem / unserem Angebot den Ausschluss von diesem Vergabeverfahren und von weiteren Vergabeverfahren zur Folge haben kann.</w:t>
      </w:r>
    </w:p>
    <w:p w14:paraId="45A61C26" w14:textId="77777777" w:rsidR="00555F84" w:rsidRPr="00E23E3F" w:rsidRDefault="00555F84" w:rsidP="00555F84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ab dem 01.04.2025, gemäß den Anforderungen, ausschließlich E-Rechnungen einreich</w:t>
      </w:r>
      <w:r>
        <w:rPr>
          <w:rFonts w:cs="Noto Sans"/>
        </w:rPr>
        <w:t>t werde/n</w:t>
      </w:r>
      <w:r w:rsidRPr="00E23E3F">
        <w:rPr>
          <w:rFonts w:cs="Noto Sans"/>
        </w:rPr>
        <w:t>.</w:t>
      </w:r>
    </w:p>
    <w:p w14:paraId="1092A776" w14:textId="77777777" w:rsidR="00555F84" w:rsidRDefault="00555F84" w:rsidP="00555F84">
      <w:pPr>
        <w:spacing w:after="0"/>
        <w:rPr>
          <w:rFonts w:cs="Noto Sans"/>
          <w:szCs w:val="20"/>
        </w:rPr>
      </w:pPr>
    </w:p>
    <w:p w14:paraId="652F228C" w14:textId="77777777" w:rsidR="001F26E5" w:rsidRPr="00512F4A" w:rsidRDefault="001F26E5" w:rsidP="00555F84">
      <w:pPr>
        <w:spacing w:after="0"/>
        <w:rPr>
          <w:rFonts w:cs="Noto Sans"/>
          <w:szCs w:val="20"/>
        </w:rPr>
      </w:pPr>
    </w:p>
    <w:p w14:paraId="5C4D360A" w14:textId="77777777" w:rsidR="00555F84" w:rsidRPr="00512F4A" w:rsidRDefault="00703BC3" w:rsidP="00555F84">
      <w:pPr>
        <w:spacing w:after="0"/>
        <w:ind w:left="426"/>
        <w:rPr>
          <w:rFonts w:cs="Noto Sans"/>
          <w:szCs w:val="20"/>
        </w:rPr>
      </w:pPr>
      <w:sdt>
        <w:sdtPr>
          <w:rPr>
            <w:rFonts w:cs="Noto Sans"/>
            <w:szCs w:val="20"/>
          </w:rPr>
          <w:id w:val="-41138779"/>
          <w:placeholder>
            <w:docPart w:val="9020CFF68DD34612B393574236CDE16D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</w:t>
          </w:r>
        </w:sdtContent>
      </w:sdt>
      <w:r w:rsidR="00555F84" w:rsidRPr="00512F4A">
        <w:rPr>
          <w:rFonts w:cs="Noto Sans"/>
          <w:szCs w:val="20"/>
        </w:rPr>
        <w:tab/>
      </w:r>
      <w:r w:rsidR="00555F84" w:rsidRPr="00512F4A">
        <w:rPr>
          <w:rFonts w:cs="Noto Sans"/>
          <w:szCs w:val="20"/>
        </w:rPr>
        <w:tab/>
      </w:r>
      <w:sdt>
        <w:sdtPr>
          <w:rPr>
            <w:rFonts w:cs="Noto Sans"/>
            <w:szCs w:val="20"/>
          </w:rPr>
          <w:id w:val="1859007872"/>
          <w:placeholder>
            <w:docPart w:val="9020CFF68DD34612B393574236CDE16D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____________________________________</w:t>
          </w:r>
        </w:sdtContent>
      </w:sdt>
    </w:p>
    <w:p w14:paraId="191F0E07" w14:textId="77777777" w:rsidR="00555F84" w:rsidRPr="00512F4A" w:rsidRDefault="00555F84" w:rsidP="00555F84">
      <w:pPr>
        <w:spacing w:after="0"/>
        <w:rPr>
          <w:rFonts w:cs="Noto Sans"/>
          <w:sz w:val="12"/>
          <w:szCs w:val="20"/>
        </w:rPr>
      </w:pPr>
    </w:p>
    <w:p w14:paraId="5769E7B3" w14:textId="77777777" w:rsidR="00555F84" w:rsidRPr="00512F4A" w:rsidRDefault="00555F84" w:rsidP="00555F84">
      <w:pPr>
        <w:tabs>
          <w:tab w:val="center" w:pos="1843"/>
          <w:tab w:val="center" w:pos="6804"/>
        </w:tabs>
        <w:spacing w:after="0"/>
        <w:rPr>
          <w:rFonts w:cs="Noto Sans"/>
          <w:sz w:val="23"/>
          <w:szCs w:val="23"/>
        </w:rPr>
      </w:pPr>
      <w:r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pacing w:val="6"/>
          <w:sz w:val="23"/>
          <w:szCs w:val="23"/>
        </w:rPr>
        <w:t>Ort, Datum</w:t>
      </w:r>
      <w:r w:rsidRPr="00512F4A"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z w:val="23"/>
          <w:szCs w:val="23"/>
        </w:rPr>
        <w:t>Unterschrift</w:t>
      </w:r>
      <w:r>
        <w:rPr>
          <w:rFonts w:cs="Noto Sans"/>
          <w:sz w:val="23"/>
          <w:szCs w:val="23"/>
        </w:rPr>
        <w:t xml:space="preserve"> / </w:t>
      </w:r>
      <w:r w:rsidRPr="00512F4A">
        <w:rPr>
          <w:rFonts w:cs="Noto Sans"/>
          <w:sz w:val="23"/>
          <w:szCs w:val="23"/>
        </w:rPr>
        <w:t>en, Firmenstempel *</w:t>
      </w:r>
    </w:p>
    <w:p w14:paraId="14EAB0F8" w14:textId="77777777" w:rsidR="001F26E5" w:rsidRDefault="001F26E5" w:rsidP="001F26E5">
      <w:pPr>
        <w:pStyle w:val="Default"/>
        <w:ind w:left="360"/>
        <w:rPr>
          <w:rFonts w:ascii="Noto Sans" w:hAnsi="Noto Sans" w:cs="Noto Sans"/>
          <w:i/>
          <w:sz w:val="20"/>
          <w:szCs w:val="22"/>
        </w:rPr>
      </w:pPr>
    </w:p>
    <w:p w14:paraId="0A93E600" w14:textId="77777777" w:rsidR="00555F84" w:rsidRPr="001F26E5" w:rsidRDefault="00555F84" w:rsidP="00555F84">
      <w:pPr>
        <w:pStyle w:val="Default"/>
        <w:numPr>
          <w:ilvl w:val="0"/>
          <w:numId w:val="2"/>
        </w:numPr>
        <w:rPr>
          <w:rFonts w:ascii="Noto Sans" w:hAnsi="Noto Sans" w:cs="Noto Sans"/>
          <w:i/>
          <w:sz w:val="20"/>
          <w:szCs w:val="22"/>
        </w:rPr>
      </w:pPr>
      <w:r w:rsidRPr="00512F4A">
        <w:rPr>
          <w:rFonts w:ascii="Noto Sans" w:hAnsi="Noto Sans" w:cs="Noto Sans"/>
          <w:i/>
          <w:sz w:val="20"/>
          <w:szCs w:val="22"/>
        </w:rPr>
        <w:t>Anstelle der Unterschrift gilt bei online abgegebenen Angeboten die digitale Signatur mit den entsprechenden Angaben.</w:t>
      </w:r>
    </w:p>
    <w:sectPr w:rsidR="00555F84" w:rsidRPr="001F26E5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99CDD" w14:textId="77777777" w:rsidR="00703BC3" w:rsidRDefault="00703BC3" w:rsidP="00555F84">
      <w:pPr>
        <w:spacing w:after="0" w:line="240" w:lineRule="auto"/>
      </w:pPr>
      <w:r>
        <w:separator/>
      </w:r>
    </w:p>
  </w:endnote>
  <w:endnote w:type="continuationSeparator" w:id="0">
    <w:p w14:paraId="59D07BE6" w14:textId="77777777" w:rsidR="00703BC3" w:rsidRDefault="00703BC3" w:rsidP="0055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2"/>
      </w:rPr>
      <w:id w:val="98069951"/>
      <w:docPartObj>
        <w:docPartGallery w:val="Page Numbers (Top of Page)"/>
        <w:docPartUnique/>
      </w:docPartObj>
    </w:sdtPr>
    <w:sdtEndPr/>
    <w:sdtContent>
      <w:p w14:paraId="577D8865" w14:textId="77777777" w:rsid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sz w:val="12"/>
            <w:szCs w:val="12"/>
          </w:rPr>
          <w:t xml:space="preserve">Angebotsschreiben </w:t>
        </w:r>
        <w:r w:rsidR="004010A9">
          <w:rPr>
            <w:sz w:val="12"/>
            <w:szCs w:val="12"/>
          </w:rPr>
          <w:t>VOB</w:t>
        </w:r>
        <w:r w:rsidRPr="00F4563F">
          <w:rPr>
            <w:rFonts w:ascii="Arial" w:hAnsi="Arial" w:cs="Arial"/>
            <w:sz w:val="12"/>
            <w:szCs w:val="12"/>
          </w:rPr>
          <w:tab/>
          <w:t xml:space="preserve">Seite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PAGE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NUMPAGES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4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Gültig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ab 01.0</w:t>
        </w:r>
        <w:r w:rsidR="001F26E5">
          <w:rPr>
            <w:rFonts w:ascii="Arial" w:hAnsi="Arial" w:cs="Arial"/>
            <w:sz w:val="12"/>
            <w:szCs w:val="12"/>
          </w:rPr>
          <w:t>7</w:t>
        </w:r>
        <w:r w:rsidRPr="00F4563F">
          <w:rPr>
            <w:rFonts w:ascii="Arial" w:hAnsi="Arial" w:cs="Arial"/>
            <w:sz w:val="12"/>
            <w:szCs w:val="12"/>
          </w:rPr>
          <w:t>.20</w:t>
        </w:r>
        <w:r>
          <w:rPr>
            <w:rFonts w:ascii="Arial" w:hAnsi="Arial" w:cs="Arial"/>
            <w:sz w:val="12"/>
            <w:szCs w:val="12"/>
          </w:rPr>
          <w:t>25</w:t>
        </w:r>
      </w:p>
      <w:p w14:paraId="05E67A1D" w14:textId="77777777" w:rsidR="00555F84" w:rsidRPr="00F4563F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rFonts w:ascii="Arial" w:hAnsi="Arial" w:cs="Arial"/>
            <w:sz w:val="12"/>
            <w:szCs w:val="12"/>
          </w:rPr>
          <w:t xml:space="preserve">In Anlehnung an VHB </w:t>
        </w:r>
        <w:r w:rsidR="004010A9">
          <w:rPr>
            <w:rFonts w:ascii="Arial" w:hAnsi="Arial" w:cs="Arial"/>
            <w:sz w:val="12"/>
            <w:szCs w:val="12"/>
          </w:rPr>
          <w:t xml:space="preserve">213, </w:t>
        </w:r>
        <w:r>
          <w:rPr>
            <w:rFonts w:ascii="Arial" w:hAnsi="Arial" w:cs="Arial"/>
            <w:sz w:val="12"/>
            <w:szCs w:val="12"/>
          </w:rPr>
          <w:t>6</w:t>
        </w:r>
        <w:r w:rsidR="004010A9">
          <w:rPr>
            <w:rFonts w:ascii="Arial" w:hAnsi="Arial" w:cs="Arial"/>
            <w:sz w:val="12"/>
            <w:szCs w:val="12"/>
          </w:rPr>
          <w:t>1</w:t>
        </w:r>
        <w:r>
          <w:rPr>
            <w:rFonts w:ascii="Arial" w:hAnsi="Arial" w:cs="Arial"/>
            <w:sz w:val="12"/>
            <w:szCs w:val="12"/>
          </w:rPr>
          <w:t>3, 248</w:t>
        </w:r>
      </w:p>
      <w:p w14:paraId="75E761D4" w14:textId="77777777" w:rsidR="00555F84" w:rsidRP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sz w:val="12"/>
            <w:szCs w:val="12"/>
          </w:rPr>
        </w:pPr>
        <w:r w:rsidRPr="00F4563F">
          <w:rPr>
            <w:rFonts w:ascii="Arial" w:hAnsi="Arial" w:cs="Arial"/>
            <w:sz w:val="12"/>
            <w:szCs w:val="12"/>
          </w:rPr>
          <w:t xml:space="preserve">Version </w:t>
        </w:r>
        <w:r>
          <w:rPr>
            <w:rFonts w:ascii="Arial" w:hAnsi="Arial" w:cs="Arial"/>
            <w:sz w:val="12"/>
            <w:szCs w:val="12"/>
          </w:rPr>
          <w:t>1.</w:t>
        </w:r>
        <w:r w:rsidR="001F26E5"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tab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Erstellt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>
          <w:rPr>
            <w:rFonts w:ascii="Arial" w:hAnsi="Arial" w:cs="Arial"/>
            <w:sz w:val="12"/>
            <w:szCs w:val="12"/>
          </w:rPr>
          <w:t>KLM4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3EC79" w14:textId="77777777" w:rsidR="00703BC3" w:rsidRDefault="00703BC3" w:rsidP="00555F84">
      <w:pPr>
        <w:spacing w:after="0" w:line="240" w:lineRule="auto"/>
      </w:pPr>
      <w:r>
        <w:separator/>
      </w:r>
    </w:p>
  </w:footnote>
  <w:footnote w:type="continuationSeparator" w:id="0">
    <w:p w14:paraId="5B57214C" w14:textId="77777777" w:rsidR="00703BC3" w:rsidRDefault="00703BC3" w:rsidP="00555F84">
      <w:pPr>
        <w:spacing w:after="0" w:line="240" w:lineRule="auto"/>
      </w:pPr>
      <w:r>
        <w:continuationSeparator/>
      </w:r>
    </w:p>
  </w:footnote>
  <w:footnote w:id="1">
    <w:p w14:paraId="2DD443DF" w14:textId="77777777" w:rsidR="00555F84" w:rsidRDefault="00555F84" w:rsidP="00555F84">
      <w:pPr>
        <w:pStyle w:val="Funotentext"/>
      </w:pPr>
      <w:r>
        <w:rPr>
          <w:rStyle w:val="Funotenzeichen"/>
        </w:rPr>
        <w:footnoteRef/>
      </w:r>
      <w:r>
        <w:t xml:space="preserve"> Bietergemeinschaften gelten nur dann als KMU, wenn der überwiegende Teil des Auftrags von (einem) Mitglied/er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DCCB5" w14:textId="77777777" w:rsidR="00555F84" w:rsidRDefault="00555F84" w:rsidP="00555F84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30EEF2" wp14:editId="584B8092">
          <wp:simplePos x="0" y="0"/>
          <wp:positionH relativeFrom="margin">
            <wp:posOffset>4505325</wp:posOffset>
          </wp:positionH>
          <wp:positionV relativeFrom="paragraph">
            <wp:posOffset>-273050</wp:posOffset>
          </wp:positionV>
          <wp:extent cx="2313333" cy="1266825"/>
          <wp:effectExtent l="0" t="0" r="0" b="0"/>
          <wp:wrapNone/>
          <wp:docPr id="750912040" name="Grafik 1" descr="Ein Bild, das Text, Schrift, Screensho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912040" name="Grafik 1" descr="Ein Bild, das Text, Schrift, Screenshot, Grafike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02"/>
                  <a:stretch/>
                </pic:blipFill>
                <pic:spPr bwMode="auto">
                  <a:xfrm>
                    <a:off x="0" y="0"/>
                    <a:ext cx="2313333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02ECE9" w14:textId="77777777" w:rsidR="00555F84" w:rsidRDefault="00555F84" w:rsidP="00555F84">
    <w:pPr>
      <w:pStyle w:val="Kopfzeile"/>
    </w:pPr>
  </w:p>
  <w:p w14:paraId="5A47601D" w14:textId="77777777" w:rsidR="00555F84" w:rsidRDefault="00555F84" w:rsidP="00555F84">
    <w:pPr>
      <w:pStyle w:val="Kopfzeile"/>
    </w:pPr>
  </w:p>
  <w:p w14:paraId="7F3F1E95" w14:textId="77777777" w:rsidR="00555F84" w:rsidRDefault="00555F84" w:rsidP="00555F84">
    <w:pPr>
      <w:pStyle w:val="Kopfzeile"/>
    </w:pPr>
  </w:p>
  <w:p w14:paraId="33854978" w14:textId="77777777" w:rsidR="00555F84" w:rsidRDefault="00555F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54855"/>
    <w:multiLevelType w:val="hybridMultilevel"/>
    <w:tmpl w:val="026E77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B004D"/>
    <w:multiLevelType w:val="hybridMultilevel"/>
    <w:tmpl w:val="5F303FAC"/>
    <w:lvl w:ilvl="0" w:tplc="51B612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E47AF2">
      <w:numFmt w:val="bullet"/>
      <w:lvlText w:val="-"/>
      <w:lvlJc w:val="left"/>
      <w:pPr>
        <w:ind w:left="1789" w:hanging="360"/>
      </w:pPr>
      <w:rPr>
        <w:rFonts w:ascii="Arial" w:eastAsiaTheme="minorHAnsi" w:hAnsi="Arial" w:cs="Arial" w:hint="default"/>
      </w:rPr>
    </w:lvl>
    <w:lvl w:ilvl="2" w:tplc="FF400836">
      <w:start w:val="8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CB7420"/>
    <w:multiLevelType w:val="hybridMultilevel"/>
    <w:tmpl w:val="9ED836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C3DA7"/>
    <w:multiLevelType w:val="hybridMultilevel"/>
    <w:tmpl w:val="C13A4926"/>
    <w:lvl w:ilvl="0" w:tplc="765059F2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B7CB8"/>
    <w:multiLevelType w:val="hybridMultilevel"/>
    <w:tmpl w:val="009E20B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C0E7BA2"/>
    <w:multiLevelType w:val="hybridMultilevel"/>
    <w:tmpl w:val="6D282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085935">
    <w:abstractNumId w:val="1"/>
  </w:num>
  <w:num w:numId="2" w16cid:durableId="1083456169">
    <w:abstractNumId w:val="3"/>
  </w:num>
  <w:num w:numId="3" w16cid:durableId="1566842494">
    <w:abstractNumId w:val="5"/>
  </w:num>
  <w:num w:numId="4" w16cid:durableId="529925313">
    <w:abstractNumId w:val="0"/>
  </w:num>
  <w:num w:numId="5" w16cid:durableId="887185497">
    <w:abstractNumId w:val="4"/>
  </w:num>
  <w:num w:numId="6" w16cid:durableId="101569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iJvnhAj+xkXId1KY8bRqvYCxOiZIc5nTCiHJTKVCBsBMJg6wOplJRBPTKUD1QQK+nZV+TaN3Z6AF/tasTQtJkA==" w:salt="PPqp3mv4A04DFT90dDKNp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73"/>
    <w:rsid w:val="000B0238"/>
    <w:rsid w:val="001239DF"/>
    <w:rsid w:val="00154E5C"/>
    <w:rsid w:val="001749F8"/>
    <w:rsid w:val="001E1344"/>
    <w:rsid w:val="001F1F95"/>
    <w:rsid w:val="001F26E5"/>
    <w:rsid w:val="00295ABF"/>
    <w:rsid w:val="002C6DF6"/>
    <w:rsid w:val="002F7E44"/>
    <w:rsid w:val="00345D32"/>
    <w:rsid w:val="004010A9"/>
    <w:rsid w:val="004145CA"/>
    <w:rsid w:val="00445983"/>
    <w:rsid w:val="004B2198"/>
    <w:rsid w:val="00555F84"/>
    <w:rsid w:val="0065302F"/>
    <w:rsid w:val="006B1E3A"/>
    <w:rsid w:val="00703BC3"/>
    <w:rsid w:val="007A6D09"/>
    <w:rsid w:val="007B40E3"/>
    <w:rsid w:val="007C2E73"/>
    <w:rsid w:val="008B28D8"/>
    <w:rsid w:val="008B74D1"/>
    <w:rsid w:val="00907AF1"/>
    <w:rsid w:val="00964EFC"/>
    <w:rsid w:val="009737D4"/>
    <w:rsid w:val="00A27765"/>
    <w:rsid w:val="00B006EF"/>
    <w:rsid w:val="00BF706D"/>
    <w:rsid w:val="00C0066A"/>
    <w:rsid w:val="00C12975"/>
    <w:rsid w:val="00C231B1"/>
    <w:rsid w:val="00C2506E"/>
    <w:rsid w:val="00C56C92"/>
    <w:rsid w:val="00CC4E5E"/>
    <w:rsid w:val="00E514FD"/>
    <w:rsid w:val="00EA4F09"/>
    <w:rsid w:val="00EB4066"/>
    <w:rsid w:val="00FB0A3C"/>
    <w:rsid w:val="00FC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386A3"/>
  <w15:chartTrackingRefBased/>
  <w15:docId w15:val="{CDB9FD1B-DA49-4A82-909D-9A12B819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5F84"/>
    <w:rPr>
      <w:rFonts w:ascii="Noto Sans" w:hAnsi="Noto San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5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55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5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5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5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5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5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5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5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5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55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5F8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5F8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5F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5F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5F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5F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55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5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5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5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55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5F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55F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55F8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5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5F8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55F84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555F84"/>
    <w:rPr>
      <w:color w:val="666666"/>
    </w:rPr>
  </w:style>
  <w:style w:type="paragraph" w:styleId="Kopfzeile">
    <w:name w:val="header"/>
    <w:basedOn w:val="Standard"/>
    <w:link w:val="KopfzeileZchn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55F84"/>
  </w:style>
  <w:style w:type="paragraph" w:styleId="Fuzeile">
    <w:name w:val="footer"/>
    <w:basedOn w:val="Standard"/>
    <w:link w:val="FuzeileZchn"/>
    <w:uiPriority w:val="99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5F84"/>
  </w:style>
  <w:style w:type="paragraph" w:customStyle="1" w:styleId="Style1">
    <w:name w:val="Style 1"/>
    <w:basedOn w:val="Standard"/>
    <w:rsid w:val="00555F84"/>
    <w:pPr>
      <w:widowControl w:val="0"/>
      <w:autoSpaceDE w:val="0"/>
      <w:autoSpaceDN w:val="0"/>
      <w:spacing w:after="0" w:line="336" w:lineRule="atLeast"/>
    </w:pPr>
    <w:rPr>
      <w:rFonts w:eastAsia="Times New Roman" w:cs="Times New Roman"/>
      <w:kern w:val="0"/>
      <w:lang w:eastAsia="de-DE"/>
      <w14:ligatures w14:val="none"/>
    </w:rPr>
  </w:style>
  <w:style w:type="paragraph" w:styleId="Kommentartext">
    <w:name w:val="annotation text"/>
    <w:basedOn w:val="Standard"/>
    <w:link w:val="KommentartextZchn"/>
    <w:semiHidden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paragraph" w:customStyle="1" w:styleId="Default">
    <w:name w:val="Default"/>
    <w:rsid w:val="00555F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555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nemar\OneDrive%20-%20JGU\KLM%20Vergabestelle%20-%20&#9878;&#65039;&#9200;%20Tagesgesch&#228;ft\Vergaben%20ab%20082026\610302.01%20OV%20Elektro%20Biochemie\1%20Vergabeunterlagen\Angebotsschreib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20CFF68DD34612B393574236CDE1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1D503-DE2B-4A27-B7BF-C6EB4ABBB6E4}"/>
      </w:docPartPr>
      <w:docPartBody>
        <w:p w:rsidR="002D45D3" w:rsidRDefault="002D45D3">
          <w:pPr>
            <w:pStyle w:val="9020CFF68DD34612B393574236CDE16D"/>
          </w:pPr>
          <w:r w:rsidRPr="00B51DC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1D39A366BCD4AA2AD0E0AB71FD479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5C5075-D58F-4665-A1E0-5FBBA6E5D142}"/>
      </w:docPartPr>
      <w:docPartBody>
        <w:p w:rsidR="002D45D3" w:rsidRDefault="002D45D3">
          <w:pPr>
            <w:pStyle w:val="21D39A366BCD4AA2AD0E0AB71FD479BA"/>
          </w:pPr>
          <w:r w:rsidRPr="00C32D7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C3C5E105AB541F5BAE5ADF8B4D40F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73CEDA-815E-4B32-832A-B999D50AB073}"/>
      </w:docPartPr>
      <w:docPartBody>
        <w:p w:rsidR="00B52D5F" w:rsidRDefault="00246DD9" w:rsidP="00246DD9">
          <w:pPr>
            <w:pStyle w:val="8C3C5E105AB541F5BAE5ADF8B4D40F77"/>
          </w:pPr>
          <w:r w:rsidRPr="009752C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D3"/>
    <w:rsid w:val="00246DD9"/>
    <w:rsid w:val="002D45D3"/>
    <w:rsid w:val="0065302F"/>
    <w:rsid w:val="00B52D5F"/>
    <w:rsid w:val="00E5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46DD9"/>
    <w:rPr>
      <w:color w:val="666666"/>
    </w:rPr>
  </w:style>
  <w:style w:type="paragraph" w:customStyle="1" w:styleId="9020CFF68DD34612B393574236CDE16D">
    <w:name w:val="9020CFF68DD34612B393574236CDE16D"/>
  </w:style>
  <w:style w:type="paragraph" w:customStyle="1" w:styleId="8C3C5E105AB541F5BAE5ADF8B4D40F77">
    <w:name w:val="8C3C5E105AB541F5BAE5ADF8B4D40F77"/>
    <w:rsid w:val="00246DD9"/>
  </w:style>
  <w:style w:type="paragraph" w:customStyle="1" w:styleId="21D39A366BCD4AA2AD0E0AB71FD479BA">
    <w:name w:val="21D39A366BCD4AA2AD0E0AB71FD479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ba747-ef5e-4903-8226-d9d5a6f8dd36">
      <Terms xmlns="http://schemas.microsoft.com/office/infopath/2007/PartnerControls"/>
    </lcf76f155ced4ddcb4097134ff3c332f>
    <TaxCatchAll xmlns="c9715550-f17d-44e0-997c-f4de3beab7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58F89FD9C5E64ABE8075914E5DBE3E" ma:contentTypeVersion="12" ma:contentTypeDescription="Ein neues Dokument erstellen." ma:contentTypeScope="" ma:versionID="e679184484e4d409f44e8f63cc5635ab">
  <xsd:schema xmlns:xsd="http://www.w3.org/2001/XMLSchema" xmlns:xs="http://www.w3.org/2001/XMLSchema" xmlns:p="http://schemas.microsoft.com/office/2006/metadata/properties" xmlns:ns2="7b3ba747-ef5e-4903-8226-d9d5a6f8dd36" xmlns:ns3="c9715550-f17d-44e0-997c-f4de3beab72f" targetNamespace="http://schemas.microsoft.com/office/2006/metadata/properties" ma:root="true" ma:fieldsID="98d2c739367ab62cd3362dc27897169c" ns2:_="" ns3:_="">
    <xsd:import namespace="7b3ba747-ef5e-4903-8226-d9d5a6f8dd36"/>
    <xsd:import namespace="c9715550-f17d-44e0-997c-f4de3bea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ba747-ef5e-4903-8226-d9d5a6f8d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8d7df9c-05f6-4a62-8efa-aa9c6d05c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15550-f17d-44e0-997c-f4de3beab7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8386f7-292b-4094-9730-c237f9c7b796}" ma:internalName="TaxCatchAll" ma:showField="CatchAllData" ma:web="c9715550-f17d-44e0-997c-f4de3bea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79F79D-BB81-4150-868D-02C3009D3C8E}">
  <ds:schemaRefs>
    <ds:schemaRef ds:uri="http://schemas.microsoft.com/office/2006/metadata/properties"/>
    <ds:schemaRef ds:uri="http://schemas.microsoft.com/office/infopath/2007/PartnerControls"/>
    <ds:schemaRef ds:uri="7b3ba747-ef5e-4903-8226-d9d5a6f8dd36"/>
    <ds:schemaRef ds:uri="c9715550-f17d-44e0-997c-f4de3beab72f"/>
  </ds:schemaRefs>
</ds:datastoreItem>
</file>

<file path=customXml/itemProps2.xml><?xml version="1.0" encoding="utf-8"?>
<ds:datastoreItem xmlns:ds="http://schemas.openxmlformats.org/officeDocument/2006/customXml" ds:itemID="{B9C71581-2FD8-44FB-A795-165ECAD949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34D98A-D20A-4ED3-A9B3-4BBDAC813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ba747-ef5e-4903-8226-d9d5a6f8dd36"/>
    <ds:schemaRef ds:uri="c9715550-f17d-44e0-997c-f4de3beab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Angebotsschreiben</Template>
  <TotalTime>0</TotalTime>
  <Pages>4</Pages>
  <Words>1032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Becker, Annemarie</dc:creator>
  <cp:keywords/>
  <dc:description/>
  <cp:lastModifiedBy>Becker, Annemarie</cp:lastModifiedBy>
  <cp:revision>5</cp:revision>
  <dcterms:created xsi:type="dcterms:W3CDTF">2026-08-26T12:44:00Z</dcterms:created>
  <dcterms:modified xsi:type="dcterms:W3CDTF">2026-08-26T13:00:00Z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0x0101003F58F89FD9C5E64ABE8075914E5DBE3E</vt:lpwstr>
  </property>
</Properties>
</file>