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3F54" w14:textId="77777777" w:rsidR="006709D5" w:rsidRDefault="006709D5" w:rsidP="006709D5">
      <w:pPr>
        <w:jc w:val="center"/>
        <w:rPr>
          <w:rFonts w:ascii="Noto Sans Blk" w:hAnsi="Noto Sans Blk" w:cs="Noto Sans Blk"/>
          <w:sz w:val="56"/>
          <w:szCs w:val="56"/>
        </w:rPr>
      </w:pPr>
    </w:p>
    <w:p w14:paraId="4CDC5561" w14:textId="77777777" w:rsidR="008B74D1" w:rsidRDefault="006709D5" w:rsidP="00CC50CF">
      <w:pPr>
        <w:jc w:val="center"/>
        <w:rPr>
          <w:rFonts w:ascii="Noto Sans Blk" w:hAnsi="Noto Sans Blk" w:cs="Noto Sans Blk"/>
          <w:sz w:val="56"/>
          <w:szCs w:val="56"/>
        </w:rPr>
      </w:pPr>
      <w:r w:rsidRPr="006709D5">
        <w:rPr>
          <w:rFonts w:ascii="Noto Sans Blk" w:hAnsi="Noto Sans Blk" w:cs="Noto Sans Blk"/>
          <w:sz w:val="56"/>
          <w:szCs w:val="56"/>
        </w:rPr>
        <w:t>Eig</w:t>
      </w:r>
      <w:r w:rsidR="00CC50CF">
        <w:rPr>
          <w:rFonts w:ascii="Noto Sans Blk" w:hAnsi="Noto Sans Blk" w:cs="Noto Sans Blk"/>
          <w:sz w:val="56"/>
          <w:szCs w:val="56"/>
        </w:rPr>
        <w:t>enerklärung zur Eignung</w:t>
      </w:r>
    </w:p>
    <w:p w14:paraId="3BC4383D" w14:textId="77777777" w:rsidR="00171CC4" w:rsidRDefault="00171CC4" w:rsidP="006709D5">
      <w:pPr>
        <w:jc w:val="center"/>
        <w:rPr>
          <w:rFonts w:ascii="Noto Sans Blk" w:hAnsi="Noto Sans Blk" w:cs="Noto Sans Blk"/>
          <w:sz w:val="56"/>
          <w:szCs w:val="56"/>
        </w:rPr>
      </w:pPr>
    </w:p>
    <w:bookmarkStart w:id="0" w:name="ArtderLeistung" w:displacedByCustomXml="next"/>
    <w:sdt>
      <w:sdtPr>
        <w:rPr>
          <w:rFonts w:ascii="Noto Sans Blk" w:hAnsi="Noto Sans Blk" w:cs="Noto Sans Blk"/>
          <w:sz w:val="56"/>
          <w:szCs w:val="56"/>
        </w:rPr>
        <w:alias w:val="ArtderLeistung"/>
        <w:tag w:val="ArtderLeistung"/>
        <w:id w:val="490224044"/>
        <w:lock w:val="sdtLocked"/>
        <w:placeholder>
          <w:docPart w:val="D45ECE135A0548BE8B06B30217C288AF"/>
        </w:placeholder>
      </w:sdtPr>
      <w:sdtEndPr/>
      <w:sdtContent>
        <w:p w14:paraId="71AE595E" w14:textId="292F7212" w:rsidR="00171CC4" w:rsidRPr="006709D5" w:rsidRDefault="00CD6E50" w:rsidP="006709D5">
          <w:pPr>
            <w:jc w:val="center"/>
            <w:rPr>
              <w:rFonts w:ascii="Noto Sans Blk" w:hAnsi="Noto Sans Blk" w:cs="Noto Sans Blk"/>
              <w:sz w:val="56"/>
              <w:szCs w:val="56"/>
            </w:rPr>
          </w:pPr>
          <w:r>
            <w:rPr>
              <w:rFonts w:ascii="Noto Sans Blk" w:hAnsi="Noto Sans Blk" w:cs="Noto Sans Blk"/>
              <w:sz w:val="56"/>
              <w:szCs w:val="56"/>
            </w:rPr>
            <w:t>610032.01 Fassadenbauarbeiten - Biochemie</w:t>
          </w:r>
        </w:p>
      </w:sdtContent>
    </w:sdt>
    <w:bookmarkEnd w:id="0" w:displacedByCustomXml="prev"/>
    <w:p w14:paraId="48A769DA" w14:textId="77777777" w:rsidR="006709D5" w:rsidRDefault="006709D5"/>
    <w:p w14:paraId="5994B007" w14:textId="77777777" w:rsidR="006709D5" w:rsidRDefault="006709D5">
      <w:r>
        <w:br w:type="page"/>
      </w:r>
    </w:p>
    <w:p w14:paraId="3831E299" w14:textId="77777777" w:rsidR="009D2391" w:rsidRDefault="009D2391" w:rsidP="009D2391">
      <w:pPr>
        <w:pStyle w:val="berschrift1"/>
      </w:pPr>
      <w:r>
        <w:lastRenderedPageBreak/>
        <w:t>Kontakt</w:t>
      </w:r>
    </w:p>
    <w:p w14:paraId="6CCECA31" w14:textId="77777777" w:rsidR="009D2391" w:rsidRPr="009D2391" w:rsidRDefault="009D2391" w:rsidP="009D2391">
      <w:pPr>
        <w:pStyle w:val="berschrift2"/>
      </w:pPr>
      <w:r w:rsidRPr="009D2391">
        <w:t>Haben Sie Fragen zu einem aktuell laufenden Verfahren?</w:t>
      </w:r>
    </w:p>
    <w:p w14:paraId="542FA5FF" w14:textId="77777777" w:rsidR="009D2391" w:rsidRPr="009D2391" w:rsidRDefault="009D2391" w:rsidP="009D2391">
      <w:r w:rsidRPr="009D2391">
        <w:t>Dann lassen Sie uns Ihre Frage bitte über den Vergabemarktplatz Rheinland-Pfalz zukommen.</w:t>
      </w:r>
    </w:p>
    <w:p w14:paraId="43000C91" w14:textId="77777777" w:rsidR="009D2391" w:rsidRDefault="009D2391" w:rsidP="009D2391">
      <w:pPr>
        <w:rPr>
          <w:b/>
          <w:bCs/>
        </w:rPr>
      </w:pPr>
    </w:p>
    <w:p w14:paraId="73EEE3D9" w14:textId="77777777" w:rsidR="009D2391" w:rsidRPr="009D2391" w:rsidRDefault="009D2391" w:rsidP="009D2391">
      <w:pPr>
        <w:rPr>
          <w:b/>
          <w:bCs/>
        </w:rPr>
      </w:pPr>
      <w:r w:rsidRPr="009D2391">
        <w:rPr>
          <w:b/>
          <w:bCs/>
        </w:rPr>
        <w:t>Handelt es sich um ein technisches Problem?</w:t>
      </w:r>
    </w:p>
    <w:p w14:paraId="2EA7FF7C" w14:textId="77777777" w:rsidR="009D2391" w:rsidRDefault="009D2391" w:rsidP="009D2391">
      <w:r w:rsidRPr="009D2391">
        <w:t>Dann wenden Sie sich bitte an den Support des Vergabemarktplatzes Rheinland-Pfalz.</w:t>
      </w:r>
    </w:p>
    <w:p w14:paraId="7E00F110" w14:textId="77777777" w:rsidR="00AA241F" w:rsidRPr="009D2391" w:rsidRDefault="00AA241F" w:rsidP="00AA241F">
      <w:hyperlink r:id="rId11" w:history="1">
        <w:r w:rsidRPr="001C45E9">
          <w:rPr>
            <w:rStyle w:val="Hyperlink"/>
          </w:rPr>
          <w:t>https://support.cosinex.de/unternehmen/display/company/Supportanfrage/</w:t>
        </w:r>
      </w:hyperlink>
    </w:p>
    <w:p w14:paraId="052CFBC9" w14:textId="77777777" w:rsidR="009D2391" w:rsidRDefault="009D2391" w:rsidP="009D2391">
      <w:pPr>
        <w:rPr>
          <w:b/>
          <w:bCs/>
        </w:rPr>
      </w:pPr>
    </w:p>
    <w:p w14:paraId="29C402FF" w14:textId="77777777" w:rsidR="009D2391" w:rsidRPr="009D2391" w:rsidRDefault="009D2391" w:rsidP="009D2391">
      <w:r w:rsidRPr="009D2391">
        <w:rPr>
          <w:b/>
          <w:bCs/>
        </w:rPr>
        <w:t>Sie haben eine zeitkritische Frage?</w:t>
      </w:r>
    </w:p>
    <w:p w14:paraId="5FB3B438" w14:textId="77777777" w:rsidR="009D2391" w:rsidRPr="009D2391" w:rsidRDefault="009D2391" w:rsidP="009D2391">
      <w:r w:rsidRPr="009D2391">
        <w:t>Dann melden Sie sich bitte telefonisch unter +49 6131-3931321.</w:t>
      </w:r>
    </w:p>
    <w:p w14:paraId="0C15C268" w14:textId="77777777" w:rsidR="009D2391" w:rsidRDefault="009D2391">
      <w:pPr>
        <w:rPr>
          <w:b/>
          <w:bCs/>
        </w:rPr>
      </w:pPr>
    </w:p>
    <w:p w14:paraId="39CFBF23" w14:textId="77777777" w:rsidR="009D2391" w:rsidRPr="009D2391" w:rsidRDefault="009D2391" w:rsidP="009D2391">
      <w:pPr>
        <w:pStyle w:val="berschrift2"/>
      </w:pPr>
      <w:r w:rsidRPr="009D2391">
        <w:t>Sie haben eine allgemeine / sonstige Frage?</w:t>
      </w:r>
    </w:p>
    <w:p w14:paraId="71E473C2" w14:textId="77777777" w:rsidR="009D2391" w:rsidRDefault="009D2391">
      <w:r w:rsidRPr="009D2391">
        <w:t>Bitte lassen Sie uns Ihre Fragen per E-Mail an </w:t>
      </w:r>
      <w:hyperlink r:id="rId12" w:history="1">
        <w:r w:rsidRPr="009D2391">
          <w:rPr>
            <w:rStyle w:val="Hyperlink"/>
          </w:rPr>
          <w:t>vergabe-blm@uni-mainz.de</w:t>
        </w:r>
      </w:hyperlink>
      <w:r w:rsidRPr="009D2391">
        <w:t> zukommen.</w:t>
      </w:r>
    </w:p>
    <w:p w14:paraId="6439D5B5" w14:textId="77777777" w:rsidR="009D2391" w:rsidRDefault="009D2391"/>
    <w:p w14:paraId="19C860E4" w14:textId="77777777" w:rsidR="009D2391" w:rsidRDefault="009D2391" w:rsidP="009D2391">
      <w:pPr>
        <w:pStyle w:val="berschrift1"/>
      </w:pPr>
      <w:r>
        <w:t>Abgabemöglichkeiten der Teilnahmeanträge / Angebote</w:t>
      </w:r>
    </w:p>
    <w:p w14:paraId="3739C007" w14:textId="77777777" w:rsidR="009D2391" w:rsidRDefault="009D2391">
      <w:r>
        <w:t>Ü</w:t>
      </w:r>
      <w:r w:rsidRPr="009D2391">
        <w:t>ber den Vergabemarktplatz Rheinland-Pfalz</w:t>
      </w:r>
    </w:p>
    <w:p w14:paraId="3D88A509" w14:textId="77777777" w:rsidR="009D2391" w:rsidRDefault="009D2391" w:rsidP="009D2391">
      <w:pPr>
        <w:pStyle w:val="Listenabsatz"/>
        <w:numPr>
          <w:ilvl w:val="0"/>
          <w:numId w:val="10"/>
        </w:numPr>
      </w:pPr>
      <w:r>
        <w:t>elektronisch in Textform</w:t>
      </w:r>
    </w:p>
    <w:p w14:paraId="3E30119A" w14:textId="77777777" w:rsidR="009D2391" w:rsidRDefault="009D2391" w:rsidP="009D2391">
      <w:pPr>
        <w:pStyle w:val="Listenabsatz"/>
        <w:numPr>
          <w:ilvl w:val="0"/>
          <w:numId w:val="10"/>
        </w:numPr>
      </w:pPr>
      <w:r>
        <w:t>mit fortgeschrittener Signatur (nur bei Angebotsabgabe)</w:t>
      </w:r>
    </w:p>
    <w:p w14:paraId="552017C9" w14:textId="77777777" w:rsidR="009D2391" w:rsidRDefault="009D2391" w:rsidP="009D2391">
      <w:pPr>
        <w:pStyle w:val="Listenabsatz"/>
        <w:numPr>
          <w:ilvl w:val="0"/>
          <w:numId w:val="10"/>
        </w:numPr>
      </w:pPr>
      <w:r>
        <w:t>mit qualifizierter elektronischer Signaturkarte (nur bei Angebotsabgabe)</w:t>
      </w:r>
    </w:p>
    <w:p w14:paraId="4B3D67DD" w14:textId="77777777" w:rsidR="009D2391" w:rsidRDefault="009D2391"/>
    <w:p w14:paraId="0DC66E11" w14:textId="77777777" w:rsidR="009D2391" w:rsidRDefault="009D2391">
      <w:r>
        <w:t>Die Übermittlung per Telefax oder sonstiger elektronischer Form, z. B. mittels E-Mail, wird nicht anerkannt.</w:t>
      </w:r>
    </w:p>
    <w:p w14:paraId="1079416B" w14:textId="77777777" w:rsidR="009D2391" w:rsidRDefault="009D2391"/>
    <w:p w14:paraId="16CF650A" w14:textId="77777777" w:rsidR="00AA241F" w:rsidRDefault="00AA241F">
      <w:pPr>
        <w:rPr>
          <w:rFonts w:ascii="Noto Sans Blk" w:hAnsi="Noto Sans Blk" w:cs="Noto Sans Blk"/>
          <w:sz w:val="32"/>
          <w:szCs w:val="32"/>
        </w:rPr>
      </w:pPr>
      <w:r>
        <w:br w:type="page"/>
      </w:r>
    </w:p>
    <w:p w14:paraId="2D63E8D5" w14:textId="77777777" w:rsidR="009D2391" w:rsidRDefault="009D2391" w:rsidP="009D2391">
      <w:pPr>
        <w:pStyle w:val="berschrift1"/>
      </w:pPr>
      <w:r>
        <w:lastRenderedPageBreak/>
        <w:t>Hinweis</w:t>
      </w:r>
    </w:p>
    <w:p w14:paraId="6CE7EFB2" w14:textId="77777777" w:rsidR="009D2391" w:rsidRDefault="009D2391" w:rsidP="009D2391">
      <w:pPr>
        <w:jc w:val="both"/>
      </w:pPr>
      <w:r>
        <w:t>Aus Gründen der besseren Lesbarkeit wird bei Personenbezeichnungen und personen</w:t>
      </w:r>
      <w:r>
        <w:softHyphen/>
        <w:t>bezogenen Hauptwörtern die männliche Form verwendet. Entsprechende Begriffe gelten im Sinne der Gleichbehandlung grundsätzlich für alle Geschlechter. Die verkürzte Sprachform beinhaltet keine Wertung.</w:t>
      </w:r>
    </w:p>
    <w:p w14:paraId="18E361F9" w14:textId="77777777" w:rsidR="00AA241F" w:rsidRDefault="00AA241F" w:rsidP="009D2391">
      <w:pPr>
        <w:jc w:val="both"/>
      </w:pPr>
    </w:p>
    <w:p w14:paraId="66324CEB" w14:textId="77777777" w:rsidR="009D2391" w:rsidRDefault="009D2391" w:rsidP="009D2391">
      <w:pPr>
        <w:pStyle w:val="berschrift1"/>
      </w:pPr>
      <w:r>
        <w:t>Erläuterungen zum Verfahren</w:t>
      </w:r>
    </w:p>
    <w:p w14:paraId="32BDCDCE" w14:textId="77777777" w:rsidR="009D2391" w:rsidRDefault="009D2391" w:rsidP="009D2391">
      <w:pPr>
        <w:pStyle w:val="berschrift2"/>
      </w:pPr>
      <w:r>
        <w:t>Teilnahmeregel</w:t>
      </w:r>
    </w:p>
    <w:p w14:paraId="368D2A08" w14:textId="77777777" w:rsidR="009D2391" w:rsidRDefault="009D2391">
      <w:r>
        <w:t>Es ist das folgende nachzuweisen:</w:t>
      </w:r>
    </w:p>
    <w:p w14:paraId="609258B6" w14:textId="77777777" w:rsidR="009D2391" w:rsidRDefault="009D2391" w:rsidP="009D2391">
      <w:pPr>
        <w:pStyle w:val="Listenabsatz"/>
        <w:numPr>
          <w:ilvl w:val="0"/>
          <w:numId w:val="11"/>
        </w:numPr>
      </w:pPr>
      <w:r>
        <w:t>das Nichtvorliegen von Ausschlussgründen</w:t>
      </w:r>
    </w:p>
    <w:p w14:paraId="696215DB" w14:textId="77777777" w:rsidR="009D2391" w:rsidRDefault="009D2391" w:rsidP="009D2391">
      <w:pPr>
        <w:pStyle w:val="Listenabsatz"/>
        <w:numPr>
          <w:ilvl w:val="0"/>
          <w:numId w:val="11"/>
        </w:numPr>
      </w:pPr>
      <w:r>
        <w:t>die wirtschaftliche und finanzielle Leistungsfähigkeit</w:t>
      </w:r>
    </w:p>
    <w:p w14:paraId="72ED674B" w14:textId="77777777" w:rsidR="009D2391" w:rsidRDefault="009D2391" w:rsidP="009D2391">
      <w:pPr>
        <w:pStyle w:val="Listenabsatz"/>
        <w:numPr>
          <w:ilvl w:val="0"/>
          <w:numId w:val="11"/>
        </w:numPr>
      </w:pPr>
      <w:r>
        <w:t>die technische und berufliche Leistungsfähigkeit</w:t>
      </w:r>
    </w:p>
    <w:p w14:paraId="18A0A84D" w14:textId="77777777" w:rsidR="009D2391" w:rsidRDefault="009D2391" w:rsidP="009D2391"/>
    <w:p w14:paraId="666555C8" w14:textId="77777777" w:rsidR="009D2391" w:rsidRDefault="009D2391" w:rsidP="009D2391">
      <w:pPr>
        <w:pStyle w:val="berschrift2"/>
      </w:pPr>
      <w:r>
        <w:t>Bescheinigungen und sonstige Nachweise</w:t>
      </w:r>
    </w:p>
    <w:p w14:paraId="5898C241" w14:textId="77777777" w:rsidR="009D2391" w:rsidRDefault="00285C44">
      <w:r>
        <w:t xml:space="preserve">Die nachfolgenden Nachweise sind </w:t>
      </w:r>
      <w:r w:rsidRPr="00285C44">
        <w:rPr>
          <w:b/>
          <w:bCs/>
        </w:rPr>
        <w:t xml:space="preserve">mit dem </w:t>
      </w:r>
      <w:r w:rsidR="00CC50CF">
        <w:rPr>
          <w:b/>
          <w:bCs/>
        </w:rPr>
        <w:t xml:space="preserve">Angebot </w:t>
      </w:r>
      <w:r>
        <w:t>vorzulegen:</w:t>
      </w:r>
    </w:p>
    <w:p w14:paraId="77612754" w14:textId="77777777" w:rsidR="00285C44" w:rsidRDefault="00285C44" w:rsidP="00285C44">
      <w:pPr>
        <w:pStyle w:val="Listenabsatz"/>
        <w:numPr>
          <w:ilvl w:val="0"/>
          <w:numId w:val="12"/>
        </w:numPr>
        <w:jc w:val="both"/>
      </w:pPr>
      <w:r>
        <w:t xml:space="preserve">Ein </w:t>
      </w:r>
      <w:r w:rsidRPr="00285C44">
        <w:t>aktuelle</w:t>
      </w:r>
      <w:r>
        <w:t>r</w:t>
      </w:r>
      <w:r w:rsidRPr="00285C44">
        <w:t xml:space="preserve"> Auszug aus dem einschlägigen Berufs-, Handels- oder Partnerschaftsregister einzureichen oder in Ermangelung eines solchen, eine aktuelle Bescheinigung einer Gerichts- oder Verwaltungs</w:t>
      </w:r>
      <w:r>
        <w:softHyphen/>
      </w:r>
      <w:r w:rsidRPr="00285C44">
        <w:t>behörde des Ursprungs- oder Herkunftslandes vorzulegen, sofern die Gesellschaftsform dies erfordert.</w:t>
      </w:r>
    </w:p>
    <w:p w14:paraId="652EBB0C" w14:textId="77777777" w:rsidR="00285C44" w:rsidRDefault="00285C44" w:rsidP="00285C44">
      <w:pPr>
        <w:pStyle w:val="Listenabsatz"/>
        <w:numPr>
          <w:ilvl w:val="0"/>
          <w:numId w:val="12"/>
        </w:numPr>
        <w:jc w:val="both"/>
      </w:pPr>
      <w:r w:rsidRPr="00285C44">
        <w:t>Nachweis einer gültigen Berufshaftpflichtversicherung mindestens in Höhe von 2.000.000,00 Euro für Personenschäden sowie 1.000.000,00 Euro für sonstige Schäden oder eine verbindliche Erklärung des Haftpflicht</w:t>
      </w:r>
      <w:r>
        <w:softHyphen/>
      </w:r>
      <w:r w:rsidRPr="00285C44">
        <w:t>versicherers, dass die bestehende Haftpflichtversicherung im Auftragsfall auf die geforderte Mindest</w:t>
      </w:r>
      <w:r w:rsidR="004D5658">
        <w:softHyphen/>
      </w:r>
      <w:r w:rsidRPr="00285C44">
        <w:t>deckungssumme erhöht wird. In diesem Fall ist die Bescheinigung des Haft</w:t>
      </w:r>
      <w:r w:rsidR="004D5658">
        <w:softHyphen/>
      </w:r>
      <w:r w:rsidRPr="00285C44">
        <w:t>pflicht</w:t>
      </w:r>
      <w:r w:rsidR="004D5658">
        <w:softHyphen/>
      </w:r>
      <w:r w:rsidRPr="00285C44">
        <w:t>versicherers vor Erteilung des Auftrags nachzureichen.</w:t>
      </w:r>
    </w:p>
    <w:p w14:paraId="4CCAAD2D" w14:textId="77777777" w:rsidR="00285C44" w:rsidRDefault="00285C44" w:rsidP="00285C44"/>
    <w:p w14:paraId="16626DD1" w14:textId="77777777" w:rsidR="00285C44" w:rsidRDefault="00285C44" w:rsidP="00285C44">
      <w:r>
        <w:t xml:space="preserve">Die nachfolgenden Nachweise sind nur auf gesondertes Verlangen der Vergabestelle – </w:t>
      </w:r>
      <w:r w:rsidRPr="00285C44">
        <w:rPr>
          <w:b/>
          <w:bCs/>
        </w:rPr>
        <w:t xml:space="preserve">noch nicht mit dem </w:t>
      </w:r>
      <w:r w:rsidR="00CC50CF">
        <w:rPr>
          <w:b/>
          <w:bCs/>
        </w:rPr>
        <w:t>Angebot</w:t>
      </w:r>
      <w:r>
        <w:t xml:space="preserve"> – vorzulegen:</w:t>
      </w:r>
    </w:p>
    <w:p w14:paraId="591BB5EE" w14:textId="77777777" w:rsidR="00285C44" w:rsidRDefault="00285C44" w:rsidP="00285C44">
      <w:r>
        <w:t>Zu „Eigenerklärung zur Zuverlässigkeit“</w:t>
      </w:r>
    </w:p>
    <w:p w14:paraId="171F3E7C" w14:textId="77777777" w:rsidR="00285C44" w:rsidRDefault="00285C44" w:rsidP="00285C44">
      <w:pPr>
        <w:pStyle w:val="Listenabsatz"/>
        <w:numPr>
          <w:ilvl w:val="0"/>
          <w:numId w:val="13"/>
        </w:numPr>
      </w:pPr>
      <w:r>
        <w:t xml:space="preserve">Auszug aus dem einschlägigen Register, insbesondere ein Führungszeugnis aus dem Bundeszentralregister oder in Ermangelung eines solchen, eine </w:t>
      </w:r>
      <w:r>
        <w:lastRenderedPageBreak/>
        <w:t>gleichwertige Bescheinigung einer zuständigen Gerichts- oder Verwaltungs</w:t>
      </w:r>
      <w:r>
        <w:softHyphen/>
        <w:t>behörde des Herkunftslandes oder des Niederlassungsstaates.</w:t>
      </w:r>
    </w:p>
    <w:p w14:paraId="24ACD86A" w14:textId="77777777" w:rsidR="00285C44" w:rsidRDefault="00285C44" w:rsidP="00285C44">
      <w:pPr>
        <w:pStyle w:val="Listenabsatz"/>
        <w:numPr>
          <w:ilvl w:val="0"/>
          <w:numId w:val="13"/>
        </w:numPr>
      </w:pPr>
      <w:r>
        <w:t>Die Unbedenklichkeitsbescheinigungen der tariflichen Sozialkassen oder eine entsprechende Bescheinigung der zuständigen Behörden des Herkunftslandes oder des Niederlassungsstaates des Bewerbers / Mitgliedes der Bewerbergemeinschaft (soweit der Betrieb beitragspflichtig ist)</w:t>
      </w:r>
    </w:p>
    <w:p w14:paraId="15F72B49" w14:textId="77777777" w:rsidR="00285C44" w:rsidRDefault="00285C44" w:rsidP="00285C44">
      <w:pPr>
        <w:pStyle w:val="Listenabsatz"/>
        <w:numPr>
          <w:ilvl w:val="0"/>
          <w:numId w:val="13"/>
        </w:numPr>
      </w:pPr>
      <w:r>
        <w:t>Die Unbedenklichkeitsbescheinigung des Finanzamtes (soweit das Finanzamt eine derartige Bescheinigung ausstellt)</w:t>
      </w:r>
    </w:p>
    <w:p w14:paraId="46443BA7" w14:textId="77777777" w:rsidR="00285C44" w:rsidRDefault="00285C44" w:rsidP="00285C44">
      <w:pPr>
        <w:pStyle w:val="Listenabsatz"/>
        <w:numPr>
          <w:ilvl w:val="0"/>
          <w:numId w:val="13"/>
        </w:numPr>
      </w:pPr>
      <w:r>
        <w:t>Soweit zutreffend einen rechtskräftig bestätigten Insolvenzplan</w:t>
      </w:r>
    </w:p>
    <w:p w14:paraId="42B14EFC" w14:textId="77777777" w:rsidR="00285C44" w:rsidRDefault="00285C44" w:rsidP="00285C44">
      <w:r>
        <w:t>Zu „Eigenerklärung zur wirtschaftlichen und finanziellen Leistungsfähigkeit“</w:t>
      </w:r>
    </w:p>
    <w:p w14:paraId="272FE0CE" w14:textId="77777777" w:rsidR="00285C44" w:rsidRDefault="00285C44" w:rsidP="005C0842">
      <w:pPr>
        <w:jc w:val="both"/>
      </w:pPr>
      <w:r>
        <w:t>Bestätigung eines vereidigten Wirtschaftsprüfers / Steuerberaters oder entsprechend testierte Jahresabschlüsse oder entsprechend testierte Gewinn- und Verlust</w:t>
      </w:r>
      <w:r w:rsidR="005C0842">
        <w:softHyphen/>
      </w:r>
      <w:r>
        <w:t>rechnungen.</w:t>
      </w:r>
    </w:p>
    <w:p w14:paraId="72D00EB5" w14:textId="77777777" w:rsidR="00285C44" w:rsidRDefault="00285C44" w:rsidP="00285C44"/>
    <w:p w14:paraId="32D127B9" w14:textId="77777777" w:rsidR="00285C44" w:rsidRDefault="00285C44" w:rsidP="00285C44">
      <w:r>
        <w:t>Zu „Eigenerklärung zur technischen und beruflichen Leistungsfähigkeit“</w:t>
      </w:r>
    </w:p>
    <w:p w14:paraId="1CEDA253" w14:textId="77777777" w:rsidR="00285C44" w:rsidRDefault="00285C44" w:rsidP="005C0842">
      <w:pPr>
        <w:jc w:val="both"/>
      </w:pPr>
      <w:r>
        <w:t>Die Ausführung der vorstehend zu den Refer</w:t>
      </w:r>
      <w:r w:rsidR="005C0842">
        <w:t>enzleistungen geforderten Eigen</w:t>
      </w:r>
      <w:r w:rsidR="005C0842">
        <w:softHyphen/>
        <w:t>erklärungen sind durch Bescheinigungen Dritter zu bestätigen.</w:t>
      </w:r>
    </w:p>
    <w:p w14:paraId="637913E1" w14:textId="77777777" w:rsidR="005C0842" w:rsidRDefault="005C0842" w:rsidP="005C0842">
      <w:pPr>
        <w:jc w:val="both"/>
      </w:pPr>
    </w:p>
    <w:p w14:paraId="36FC94C0" w14:textId="77777777" w:rsidR="005C0842" w:rsidRDefault="005C0842">
      <w:r>
        <w:br w:type="page"/>
      </w:r>
    </w:p>
    <w:p w14:paraId="12E366D0" w14:textId="77777777" w:rsidR="005C0842" w:rsidRDefault="005C0842" w:rsidP="005C0842">
      <w:pPr>
        <w:pStyle w:val="berschrift2"/>
      </w:pPr>
      <w:r>
        <w:lastRenderedPageBreak/>
        <w:t>Unteraufträge und Eignungsleihe</w:t>
      </w:r>
    </w:p>
    <w:p w14:paraId="38EC03F8" w14:textId="77777777" w:rsidR="005C0842" w:rsidRPr="004D5658" w:rsidRDefault="005C0842" w:rsidP="005C0842">
      <w:r w:rsidRPr="004D5658">
        <w:t>Ein Bewerber kann andere Unternehmen als Unterauftragnehmer und / oder Eignungsverleiher einsetzen. Diese sind im Teilnahmeantrag zu benennen sowie die entsprechenden Anlagen einzureichen.</w:t>
      </w:r>
    </w:p>
    <w:p w14:paraId="516102BB" w14:textId="77777777" w:rsidR="005C0842" w:rsidRPr="004D5658" w:rsidRDefault="005C0842" w:rsidP="005C0842">
      <w:r w:rsidRPr="004D5658">
        <w:t>Im Hinblick auf die Einreichung zusätzlicher Unterlagen sind drei Fälle zu unterscheiden:</w:t>
      </w:r>
    </w:p>
    <w:p w14:paraId="11B29E45" w14:textId="77777777" w:rsidR="005C0842" w:rsidRPr="004D5658" w:rsidRDefault="005C0842" w:rsidP="005C0842"/>
    <w:p w14:paraId="0C6E8AD8" w14:textId="77777777" w:rsidR="005C0842" w:rsidRPr="004D5658" w:rsidRDefault="005C0842" w:rsidP="005C0842">
      <w:pPr>
        <w:rPr>
          <w:b/>
          <w:bCs/>
        </w:rPr>
      </w:pPr>
      <w:r w:rsidRPr="004D5658">
        <w:rPr>
          <w:b/>
          <w:bCs/>
        </w:rPr>
        <w:t>Fall 1 „Unterauftragnehmer ohne Eignungsleihe“</w:t>
      </w:r>
    </w:p>
    <w:p w14:paraId="07D148C7" w14:textId="77777777" w:rsidR="005C0842" w:rsidRPr="004D5658" w:rsidRDefault="005C0842" w:rsidP="005C0842">
      <w:r w:rsidRPr="004D5658">
        <w:t>Für die Benennung eines Unterauftragnehmers ohne Eignungsleihe hat der Bewerber zusätzlich für jeden Unterauftragnehmer einzureichen:</w:t>
      </w:r>
    </w:p>
    <w:p w14:paraId="02E1B8A3" w14:textId="77777777" w:rsidR="005C0842" w:rsidRPr="004D5658" w:rsidRDefault="005C0842" w:rsidP="005C0842">
      <w:pPr>
        <w:pStyle w:val="Listenabsatz"/>
        <w:numPr>
          <w:ilvl w:val="0"/>
          <w:numId w:val="14"/>
        </w:numPr>
      </w:pPr>
      <w:r w:rsidRPr="004D5658">
        <w:t xml:space="preserve">Anlage </w:t>
      </w:r>
      <w:r w:rsidR="007A7E42">
        <w:t>„</w:t>
      </w:r>
      <w:r w:rsidRPr="004D5658">
        <w:t>Verpflichtungserklärung</w:t>
      </w:r>
      <w:r w:rsidR="007A7E42">
        <w:t xml:space="preserve"> Unterauftragnehmer“</w:t>
      </w:r>
    </w:p>
    <w:p w14:paraId="2874FD7D"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2B2D67B3" w14:textId="77777777" w:rsidR="005C0842" w:rsidRPr="004D5658" w:rsidRDefault="005C0842" w:rsidP="005C0842">
      <w:pPr>
        <w:jc w:val="both"/>
      </w:pPr>
      <w:r w:rsidRPr="004D5658">
        <w:t>Sie nutzen diesen Fall, wenn Sie sämtliche Eignungsanforderungen bereits selbst als Bewerber oder Bewerbergemeinschaft nachweisen können und wenn feststeht, dass Sie gleichwohl auf Ressourcen anderer Unternehmen für bestimmte Leistungsteile zugreifen wollen.</w:t>
      </w:r>
    </w:p>
    <w:p w14:paraId="07F00CDB" w14:textId="77777777" w:rsidR="005C0842" w:rsidRPr="004D5658" w:rsidRDefault="005C0842" w:rsidP="005C0842"/>
    <w:p w14:paraId="1F29E455" w14:textId="77777777" w:rsidR="005C0842" w:rsidRPr="004D5658" w:rsidRDefault="005C0842" w:rsidP="005C0842">
      <w:pPr>
        <w:rPr>
          <w:b/>
          <w:bCs/>
        </w:rPr>
      </w:pPr>
      <w:r w:rsidRPr="004D5658">
        <w:rPr>
          <w:b/>
          <w:bCs/>
        </w:rPr>
        <w:t>Fall 2 „Unterauftragnehmer inkl. Eignungsleihe“</w:t>
      </w:r>
    </w:p>
    <w:p w14:paraId="25296241" w14:textId="77777777" w:rsidR="005C0842" w:rsidRPr="004D5658" w:rsidRDefault="005C0842" w:rsidP="005C0842">
      <w:r w:rsidRPr="004D5658">
        <w:t>Für die Benennung eines Unternehmens als Unterauftragnehmers mit Eignungsleihe bezogen auf die technische und / oder berufliche Leistungsfähigkeit hat der Bewerber zusätzlich für jeden Unterauftragnehmer einzureichen:</w:t>
      </w:r>
    </w:p>
    <w:p w14:paraId="3FAB1521" w14:textId="77777777" w:rsidR="007A7E42" w:rsidRPr="004D5658" w:rsidRDefault="007A7E42" w:rsidP="007A7E42">
      <w:pPr>
        <w:pStyle w:val="Listenabsatz"/>
        <w:numPr>
          <w:ilvl w:val="0"/>
          <w:numId w:val="14"/>
        </w:numPr>
      </w:pPr>
      <w:r w:rsidRPr="004D5658">
        <w:t xml:space="preserve">Anlage </w:t>
      </w:r>
      <w:r>
        <w:t>„</w:t>
      </w:r>
      <w:r w:rsidRPr="004D5658">
        <w:t>Verpflichtungserklärung</w:t>
      </w:r>
      <w:r>
        <w:t xml:space="preserve"> Unterauftragnehmer inkl. Eignungsleihe“</w:t>
      </w:r>
    </w:p>
    <w:p w14:paraId="215671B3"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0C54AA49" w14:textId="77777777" w:rsidR="005C0842" w:rsidRPr="004D5658" w:rsidRDefault="005C0842" w:rsidP="005C0842">
      <w:pPr>
        <w:pStyle w:val="Listenabsatz"/>
        <w:numPr>
          <w:ilvl w:val="0"/>
          <w:numId w:val="14"/>
        </w:numPr>
        <w:jc w:val="both"/>
      </w:pPr>
      <w:r w:rsidRPr="004D5658">
        <w:t>„Eigenerklärung zur technischen und beruflichen Leistungsfähigkeit“ (Teil dieses Dokuments“</w:t>
      </w:r>
    </w:p>
    <w:p w14:paraId="27156639" w14:textId="77777777" w:rsidR="005C0842" w:rsidRPr="004D5658" w:rsidRDefault="005C0842" w:rsidP="005C0842">
      <w:pPr>
        <w:jc w:val="both"/>
      </w:pPr>
      <w:r w:rsidRPr="004D5658">
        <w:t xml:space="preserve">Sie nutzen diesen Fall, wenn Sie </w:t>
      </w:r>
      <w:r w:rsidR="004D5658" w:rsidRPr="004D5658">
        <w:t>die</w:t>
      </w:r>
      <w:r w:rsidRPr="004D5658">
        <w:t xml:space="preserve"> Eignungsanforderungen </w:t>
      </w:r>
      <w:r w:rsidR="004D5658" w:rsidRPr="004D5658">
        <w:t xml:space="preserve">zur beruflichen und / oder technischen Leistungsfähigkeit nicht </w:t>
      </w:r>
      <w:r w:rsidRPr="004D5658">
        <w:t>bereits selbst als Bewerber oder Bewerber</w:t>
      </w:r>
      <w:r w:rsidR="004D5658" w:rsidRPr="004D5658">
        <w:softHyphen/>
      </w:r>
      <w:r w:rsidRPr="004D5658">
        <w:lastRenderedPageBreak/>
        <w:t xml:space="preserve">gemeinschaft nachweisen können und </w:t>
      </w:r>
      <w:r w:rsidR="004D5658" w:rsidRPr="004D5658">
        <w:t>dies durch Hilfe eines Unterauftragnehmers erreichen wollen. Das Unternehmen, welches die Eignung leiht, ist bei Erhalt der hier ausgeschriebenen Leistung zwingend als Unterauftragnehmer einzusetzen.</w:t>
      </w:r>
    </w:p>
    <w:p w14:paraId="7AFF58EB" w14:textId="77777777" w:rsidR="005C0842" w:rsidRPr="004D5658" w:rsidRDefault="005C0842" w:rsidP="005C0842"/>
    <w:p w14:paraId="310322C3" w14:textId="77777777" w:rsidR="004D5658" w:rsidRPr="004D5658" w:rsidRDefault="004D5658" w:rsidP="004D5658">
      <w:pPr>
        <w:rPr>
          <w:b/>
          <w:bCs/>
        </w:rPr>
      </w:pPr>
      <w:r w:rsidRPr="004D5658">
        <w:rPr>
          <w:b/>
          <w:bCs/>
        </w:rPr>
        <w:t>Fall 2 „Eignungsverleih“</w:t>
      </w:r>
    </w:p>
    <w:p w14:paraId="60596230" w14:textId="77777777" w:rsidR="004D5658" w:rsidRPr="004D5658" w:rsidRDefault="004D5658" w:rsidP="004D5658">
      <w:r w:rsidRPr="004D5658">
        <w:t>Für die Benennung eines Unternehmens als Eignungsverleiher bezogen auf die wirtschaftliche und / oder finanzielle Leistungsfähigkeit hat der Bewerber zusätzlich für jeden Unterauftragnehmer einzureichen:</w:t>
      </w:r>
    </w:p>
    <w:p w14:paraId="6018B2FD" w14:textId="77777777" w:rsidR="007A7E42" w:rsidRPr="004D5658" w:rsidRDefault="007A7E42" w:rsidP="007A7E42">
      <w:pPr>
        <w:pStyle w:val="Listenabsatz"/>
        <w:numPr>
          <w:ilvl w:val="0"/>
          <w:numId w:val="14"/>
        </w:numPr>
      </w:pPr>
      <w:bookmarkStart w:id="1" w:name="_Hlk171666503"/>
      <w:r w:rsidRPr="004D5658">
        <w:t xml:space="preserve">Anlage </w:t>
      </w:r>
      <w:r>
        <w:t>„</w:t>
      </w:r>
      <w:r w:rsidRPr="004D5658">
        <w:t>Verpflichtungserklärung</w:t>
      </w:r>
      <w:r>
        <w:t xml:space="preserve"> Eignungsleihe“</w:t>
      </w:r>
    </w:p>
    <w:p w14:paraId="2E976ECD" w14:textId="77777777" w:rsidR="004D5658" w:rsidRPr="004D5658" w:rsidRDefault="004D5658" w:rsidP="004D5658">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bookmarkEnd w:id="1"/>
    <w:p w14:paraId="02826E9E" w14:textId="77777777" w:rsidR="004D5658" w:rsidRPr="004D5658" w:rsidRDefault="004D5658" w:rsidP="004D5658">
      <w:pPr>
        <w:pStyle w:val="Listenabsatz"/>
        <w:numPr>
          <w:ilvl w:val="0"/>
          <w:numId w:val="14"/>
        </w:numPr>
        <w:jc w:val="both"/>
      </w:pPr>
      <w:r w:rsidRPr="004D5658">
        <w:t>„Eigenerklärung zur wirtschaftlichen und finanziellen Leistungsfähigkeit“ (Teil dieses Dokuments“</w:t>
      </w:r>
    </w:p>
    <w:p w14:paraId="60DA4317" w14:textId="77777777" w:rsidR="004D5658" w:rsidRPr="004D5658" w:rsidRDefault="004D5658" w:rsidP="004D5658">
      <w:pPr>
        <w:jc w:val="both"/>
      </w:pPr>
      <w:r w:rsidRPr="004D5658">
        <w:t>Sie nutzen diesen Fall, wenn Sie die Eignungsanforderungen zur wirtschaftlichen und / oder finanziellen Leistungsfähigkeit nicht bereits selbst als Bewerber oder Bewerber</w:t>
      </w:r>
      <w:r w:rsidRPr="004D5658">
        <w:softHyphen/>
        <w:t>gemeinschaft nachweisen können und dies durch Hilfe eines Unterauftragnehmers erreichen wollen. Das Unternehmen, welches die Eignung leiht, ist bei Erhalt der hier ausgeschriebenen Leistung nicht zwingend als Unterauftragnehmer einzusetzen. Das Unternehmen wird jedoch in haftungsrechtlicher Hinsicht mit dem Zuschlag</w:t>
      </w:r>
      <w:r w:rsidRPr="004D5658">
        <w:softHyphen/>
        <w:t>sempfänger als Gesamtschuldner behandelt.</w:t>
      </w:r>
    </w:p>
    <w:p w14:paraId="304CC331" w14:textId="77777777" w:rsidR="004D5658" w:rsidRPr="004D5658" w:rsidRDefault="004D5658" w:rsidP="005C0842"/>
    <w:p w14:paraId="0BE9069F" w14:textId="77777777" w:rsidR="004D5658" w:rsidRPr="004D5658" w:rsidRDefault="004D5658" w:rsidP="005C0842"/>
    <w:p w14:paraId="05AFB0BF" w14:textId="77777777" w:rsidR="004D5658" w:rsidRPr="004D5658" w:rsidRDefault="004D5658" w:rsidP="005C0842">
      <w:pPr>
        <w:rPr>
          <w:b/>
          <w:bCs/>
        </w:rPr>
      </w:pPr>
      <w:r w:rsidRPr="004D5658">
        <w:rPr>
          <w:b/>
          <w:bCs/>
        </w:rPr>
        <w:t>Genereller Hinweis zur Eignungsleihe:</w:t>
      </w:r>
    </w:p>
    <w:p w14:paraId="401C3E98" w14:textId="77777777" w:rsidR="004D5658" w:rsidRPr="004D5658" w:rsidRDefault="004D5658" w:rsidP="004D5658">
      <w:pPr>
        <w:jc w:val="both"/>
      </w:pPr>
      <w:r w:rsidRPr="004D5658">
        <w:t>Es wird darauf hingewiesen, dass ein anderes Unternehmen nicht nur ein selbständiges, von dem Bewerber rechtlich verschiedenes Unternehmen sein kann, sondern hierunter auch konzernverbundenes / konzernangehöriges Unternehmen zu verstehen ist. Zudem ist die Eignungsleihe auch erforderlich, um in Hinblick auf die Auswahl der Bewerber anhand objektiver Kriterien Ressourcen anderer Unternehmen zugerechnet zu erhalten.</w:t>
      </w:r>
    </w:p>
    <w:p w14:paraId="169A1155" w14:textId="77777777" w:rsidR="009D2391" w:rsidRDefault="009D2391">
      <w:pPr>
        <w:rPr>
          <w:rFonts w:ascii="Noto Sans Blk" w:hAnsi="Noto Sans Blk" w:cs="Noto Sans Blk"/>
          <w:sz w:val="32"/>
          <w:szCs w:val="32"/>
        </w:rPr>
      </w:pPr>
      <w:r>
        <w:br w:type="page"/>
      </w:r>
    </w:p>
    <w:p w14:paraId="2F97A1A0" w14:textId="77777777" w:rsidR="006709D5" w:rsidRPr="00610828" w:rsidRDefault="006709D5" w:rsidP="00610828">
      <w:pPr>
        <w:pStyle w:val="berschrift1"/>
      </w:pPr>
      <w:r w:rsidRPr="00610828">
        <w:lastRenderedPageBreak/>
        <w:t>Angaben zum Bewerber</w:t>
      </w:r>
    </w:p>
    <w:p w14:paraId="6720565B" w14:textId="77777777" w:rsidR="006709D5" w:rsidRDefault="006709D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6709D5" w:rsidRPr="006709D5" w14:paraId="561B5706" w14:textId="77777777" w:rsidTr="006709D5">
        <w:trPr>
          <w:trHeight w:val="850"/>
        </w:trPr>
        <w:tc>
          <w:tcPr>
            <w:tcW w:w="3261" w:type="dxa"/>
            <w:vAlign w:val="center"/>
          </w:tcPr>
          <w:p w14:paraId="5E9DDC17" w14:textId="77777777" w:rsidR="006709D5" w:rsidRPr="006709D5" w:rsidRDefault="006709D5" w:rsidP="006709D5">
            <w:pPr>
              <w:rPr>
                <w:rFonts w:cs="Noto Sans"/>
              </w:rPr>
            </w:pPr>
            <w:r>
              <w:rPr>
                <w:rFonts w:cs="Noto Sans"/>
              </w:rPr>
              <w:t>Firmenname</w:t>
            </w:r>
          </w:p>
        </w:tc>
        <w:sdt>
          <w:sdtPr>
            <w:rPr>
              <w:rFonts w:cs="Noto Sans"/>
            </w:rPr>
            <w:id w:val="339127391"/>
            <w:placeholder>
              <w:docPart w:val="68788F11FBC44F68917DE26151277F6B"/>
            </w:placeholder>
            <w:showingPlcHdr/>
          </w:sdtPr>
          <w:sdtEndPr/>
          <w:sdtContent>
            <w:tc>
              <w:tcPr>
                <w:tcW w:w="5801" w:type="dxa"/>
                <w:vAlign w:val="center"/>
              </w:tcPr>
              <w:p w14:paraId="691141EF"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1ECABA4" w14:textId="77777777" w:rsidTr="006709D5">
        <w:trPr>
          <w:trHeight w:val="1814"/>
        </w:trPr>
        <w:tc>
          <w:tcPr>
            <w:tcW w:w="3261" w:type="dxa"/>
            <w:vAlign w:val="center"/>
          </w:tcPr>
          <w:p w14:paraId="71E65BEA" w14:textId="77777777" w:rsidR="006709D5" w:rsidRPr="006709D5" w:rsidRDefault="006709D5" w:rsidP="006709D5">
            <w:pPr>
              <w:rPr>
                <w:rFonts w:cs="Noto Sans"/>
              </w:rPr>
            </w:pPr>
            <w:r>
              <w:rPr>
                <w:rFonts w:cs="Noto Sans"/>
              </w:rPr>
              <w:t>Postanschrift</w:t>
            </w:r>
          </w:p>
        </w:tc>
        <w:sdt>
          <w:sdtPr>
            <w:rPr>
              <w:rFonts w:cs="Noto Sans"/>
            </w:rPr>
            <w:id w:val="1656801844"/>
            <w:placeholder>
              <w:docPart w:val="6C6312D7BA7F4D5FA4C5E216A3053F9E"/>
            </w:placeholder>
            <w:showingPlcHdr/>
          </w:sdtPr>
          <w:sdtEndPr/>
          <w:sdtContent>
            <w:tc>
              <w:tcPr>
                <w:tcW w:w="5801" w:type="dxa"/>
                <w:vAlign w:val="center"/>
              </w:tcPr>
              <w:p w14:paraId="2D611EF0"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83FBEEC" w14:textId="77777777" w:rsidTr="006709D5">
        <w:trPr>
          <w:trHeight w:val="850"/>
        </w:trPr>
        <w:tc>
          <w:tcPr>
            <w:tcW w:w="3261" w:type="dxa"/>
            <w:vAlign w:val="center"/>
          </w:tcPr>
          <w:p w14:paraId="6F816CDF" w14:textId="77777777" w:rsidR="006709D5" w:rsidRPr="006709D5" w:rsidRDefault="006709D5" w:rsidP="006709D5">
            <w:pPr>
              <w:rPr>
                <w:rFonts w:cs="Noto Sans"/>
              </w:rPr>
            </w:pPr>
            <w:r>
              <w:rPr>
                <w:rFonts w:cs="Noto Sans"/>
              </w:rPr>
              <w:t>Ansprechpartner</w:t>
            </w:r>
          </w:p>
        </w:tc>
        <w:sdt>
          <w:sdtPr>
            <w:rPr>
              <w:rFonts w:cs="Noto Sans"/>
            </w:rPr>
            <w:id w:val="-1431966472"/>
            <w:placeholder>
              <w:docPart w:val="E1CD467D1B1645088DFF8AEDA4D3AA50"/>
            </w:placeholder>
            <w:showingPlcHdr/>
          </w:sdtPr>
          <w:sdtEndPr/>
          <w:sdtContent>
            <w:tc>
              <w:tcPr>
                <w:tcW w:w="5801" w:type="dxa"/>
                <w:vAlign w:val="center"/>
              </w:tcPr>
              <w:p w14:paraId="533A8CFE"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3B7BAEB4" w14:textId="77777777" w:rsidTr="006709D5">
        <w:trPr>
          <w:trHeight w:val="850"/>
        </w:trPr>
        <w:tc>
          <w:tcPr>
            <w:tcW w:w="3261" w:type="dxa"/>
            <w:vAlign w:val="center"/>
          </w:tcPr>
          <w:p w14:paraId="108C24A0" w14:textId="77777777" w:rsidR="006709D5" w:rsidRPr="006709D5" w:rsidRDefault="006709D5" w:rsidP="006709D5">
            <w:pPr>
              <w:rPr>
                <w:rFonts w:cs="Noto Sans"/>
              </w:rPr>
            </w:pPr>
            <w:r>
              <w:rPr>
                <w:rFonts w:cs="Noto Sans"/>
              </w:rPr>
              <w:t>Telefon</w:t>
            </w:r>
          </w:p>
        </w:tc>
        <w:sdt>
          <w:sdtPr>
            <w:rPr>
              <w:rFonts w:cs="Noto Sans"/>
            </w:rPr>
            <w:id w:val="-1882550030"/>
            <w:placeholder>
              <w:docPart w:val="40CA01883E00479F9616A2C2914A8386"/>
            </w:placeholder>
            <w:showingPlcHdr/>
          </w:sdtPr>
          <w:sdtEndPr/>
          <w:sdtContent>
            <w:tc>
              <w:tcPr>
                <w:tcW w:w="5801" w:type="dxa"/>
                <w:vAlign w:val="center"/>
              </w:tcPr>
              <w:p w14:paraId="6B65CD23"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2C4DE240" w14:textId="77777777" w:rsidTr="006709D5">
        <w:trPr>
          <w:trHeight w:val="850"/>
        </w:trPr>
        <w:tc>
          <w:tcPr>
            <w:tcW w:w="3261" w:type="dxa"/>
            <w:vAlign w:val="center"/>
          </w:tcPr>
          <w:p w14:paraId="12E9F3F4" w14:textId="77777777" w:rsidR="006709D5" w:rsidRPr="006709D5" w:rsidRDefault="006709D5" w:rsidP="006709D5">
            <w:pPr>
              <w:rPr>
                <w:rFonts w:cs="Noto Sans"/>
              </w:rPr>
            </w:pPr>
            <w:r>
              <w:rPr>
                <w:rFonts w:cs="Noto Sans"/>
              </w:rPr>
              <w:t>Telefax</w:t>
            </w:r>
          </w:p>
        </w:tc>
        <w:sdt>
          <w:sdtPr>
            <w:rPr>
              <w:rFonts w:cs="Noto Sans"/>
            </w:rPr>
            <w:id w:val="988590243"/>
            <w:placeholder>
              <w:docPart w:val="870E2A57B3EC42DEB5A98EA6E1E422C0"/>
            </w:placeholder>
            <w:showingPlcHdr/>
          </w:sdtPr>
          <w:sdtEndPr/>
          <w:sdtContent>
            <w:tc>
              <w:tcPr>
                <w:tcW w:w="5801" w:type="dxa"/>
                <w:vAlign w:val="center"/>
              </w:tcPr>
              <w:p w14:paraId="344092D6"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2E759B33" w14:textId="77777777" w:rsidTr="0063182A">
        <w:trPr>
          <w:trHeight w:val="850"/>
        </w:trPr>
        <w:tc>
          <w:tcPr>
            <w:tcW w:w="3261" w:type="dxa"/>
            <w:vAlign w:val="center"/>
          </w:tcPr>
          <w:p w14:paraId="42ED882B" w14:textId="77777777" w:rsidR="006709D5" w:rsidRPr="006709D5" w:rsidRDefault="006709D5" w:rsidP="006709D5">
            <w:pPr>
              <w:rPr>
                <w:rFonts w:cs="Noto Sans"/>
              </w:rPr>
            </w:pPr>
            <w:r>
              <w:rPr>
                <w:rFonts w:cs="Noto Sans"/>
              </w:rPr>
              <w:t>E-Mail</w:t>
            </w:r>
          </w:p>
        </w:tc>
        <w:sdt>
          <w:sdtPr>
            <w:rPr>
              <w:rFonts w:cs="Noto Sans"/>
            </w:rPr>
            <w:id w:val="1577625793"/>
            <w:placeholder>
              <w:docPart w:val="291D7F7200F840559422583746E927F8"/>
            </w:placeholder>
            <w:showingPlcHdr/>
          </w:sdtPr>
          <w:sdtEndPr/>
          <w:sdtContent>
            <w:tc>
              <w:tcPr>
                <w:tcW w:w="5801" w:type="dxa"/>
                <w:vAlign w:val="center"/>
              </w:tcPr>
              <w:p w14:paraId="2D8DA813"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3182A" w:rsidRPr="006709D5" w14:paraId="0CD2078C" w14:textId="77777777" w:rsidTr="00631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261" w:type="dxa"/>
            <w:tcBorders>
              <w:top w:val="nil"/>
              <w:left w:val="nil"/>
              <w:bottom w:val="nil"/>
              <w:right w:val="nil"/>
            </w:tcBorders>
            <w:vAlign w:val="center"/>
          </w:tcPr>
          <w:p w14:paraId="70CFB324" w14:textId="77777777" w:rsidR="00576625" w:rsidRDefault="0063182A" w:rsidP="0063182A">
            <w:pPr>
              <w:rPr>
                <w:rFonts w:cs="Noto Sans"/>
              </w:rPr>
            </w:pPr>
            <w:r>
              <w:rPr>
                <w:rFonts w:cs="Noto Sans"/>
              </w:rPr>
              <w:t>PQ-Nummer</w:t>
            </w:r>
            <w:r w:rsidR="00576625">
              <w:rPr>
                <w:rFonts w:cs="Noto Sans"/>
              </w:rPr>
              <w:t xml:space="preserve"> /</w:t>
            </w:r>
          </w:p>
          <w:p w14:paraId="6B184E15" w14:textId="77777777" w:rsidR="0063182A" w:rsidRPr="006709D5" w:rsidRDefault="00576625" w:rsidP="0063182A">
            <w:pPr>
              <w:rPr>
                <w:rFonts w:cs="Noto Sans"/>
              </w:rPr>
            </w:pPr>
            <w:r>
              <w:rPr>
                <w:rFonts w:cs="Noto Sans"/>
              </w:rPr>
              <w:t>AVPQ-Nummer</w:t>
            </w:r>
          </w:p>
        </w:tc>
        <w:sdt>
          <w:sdtPr>
            <w:rPr>
              <w:rFonts w:cs="Noto Sans"/>
            </w:rPr>
            <w:id w:val="-1391807101"/>
            <w:placeholder>
              <w:docPart w:val="FAEEE5FEEA2C4EF983E1F6FD1AF2F665"/>
            </w:placeholder>
            <w:showingPlcHdr/>
          </w:sdtPr>
          <w:sdtEndPr/>
          <w:sdtContent>
            <w:tc>
              <w:tcPr>
                <w:tcW w:w="5801" w:type="dxa"/>
                <w:tcBorders>
                  <w:top w:val="nil"/>
                  <w:left w:val="nil"/>
                  <w:bottom w:val="nil"/>
                  <w:right w:val="nil"/>
                </w:tcBorders>
                <w:vAlign w:val="center"/>
              </w:tcPr>
              <w:p w14:paraId="1E786BF3" w14:textId="77777777" w:rsidR="0063182A" w:rsidRPr="006709D5" w:rsidRDefault="0063182A" w:rsidP="0063182A">
                <w:pPr>
                  <w:rPr>
                    <w:rFonts w:cs="Noto Sans"/>
                  </w:rPr>
                </w:pPr>
                <w:r w:rsidRPr="00C32D76">
                  <w:rPr>
                    <w:rStyle w:val="Platzhaltertext"/>
                  </w:rPr>
                  <w:t>Klicken oder tippen Sie hier, um Text einzugeben.</w:t>
                </w:r>
              </w:p>
            </w:tc>
          </w:sdtContent>
        </w:sdt>
      </w:tr>
    </w:tbl>
    <w:p w14:paraId="70783729" w14:textId="77777777" w:rsidR="00576625" w:rsidRPr="00576625" w:rsidRDefault="00576625" w:rsidP="00B37E04">
      <w:pPr>
        <w:rPr>
          <w:i/>
          <w:iCs/>
          <w:sz w:val="20"/>
          <w:szCs w:val="20"/>
        </w:rPr>
      </w:pPr>
      <w:r w:rsidRPr="00576625">
        <w:rPr>
          <w:i/>
          <w:iCs/>
          <w:sz w:val="20"/>
          <w:szCs w:val="20"/>
        </w:rPr>
        <w:t>Hinweis:</w:t>
      </w:r>
      <w:r>
        <w:rPr>
          <w:i/>
          <w:iCs/>
          <w:sz w:val="20"/>
          <w:szCs w:val="20"/>
        </w:rPr>
        <w:t xml:space="preserve"> </w:t>
      </w:r>
      <w:r w:rsidRPr="00576625">
        <w:rPr>
          <w:i/>
          <w:iCs/>
          <w:sz w:val="20"/>
          <w:szCs w:val="20"/>
        </w:rPr>
        <w:t xml:space="preserve">Sofern Sie eine </w:t>
      </w:r>
      <w:r w:rsidRPr="00576625">
        <w:rPr>
          <w:rFonts w:cs="Noto Sans"/>
          <w:i/>
          <w:iCs/>
          <w:sz w:val="20"/>
          <w:szCs w:val="20"/>
        </w:rPr>
        <w:t xml:space="preserve">PQ-Nummer / AVPQ-Nummer hinterlegt haben, müssen Sie </w:t>
      </w:r>
      <w:r>
        <w:rPr>
          <w:rFonts w:cs="Noto Sans"/>
          <w:i/>
          <w:iCs/>
          <w:sz w:val="20"/>
          <w:szCs w:val="20"/>
        </w:rPr>
        <w:t>bei der Eigen</w:t>
      </w:r>
      <w:r w:rsidR="00B37E04">
        <w:rPr>
          <w:rFonts w:cs="Noto Sans"/>
          <w:i/>
          <w:iCs/>
          <w:sz w:val="20"/>
          <w:szCs w:val="20"/>
        </w:rPr>
        <w:softHyphen/>
      </w:r>
      <w:r>
        <w:rPr>
          <w:rFonts w:cs="Noto Sans"/>
          <w:i/>
          <w:iCs/>
          <w:sz w:val="20"/>
          <w:szCs w:val="20"/>
        </w:rPr>
        <w:t xml:space="preserve">erklärung zur wirtschaftlichen und finanziellen Leistungsfähigkeit sowie bei der Eigenerklärung zur technischen und beruflichen Leistungsfähigkeit nicht zwingend eine Angabe in diesem Dokument hinterlegen, sofern </w:t>
      </w:r>
      <w:r w:rsidRPr="00B37E04">
        <w:rPr>
          <w:rFonts w:cs="Noto Sans"/>
          <w:i/>
          <w:iCs/>
          <w:sz w:val="20"/>
          <w:szCs w:val="20"/>
          <w:u w:val="single"/>
        </w:rPr>
        <w:t>alle geforderten</w:t>
      </w:r>
      <w:r w:rsidR="00B37E04" w:rsidRPr="00B37E04">
        <w:rPr>
          <w:rFonts w:cs="Noto Sans"/>
          <w:i/>
          <w:iCs/>
          <w:sz w:val="20"/>
          <w:szCs w:val="20"/>
          <w:u w:val="single"/>
        </w:rPr>
        <w:t xml:space="preserve"> Angaben</w:t>
      </w:r>
      <w:r w:rsidR="00B37E04">
        <w:rPr>
          <w:rFonts w:cs="Noto Sans"/>
          <w:i/>
          <w:iCs/>
          <w:sz w:val="20"/>
          <w:szCs w:val="20"/>
        </w:rPr>
        <w:t xml:space="preserve"> im PQ-Verzeichnis bzw. AVPQ-Verzeichnis hinterlegt sind.</w:t>
      </w:r>
    </w:p>
    <w:p w14:paraId="4EE90DAA" w14:textId="77777777" w:rsidR="0063182A" w:rsidRDefault="0063182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6709D5" w:rsidRPr="00234036" w14:paraId="64EEED89" w14:textId="77777777" w:rsidTr="00234036">
        <w:trPr>
          <w:trHeight w:val="1077"/>
        </w:trPr>
        <w:tc>
          <w:tcPr>
            <w:tcW w:w="6799" w:type="dxa"/>
            <w:vAlign w:val="center"/>
          </w:tcPr>
          <w:p w14:paraId="5DBE10A4" w14:textId="77777777" w:rsidR="006709D5" w:rsidRPr="00234036" w:rsidRDefault="00234036" w:rsidP="00234036">
            <w:pPr>
              <w:spacing w:line="360" w:lineRule="auto"/>
              <w:rPr>
                <w:rFonts w:cs="Noto Sans"/>
              </w:rPr>
            </w:pPr>
            <w:r w:rsidRPr="00234036">
              <w:rPr>
                <w:rFonts w:cs="Noto Sans"/>
              </w:rPr>
              <w:t>Ist der Einsatz eines Unterauftragnehmers und / oder eines „Anderen Unternehmens“ (Eignungsleihe) geplant?</w:t>
            </w:r>
          </w:p>
        </w:tc>
        <w:tc>
          <w:tcPr>
            <w:tcW w:w="993" w:type="dxa"/>
            <w:vAlign w:val="center"/>
          </w:tcPr>
          <w:p w14:paraId="5F915445" w14:textId="77777777" w:rsidR="006709D5" w:rsidRPr="00234036" w:rsidRDefault="0002719C" w:rsidP="00234036">
            <w:pPr>
              <w:rPr>
                <w:rFonts w:cs="Noto Sans"/>
              </w:rPr>
            </w:pPr>
            <w:sdt>
              <w:sdtPr>
                <w:rPr>
                  <w:rFonts w:cs="Noto Sans"/>
                  <w:sz w:val="36"/>
                  <w:szCs w:val="36"/>
                </w:rPr>
                <w:id w:val="-1580659967"/>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Ja</w:t>
            </w:r>
          </w:p>
        </w:tc>
        <w:tc>
          <w:tcPr>
            <w:tcW w:w="1270" w:type="dxa"/>
            <w:vAlign w:val="center"/>
          </w:tcPr>
          <w:p w14:paraId="655ABC19" w14:textId="77777777" w:rsidR="006709D5" w:rsidRPr="00234036" w:rsidRDefault="0002719C" w:rsidP="00234036">
            <w:pPr>
              <w:rPr>
                <w:rFonts w:cs="Noto Sans"/>
              </w:rPr>
            </w:pPr>
            <w:sdt>
              <w:sdtPr>
                <w:rPr>
                  <w:rFonts w:cs="Noto Sans"/>
                  <w:sz w:val="36"/>
                  <w:szCs w:val="36"/>
                </w:rPr>
                <w:id w:val="-1463409989"/>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Nein</w:t>
            </w:r>
          </w:p>
        </w:tc>
      </w:tr>
    </w:tbl>
    <w:p w14:paraId="3D1B9489" w14:textId="77777777" w:rsidR="006709D5" w:rsidRDefault="006709D5"/>
    <w:p w14:paraId="661E1798" w14:textId="77777777" w:rsidR="006709D5" w:rsidRDefault="00234036">
      <w:r>
        <w:t>Ich / Wir bewerbe(n) uns / nehme(n) teil als</w:t>
      </w:r>
    </w:p>
    <w:sdt>
      <w:sdtPr>
        <w:alias w:val="Ich / Wir bewerben uns / nehmen teil als"/>
        <w:tag w:val="Ich / Wir bewerben uns / nehmen teil als"/>
        <w:id w:val="2075541023"/>
        <w:lock w:val="sdtLocked"/>
        <w:placeholder>
          <w:docPart w:val="692625597521431CBCE9B0524A0F80ED"/>
        </w:placeholder>
        <w:showingPlcHdr/>
        <w:dropDownList>
          <w:listItem w:value="Wählen Sie ein Element aus."/>
          <w:listItem w:displayText="Einzelbewerber / -bieter" w:value="Einzelbewerber / -bieter"/>
          <w:listItem w:displayText="Bevollmächtigter Vertreter einer Bewerber- / Bietergemeinschaft" w:value="Bevollmächtigter Vertreter einer Bewerber- / Bietergemeinschaft"/>
        </w:dropDownList>
      </w:sdtPr>
      <w:sdtEndPr/>
      <w:sdtContent>
        <w:p w14:paraId="2B7C1B87" w14:textId="77777777" w:rsidR="006709D5" w:rsidRDefault="00234036">
          <w:r w:rsidRPr="00C32D76">
            <w:rPr>
              <w:rStyle w:val="Platzhaltertext"/>
            </w:rPr>
            <w:t>Wählen Sie ein Element aus.</w:t>
          </w:r>
        </w:p>
      </w:sdtContent>
    </w:sdt>
    <w:p w14:paraId="5338E6CE" w14:textId="77777777" w:rsidR="006709D5" w:rsidRDefault="00E86F2D">
      <w:r>
        <w:t>im Namen der einzelnen Gemeinschaftsmitglieder</w:t>
      </w:r>
    </w:p>
    <w:p w14:paraId="48FB41BB" w14:textId="77777777" w:rsidR="00234036" w:rsidRDefault="00234036">
      <w:r>
        <w:br w:type="page"/>
      </w:r>
    </w:p>
    <w:sdt>
      <w:sdtPr>
        <w:id w:val="-760521020"/>
        <w15:repeatingSection/>
      </w:sdtPr>
      <w:sdtEndPr/>
      <w:sdtContent>
        <w:sdt>
          <w:sdtPr>
            <w:id w:val="2117404646"/>
            <w:placeholder>
              <w:docPart w:val="8EC4EE50B1004CEE93E768579540BEA1"/>
            </w:placeholder>
            <w15:repeatingSectionItem/>
          </w:sdtPr>
          <w:sdtEndPr/>
          <w:sdtContent>
            <w:p w14:paraId="6A15750E" w14:textId="77777777" w:rsidR="00504EF3" w:rsidRDefault="00504EF3"/>
            <w:tbl>
              <w:tblPr>
                <w:tblStyle w:val="Tabellenraster"/>
                <w:tblW w:w="0" w:type="auto"/>
                <w:tblLook w:val="04A0" w:firstRow="1" w:lastRow="0" w:firstColumn="1" w:lastColumn="0" w:noHBand="0" w:noVBand="1"/>
              </w:tblPr>
              <w:tblGrid>
                <w:gridCol w:w="4531"/>
                <w:gridCol w:w="4531"/>
              </w:tblGrid>
              <w:tr w:rsidR="00504EF3" w14:paraId="7D911694" w14:textId="77777777" w:rsidTr="009A4CC3">
                <w:trPr>
                  <w:trHeight w:val="454"/>
                </w:trPr>
                <w:tc>
                  <w:tcPr>
                    <w:tcW w:w="4531" w:type="dxa"/>
                    <w:vAlign w:val="center"/>
                  </w:tcPr>
                  <w:p w14:paraId="543876EC" w14:textId="77777777" w:rsidR="00504EF3" w:rsidRDefault="00504EF3" w:rsidP="00224D79">
                    <w:r>
                      <w:t>Name des Bewerbers</w:t>
                    </w:r>
                  </w:p>
                </w:tc>
                <w:tc>
                  <w:tcPr>
                    <w:tcW w:w="4531" w:type="dxa"/>
                    <w:vAlign w:val="center"/>
                  </w:tcPr>
                  <w:p w14:paraId="15371799" w14:textId="77777777" w:rsidR="00504EF3" w:rsidRDefault="0002719C" w:rsidP="009A4CC3">
                    <w:sdt>
                      <w:sdtPr>
                        <w:id w:val="-702784251"/>
                        <w:placeholder>
                          <w:docPart w:val="8E8CEC897704478AB56163BC1369C6B4"/>
                        </w:placeholder>
                        <w:showingPlcHdr/>
                      </w:sdtPr>
                      <w:sdtEndPr/>
                      <w:sdtContent>
                        <w:r w:rsidR="00504EF3" w:rsidRPr="00C32D76">
                          <w:rPr>
                            <w:rStyle w:val="Platzhaltertext"/>
                          </w:rPr>
                          <w:t>Klicken oder tippen Sie hier, um Text einzugeben.</w:t>
                        </w:r>
                      </w:sdtContent>
                    </w:sdt>
                  </w:p>
                </w:tc>
              </w:tr>
              <w:tr w:rsidR="00504EF3" w14:paraId="12D1C7AD" w14:textId="77777777" w:rsidTr="009A4CC3">
                <w:trPr>
                  <w:trHeight w:val="454"/>
                </w:trPr>
                <w:tc>
                  <w:tcPr>
                    <w:tcW w:w="4531" w:type="dxa"/>
                    <w:vAlign w:val="center"/>
                  </w:tcPr>
                  <w:p w14:paraId="421C2F57" w14:textId="77777777" w:rsidR="00504EF3" w:rsidRDefault="00504EF3" w:rsidP="00224D79">
                    <w:r>
                      <w:t>Mitglied der</w:t>
                    </w:r>
                  </w:p>
                </w:tc>
                <w:sdt>
                  <w:sdtPr>
                    <w:alias w:val="Mitglied welcher Genossenschaft"/>
                    <w:tag w:val="Mitglied welcher Genossenschaft"/>
                    <w:id w:val="-1490707405"/>
                    <w:lock w:val="sdtLocked"/>
                    <w:placeholder>
                      <w:docPart w:val="821926BC98D847E983FF1CB09E6FC146"/>
                    </w:placeholder>
                    <w:showingPlcHdr/>
                    <w:dropDownList>
                      <w:listItem w:value="Wählen Sie ein Element aus."/>
                      <w:listItem w:displayText="der Berufsgenossenschaft" w:value="der Berufsgenossenschaft"/>
                      <w:listItem w:displayText="der Berufsvertretung" w:value="der Berufsvertretung"/>
                      <w:listItem w:displayText="des Verbandes" w:value="des Verbandes"/>
                      <w:listItem w:displayText="der Innung" w:value="der Innung"/>
                      <w:listItem w:displayText="des Versicherungsträgers" w:value="des Versicherungsträgers"/>
                    </w:dropDownList>
                  </w:sdtPr>
                  <w:sdtEndPr/>
                  <w:sdtContent>
                    <w:tc>
                      <w:tcPr>
                        <w:tcW w:w="4531" w:type="dxa"/>
                        <w:vAlign w:val="center"/>
                      </w:tcPr>
                      <w:p w14:paraId="4E50F4F2" w14:textId="77777777" w:rsidR="00504EF3" w:rsidRDefault="006D4E53" w:rsidP="009A4CC3">
                        <w:r w:rsidRPr="009E7A01">
                          <w:rPr>
                            <w:rStyle w:val="Platzhaltertext"/>
                          </w:rPr>
                          <w:t>Wählen Sie ein Element aus.</w:t>
                        </w:r>
                      </w:p>
                    </w:tc>
                  </w:sdtContent>
                </w:sdt>
              </w:tr>
              <w:tr w:rsidR="00504EF3" w14:paraId="56448C63" w14:textId="77777777" w:rsidTr="009A4CC3">
                <w:trPr>
                  <w:trHeight w:val="454"/>
                </w:trPr>
                <w:tc>
                  <w:tcPr>
                    <w:tcW w:w="4531" w:type="dxa"/>
                    <w:vAlign w:val="center"/>
                  </w:tcPr>
                  <w:p w14:paraId="14E5F092" w14:textId="77777777" w:rsidR="00504EF3" w:rsidRDefault="00504EF3" w:rsidP="00224D79">
                    <w:r>
                      <w:t>Land</w:t>
                    </w:r>
                  </w:p>
                </w:tc>
                <w:sdt>
                  <w:sdtPr>
                    <w:id w:val="-1122840882"/>
                    <w:placeholder>
                      <w:docPart w:val="7344ABCF848146E59A6F7DE16702BCBA"/>
                    </w:placeholder>
                  </w:sdtPr>
                  <w:sdtEndPr/>
                  <w:sdtContent>
                    <w:tc>
                      <w:tcPr>
                        <w:tcW w:w="4531" w:type="dxa"/>
                        <w:vAlign w:val="center"/>
                      </w:tcPr>
                      <w:p w14:paraId="544AD7C5" w14:textId="77777777" w:rsidR="00504EF3" w:rsidRDefault="009A4CC3" w:rsidP="009A4CC3">
                        <w:r>
                          <w:t>Deutschland</w:t>
                        </w:r>
                      </w:p>
                    </w:tc>
                  </w:sdtContent>
                </w:sdt>
              </w:tr>
              <w:tr w:rsidR="00504EF3" w14:paraId="6068104B" w14:textId="77777777" w:rsidTr="009A4CC3">
                <w:trPr>
                  <w:trHeight w:val="1020"/>
                </w:trPr>
                <w:tc>
                  <w:tcPr>
                    <w:tcW w:w="4531" w:type="dxa"/>
                    <w:vAlign w:val="center"/>
                  </w:tcPr>
                  <w:p w14:paraId="1ECA9A6B" w14:textId="77777777" w:rsidR="00504EF3" w:rsidRDefault="00504EF3" w:rsidP="00224D79">
                    <w:r>
                      <w:t xml:space="preserve">Name der Berufsgenossenschaft / </w:t>
                    </w:r>
                    <w:r w:rsidR="00224D79">
                      <w:t xml:space="preserve">Berufsvertretung / Innung bzw. des </w:t>
                    </w:r>
                    <w:r>
                      <w:t>Verbandes / Versicherungsträgers</w:t>
                    </w:r>
                  </w:p>
                </w:tc>
                <w:sdt>
                  <w:sdtPr>
                    <w:id w:val="-305552884"/>
                    <w:placeholder>
                      <w:docPart w:val="31D02F50E10C4982B919E632AA2117EA"/>
                    </w:placeholder>
                    <w:showingPlcHdr/>
                  </w:sdtPr>
                  <w:sdtEndPr/>
                  <w:sdtContent>
                    <w:tc>
                      <w:tcPr>
                        <w:tcW w:w="4531" w:type="dxa"/>
                        <w:vAlign w:val="center"/>
                      </w:tcPr>
                      <w:p w14:paraId="5D92B64A" w14:textId="77777777" w:rsidR="00504EF3" w:rsidRDefault="006D4E53" w:rsidP="009A4CC3">
                        <w:r w:rsidRPr="00C32D76">
                          <w:rPr>
                            <w:rStyle w:val="Platzhaltertext"/>
                          </w:rPr>
                          <w:t>Klicken oder tippen Sie hier, um Text einzugeben.</w:t>
                        </w:r>
                      </w:p>
                    </w:tc>
                  </w:sdtContent>
                </w:sdt>
              </w:tr>
            </w:tbl>
            <w:p w14:paraId="1345FE2B" w14:textId="77777777" w:rsidR="00504EF3" w:rsidRPr="00504EF3" w:rsidRDefault="00504EF3" w:rsidP="006D4E53">
              <w:pPr>
                <w:spacing w:before="240"/>
                <w:jc w:val="center"/>
                <w:rPr>
                  <w:i/>
                  <w:iCs/>
                </w:rPr>
              </w:pPr>
              <w:r w:rsidRPr="00504EF3">
                <w:rPr>
                  <w:i/>
                  <w:iCs/>
                </w:rPr>
                <w:t>Bewerber, die ihren Sitz nicht in der Bundesrepublik Deutschland haben, können stattdessen den für sie zuständigen Versicherungsträger angeben.</w:t>
              </w:r>
            </w:p>
            <w:p w14:paraId="7F3460D4" w14:textId="77777777" w:rsidR="00504EF3" w:rsidRDefault="0002719C"/>
          </w:sdtContent>
        </w:sdt>
      </w:sdtContent>
    </w:sdt>
    <w:p w14:paraId="1773A179" w14:textId="77777777" w:rsidR="00504EF3" w:rsidRDefault="00504EF3"/>
    <w:p w14:paraId="4A066D8E" w14:textId="77777777" w:rsidR="00504EF3" w:rsidRDefault="00504EF3"/>
    <w:p w14:paraId="73A5CF2D" w14:textId="77777777" w:rsidR="00504EF3" w:rsidRDefault="00504EF3"/>
    <w:p w14:paraId="3B09F572" w14:textId="77777777" w:rsidR="00504EF3" w:rsidRDefault="00504EF3">
      <w:pPr>
        <w:rPr>
          <w:rFonts w:ascii="Noto Sans Blk" w:hAnsi="Noto Sans Blk" w:cs="Noto Sans Blk"/>
          <w:sz w:val="32"/>
          <w:szCs w:val="32"/>
        </w:rPr>
      </w:pPr>
      <w:r>
        <w:br w:type="page"/>
      </w:r>
    </w:p>
    <w:p w14:paraId="0819F940" w14:textId="77777777" w:rsidR="009A4CC3" w:rsidRDefault="009A4CC3" w:rsidP="009A4CC3">
      <w:pPr>
        <w:pStyle w:val="berschrift1"/>
      </w:pPr>
      <w:r>
        <w:lastRenderedPageBreak/>
        <w:t>Eigenerklärung zur wirtschaftlichen und finanziellen Leistungsfähigkeit</w:t>
      </w:r>
    </w:p>
    <w:p w14:paraId="677BAFC4" w14:textId="77777777" w:rsidR="009A4CC3" w:rsidRPr="009A4CC3" w:rsidRDefault="009A4CC3" w:rsidP="009A4CC3">
      <w:pPr>
        <w:rPr>
          <w:b/>
          <w:bCs/>
        </w:rPr>
      </w:pPr>
      <w:r w:rsidRPr="009A4CC3">
        <w:rPr>
          <w:b/>
          <w:bCs/>
        </w:rPr>
        <w:t>Teilnahmebedingungen:</w:t>
      </w:r>
    </w:p>
    <w:p w14:paraId="0F12CFCB" w14:textId="77777777" w:rsidR="009A4CC3" w:rsidRDefault="009A4CC3" w:rsidP="00BD67B1">
      <w:pPr>
        <w:jc w:val="both"/>
      </w:pPr>
      <w:r>
        <w:t>Angabe des Gesamtumsatzes des Unternehmens in den letzten 3 abgeschlossenen Geschäftsjahren in Euro netto, wenn in dem jeweiligen Geschäftsjahr ein Umsatz erwirtschaftet wurde. Eine Geschäftstätigkeit von mindestens 3 Geschäftsjahren ist nicht gefordert. Bei Bewerbergemeinschaften ist der Gesamtumsatz für die letzten 3 abgeschlossenen Geschäftsjahre von jedem Mitglied der Bewerbergemeinschaft anzugeben.</w:t>
      </w:r>
    </w:p>
    <w:p w14:paraId="5FBA4D33" w14:textId="77777777" w:rsidR="009A4CC3" w:rsidRDefault="009A4CC3" w:rsidP="00BD67B1">
      <w:pPr>
        <w:jc w:val="both"/>
      </w:pPr>
      <w:r>
        <w:t xml:space="preserve">Bei Bewerbergemeinschaften werden bei der Ermittlung des durchschnittlichen jährlichen Umsatzes die Jahresumsätze der Mitglieder der Bewerbergemeinschaft </w:t>
      </w:r>
      <w:r w:rsidR="00BD67B1">
        <w:t>addiert. Bei Umsätzen, die innerhalb einer ARGE erbracht wurden, darf nur der auf die eigene Leistung entfallende Umsatzanteil in die anzugebenden Jahresumsätze einbezogen werden.</w:t>
      </w:r>
    </w:p>
    <w:p w14:paraId="09308F0C" w14:textId="77777777" w:rsidR="00BD67B1" w:rsidRDefault="00BD67B1" w:rsidP="00BD67B1">
      <w:pPr>
        <w:jc w:val="both"/>
      </w:pPr>
      <w:r>
        <w:t>Will ein Bewerber oder eine Bewerbergemeinschaft zum Nachweis seiner / ihrer eigenen Eignung bzgl. der „wirtschaftlichen und finanziellen Leistungsfähigkeit“ die Kapazitäten anderer / dritter Unternehmen in Anspruch nehmen, d. h. auf deren Eignungsnachweise verweisen – „Eignungsleihe“ (Fall 3) -, sind die vorstehend genannten Angaben vollständig von den anderen / dritten Unternehmen, auf die der Bewerber / die Bewerbergemeinschaft zum Nachweis der eigenen Eignung verweist, abzugeben / vorzulegen.</w:t>
      </w:r>
    </w:p>
    <w:p w14:paraId="26EC79F5" w14:textId="77777777" w:rsidR="009A4CC3" w:rsidRDefault="00BD67B1" w:rsidP="00BD67B1">
      <w:pPr>
        <w:jc w:val="center"/>
      </w:pPr>
      <w:r>
        <w:t>Als Mindestbedingung muss ein durchschnittlicher jährlicher Gesamtumsatz von</w:t>
      </w:r>
    </w:p>
    <w:p w14:paraId="590F6120" w14:textId="5E5EE61C" w:rsidR="00BD67B1" w:rsidRPr="00ED7DC5" w:rsidRDefault="00BD67B1" w:rsidP="00BD67B1">
      <w:pPr>
        <w:jc w:val="center"/>
      </w:pPr>
      <w:r w:rsidRPr="00ED7DC5">
        <w:t xml:space="preserve">mind. </w:t>
      </w:r>
      <w:r w:rsidR="00CD6E50">
        <w:t>700.000,00</w:t>
      </w:r>
      <w:r w:rsidRPr="00ED7DC5">
        <w:t xml:space="preserve"> Euro, netto</w:t>
      </w:r>
    </w:p>
    <w:p w14:paraId="3E0E0083" w14:textId="77777777" w:rsidR="00BD67B1" w:rsidRPr="00BD67B1" w:rsidRDefault="00BD67B1" w:rsidP="00BD67B1">
      <w:pPr>
        <w:jc w:val="center"/>
      </w:pPr>
      <w:r>
        <w:t>v</w:t>
      </w:r>
      <w:r w:rsidRPr="00BD67B1">
        <w:t>orliegen, ansonsten wird der B</w:t>
      </w:r>
      <w:r>
        <w:t>ewerber oder die Bewerbergemeinschaft ausgeschlossen.</w:t>
      </w:r>
    </w:p>
    <w:p w14:paraId="3A366D0B" w14:textId="77777777" w:rsidR="009A4CC3" w:rsidRPr="00BD67B1" w:rsidRDefault="00BD67B1" w:rsidP="009A4CC3">
      <w:r>
        <w:t>Beläuft sich der durchschnittliche jährliche Umsatz auf einen geringeren Betrag, wird der Bewerber bzw. die Bewerbergemeinschaft ausgeschlossen. Dies trifft nur dann zu, sofern ein Mindestumsatz ausdrücklich angegeben ist.</w:t>
      </w:r>
    </w:p>
    <w:p w14:paraId="55021576" w14:textId="77777777" w:rsidR="0063182A" w:rsidRDefault="0063182A"/>
    <w:p w14:paraId="4BFE413C" w14:textId="77777777" w:rsidR="00BD67B1" w:rsidRDefault="00BD67B1">
      <w:r>
        <w:br w:type="page"/>
      </w:r>
    </w:p>
    <w:p w14:paraId="74196DD1" w14:textId="77777777" w:rsidR="00BD67B1" w:rsidRDefault="00BD67B1" w:rsidP="009A4CC3">
      <w:r>
        <w:lastRenderedPageBreak/>
        <w:t>Die Nettojahresumsätze der letzten 3 abgeschlossenen Geschäftsjahre betragen:</w:t>
      </w:r>
    </w:p>
    <w:sdt>
      <w:sdtPr>
        <w:id w:val="395642225"/>
        <w15:repeatingSection/>
      </w:sdtPr>
      <w:sdtEndPr/>
      <w:sdtContent>
        <w:sdt>
          <w:sdtPr>
            <w:id w:val="-1074889814"/>
            <w:placeholder>
              <w:docPart w:val="8EC4EE50B1004CEE93E768579540BEA1"/>
            </w:placeholder>
            <w15:repeatingSectionItem/>
          </w:sdtPr>
          <w:sdtEndPr/>
          <w:sdtContent>
            <w:tbl>
              <w:tblPr>
                <w:tblStyle w:val="Tabellenraster"/>
                <w:tblW w:w="0" w:type="auto"/>
                <w:tblLook w:val="04A0" w:firstRow="1" w:lastRow="0" w:firstColumn="1" w:lastColumn="0" w:noHBand="0" w:noVBand="1"/>
              </w:tblPr>
              <w:tblGrid>
                <w:gridCol w:w="5098"/>
                <w:gridCol w:w="3964"/>
              </w:tblGrid>
              <w:tr w:rsidR="003A0C2D" w14:paraId="6803F815" w14:textId="77777777" w:rsidTr="003A0C2D">
                <w:trPr>
                  <w:trHeight w:val="1304"/>
                </w:trPr>
                <w:tc>
                  <w:tcPr>
                    <w:tcW w:w="5098" w:type="dxa"/>
                    <w:vAlign w:val="center"/>
                  </w:tcPr>
                  <w:p w14:paraId="0E96CEA9" w14:textId="77777777" w:rsidR="003A0C2D" w:rsidRDefault="003A0C2D" w:rsidP="003A0C2D">
                    <w:r w:rsidRPr="003A0C2D">
                      <w:rPr>
                        <w:b/>
                        <w:bCs/>
                      </w:rPr>
                      <w:t>Name des Bewerbers oder eines Mitgliedes der Bewerbergemeinschaft</w:t>
                    </w:r>
                    <w:r>
                      <w:t xml:space="preserve"> </w:t>
                    </w:r>
                    <w:r w:rsidRPr="003A0C2D">
                      <w:rPr>
                        <w:sz w:val="20"/>
                        <w:szCs w:val="20"/>
                      </w:rPr>
                      <w:t>(soweit zutreffend)</w:t>
                    </w:r>
                  </w:p>
                  <w:p w14:paraId="4A82D3E1" w14:textId="77777777" w:rsidR="003A0C2D" w:rsidRDefault="003A0C2D" w:rsidP="003A0C2D">
                    <w:r w:rsidRPr="003A0C2D">
                      <w:rPr>
                        <w:b/>
                        <w:bCs/>
                      </w:rPr>
                      <w:t>und / oder Name des anderen / dritten Unternehmens</w:t>
                    </w:r>
                    <w:r>
                      <w:t xml:space="preserve"> auf dessen wirtschaftliche / finanzielle Leistungsfähigkeit verwiesen wird </w:t>
                    </w:r>
                    <w:r w:rsidRPr="003A0C2D">
                      <w:rPr>
                        <w:sz w:val="20"/>
                        <w:szCs w:val="20"/>
                      </w:rPr>
                      <w:t>(soweit zutreffend)</w:t>
                    </w:r>
                    <w:r>
                      <w:t>:</w:t>
                    </w:r>
                  </w:p>
                </w:tc>
                <w:sdt>
                  <w:sdtPr>
                    <w:id w:val="1727252170"/>
                    <w:placeholder>
                      <w:docPart w:val="7344ABCF848146E59A6F7DE16702BCBA"/>
                    </w:placeholder>
                    <w:showingPlcHdr/>
                  </w:sdtPr>
                  <w:sdtEndPr/>
                  <w:sdtContent>
                    <w:tc>
                      <w:tcPr>
                        <w:tcW w:w="3964" w:type="dxa"/>
                        <w:vAlign w:val="center"/>
                      </w:tcPr>
                      <w:p w14:paraId="18073835" w14:textId="77777777" w:rsidR="003A0C2D" w:rsidRDefault="003A0C2D" w:rsidP="003A0C2D">
                        <w:r w:rsidRPr="00C32D76">
                          <w:rPr>
                            <w:rStyle w:val="Platzhaltertext"/>
                          </w:rPr>
                          <w:t>Klicken oder tippen Sie hier, um Text einzugeben.</w:t>
                        </w:r>
                      </w:p>
                    </w:tc>
                  </w:sdtContent>
                </w:sdt>
              </w:tr>
            </w:tbl>
            <w:p w14:paraId="7B512B9F" w14:textId="77777777" w:rsidR="003A0C2D" w:rsidRDefault="003A0C2D"/>
            <w:tbl>
              <w:tblPr>
                <w:tblStyle w:val="Tabellenraster"/>
                <w:tblW w:w="0" w:type="auto"/>
                <w:tblLook w:val="04A0" w:firstRow="1" w:lastRow="0" w:firstColumn="1" w:lastColumn="0" w:noHBand="0" w:noVBand="1"/>
              </w:tblPr>
              <w:tblGrid>
                <w:gridCol w:w="1838"/>
                <w:gridCol w:w="2268"/>
                <w:gridCol w:w="2690"/>
                <w:gridCol w:w="2266"/>
              </w:tblGrid>
              <w:tr w:rsidR="00BD67B1" w14:paraId="0541D707" w14:textId="77777777" w:rsidTr="003A0C2D">
                <w:trPr>
                  <w:trHeight w:val="454"/>
                </w:trPr>
                <w:tc>
                  <w:tcPr>
                    <w:tcW w:w="1838" w:type="dxa"/>
                    <w:vAlign w:val="center"/>
                  </w:tcPr>
                  <w:p w14:paraId="74036579" w14:textId="77777777" w:rsidR="00BD67B1" w:rsidRDefault="00BD67B1" w:rsidP="003A0C2D">
                    <w:r>
                      <w:t>Geschäftsjahr</w:t>
                    </w:r>
                  </w:p>
                </w:tc>
                <w:sdt>
                  <w:sdtPr>
                    <w:id w:val="-135270465"/>
                    <w:placeholder>
                      <w:docPart w:val="7344ABCF848146E59A6F7DE16702BCBA"/>
                    </w:placeholder>
                    <w:showingPlcHdr/>
                  </w:sdtPr>
                  <w:sdtEndPr/>
                  <w:sdtContent>
                    <w:tc>
                      <w:tcPr>
                        <w:tcW w:w="2268" w:type="dxa"/>
                        <w:vAlign w:val="center"/>
                      </w:tcPr>
                      <w:p w14:paraId="4158D6C2" w14:textId="77777777" w:rsidR="00BD67B1" w:rsidRDefault="003A0C2D" w:rsidP="003A0C2D">
                        <w:r w:rsidRPr="00C32D76">
                          <w:rPr>
                            <w:rStyle w:val="Platzhaltertext"/>
                          </w:rPr>
                          <w:t>Klicken oder tippen Sie hier, um Text einzugeben.</w:t>
                        </w:r>
                      </w:p>
                    </w:tc>
                  </w:sdtContent>
                </w:sdt>
                <w:tc>
                  <w:tcPr>
                    <w:tcW w:w="2690" w:type="dxa"/>
                    <w:vAlign w:val="center"/>
                  </w:tcPr>
                  <w:p w14:paraId="08339770" w14:textId="77777777" w:rsidR="00BD67B1" w:rsidRDefault="00BD67B1" w:rsidP="003A0C2D">
                    <w:r>
                      <w:t>Netto</w:t>
                    </w:r>
                    <w:r w:rsidR="003A0C2D">
                      <w:t>umsatz in EUR</w:t>
                    </w:r>
                  </w:p>
                </w:tc>
                <w:sdt>
                  <w:sdtPr>
                    <w:id w:val="-792754977"/>
                    <w:placeholder>
                      <w:docPart w:val="7344ABCF848146E59A6F7DE16702BCBA"/>
                    </w:placeholder>
                    <w:showingPlcHdr/>
                  </w:sdtPr>
                  <w:sdtEndPr/>
                  <w:sdtContent>
                    <w:tc>
                      <w:tcPr>
                        <w:tcW w:w="2266" w:type="dxa"/>
                        <w:vAlign w:val="center"/>
                      </w:tcPr>
                      <w:p w14:paraId="3E4557B0" w14:textId="77777777" w:rsidR="00BD67B1" w:rsidRDefault="003A0C2D" w:rsidP="003A0C2D">
                        <w:r w:rsidRPr="00C32D76">
                          <w:rPr>
                            <w:rStyle w:val="Platzhaltertext"/>
                          </w:rPr>
                          <w:t>Klicken oder tippen Sie hier, um Text einzugeben.</w:t>
                        </w:r>
                      </w:p>
                    </w:tc>
                  </w:sdtContent>
                </w:sdt>
              </w:tr>
              <w:tr w:rsidR="00BD67B1" w14:paraId="35CDEC81" w14:textId="77777777" w:rsidTr="003A0C2D">
                <w:trPr>
                  <w:trHeight w:val="454"/>
                </w:trPr>
                <w:tc>
                  <w:tcPr>
                    <w:tcW w:w="1838" w:type="dxa"/>
                    <w:vAlign w:val="center"/>
                  </w:tcPr>
                  <w:p w14:paraId="49E2E416" w14:textId="77777777" w:rsidR="00BD67B1" w:rsidRDefault="00BD67B1" w:rsidP="003A0C2D">
                    <w:r>
                      <w:t>Geschäftsjahr</w:t>
                    </w:r>
                  </w:p>
                </w:tc>
                <w:sdt>
                  <w:sdtPr>
                    <w:id w:val="126755395"/>
                    <w:placeholder>
                      <w:docPart w:val="7344ABCF848146E59A6F7DE16702BCBA"/>
                    </w:placeholder>
                    <w:showingPlcHdr/>
                  </w:sdtPr>
                  <w:sdtEndPr/>
                  <w:sdtContent>
                    <w:tc>
                      <w:tcPr>
                        <w:tcW w:w="2268" w:type="dxa"/>
                        <w:vAlign w:val="center"/>
                      </w:tcPr>
                      <w:p w14:paraId="2054F0D8" w14:textId="77777777" w:rsidR="00BD67B1" w:rsidRDefault="003A0C2D" w:rsidP="003A0C2D">
                        <w:r w:rsidRPr="00C32D76">
                          <w:rPr>
                            <w:rStyle w:val="Platzhaltertext"/>
                          </w:rPr>
                          <w:t>Klicken oder tippen Sie hier, um Text einzugeben.</w:t>
                        </w:r>
                      </w:p>
                    </w:tc>
                  </w:sdtContent>
                </w:sdt>
                <w:tc>
                  <w:tcPr>
                    <w:tcW w:w="2690" w:type="dxa"/>
                    <w:vAlign w:val="center"/>
                  </w:tcPr>
                  <w:p w14:paraId="75A84191" w14:textId="77777777" w:rsidR="00BD67B1" w:rsidRDefault="003A0C2D" w:rsidP="003A0C2D">
                    <w:r>
                      <w:t>Nettoumsatz in EUR</w:t>
                    </w:r>
                  </w:p>
                </w:tc>
                <w:sdt>
                  <w:sdtPr>
                    <w:id w:val="-2065563729"/>
                    <w:placeholder>
                      <w:docPart w:val="7344ABCF848146E59A6F7DE16702BCBA"/>
                    </w:placeholder>
                    <w:showingPlcHdr/>
                  </w:sdtPr>
                  <w:sdtEndPr/>
                  <w:sdtContent>
                    <w:tc>
                      <w:tcPr>
                        <w:tcW w:w="2266" w:type="dxa"/>
                        <w:vAlign w:val="center"/>
                      </w:tcPr>
                      <w:p w14:paraId="52E8533B" w14:textId="77777777" w:rsidR="00BD67B1" w:rsidRDefault="003A0C2D" w:rsidP="003A0C2D">
                        <w:r w:rsidRPr="00C32D76">
                          <w:rPr>
                            <w:rStyle w:val="Platzhaltertext"/>
                          </w:rPr>
                          <w:t>Klicken oder tippen Sie hier, um Text einzugeben.</w:t>
                        </w:r>
                      </w:p>
                    </w:tc>
                  </w:sdtContent>
                </w:sdt>
              </w:tr>
              <w:tr w:rsidR="00BD67B1" w14:paraId="792F268C" w14:textId="77777777" w:rsidTr="003A0C2D">
                <w:trPr>
                  <w:trHeight w:val="454"/>
                </w:trPr>
                <w:tc>
                  <w:tcPr>
                    <w:tcW w:w="1838" w:type="dxa"/>
                    <w:vAlign w:val="center"/>
                  </w:tcPr>
                  <w:p w14:paraId="37F6E42F" w14:textId="77777777" w:rsidR="00BD67B1" w:rsidRDefault="00BD67B1" w:rsidP="003A0C2D">
                    <w:r>
                      <w:t>Geschäftsjahr</w:t>
                    </w:r>
                  </w:p>
                </w:tc>
                <w:sdt>
                  <w:sdtPr>
                    <w:id w:val="-1847551643"/>
                    <w:placeholder>
                      <w:docPart w:val="7344ABCF848146E59A6F7DE16702BCBA"/>
                    </w:placeholder>
                    <w:showingPlcHdr/>
                  </w:sdtPr>
                  <w:sdtEndPr/>
                  <w:sdtContent>
                    <w:tc>
                      <w:tcPr>
                        <w:tcW w:w="2268" w:type="dxa"/>
                        <w:vAlign w:val="center"/>
                      </w:tcPr>
                      <w:p w14:paraId="159CB851" w14:textId="77777777" w:rsidR="00BD67B1" w:rsidRDefault="003A0C2D" w:rsidP="003A0C2D">
                        <w:r w:rsidRPr="00C32D76">
                          <w:rPr>
                            <w:rStyle w:val="Platzhaltertext"/>
                          </w:rPr>
                          <w:t>Klicken oder tippen Sie hier, um Text einzugeben.</w:t>
                        </w:r>
                      </w:p>
                    </w:tc>
                  </w:sdtContent>
                </w:sdt>
                <w:tc>
                  <w:tcPr>
                    <w:tcW w:w="2690" w:type="dxa"/>
                    <w:vAlign w:val="center"/>
                  </w:tcPr>
                  <w:p w14:paraId="3857BBB7" w14:textId="77777777" w:rsidR="00BD67B1" w:rsidRDefault="003A0C2D" w:rsidP="003A0C2D">
                    <w:r>
                      <w:t>Nettoumsatz in EUR</w:t>
                    </w:r>
                  </w:p>
                </w:tc>
                <w:sdt>
                  <w:sdtPr>
                    <w:id w:val="-1244709627"/>
                    <w:placeholder>
                      <w:docPart w:val="7344ABCF848146E59A6F7DE16702BCBA"/>
                    </w:placeholder>
                    <w:showingPlcHdr/>
                  </w:sdtPr>
                  <w:sdtEndPr/>
                  <w:sdtContent>
                    <w:tc>
                      <w:tcPr>
                        <w:tcW w:w="2266" w:type="dxa"/>
                        <w:vAlign w:val="center"/>
                      </w:tcPr>
                      <w:p w14:paraId="18C92F7A" w14:textId="77777777" w:rsidR="00BD67B1" w:rsidRDefault="003A0C2D" w:rsidP="003A0C2D">
                        <w:r w:rsidRPr="00C32D76">
                          <w:rPr>
                            <w:rStyle w:val="Platzhaltertext"/>
                          </w:rPr>
                          <w:t>Klicken oder tippen Sie hier, um Text einzugeben.</w:t>
                        </w:r>
                      </w:p>
                    </w:tc>
                  </w:sdtContent>
                </w:sdt>
              </w:tr>
            </w:tbl>
            <w:p w14:paraId="20E6B0CA" w14:textId="77777777" w:rsidR="00BD67B1" w:rsidRDefault="0002719C" w:rsidP="009A4CC3"/>
          </w:sdtContent>
        </w:sdt>
      </w:sdtContent>
    </w:sdt>
    <w:p w14:paraId="4D18E676" w14:textId="77777777" w:rsidR="009A4CC3" w:rsidRPr="00BD67B1" w:rsidRDefault="009A4CC3" w:rsidP="009A4CC3">
      <w:r w:rsidRPr="00BD67B1">
        <w:br w:type="page"/>
      </w:r>
    </w:p>
    <w:p w14:paraId="4F4E15BB" w14:textId="77777777" w:rsidR="003A0C2D" w:rsidRDefault="003A0C2D" w:rsidP="003A0C2D">
      <w:pPr>
        <w:pStyle w:val="berschrift1"/>
      </w:pPr>
      <w:r>
        <w:lastRenderedPageBreak/>
        <w:t>Eigenerklärung zur technischen und beruflichen Leistungsfähigkeit</w:t>
      </w:r>
    </w:p>
    <w:p w14:paraId="01A4911C" w14:textId="77777777" w:rsidR="003A0C2D" w:rsidRDefault="003A0C2D" w:rsidP="003A0C2D">
      <w:pPr>
        <w:rPr>
          <w:b/>
          <w:bCs/>
        </w:rPr>
      </w:pPr>
      <w:r w:rsidRPr="009A4CC3">
        <w:rPr>
          <w:b/>
          <w:bCs/>
        </w:rPr>
        <w:t>Teilnahmebedingung: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217"/>
        <w:gridCol w:w="845"/>
      </w:tblGrid>
      <w:tr w:rsidR="003A0C2D" w:rsidRPr="003A0C2D" w14:paraId="2EEDA5B5" w14:textId="77777777" w:rsidTr="003A0C2D">
        <w:trPr>
          <w:trHeight w:val="964"/>
        </w:trPr>
        <w:tc>
          <w:tcPr>
            <w:tcW w:w="8217" w:type="dxa"/>
            <w:shd w:val="clear" w:color="auto" w:fill="D9D9D9" w:themeFill="background1" w:themeFillShade="D9"/>
            <w:vAlign w:val="center"/>
          </w:tcPr>
          <w:p w14:paraId="215FA169" w14:textId="77777777" w:rsidR="003A0C2D" w:rsidRDefault="003A0C2D" w:rsidP="003A0C2D">
            <w:pPr>
              <w:rPr>
                <w:b/>
                <w:bCs/>
              </w:rPr>
            </w:pPr>
            <w:r w:rsidRPr="003A0C2D">
              <w:rPr>
                <w:b/>
                <w:bCs/>
              </w:rPr>
              <w:t>Mindestzahl der Referenzen, welche der Bewerber bzw. Bewerbergemeinschaften angeben muss / müssen.</w:t>
            </w:r>
          </w:p>
          <w:p w14:paraId="6CC00280" w14:textId="77777777" w:rsidR="00857CF8" w:rsidRDefault="00857CF8" w:rsidP="003A0C2D">
            <w:pPr>
              <w:rPr>
                <w:b/>
                <w:bCs/>
              </w:rPr>
            </w:pPr>
          </w:p>
          <w:p w14:paraId="1D2CC72D" w14:textId="77777777" w:rsidR="00857CF8" w:rsidRPr="00ED7DC5" w:rsidRDefault="00857CF8" w:rsidP="00ED7DC5">
            <w:pPr>
              <w:rPr>
                <w:b/>
                <w:bCs/>
              </w:rPr>
            </w:pPr>
          </w:p>
          <w:p w14:paraId="59E1BCF9" w14:textId="77777777" w:rsidR="00857CF8" w:rsidRDefault="00857CF8" w:rsidP="00857CF8">
            <w:pPr>
              <w:pStyle w:val="Listenabsatz"/>
              <w:numPr>
                <w:ilvl w:val="0"/>
                <w:numId w:val="16"/>
              </w:numPr>
              <w:jc w:val="distribute"/>
              <w:rPr>
                <w:b/>
                <w:bCs/>
              </w:rPr>
            </w:pPr>
            <w:r>
              <w:rPr>
                <w:b/>
                <w:bCs/>
              </w:rPr>
              <w:t>Abschluss der Leistungserbringung nicht älter als 5 Jahre</w:t>
            </w:r>
          </w:p>
          <w:p w14:paraId="441B7C11" w14:textId="77777777" w:rsidR="00857CF8" w:rsidRDefault="00857CF8" w:rsidP="00857CF8">
            <w:pPr>
              <w:rPr>
                <w:b/>
                <w:bCs/>
              </w:rPr>
            </w:pPr>
          </w:p>
          <w:p w14:paraId="7C226A6A" w14:textId="77777777" w:rsidR="00857CF8" w:rsidRDefault="00857CF8" w:rsidP="00857CF8">
            <w:pPr>
              <w:pStyle w:val="Listenabsatz"/>
              <w:numPr>
                <w:ilvl w:val="0"/>
                <w:numId w:val="16"/>
              </w:numPr>
              <w:rPr>
                <w:b/>
                <w:bCs/>
              </w:rPr>
            </w:pPr>
            <w:r w:rsidRPr="00857CF8">
              <w:rPr>
                <w:b/>
                <w:bCs/>
              </w:rPr>
              <w:t>Auftragssumme der zugrundeliegenden Bauleistung</w:t>
            </w:r>
            <w:r w:rsidR="00ED7DC5">
              <w:rPr>
                <w:b/>
                <w:bCs/>
              </w:rPr>
              <w:t xml:space="preserve"> </w:t>
            </w:r>
            <w:r>
              <w:rPr>
                <w:b/>
                <w:bCs/>
              </w:rPr>
              <w:t xml:space="preserve">– mind. </w:t>
            </w:r>
            <w:r w:rsidR="00CD6E50">
              <w:rPr>
                <w:b/>
                <w:bCs/>
              </w:rPr>
              <w:t>200.000,00</w:t>
            </w:r>
            <w:r>
              <w:rPr>
                <w:b/>
                <w:bCs/>
              </w:rPr>
              <w:t xml:space="preserve"> € netto</w:t>
            </w:r>
          </w:p>
          <w:p w14:paraId="4F595247" w14:textId="77777777" w:rsidR="00CD6E50" w:rsidRPr="00CD6E50" w:rsidRDefault="00CD6E50" w:rsidP="00CD6E50">
            <w:pPr>
              <w:pStyle w:val="Listenabsatz"/>
              <w:rPr>
                <w:b/>
                <w:bCs/>
              </w:rPr>
            </w:pPr>
          </w:p>
          <w:p w14:paraId="6D736952" w14:textId="5AE7FE00" w:rsidR="00CD6E50" w:rsidRPr="00ED7DC5" w:rsidRDefault="00112C39" w:rsidP="00857CF8">
            <w:pPr>
              <w:pStyle w:val="Listenabsatz"/>
              <w:numPr>
                <w:ilvl w:val="0"/>
                <w:numId w:val="16"/>
              </w:numPr>
              <w:rPr>
                <w:b/>
                <w:bCs/>
              </w:rPr>
            </w:pPr>
            <w:r>
              <w:rPr>
                <w:b/>
                <w:bCs/>
              </w:rPr>
              <w:t>Gebäude mit Holzfassade von mind. 500m² (mind. 1 Referenz)</w:t>
            </w:r>
          </w:p>
        </w:tc>
        <w:tc>
          <w:tcPr>
            <w:tcW w:w="845" w:type="dxa"/>
            <w:shd w:val="clear" w:color="auto" w:fill="D9D9D9" w:themeFill="background1" w:themeFillShade="D9"/>
            <w:vAlign w:val="center"/>
          </w:tcPr>
          <w:p w14:paraId="7F9C6420" w14:textId="3EE36263" w:rsidR="003A0C2D" w:rsidRDefault="00CD6E50" w:rsidP="00857CF8">
            <w:pPr>
              <w:jc w:val="center"/>
              <w:rPr>
                <w:b/>
                <w:bCs/>
              </w:rPr>
            </w:pPr>
            <w:r>
              <w:rPr>
                <w:b/>
                <w:bCs/>
              </w:rPr>
              <w:t>3</w:t>
            </w:r>
          </w:p>
          <w:p w14:paraId="6B1F57A6" w14:textId="77777777" w:rsidR="00CD6E50" w:rsidRDefault="00CD6E50" w:rsidP="00857CF8">
            <w:pPr>
              <w:jc w:val="center"/>
              <w:rPr>
                <w:b/>
                <w:bCs/>
              </w:rPr>
            </w:pPr>
          </w:p>
          <w:p w14:paraId="2DBA0AD9" w14:textId="77777777" w:rsidR="00ED7DC5" w:rsidRDefault="00ED7DC5" w:rsidP="00857CF8">
            <w:pPr>
              <w:jc w:val="center"/>
              <w:rPr>
                <w:b/>
                <w:bCs/>
              </w:rPr>
            </w:pPr>
          </w:p>
          <w:p w14:paraId="553EFDF9" w14:textId="77777777" w:rsidR="00857CF8" w:rsidRDefault="00857CF8" w:rsidP="00857CF8">
            <w:pPr>
              <w:jc w:val="center"/>
              <w:rPr>
                <w:b/>
                <w:bCs/>
              </w:rPr>
            </w:pPr>
          </w:p>
          <w:p w14:paraId="6CA21CCF" w14:textId="77777777" w:rsidR="00857CF8" w:rsidRDefault="00857CF8" w:rsidP="00857CF8">
            <w:pPr>
              <w:jc w:val="center"/>
              <w:rPr>
                <w:b/>
                <w:bCs/>
              </w:rPr>
            </w:pPr>
          </w:p>
          <w:p w14:paraId="22382BDC" w14:textId="77777777" w:rsidR="00857CF8" w:rsidRDefault="00857CF8" w:rsidP="00857CF8">
            <w:pPr>
              <w:jc w:val="center"/>
              <w:rPr>
                <w:b/>
                <w:bCs/>
              </w:rPr>
            </w:pPr>
          </w:p>
          <w:p w14:paraId="5FF757BC" w14:textId="77777777" w:rsidR="00857CF8" w:rsidRPr="003A0C2D" w:rsidRDefault="00857CF8" w:rsidP="00857CF8">
            <w:pPr>
              <w:jc w:val="center"/>
              <w:rPr>
                <w:b/>
                <w:bCs/>
              </w:rPr>
            </w:pPr>
          </w:p>
        </w:tc>
      </w:tr>
    </w:tbl>
    <w:p w14:paraId="6DFAE57F" w14:textId="77777777" w:rsidR="003A0C2D" w:rsidRPr="003A0C2D" w:rsidRDefault="003A0C2D" w:rsidP="003A0C2D"/>
    <w:p w14:paraId="4D4323AF" w14:textId="77777777" w:rsidR="003A0C2D" w:rsidRDefault="003A0C2D" w:rsidP="003A0C2D">
      <w:pPr>
        <w:jc w:val="both"/>
      </w:pPr>
      <w:r>
        <w:t>Bei Bewerbergemeinschaften ist es ausreichend, wenn mindestens ein Mitglied der Bewerbergemeinschaft die vorstehend geforderte Anzahl von wertungsfähigen Referenzen angibt.</w:t>
      </w:r>
    </w:p>
    <w:p w14:paraId="23BCD5CE" w14:textId="77777777" w:rsidR="003A0C2D" w:rsidRPr="003A0C2D" w:rsidRDefault="003A0C2D" w:rsidP="003A0C2D">
      <w:pPr>
        <w:jc w:val="both"/>
      </w:pPr>
      <w:r>
        <w:t>Der Bewerber bzw. für die Mitglieder der Bewerbergemeinschaft der bevollmächtigte Vertreter erklärt, dass er für alle angegebenen Referenzleistungen als verantwortlicher Vertragspartner mit den Leistungen beauftragt war (die Leistungen müssen nicht selbst erbracht worden sein).</w:t>
      </w:r>
    </w:p>
    <w:p w14:paraId="1E630286" w14:textId="77777777" w:rsidR="003A0C2D" w:rsidRPr="003A0C2D" w:rsidRDefault="003A0C2D" w:rsidP="003A0C2D"/>
    <w:p w14:paraId="57649B7B" w14:textId="77777777" w:rsidR="003A0C2D" w:rsidRDefault="00DA59CA" w:rsidP="003A0C2D">
      <w:pPr>
        <w:rPr>
          <w:b/>
          <w:bCs/>
        </w:rPr>
      </w:pPr>
      <w:r w:rsidRPr="00DA59CA">
        <w:rPr>
          <w:b/>
          <w:bCs/>
        </w:rPr>
        <w:t>Die folgenden Nachweise / Zertifikate sind mit dem Teilnahmeantrag vorzulegen:</w:t>
      </w:r>
    </w:p>
    <w:p w14:paraId="49AD9E7E" w14:textId="77777777" w:rsidR="00DA59CA" w:rsidRPr="00DA59CA" w:rsidRDefault="00DA59CA" w:rsidP="003A0C2D"/>
    <w:sdt>
      <w:sdtPr>
        <w:id w:val="1475330922"/>
        <w:placeholder>
          <w:docPart w:val="D8FFA16570E844C2837BDC222A800701"/>
        </w:placeholder>
        <w:docPartList>
          <w:docPartGallery w:val="Quick Parts"/>
        </w:docPartList>
      </w:sdtPr>
      <w:sdtEndPr/>
      <w:sdtContent>
        <w:p w14:paraId="24A61554" w14:textId="77777777" w:rsidR="00DA59CA" w:rsidRPr="00DA59CA" w:rsidRDefault="00857CF8" w:rsidP="003A0C2D">
          <w:r>
            <w:t>keine</w:t>
          </w:r>
        </w:p>
      </w:sdtContent>
    </w:sdt>
    <w:p w14:paraId="128CEAEB" w14:textId="77777777" w:rsidR="00DA59CA" w:rsidRPr="00DA59CA" w:rsidRDefault="00DA59CA" w:rsidP="003A0C2D"/>
    <w:p w14:paraId="431D0413" w14:textId="77777777" w:rsidR="00DA59CA" w:rsidRDefault="00DA59CA">
      <w:r>
        <w:br w:type="page"/>
      </w:r>
    </w:p>
    <w:bookmarkStart w:id="2" w:name="_Hlk171659375" w:displacedByCustomXml="next"/>
    <w:sdt>
      <w:sdtPr>
        <w:id w:val="1015349283"/>
        <w15:repeatingSection/>
      </w:sdtPr>
      <w:sdtContent>
        <w:sdt>
          <w:sdtPr>
            <w:id w:val="442043080"/>
            <w:placeholder>
              <w:docPart w:val="8EC4EE50B1004CEE93E768579540BEA1"/>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DA59CA" w14:paraId="200B82B3" w14:textId="77777777" w:rsidTr="00857CF8">
                <w:trPr>
                  <w:trHeight w:val="567"/>
                </w:trPr>
                <w:tc>
                  <w:tcPr>
                    <w:tcW w:w="4449" w:type="dxa"/>
                    <w:vAlign w:val="center"/>
                  </w:tcPr>
                  <w:p w14:paraId="4B322A6A" w14:textId="1B966872" w:rsidR="00DA59CA" w:rsidRPr="00DA59CA" w:rsidRDefault="00DA59CA" w:rsidP="00DA59CA">
                    <w:pPr>
                      <w:rPr>
                        <w:b/>
                        <w:bCs/>
                      </w:rPr>
                    </w:pPr>
                    <w:r w:rsidRPr="00DA59CA">
                      <w:rPr>
                        <w:b/>
                        <w:bCs/>
                      </w:rPr>
                      <w:t>Referenznummer:</w:t>
                    </w:r>
                    <w:r w:rsidR="00857CF8">
                      <w:rPr>
                        <w:b/>
                        <w:bCs/>
                      </w:rPr>
                      <w:t xml:space="preserve"> 1</w:t>
                    </w:r>
                  </w:p>
                </w:tc>
                <w:sdt>
                  <w:sdtPr>
                    <w:rPr>
                      <w:b/>
                      <w:bCs/>
                    </w:rPr>
                    <w:id w:val="-772854812"/>
                    <w:placeholder>
                      <w:docPart w:val="7344ABCF848146E59A6F7DE16702BCBA"/>
                    </w:placeholder>
                    <w:showingPlcHdr/>
                  </w:sdtPr>
                  <w:sdtEndPr/>
                  <w:sdtContent>
                    <w:tc>
                      <w:tcPr>
                        <w:tcW w:w="4613" w:type="dxa"/>
                        <w:gridSpan w:val="2"/>
                        <w:vAlign w:val="center"/>
                      </w:tcPr>
                      <w:p w14:paraId="5E91F25B" w14:textId="77777777" w:rsidR="00DA59CA" w:rsidRPr="00DA59CA" w:rsidRDefault="00DA59CA" w:rsidP="00DA59CA">
                        <w:pPr>
                          <w:rPr>
                            <w:b/>
                            <w:bCs/>
                          </w:rPr>
                        </w:pPr>
                        <w:r w:rsidRPr="00C32D76">
                          <w:rPr>
                            <w:rStyle w:val="Platzhaltertext"/>
                          </w:rPr>
                          <w:t>Klicken oder tippen Sie hier, um Text einzugeben.</w:t>
                        </w:r>
                      </w:p>
                    </w:tc>
                  </w:sdtContent>
                </w:sdt>
              </w:tr>
              <w:tr w:rsidR="00DA59CA" w14:paraId="2A04F619" w14:textId="77777777" w:rsidTr="00857CF8">
                <w:trPr>
                  <w:trHeight w:val="2608"/>
                </w:trPr>
                <w:tc>
                  <w:tcPr>
                    <w:tcW w:w="4449" w:type="dxa"/>
                    <w:vAlign w:val="center"/>
                  </w:tcPr>
                  <w:p w14:paraId="74A1C73E" w14:textId="77777777" w:rsidR="00DA59CA" w:rsidRDefault="00DA59CA" w:rsidP="00DA59CA">
                    <w:r w:rsidRPr="003A0C2D">
                      <w:rPr>
                        <w:b/>
                        <w:bCs/>
                      </w:rPr>
                      <w:t>Name des Bewerbers oder eines Mitgliedes der Bewerbergemeinschaft</w:t>
                    </w:r>
                    <w:r>
                      <w:t xml:space="preserve"> </w:t>
                    </w:r>
                    <w:r w:rsidRPr="003A0C2D">
                      <w:rPr>
                        <w:sz w:val="20"/>
                        <w:szCs w:val="20"/>
                      </w:rPr>
                      <w:t>(soweit zutreffend)</w:t>
                    </w:r>
                  </w:p>
                  <w:p w14:paraId="7D659AE4" w14:textId="77777777" w:rsidR="00DA59CA" w:rsidRDefault="00DA59CA" w:rsidP="00DA59CA">
                    <w:pPr>
                      <w:rPr>
                        <w:b/>
                        <w:bCs/>
                      </w:rPr>
                    </w:pPr>
                    <w:r>
                      <w:rPr>
                        <w:b/>
                        <w:bCs/>
                      </w:rPr>
                      <w:t>oder</w:t>
                    </w:r>
                  </w:p>
                  <w:p w14:paraId="3DF42952" w14:textId="77777777" w:rsidR="00DA59CA" w:rsidRDefault="00DA59CA"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2049672752"/>
                    <w:placeholder>
                      <w:docPart w:val="7344ABCF848146E59A6F7DE16702BCBA"/>
                    </w:placeholder>
                    <w:showingPlcHdr/>
                  </w:sdtPr>
                  <w:sdtEndPr/>
                  <w:sdtContent>
                    <w:tc>
                      <w:tcPr>
                        <w:tcW w:w="4613" w:type="dxa"/>
                        <w:gridSpan w:val="2"/>
                        <w:vAlign w:val="center"/>
                      </w:tcPr>
                      <w:p w14:paraId="5AE1F871" w14:textId="77777777" w:rsidR="00DA59CA" w:rsidRDefault="00DA59CA" w:rsidP="00DA59CA">
                        <w:r w:rsidRPr="00C32D76">
                          <w:rPr>
                            <w:rStyle w:val="Platzhaltertext"/>
                          </w:rPr>
                          <w:t>Klicken oder tippen Sie hier, um Text einzugeben.</w:t>
                        </w:r>
                      </w:p>
                    </w:tc>
                  </w:sdtContent>
                </w:sdt>
              </w:tr>
              <w:tr w:rsidR="00DA59CA" w14:paraId="29406970" w14:textId="77777777" w:rsidTr="00DA59CA">
                <w:trPr>
                  <w:trHeight w:val="680"/>
                </w:trPr>
                <w:tc>
                  <w:tcPr>
                    <w:tcW w:w="9062" w:type="dxa"/>
                    <w:gridSpan w:val="3"/>
                    <w:vAlign w:val="center"/>
                  </w:tcPr>
                  <w:p w14:paraId="1B61D7E7" w14:textId="77777777" w:rsidR="00DA59CA" w:rsidRPr="00DA59CA" w:rsidRDefault="00DA59CA" w:rsidP="00DA59CA">
                    <w:pPr>
                      <w:jc w:val="center"/>
                      <w:rPr>
                        <w:i/>
                        <w:iCs/>
                      </w:rPr>
                    </w:pPr>
                    <w:r w:rsidRPr="00DA59CA">
                      <w:rPr>
                        <w:i/>
                        <w:iCs/>
                      </w:rPr>
                      <w:t>Hinweis: Alle Felder (Mindestinhalte) müssen ausgefüllt werden,</w:t>
                    </w:r>
                  </w:p>
                  <w:p w14:paraId="13A482F3" w14:textId="77777777" w:rsidR="00DA59CA" w:rsidRDefault="00DA59CA" w:rsidP="00DA59CA">
                    <w:pPr>
                      <w:jc w:val="center"/>
                    </w:pPr>
                    <w:r w:rsidRPr="00DA59CA">
                      <w:rPr>
                        <w:i/>
                        <w:iCs/>
                      </w:rPr>
                      <w:t>sonst kann die Referenz nicht gewertet werden</w:t>
                    </w:r>
                    <w:r>
                      <w:t>.</w:t>
                    </w:r>
                  </w:p>
                </w:tc>
              </w:tr>
              <w:tr w:rsidR="00DA59CA" w14:paraId="536AAA39" w14:textId="77777777" w:rsidTr="00857CF8">
                <w:trPr>
                  <w:trHeight w:val="1134"/>
                </w:trPr>
                <w:tc>
                  <w:tcPr>
                    <w:tcW w:w="4449" w:type="dxa"/>
                    <w:vAlign w:val="center"/>
                  </w:tcPr>
                  <w:p w14:paraId="2719BA44" w14:textId="77777777" w:rsidR="00DA59CA" w:rsidRPr="00DA59CA" w:rsidRDefault="00DA59CA" w:rsidP="00DA59CA">
                    <w:pPr>
                      <w:rPr>
                        <w:b/>
                        <w:bCs/>
                      </w:rPr>
                    </w:pPr>
                    <w:r w:rsidRPr="00DA59CA">
                      <w:rPr>
                        <w:b/>
                        <w:bCs/>
                      </w:rPr>
                      <w:t>Referenzbezeichnung:</w:t>
                    </w:r>
                  </w:p>
                </w:tc>
                <w:sdt>
                  <w:sdtPr>
                    <w:id w:val="956376931"/>
                    <w:placeholder>
                      <w:docPart w:val="7344ABCF848146E59A6F7DE16702BCBA"/>
                    </w:placeholder>
                    <w:showingPlcHdr/>
                  </w:sdtPr>
                  <w:sdtEndPr/>
                  <w:sdtContent>
                    <w:tc>
                      <w:tcPr>
                        <w:tcW w:w="4613" w:type="dxa"/>
                        <w:gridSpan w:val="2"/>
                        <w:vAlign w:val="center"/>
                      </w:tcPr>
                      <w:p w14:paraId="210B8E9C" w14:textId="77777777" w:rsidR="00DA59CA" w:rsidRDefault="00A960B1" w:rsidP="00DA59CA">
                        <w:r w:rsidRPr="00C32D76">
                          <w:rPr>
                            <w:rStyle w:val="Platzhaltertext"/>
                          </w:rPr>
                          <w:t>Klicken oder tippen Sie hier, um Text einzugeben.</w:t>
                        </w:r>
                      </w:p>
                    </w:tc>
                  </w:sdtContent>
                </w:sdt>
              </w:tr>
              <w:tr w:rsidR="00DA59CA" w14:paraId="133F5918" w14:textId="77777777" w:rsidTr="00857CF8">
                <w:trPr>
                  <w:trHeight w:val="1134"/>
                </w:trPr>
                <w:tc>
                  <w:tcPr>
                    <w:tcW w:w="4449" w:type="dxa"/>
                    <w:vAlign w:val="center"/>
                  </w:tcPr>
                  <w:p w14:paraId="3E112559" w14:textId="77777777" w:rsidR="00DA59CA" w:rsidRPr="00DA59CA" w:rsidRDefault="00DA59CA" w:rsidP="00DA59CA">
                    <w:pPr>
                      <w:rPr>
                        <w:b/>
                        <w:bCs/>
                      </w:rPr>
                    </w:pPr>
                    <w:r w:rsidRPr="00DA59CA">
                      <w:rPr>
                        <w:b/>
                        <w:bCs/>
                      </w:rPr>
                      <w:t>Bezeichnung des Auftraggebers:</w:t>
                    </w:r>
                  </w:p>
                  <w:p w14:paraId="32D29C9A" w14:textId="77777777" w:rsidR="00DA59CA" w:rsidRDefault="00DA59CA" w:rsidP="00DA59CA">
                    <w:r w:rsidRPr="00DA59CA">
                      <w:rPr>
                        <w:sz w:val="20"/>
                        <w:szCs w:val="20"/>
                      </w:rPr>
                      <w:t>(Die Anschrift und der Ansprechpartner beim Referenz-Auftraggeber mit Telefonnummer sind erst auf gesondertes Verlangen zu benennen)</w:t>
                    </w:r>
                  </w:p>
                </w:tc>
                <w:sdt>
                  <w:sdtPr>
                    <w:id w:val="2054190932"/>
                    <w:placeholder>
                      <w:docPart w:val="7344ABCF848146E59A6F7DE16702BCBA"/>
                    </w:placeholder>
                    <w:showingPlcHdr/>
                  </w:sdtPr>
                  <w:sdtEndPr/>
                  <w:sdtContent>
                    <w:tc>
                      <w:tcPr>
                        <w:tcW w:w="4613" w:type="dxa"/>
                        <w:gridSpan w:val="2"/>
                        <w:vAlign w:val="center"/>
                      </w:tcPr>
                      <w:p w14:paraId="54CE8E8B" w14:textId="77777777" w:rsidR="00DA59CA" w:rsidRDefault="00A960B1" w:rsidP="00DA59CA">
                        <w:r w:rsidRPr="00C32D76">
                          <w:rPr>
                            <w:rStyle w:val="Platzhaltertext"/>
                          </w:rPr>
                          <w:t>Klicken oder tippen Sie hier, um Text einzugeben.</w:t>
                        </w:r>
                      </w:p>
                    </w:tc>
                  </w:sdtContent>
                </w:sdt>
              </w:tr>
              <w:tr w:rsidR="00857CF8" w14:paraId="78BAFD25" w14:textId="77777777" w:rsidTr="00857CF8">
                <w:trPr>
                  <w:trHeight w:val="1984"/>
                </w:trPr>
                <w:tc>
                  <w:tcPr>
                    <w:tcW w:w="6604" w:type="dxa"/>
                    <w:gridSpan w:val="2"/>
                    <w:vAlign w:val="center"/>
                  </w:tcPr>
                  <w:p w14:paraId="0049A518" w14:textId="77777777" w:rsidR="00857CF8" w:rsidRDefault="00857CF8"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244F461D" w14:textId="77777777" w:rsidR="00857CF8" w:rsidRDefault="00857CF8" w:rsidP="00A960B1">
                    <w:r>
                      <w:t>(Monats- und Jahresangabe)</w:t>
                    </w:r>
                  </w:p>
                  <w:p w14:paraId="10418973" w14:textId="77777777" w:rsidR="00857CF8" w:rsidRDefault="00857CF8" w:rsidP="00A960B1"/>
                  <w:p w14:paraId="3D42CA82" w14:textId="77777777" w:rsidR="00857CF8" w:rsidRDefault="00857CF8"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465FACE0" w14:textId="77777777" w:rsidR="00857CF8" w:rsidRDefault="00857CF8" w:rsidP="00DA59CA">
                    <w:r>
                      <w:t>Beginn der Leistungserbringung:</w:t>
                    </w:r>
                  </w:p>
                  <w:sdt>
                    <w:sdtPr>
                      <w:id w:val="1808898194"/>
                      <w:placeholder>
                        <w:docPart w:val="4FEB412BD97047F99EA0AD8C55A989AC"/>
                      </w:placeholder>
                      <w:showingPlcHdr/>
                    </w:sdtPr>
                    <w:sdtEndPr/>
                    <w:sdtContent>
                      <w:p w14:paraId="5F77EA6F" w14:textId="77777777" w:rsidR="00857CF8" w:rsidRDefault="00857CF8" w:rsidP="00DA59CA">
                        <w:r w:rsidRPr="00C32D76">
                          <w:rPr>
                            <w:rStyle w:val="Platzhaltertext"/>
                          </w:rPr>
                          <w:t>Klicken oder tippen Sie hier, um Text einzugeben.</w:t>
                        </w:r>
                      </w:p>
                    </w:sdtContent>
                  </w:sdt>
                  <w:p w14:paraId="16699518" w14:textId="77777777" w:rsidR="00857CF8" w:rsidRDefault="00857CF8" w:rsidP="00DA59CA"/>
                  <w:p w14:paraId="6B897B5B" w14:textId="77777777" w:rsidR="00857CF8" w:rsidRDefault="0002719C" w:rsidP="00DA59CA">
                    <w:sdt>
                      <w:sdtPr>
                        <w:id w:val="1729890050"/>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Abschluss der Leistungserbringung</w:t>
                    </w:r>
                  </w:p>
                  <w:sdt>
                    <w:sdtPr>
                      <w:id w:val="515739809"/>
                      <w:placeholder>
                        <w:docPart w:val="4FEB412BD97047F99EA0AD8C55A989AC"/>
                      </w:placeholder>
                      <w:showingPlcHdr/>
                    </w:sdtPr>
                    <w:sdtEndPr/>
                    <w:sdtContent>
                      <w:p w14:paraId="144E3065" w14:textId="77777777" w:rsidR="00857CF8" w:rsidRDefault="00857CF8" w:rsidP="00DA59CA">
                        <w:r w:rsidRPr="00C32D76">
                          <w:rPr>
                            <w:rStyle w:val="Platzhaltertext"/>
                          </w:rPr>
                          <w:t>Klicken oder tippen Sie hier, um Text einzugeben.</w:t>
                        </w:r>
                      </w:p>
                    </w:sdtContent>
                  </w:sdt>
                  <w:p w14:paraId="16A3608B" w14:textId="77777777" w:rsidR="00857CF8" w:rsidRDefault="00857CF8" w:rsidP="00DA59CA"/>
                  <w:p w14:paraId="14BB83C6" w14:textId="77777777" w:rsidR="00857CF8" w:rsidRDefault="0002719C" w:rsidP="00DA59CA">
                    <w:sdt>
                      <w:sdtPr>
                        <w:id w:val="-1102181803"/>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Andauernd</w:t>
                    </w:r>
                  </w:p>
                </w:tc>
              </w:tr>
              <w:tr w:rsidR="00857CF8" w14:paraId="7FA708CF" w14:textId="77777777" w:rsidTr="00857CF8">
                <w:trPr>
                  <w:trHeight w:val="1134"/>
                </w:trPr>
                <w:tc>
                  <w:tcPr>
                    <w:tcW w:w="4449" w:type="dxa"/>
                    <w:vAlign w:val="center"/>
                  </w:tcPr>
                  <w:p w14:paraId="388E79D1" w14:textId="11E2440A" w:rsidR="00857CF8" w:rsidRDefault="00857CF8"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rsidR="00112C39">
                      <w:t>200.000,00</w:t>
                    </w:r>
                    <w:r w:rsidRPr="00857CF8">
                      <w:t xml:space="preserve"> € netto)</w:t>
                    </w:r>
                  </w:p>
                  <w:p w14:paraId="4CE406B0" w14:textId="77777777" w:rsidR="00857CF8" w:rsidRPr="00DA59CA" w:rsidRDefault="00857CF8" w:rsidP="00A960B1">
                    <w:r w:rsidRPr="00DA59CA">
                      <w:rPr>
                        <w:sz w:val="20"/>
                        <w:szCs w:val="20"/>
                      </w:rPr>
                      <w:t>[netto, ohne Umsatzsteuer]</w:t>
                    </w:r>
                  </w:p>
                </w:tc>
                <w:sdt>
                  <w:sdtPr>
                    <w:id w:val="-206570263"/>
                    <w:placeholder>
                      <w:docPart w:val="2D1AE2E7E89C46AB982B868EC17B470E"/>
                    </w:placeholder>
                    <w:showingPlcHdr/>
                  </w:sdtPr>
                  <w:sdtEndPr/>
                  <w:sdtContent>
                    <w:tc>
                      <w:tcPr>
                        <w:tcW w:w="4613" w:type="dxa"/>
                        <w:gridSpan w:val="2"/>
                        <w:vAlign w:val="center"/>
                      </w:tcPr>
                      <w:p w14:paraId="62E17DE1" w14:textId="77777777" w:rsidR="00857CF8" w:rsidRDefault="00857CF8" w:rsidP="00DA59CA">
                        <w:r w:rsidRPr="00C32D76">
                          <w:rPr>
                            <w:rStyle w:val="Platzhaltertext"/>
                          </w:rPr>
                          <w:t>Klicken oder tippen Sie hier, um Text einzugeben.</w:t>
                        </w:r>
                      </w:p>
                    </w:tc>
                  </w:sdtContent>
                </w:sdt>
              </w:tr>
              <w:bookmarkEnd w:id="2"/>
            </w:tbl>
            <w:p w14:paraId="4609F8DE" w14:textId="77777777" w:rsidR="00A960B1" w:rsidRDefault="00A960B1"/>
            <w:p w14:paraId="079D264F" w14:textId="77777777" w:rsidR="00A960B1" w:rsidRDefault="00A960B1">
              <w:r>
                <w:br w:type="page"/>
              </w:r>
            </w:p>
            <w:tbl>
              <w:tblPr>
                <w:tblStyle w:val="Tabellenraster"/>
                <w:tblW w:w="0" w:type="auto"/>
                <w:tblLook w:val="04A0" w:firstRow="1" w:lastRow="0" w:firstColumn="1" w:lastColumn="0" w:noHBand="0" w:noVBand="1"/>
              </w:tblPr>
              <w:tblGrid>
                <w:gridCol w:w="699"/>
                <w:gridCol w:w="6012"/>
                <w:gridCol w:w="2351"/>
              </w:tblGrid>
              <w:tr w:rsidR="00A960B1" w14:paraId="47045E0C" w14:textId="77777777" w:rsidTr="00A960B1">
                <w:trPr>
                  <w:trHeight w:val="1247"/>
                </w:trPr>
                <w:tc>
                  <w:tcPr>
                    <w:tcW w:w="9062" w:type="dxa"/>
                    <w:gridSpan w:val="3"/>
                    <w:vAlign w:val="center"/>
                  </w:tcPr>
                  <w:p w14:paraId="32D34704" w14:textId="77777777" w:rsidR="00A960B1" w:rsidRPr="00A960B1" w:rsidRDefault="00A960B1" w:rsidP="00A960B1">
                    <w:pPr>
                      <w:rPr>
                        <w:b/>
                        <w:bCs/>
                      </w:rPr>
                    </w:pPr>
                    <w:bookmarkStart w:id="3" w:name="_Hlk171660109"/>
                    <w:r w:rsidRPr="00A960B1">
                      <w:rPr>
                        <w:b/>
                        <w:bCs/>
                      </w:rPr>
                      <w:lastRenderedPageBreak/>
                      <w:t>Erbrachte Leistungen / Eigenschaften:</w:t>
                    </w:r>
                  </w:p>
                  <w:p w14:paraId="6E5845A2" w14:textId="77777777" w:rsidR="00A960B1" w:rsidRDefault="00A960B1" w:rsidP="00A960B1"/>
                  <w:p w14:paraId="4B74483E" w14:textId="77777777" w:rsidR="00A960B1" w:rsidRDefault="00A960B1" w:rsidP="00A960B1">
                    <w:r>
                      <w:t>Angabe, ob nachfolgende Leistungen ausgeführt wurden oder folgende Eigenschaften bei dem Referenzobjekt vorliegen.</w:t>
                    </w:r>
                  </w:p>
                </w:tc>
              </w:tr>
              <w:tr w:rsidR="00F53945" w14:paraId="6BEC5144" w14:textId="77777777" w:rsidTr="00F53945">
                <w:trPr>
                  <w:trHeight w:val="850"/>
                </w:trPr>
                <w:tc>
                  <w:tcPr>
                    <w:tcW w:w="6711" w:type="dxa"/>
                    <w:gridSpan w:val="2"/>
                    <w:vAlign w:val="center"/>
                  </w:tcPr>
                  <w:p w14:paraId="0D98BEF1" w14:textId="77777777" w:rsidR="00F53945" w:rsidRDefault="00F53945" w:rsidP="00A960B1"/>
                </w:tc>
                <w:tc>
                  <w:tcPr>
                    <w:tcW w:w="2351" w:type="dxa"/>
                    <w:vAlign w:val="center"/>
                  </w:tcPr>
                  <w:p w14:paraId="37E1C917" w14:textId="77777777" w:rsidR="00F53945" w:rsidRDefault="00F53945" w:rsidP="00A960B1">
                    <w:r>
                      <w:t>Mindestanforderung erfüllt?</w:t>
                    </w:r>
                  </w:p>
                </w:tc>
              </w:tr>
              <w:tr w:rsidR="00A960B1" w14:paraId="0DFFB64A" w14:textId="77777777" w:rsidTr="00F53945">
                <w:trPr>
                  <w:trHeight w:val="1644"/>
                </w:trPr>
                <w:tc>
                  <w:tcPr>
                    <w:tcW w:w="699" w:type="dxa"/>
                    <w:vAlign w:val="center"/>
                  </w:tcPr>
                  <w:p w14:paraId="63F69CB4" w14:textId="77777777" w:rsidR="00A960B1" w:rsidRDefault="00A960B1" w:rsidP="00A960B1">
                    <w:r>
                      <w:t>1.</w:t>
                    </w:r>
                  </w:p>
                </w:tc>
                <w:tc>
                  <w:tcPr>
                    <w:tcW w:w="6012" w:type="dxa"/>
                    <w:vAlign w:val="center"/>
                  </w:tcPr>
                  <w:p w14:paraId="06E6A11A" w14:textId="589AE581" w:rsidR="00F53945" w:rsidRDefault="00112C39" w:rsidP="00A960B1">
                    <w:r>
                      <w:t>Gebäude mi Holzfassade von min. 500 m²</w:t>
                    </w:r>
                  </w:p>
                  <w:p w14:paraId="58BF11A6" w14:textId="77777777" w:rsidR="00857CF8" w:rsidRDefault="00857CF8" w:rsidP="00A960B1"/>
                  <w:p w14:paraId="3514F7C7" w14:textId="34890152" w:rsidR="00F53945" w:rsidRPr="00F53945" w:rsidRDefault="00F53945" w:rsidP="00A960B1">
                    <w:pPr>
                      <w:rPr>
                        <w:sz w:val="20"/>
                        <w:szCs w:val="20"/>
                      </w:rPr>
                    </w:pPr>
                    <w:r w:rsidRPr="00F53945">
                      <w:rPr>
                        <w:sz w:val="20"/>
                        <w:szCs w:val="20"/>
                      </w:rPr>
                      <w:t xml:space="preserve">Diese Leistung / Eigenschaft muss bei </w:t>
                    </w:r>
                    <w:r w:rsidR="00112C39">
                      <w:rPr>
                        <w:sz w:val="20"/>
                        <w:szCs w:val="20"/>
                      </w:rPr>
                      <w:t xml:space="preserve">1 </w:t>
                    </w:r>
                    <w:r w:rsidRPr="00F53945">
                      <w:rPr>
                        <w:sz w:val="20"/>
                        <w:szCs w:val="20"/>
                      </w:rPr>
                      <w:t>Referenzen vorliegen.</w:t>
                    </w:r>
                  </w:p>
                  <w:p w14:paraId="00726B68" w14:textId="77777777" w:rsidR="00F53945" w:rsidRDefault="00F53945" w:rsidP="00A960B1"/>
                </w:tc>
                <w:tc>
                  <w:tcPr>
                    <w:tcW w:w="2351" w:type="dxa"/>
                    <w:vAlign w:val="center"/>
                  </w:tcPr>
                  <w:p w14:paraId="408F2DA7" w14:textId="77777777" w:rsidR="00A960B1" w:rsidRDefault="0002719C" w:rsidP="00A960B1">
                    <w:sdt>
                      <w:sdtPr>
                        <w:id w:val="8951496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Ja</w:t>
                    </w:r>
                  </w:p>
                  <w:p w14:paraId="4FD73456" w14:textId="77777777" w:rsidR="00A960B1" w:rsidRDefault="0002719C" w:rsidP="00A960B1">
                    <w:sdt>
                      <w:sdtPr>
                        <w:id w:val="-141670328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Nein</w:t>
                    </w:r>
                  </w:p>
                </w:tc>
              </w:tr>
              <w:bookmarkEnd w:id="3"/>
            </w:tbl>
            <w:p w14:paraId="58367E78" w14:textId="77777777" w:rsidR="00857CF8" w:rsidRDefault="00857CF8"/>
            <w:p w14:paraId="3D9EB030" w14:textId="145B4725" w:rsidR="00857CF8" w:rsidRDefault="00857CF8">
              <w:r>
                <w:br w:type="page"/>
              </w:r>
            </w:p>
          </w:sdtContent>
        </w:sdt>
        <w:sdt>
          <w:sdtPr>
            <w:id w:val="1290942732"/>
            <w:placeholder>
              <w:docPart w:val="C95D1AA1CD714A2396457B3311E306FA"/>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112C39" w14:paraId="391299D0" w14:textId="77777777" w:rsidTr="00857CF8">
                <w:trPr>
                  <w:trHeight w:val="567"/>
                </w:trPr>
                <w:tc>
                  <w:tcPr>
                    <w:tcW w:w="4449" w:type="dxa"/>
                    <w:vAlign w:val="center"/>
                  </w:tcPr>
                  <w:p w14:paraId="20CC2EE2" w14:textId="2233E744" w:rsidR="00112C39" w:rsidRPr="00DA59CA" w:rsidRDefault="00112C39" w:rsidP="00DA59CA">
                    <w:pPr>
                      <w:rPr>
                        <w:b/>
                        <w:bCs/>
                      </w:rPr>
                    </w:pPr>
                    <w:r w:rsidRPr="00DA59CA">
                      <w:rPr>
                        <w:b/>
                        <w:bCs/>
                      </w:rPr>
                      <w:t>Referenznummer:</w:t>
                    </w:r>
                    <w:r>
                      <w:rPr>
                        <w:b/>
                        <w:bCs/>
                      </w:rPr>
                      <w:t xml:space="preserve"> 2</w:t>
                    </w:r>
                  </w:p>
                </w:tc>
                <w:sdt>
                  <w:sdtPr>
                    <w:rPr>
                      <w:b/>
                      <w:bCs/>
                    </w:rPr>
                    <w:id w:val="-707027539"/>
                    <w:placeholder>
                      <w:docPart w:val="3CBBB7DACEA045D29BE2416C906DC82D"/>
                    </w:placeholder>
                    <w:showingPlcHdr/>
                  </w:sdtPr>
                  <w:sdtContent>
                    <w:tc>
                      <w:tcPr>
                        <w:tcW w:w="4613" w:type="dxa"/>
                        <w:gridSpan w:val="2"/>
                        <w:vAlign w:val="center"/>
                      </w:tcPr>
                      <w:p w14:paraId="542F63C0" w14:textId="77777777" w:rsidR="00112C39" w:rsidRPr="00DA59CA" w:rsidRDefault="00112C39" w:rsidP="00461CA6">
                        <w:pPr>
                          <w:rPr>
                            <w:b/>
                            <w:bCs/>
                          </w:rPr>
                        </w:pPr>
                        <w:r w:rsidRPr="00C32D76">
                          <w:rPr>
                            <w:rStyle w:val="Platzhaltertext"/>
                          </w:rPr>
                          <w:t>Klicken oder tippen Sie hier, um Text einzugeben.</w:t>
                        </w:r>
                      </w:p>
                    </w:tc>
                  </w:sdtContent>
                </w:sdt>
              </w:tr>
              <w:tr w:rsidR="00112C39" w14:paraId="34F77FC7" w14:textId="77777777" w:rsidTr="00857CF8">
                <w:trPr>
                  <w:trHeight w:val="2608"/>
                </w:trPr>
                <w:tc>
                  <w:tcPr>
                    <w:tcW w:w="4449" w:type="dxa"/>
                    <w:vAlign w:val="center"/>
                  </w:tcPr>
                  <w:p w14:paraId="19A38AF8" w14:textId="77777777" w:rsidR="00112C39" w:rsidRDefault="00112C39" w:rsidP="00DA59CA">
                    <w:r w:rsidRPr="003A0C2D">
                      <w:rPr>
                        <w:b/>
                        <w:bCs/>
                      </w:rPr>
                      <w:t>Name des Bewerbers oder eines Mitgliedes der Bewerbergemeinschaft</w:t>
                    </w:r>
                    <w:r>
                      <w:t xml:space="preserve"> </w:t>
                    </w:r>
                    <w:r w:rsidRPr="003A0C2D">
                      <w:rPr>
                        <w:sz w:val="20"/>
                        <w:szCs w:val="20"/>
                      </w:rPr>
                      <w:t>(soweit zutreffend)</w:t>
                    </w:r>
                  </w:p>
                  <w:p w14:paraId="32170DBB" w14:textId="77777777" w:rsidR="00112C39" w:rsidRDefault="00112C39" w:rsidP="00DA59CA">
                    <w:pPr>
                      <w:rPr>
                        <w:b/>
                        <w:bCs/>
                      </w:rPr>
                    </w:pPr>
                    <w:r>
                      <w:rPr>
                        <w:b/>
                        <w:bCs/>
                      </w:rPr>
                      <w:t>oder</w:t>
                    </w:r>
                  </w:p>
                  <w:p w14:paraId="39769D45" w14:textId="77777777" w:rsidR="00112C39" w:rsidRDefault="00112C39"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1619635524"/>
                    <w:placeholder>
                      <w:docPart w:val="3CBBB7DACEA045D29BE2416C906DC82D"/>
                    </w:placeholder>
                    <w:showingPlcHdr/>
                  </w:sdtPr>
                  <w:sdtContent>
                    <w:tc>
                      <w:tcPr>
                        <w:tcW w:w="4613" w:type="dxa"/>
                        <w:gridSpan w:val="2"/>
                        <w:vAlign w:val="center"/>
                      </w:tcPr>
                      <w:p w14:paraId="167C2DD8" w14:textId="77777777" w:rsidR="00112C39" w:rsidRDefault="00112C39" w:rsidP="00461CA6">
                        <w:r w:rsidRPr="00C32D76">
                          <w:rPr>
                            <w:rStyle w:val="Platzhaltertext"/>
                          </w:rPr>
                          <w:t>Klicken oder tippen Sie hier, um Text einzugeben.</w:t>
                        </w:r>
                      </w:p>
                    </w:tc>
                  </w:sdtContent>
                </w:sdt>
              </w:tr>
              <w:tr w:rsidR="00112C39" w14:paraId="3CE47AB2" w14:textId="77777777" w:rsidTr="00DA59CA">
                <w:trPr>
                  <w:trHeight w:val="680"/>
                </w:trPr>
                <w:tc>
                  <w:tcPr>
                    <w:tcW w:w="9062" w:type="dxa"/>
                    <w:gridSpan w:val="3"/>
                    <w:vAlign w:val="center"/>
                  </w:tcPr>
                  <w:p w14:paraId="15EDB3A3" w14:textId="77777777" w:rsidR="00112C39" w:rsidRPr="00DA59CA" w:rsidRDefault="00112C39" w:rsidP="00DA59CA">
                    <w:pPr>
                      <w:jc w:val="center"/>
                      <w:rPr>
                        <w:i/>
                        <w:iCs/>
                      </w:rPr>
                    </w:pPr>
                    <w:r w:rsidRPr="00DA59CA">
                      <w:rPr>
                        <w:i/>
                        <w:iCs/>
                      </w:rPr>
                      <w:t>Hinweis: Alle Felder (Mindestinhalte) müssen ausgefüllt werden,</w:t>
                    </w:r>
                  </w:p>
                  <w:p w14:paraId="5B112C7C" w14:textId="77777777" w:rsidR="00112C39" w:rsidRDefault="00112C39" w:rsidP="00DA59CA">
                    <w:pPr>
                      <w:jc w:val="center"/>
                    </w:pPr>
                    <w:r w:rsidRPr="00DA59CA">
                      <w:rPr>
                        <w:i/>
                        <w:iCs/>
                      </w:rPr>
                      <w:t>sonst kann die Referenz nicht gewertet werden</w:t>
                    </w:r>
                    <w:r>
                      <w:t>.</w:t>
                    </w:r>
                  </w:p>
                </w:tc>
              </w:tr>
              <w:tr w:rsidR="00112C39" w14:paraId="6F23C4D1" w14:textId="77777777" w:rsidTr="00857CF8">
                <w:trPr>
                  <w:trHeight w:val="1134"/>
                </w:trPr>
                <w:tc>
                  <w:tcPr>
                    <w:tcW w:w="4449" w:type="dxa"/>
                    <w:vAlign w:val="center"/>
                  </w:tcPr>
                  <w:p w14:paraId="2443DCDA" w14:textId="77777777" w:rsidR="00112C39" w:rsidRPr="00DA59CA" w:rsidRDefault="00112C39" w:rsidP="00DA59CA">
                    <w:pPr>
                      <w:rPr>
                        <w:b/>
                        <w:bCs/>
                      </w:rPr>
                    </w:pPr>
                    <w:r w:rsidRPr="00DA59CA">
                      <w:rPr>
                        <w:b/>
                        <w:bCs/>
                      </w:rPr>
                      <w:t>Referenzbezeichnung:</w:t>
                    </w:r>
                  </w:p>
                </w:tc>
                <w:sdt>
                  <w:sdtPr>
                    <w:id w:val="1832487702"/>
                    <w:placeholder>
                      <w:docPart w:val="3CBBB7DACEA045D29BE2416C906DC82D"/>
                    </w:placeholder>
                    <w:showingPlcHdr/>
                  </w:sdtPr>
                  <w:sdtContent>
                    <w:tc>
                      <w:tcPr>
                        <w:tcW w:w="4613" w:type="dxa"/>
                        <w:gridSpan w:val="2"/>
                        <w:vAlign w:val="center"/>
                      </w:tcPr>
                      <w:p w14:paraId="5A7C5708" w14:textId="77777777" w:rsidR="00112C39" w:rsidRDefault="00112C39" w:rsidP="00461CA6">
                        <w:r w:rsidRPr="00C32D76">
                          <w:rPr>
                            <w:rStyle w:val="Platzhaltertext"/>
                          </w:rPr>
                          <w:t>Klicken oder tippen Sie hier, um Text einzugeben.</w:t>
                        </w:r>
                      </w:p>
                    </w:tc>
                  </w:sdtContent>
                </w:sdt>
              </w:tr>
              <w:tr w:rsidR="00112C39" w14:paraId="5CA159BB" w14:textId="77777777" w:rsidTr="00857CF8">
                <w:trPr>
                  <w:trHeight w:val="1134"/>
                </w:trPr>
                <w:tc>
                  <w:tcPr>
                    <w:tcW w:w="4449" w:type="dxa"/>
                    <w:vAlign w:val="center"/>
                  </w:tcPr>
                  <w:p w14:paraId="4A4269E1" w14:textId="77777777" w:rsidR="00112C39" w:rsidRPr="00DA59CA" w:rsidRDefault="00112C39" w:rsidP="00DA59CA">
                    <w:pPr>
                      <w:rPr>
                        <w:b/>
                        <w:bCs/>
                      </w:rPr>
                    </w:pPr>
                    <w:r w:rsidRPr="00DA59CA">
                      <w:rPr>
                        <w:b/>
                        <w:bCs/>
                      </w:rPr>
                      <w:t>Bezeichnung des Auftraggebers:</w:t>
                    </w:r>
                  </w:p>
                  <w:p w14:paraId="70E4C290" w14:textId="77777777" w:rsidR="00112C39" w:rsidRDefault="00112C39" w:rsidP="00DA59CA">
                    <w:r w:rsidRPr="00DA59CA">
                      <w:rPr>
                        <w:sz w:val="20"/>
                        <w:szCs w:val="20"/>
                      </w:rPr>
                      <w:t>(Die Anschrift und der Ansprechpartner beim Referenz-Auftraggeber mit Telefonnummer sind erst auf gesondertes Verlangen zu benennen)</w:t>
                    </w:r>
                  </w:p>
                </w:tc>
                <w:sdt>
                  <w:sdtPr>
                    <w:id w:val="894250739"/>
                    <w:placeholder>
                      <w:docPart w:val="3CBBB7DACEA045D29BE2416C906DC82D"/>
                    </w:placeholder>
                    <w:showingPlcHdr/>
                  </w:sdtPr>
                  <w:sdtContent>
                    <w:tc>
                      <w:tcPr>
                        <w:tcW w:w="4613" w:type="dxa"/>
                        <w:gridSpan w:val="2"/>
                        <w:vAlign w:val="center"/>
                      </w:tcPr>
                      <w:p w14:paraId="130908C0" w14:textId="77777777" w:rsidR="00112C39" w:rsidRDefault="00112C39" w:rsidP="00461CA6">
                        <w:r w:rsidRPr="00C32D76">
                          <w:rPr>
                            <w:rStyle w:val="Platzhaltertext"/>
                          </w:rPr>
                          <w:t>Klicken oder tippen Sie hier, um Text einzugeben.</w:t>
                        </w:r>
                      </w:p>
                    </w:tc>
                  </w:sdtContent>
                </w:sdt>
              </w:tr>
              <w:tr w:rsidR="00112C39" w14:paraId="6A50DA2D" w14:textId="77777777" w:rsidTr="00857CF8">
                <w:trPr>
                  <w:trHeight w:val="1984"/>
                </w:trPr>
                <w:tc>
                  <w:tcPr>
                    <w:tcW w:w="6604" w:type="dxa"/>
                    <w:gridSpan w:val="2"/>
                    <w:vAlign w:val="center"/>
                  </w:tcPr>
                  <w:p w14:paraId="34FC4CAD" w14:textId="77777777" w:rsidR="00112C39" w:rsidRDefault="00112C39"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4E165859" w14:textId="77777777" w:rsidR="00112C39" w:rsidRDefault="00112C39" w:rsidP="00A960B1">
                    <w:r>
                      <w:t>(Monats- und Jahresangabe)</w:t>
                    </w:r>
                  </w:p>
                  <w:p w14:paraId="4A481D75" w14:textId="77777777" w:rsidR="00112C39" w:rsidRDefault="00112C39" w:rsidP="00A960B1"/>
                  <w:p w14:paraId="4B9EE426" w14:textId="77777777" w:rsidR="00112C39" w:rsidRDefault="00112C39"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29A36D0F" w14:textId="77777777" w:rsidR="00112C39" w:rsidRDefault="00112C39" w:rsidP="00DA59CA">
                    <w:r>
                      <w:t>Beginn der Leistungserbringung:</w:t>
                    </w:r>
                  </w:p>
                  <w:sdt>
                    <w:sdtPr>
                      <w:id w:val="1600058605"/>
                      <w:placeholder>
                        <w:docPart w:val="7C9C63C3218342C29C7379E58B997DD2"/>
                      </w:placeholder>
                      <w:showingPlcHdr/>
                    </w:sdtPr>
                    <w:sdtContent>
                      <w:p w14:paraId="7D9B9776" w14:textId="77777777" w:rsidR="00112C39" w:rsidRDefault="00112C39" w:rsidP="00461CA6">
                        <w:r w:rsidRPr="00C32D76">
                          <w:rPr>
                            <w:rStyle w:val="Platzhaltertext"/>
                          </w:rPr>
                          <w:t>Klicken oder tippen Sie hier, um Text einzugeben.</w:t>
                        </w:r>
                      </w:p>
                    </w:sdtContent>
                  </w:sdt>
                  <w:p w14:paraId="550E80DA" w14:textId="77777777" w:rsidR="00112C39" w:rsidRDefault="00112C39" w:rsidP="00DA59CA"/>
                  <w:p w14:paraId="2872161F" w14:textId="77777777" w:rsidR="00112C39" w:rsidRDefault="00112C39" w:rsidP="00DA59CA">
                    <w:sdt>
                      <w:sdtPr>
                        <w:id w:val="-17393884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81883568"/>
                      <w:placeholder>
                        <w:docPart w:val="7C9C63C3218342C29C7379E58B997DD2"/>
                      </w:placeholder>
                      <w:showingPlcHdr/>
                    </w:sdtPr>
                    <w:sdtContent>
                      <w:p w14:paraId="3BC75E75" w14:textId="77777777" w:rsidR="00112C39" w:rsidRDefault="00112C39" w:rsidP="00461CA6">
                        <w:r w:rsidRPr="00C32D76">
                          <w:rPr>
                            <w:rStyle w:val="Platzhaltertext"/>
                          </w:rPr>
                          <w:t>Klicken oder tippen Sie hier, um Text einzugeben.</w:t>
                        </w:r>
                      </w:p>
                    </w:sdtContent>
                  </w:sdt>
                  <w:p w14:paraId="6A7F7502" w14:textId="77777777" w:rsidR="00112C39" w:rsidRDefault="00112C39" w:rsidP="00DA59CA"/>
                  <w:p w14:paraId="36B8CB02" w14:textId="77777777" w:rsidR="00112C39" w:rsidRDefault="00112C39" w:rsidP="00DA59CA">
                    <w:sdt>
                      <w:sdtPr>
                        <w:id w:val="-12496518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112C39" w14:paraId="1BDD30FE" w14:textId="77777777" w:rsidTr="00857CF8">
                <w:trPr>
                  <w:trHeight w:val="1134"/>
                </w:trPr>
                <w:tc>
                  <w:tcPr>
                    <w:tcW w:w="4449" w:type="dxa"/>
                    <w:vAlign w:val="center"/>
                  </w:tcPr>
                  <w:p w14:paraId="3ACED101" w14:textId="77777777" w:rsidR="00112C39" w:rsidRDefault="00112C39"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200.000,00</w:t>
                    </w:r>
                    <w:r w:rsidRPr="00857CF8">
                      <w:t xml:space="preserve"> € netto)</w:t>
                    </w:r>
                  </w:p>
                  <w:p w14:paraId="2B34F958" w14:textId="77777777" w:rsidR="00112C39" w:rsidRPr="00DA59CA" w:rsidRDefault="00112C39" w:rsidP="00A960B1">
                    <w:r w:rsidRPr="00DA59CA">
                      <w:rPr>
                        <w:sz w:val="20"/>
                        <w:szCs w:val="20"/>
                      </w:rPr>
                      <w:t>[netto, ohne Umsatzsteuer]</w:t>
                    </w:r>
                  </w:p>
                </w:tc>
                <w:sdt>
                  <w:sdtPr>
                    <w:id w:val="-689381480"/>
                    <w:placeholder>
                      <w:docPart w:val="54EF86B7E7C842BCAEC031D2E33D7327"/>
                    </w:placeholder>
                    <w:showingPlcHdr/>
                  </w:sdtPr>
                  <w:sdtContent>
                    <w:tc>
                      <w:tcPr>
                        <w:tcW w:w="4613" w:type="dxa"/>
                        <w:gridSpan w:val="2"/>
                        <w:vAlign w:val="center"/>
                      </w:tcPr>
                      <w:p w14:paraId="2A4E609D" w14:textId="77777777" w:rsidR="00112C39" w:rsidRDefault="00112C39" w:rsidP="00461CA6">
                        <w:r w:rsidRPr="00C32D76">
                          <w:rPr>
                            <w:rStyle w:val="Platzhaltertext"/>
                          </w:rPr>
                          <w:t>Klicken oder tippen Sie hier, um Text einzugeben.</w:t>
                        </w:r>
                      </w:p>
                    </w:tc>
                  </w:sdtContent>
                </w:sdt>
              </w:tr>
            </w:tbl>
            <w:p w14:paraId="0FAD3E78" w14:textId="77777777" w:rsidR="00112C39" w:rsidRDefault="00112C39"/>
            <w:p w14:paraId="04422BEF" w14:textId="77777777" w:rsidR="00112C39" w:rsidRDefault="00112C39">
              <w:r>
                <w:br w:type="page"/>
              </w:r>
            </w:p>
            <w:tbl>
              <w:tblPr>
                <w:tblStyle w:val="Tabellenraster"/>
                <w:tblW w:w="0" w:type="auto"/>
                <w:tblLook w:val="04A0" w:firstRow="1" w:lastRow="0" w:firstColumn="1" w:lastColumn="0" w:noHBand="0" w:noVBand="1"/>
              </w:tblPr>
              <w:tblGrid>
                <w:gridCol w:w="699"/>
                <w:gridCol w:w="6012"/>
                <w:gridCol w:w="2351"/>
              </w:tblGrid>
              <w:tr w:rsidR="00112C39" w14:paraId="70581D52" w14:textId="77777777" w:rsidTr="00A960B1">
                <w:trPr>
                  <w:trHeight w:val="1247"/>
                </w:trPr>
                <w:tc>
                  <w:tcPr>
                    <w:tcW w:w="9062" w:type="dxa"/>
                    <w:gridSpan w:val="3"/>
                    <w:vAlign w:val="center"/>
                  </w:tcPr>
                  <w:p w14:paraId="799C14FC" w14:textId="77777777" w:rsidR="00112C39" w:rsidRPr="00A960B1" w:rsidRDefault="00112C39" w:rsidP="00A960B1">
                    <w:pPr>
                      <w:rPr>
                        <w:b/>
                        <w:bCs/>
                      </w:rPr>
                    </w:pPr>
                    <w:r w:rsidRPr="00A960B1">
                      <w:rPr>
                        <w:b/>
                        <w:bCs/>
                      </w:rPr>
                      <w:lastRenderedPageBreak/>
                      <w:t>Erbrachte Leistungen / Eigenschaften:</w:t>
                    </w:r>
                  </w:p>
                  <w:p w14:paraId="73DE0B58" w14:textId="77777777" w:rsidR="00112C39" w:rsidRDefault="00112C39" w:rsidP="00A960B1"/>
                  <w:p w14:paraId="28661C4A" w14:textId="77777777" w:rsidR="00112C39" w:rsidRDefault="00112C39" w:rsidP="00A960B1">
                    <w:r>
                      <w:t>Angabe, ob nachfolgende Leistungen ausgeführt wurden oder folgende Eigenschaften bei dem Referenzobjekt vorliegen.</w:t>
                    </w:r>
                  </w:p>
                </w:tc>
              </w:tr>
              <w:tr w:rsidR="00112C39" w14:paraId="513994A7" w14:textId="77777777" w:rsidTr="00F53945">
                <w:trPr>
                  <w:trHeight w:val="850"/>
                </w:trPr>
                <w:tc>
                  <w:tcPr>
                    <w:tcW w:w="6711" w:type="dxa"/>
                    <w:gridSpan w:val="2"/>
                    <w:vAlign w:val="center"/>
                  </w:tcPr>
                  <w:p w14:paraId="7F69B5D7" w14:textId="77777777" w:rsidR="00112C39" w:rsidRDefault="00112C39" w:rsidP="00A960B1"/>
                </w:tc>
                <w:tc>
                  <w:tcPr>
                    <w:tcW w:w="2351" w:type="dxa"/>
                    <w:vAlign w:val="center"/>
                  </w:tcPr>
                  <w:p w14:paraId="1571FE68" w14:textId="77777777" w:rsidR="00112C39" w:rsidRDefault="00112C39" w:rsidP="00A960B1">
                    <w:r>
                      <w:t>Mindestanforderung erfüllt?</w:t>
                    </w:r>
                  </w:p>
                </w:tc>
              </w:tr>
              <w:tr w:rsidR="00112C39" w14:paraId="3D7C7E95" w14:textId="77777777" w:rsidTr="00F53945">
                <w:trPr>
                  <w:trHeight w:val="1644"/>
                </w:trPr>
                <w:tc>
                  <w:tcPr>
                    <w:tcW w:w="699" w:type="dxa"/>
                    <w:vAlign w:val="center"/>
                  </w:tcPr>
                  <w:p w14:paraId="29089F57" w14:textId="77777777" w:rsidR="00112C39" w:rsidRDefault="00112C39" w:rsidP="00A960B1">
                    <w:r>
                      <w:t>1.</w:t>
                    </w:r>
                  </w:p>
                </w:tc>
                <w:tc>
                  <w:tcPr>
                    <w:tcW w:w="6012" w:type="dxa"/>
                    <w:vAlign w:val="center"/>
                  </w:tcPr>
                  <w:p w14:paraId="4AD589D2" w14:textId="77777777" w:rsidR="00112C39" w:rsidRDefault="00112C39" w:rsidP="00A960B1">
                    <w:r>
                      <w:t>Gebäude mi Holzfassade von min. 500 m²</w:t>
                    </w:r>
                  </w:p>
                  <w:p w14:paraId="7D15267C" w14:textId="77777777" w:rsidR="00112C39" w:rsidRDefault="00112C39" w:rsidP="00A960B1"/>
                  <w:p w14:paraId="2F726426" w14:textId="77777777" w:rsidR="00112C39" w:rsidRPr="00F53945" w:rsidRDefault="00112C39" w:rsidP="00A960B1">
                    <w:pPr>
                      <w:rPr>
                        <w:sz w:val="20"/>
                        <w:szCs w:val="20"/>
                      </w:rPr>
                    </w:pPr>
                    <w:r w:rsidRPr="00F53945">
                      <w:rPr>
                        <w:sz w:val="20"/>
                        <w:szCs w:val="20"/>
                      </w:rPr>
                      <w:t xml:space="preserve">Diese Leistung / Eigenschaft muss bei </w:t>
                    </w:r>
                    <w:r>
                      <w:rPr>
                        <w:sz w:val="20"/>
                        <w:szCs w:val="20"/>
                      </w:rPr>
                      <w:t xml:space="preserve">1 </w:t>
                    </w:r>
                    <w:r w:rsidRPr="00F53945">
                      <w:rPr>
                        <w:sz w:val="20"/>
                        <w:szCs w:val="20"/>
                      </w:rPr>
                      <w:t>Referenzen vorliegen.</w:t>
                    </w:r>
                  </w:p>
                  <w:p w14:paraId="5278DE72" w14:textId="77777777" w:rsidR="00112C39" w:rsidRDefault="00112C39" w:rsidP="00A960B1"/>
                </w:tc>
                <w:tc>
                  <w:tcPr>
                    <w:tcW w:w="2351" w:type="dxa"/>
                    <w:vAlign w:val="center"/>
                  </w:tcPr>
                  <w:p w14:paraId="01FA90B0" w14:textId="77777777" w:rsidR="00112C39" w:rsidRDefault="00112C39" w:rsidP="00A960B1">
                    <w:sdt>
                      <w:sdtPr>
                        <w:id w:val="8397359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048D582E" w14:textId="77777777" w:rsidR="00112C39" w:rsidRDefault="00112C39" w:rsidP="00A960B1">
                    <w:sdt>
                      <w:sdtPr>
                        <w:id w:val="3351218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14:paraId="6C10E87E" w14:textId="77777777" w:rsidR="00112C39" w:rsidRDefault="00112C39"/>
            <w:p w14:paraId="5FB41A8A" w14:textId="6ED11D57" w:rsidR="00112C39" w:rsidRDefault="00112C39">
              <w:r>
                <w:br w:type="page"/>
              </w:r>
            </w:p>
          </w:sdtContent>
        </w:sdt>
        <w:sdt>
          <w:sdtPr>
            <w:id w:val="-762527527"/>
            <w:placeholder>
              <w:docPart w:val="5B62A2B795234FA892CE256F22617D72"/>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112C39" w14:paraId="5E42A418" w14:textId="77777777" w:rsidTr="00857CF8">
                <w:trPr>
                  <w:trHeight w:val="567"/>
                </w:trPr>
                <w:tc>
                  <w:tcPr>
                    <w:tcW w:w="4449" w:type="dxa"/>
                    <w:vAlign w:val="center"/>
                  </w:tcPr>
                  <w:p w14:paraId="66031C0A" w14:textId="3044E1D3" w:rsidR="00112C39" w:rsidRPr="00DA59CA" w:rsidRDefault="00112C39" w:rsidP="00DA59CA">
                    <w:pPr>
                      <w:rPr>
                        <w:b/>
                        <w:bCs/>
                      </w:rPr>
                    </w:pPr>
                    <w:r w:rsidRPr="00DA59CA">
                      <w:rPr>
                        <w:b/>
                        <w:bCs/>
                      </w:rPr>
                      <w:t>Referenznummer:</w:t>
                    </w:r>
                    <w:r>
                      <w:rPr>
                        <w:b/>
                        <w:bCs/>
                      </w:rPr>
                      <w:t xml:space="preserve"> 3</w:t>
                    </w:r>
                  </w:p>
                </w:tc>
                <w:sdt>
                  <w:sdtPr>
                    <w:rPr>
                      <w:b/>
                      <w:bCs/>
                    </w:rPr>
                    <w:id w:val="-1402053446"/>
                    <w:placeholder>
                      <w:docPart w:val="33C7B86CADBF4A159F335C7C548E1A89"/>
                    </w:placeholder>
                    <w:showingPlcHdr/>
                  </w:sdtPr>
                  <w:sdtContent>
                    <w:tc>
                      <w:tcPr>
                        <w:tcW w:w="4613" w:type="dxa"/>
                        <w:gridSpan w:val="2"/>
                        <w:vAlign w:val="center"/>
                      </w:tcPr>
                      <w:p w14:paraId="2057AADD" w14:textId="77777777" w:rsidR="00112C39" w:rsidRPr="00DA59CA" w:rsidRDefault="00112C39" w:rsidP="00461CA6">
                        <w:pPr>
                          <w:rPr>
                            <w:b/>
                            <w:bCs/>
                          </w:rPr>
                        </w:pPr>
                        <w:r w:rsidRPr="00C32D76">
                          <w:rPr>
                            <w:rStyle w:val="Platzhaltertext"/>
                          </w:rPr>
                          <w:t>Klicken oder tippen Sie hier, um Text einzugeben.</w:t>
                        </w:r>
                      </w:p>
                    </w:tc>
                  </w:sdtContent>
                </w:sdt>
              </w:tr>
              <w:tr w:rsidR="00112C39" w14:paraId="1E26ADF4" w14:textId="77777777" w:rsidTr="00857CF8">
                <w:trPr>
                  <w:trHeight w:val="2608"/>
                </w:trPr>
                <w:tc>
                  <w:tcPr>
                    <w:tcW w:w="4449" w:type="dxa"/>
                    <w:vAlign w:val="center"/>
                  </w:tcPr>
                  <w:p w14:paraId="3D9E1552" w14:textId="77777777" w:rsidR="00112C39" w:rsidRDefault="00112C39" w:rsidP="00DA59CA">
                    <w:r w:rsidRPr="003A0C2D">
                      <w:rPr>
                        <w:b/>
                        <w:bCs/>
                      </w:rPr>
                      <w:t>Name des Bewerbers oder eines Mitgliedes der Bewerbergemeinschaft</w:t>
                    </w:r>
                    <w:r>
                      <w:t xml:space="preserve"> </w:t>
                    </w:r>
                    <w:r w:rsidRPr="003A0C2D">
                      <w:rPr>
                        <w:sz w:val="20"/>
                        <w:szCs w:val="20"/>
                      </w:rPr>
                      <w:t>(soweit zutreffend)</w:t>
                    </w:r>
                  </w:p>
                  <w:p w14:paraId="74A4B424" w14:textId="77777777" w:rsidR="00112C39" w:rsidRDefault="00112C39" w:rsidP="00DA59CA">
                    <w:pPr>
                      <w:rPr>
                        <w:b/>
                        <w:bCs/>
                      </w:rPr>
                    </w:pPr>
                    <w:r>
                      <w:rPr>
                        <w:b/>
                        <w:bCs/>
                      </w:rPr>
                      <w:t>oder</w:t>
                    </w:r>
                  </w:p>
                  <w:p w14:paraId="6D9FC29C" w14:textId="77777777" w:rsidR="00112C39" w:rsidRDefault="00112C39"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1289512711"/>
                    <w:placeholder>
                      <w:docPart w:val="33C7B86CADBF4A159F335C7C548E1A89"/>
                    </w:placeholder>
                    <w:showingPlcHdr/>
                  </w:sdtPr>
                  <w:sdtContent>
                    <w:tc>
                      <w:tcPr>
                        <w:tcW w:w="4613" w:type="dxa"/>
                        <w:gridSpan w:val="2"/>
                        <w:vAlign w:val="center"/>
                      </w:tcPr>
                      <w:p w14:paraId="24F9CC7D" w14:textId="77777777" w:rsidR="00112C39" w:rsidRDefault="00112C39" w:rsidP="00461CA6">
                        <w:r w:rsidRPr="00C32D76">
                          <w:rPr>
                            <w:rStyle w:val="Platzhaltertext"/>
                          </w:rPr>
                          <w:t>Klicken oder tippen Sie hier, um Text einzugeben.</w:t>
                        </w:r>
                      </w:p>
                    </w:tc>
                  </w:sdtContent>
                </w:sdt>
              </w:tr>
              <w:tr w:rsidR="00112C39" w14:paraId="2E0AE8EE" w14:textId="77777777" w:rsidTr="00DA59CA">
                <w:trPr>
                  <w:trHeight w:val="680"/>
                </w:trPr>
                <w:tc>
                  <w:tcPr>
                    <w:tcW w:w="9062" w:type="dxa"/>
                    <w:gridSpan w:val="3"/>
                    <w:vAlign w:val="center"/>
                  </w:tcPr>
                  <w:p w14:paraId="4CEC3B9D" w14:textId="77777777" w:rsidR="00112C39" w:rsidRPr="00DA59CA" w:rsidRDefault="00112C39" w:rsidP="00DA59CA">
                    <w:pPr>
                      <w:jc w:val="center"/>
                      <w:rPr>
                        <w:i/>
                        <w:iCs/>
                      </w:rPr>
                    </w:pPr>
                    <w:r w:rsidRPr="00DA59CA">
                      <w:rPr>
                        <w:i/>
                        <w:iCs/>
                      </w:rPr>
                      <w:t>Hinweis: Alle Felder (Mindestinhalte) müssen ausgefüllt werden,</w:t>
                    </w:r>
                  </w:p>
                  <w:p w14:paraId="1DB7C4F0" w14:textId="77777777" w:rsidR="00112C39" w:rsidRDefault="00112C39" w:rsidP="00DA59CA">
                    <w:pPr>
                      <w:jc w:val="center"/>
                    </w:pPr>
                    <w:r w:rsidRPr="00DA59CA">
                      <w:rPr>
                        <w:i/>
                        <w:iCs/>
                      </w:rPr>
                      <w:t>sonst kann die Referenz nicht gewertet werden</w:t>
                    </w:r>
                    <w:r>
                      <w:t>.</w:t>
                    </w:r>
                  </w:p>
                </w:tc>
              </w:tr>
              <w:tr w:rsidR="00112C39" w14:paraId="7C4D50D9" w14:textId="77777777" w:rsidTr="00857CF8">
                <w:trPr>
                  <w:trHeight w:val="1134"/>
                </w:trPr>
                <w:tc>
                  <w:tcPr>
                    <w:tcW w:w="4449" w:type="dxa"/>
                    <w:vAlign w:val="center"/>
                  </w:tcPr>
                  <w:p w14:paraId="7396BFB6" w14:textId="77777777" w:rsidR="00112C39" w:rsidRPr="00DA59CA" w:rsidRDefault="00112C39" w:rsidP="00DA59CA">
                    <w:pPr>
                      <w:rPr>
                        <w:b/>
                        <w:bCs/>
                      </w:rPr>
                    </w:pPr>
                    <w:r w:rsidRPr="00DA59CA">
                      <w:rPr>
                        <w:b/>
                        <w:bCs/>
                      </w:rPr>
                      <w:t>Referenzbezeichnung:</w:t>
                    </w:r>
                  </w:p>
                </w:tc>
                <w:sdt>
                  <w:sdtPr>
                    <w:id w:val="-206493185"/>
                    <w:placeholder>
                      <w:docPart w:val="33C7B86CADBF4A159F335C7C548E1A89"/>
                    </w:placeholder>
                    <w:showingPlcHdr/>
                  </w:sdtPr>
                  <w:sdtContent>
                    <w:tc>
                      <w:tcPr>
                        <w:tcW w:w="4613" w:type="dxa"/>
                        <w:gridSpan w:val="2"/>
                        <w:vAlign w:val="center"/>
                      </w:tcPr>
                      <w:p w14:paraId="79458D5E" w14:textId="77777777" w:rsidR="00112C39" w:rsidRDefault="00112C39" w:rsidP="00461CA6">
                        <w:r w:rsidRPr="00C32D76">
                          <w:rPr>
                            <w:rStyle w:val="Platzhaltertext"/>
                          </w:rPr>
                          <w:t>Klicken oder tippen Sie hier, um Text einzugeben.</w:t>
                        </w:r>
                      </w:p>
                    </w:tc>
                  </w:sdtContent>
                </w:sdt>
              </w:tr>
              <w:tr w:rsidR="00112C39" w14:paraId="34C2DAA6" w14:textId="77777777" w:rsidTr="00857CF8">
                <w:trPr>
                  <w:trHeight w:val="1134"/>
                </w:trPr>
                <w:tc>
                  <w:tcPr>
                    <w:tcW w:w="4449" w:type="dxa"/>
                    <w:vAlign w:val="center"/>
                  </w:tcPr>
                  <w:p w14:paraId="3D237EDB" w14:textId="77777777" w:rsidR="00112C39" w:rsidRPr="00DA59CA" w:rsidRDefault="00112C39" w:rsidP="00DA59CA">
                    <w:pPr>
                      <w:rPr>
                        <w:b/>
                        <w:bCs/>
                      </w:rPr>
                    </w:pPr>
                    <w:r w:rsidRPr="00DA59CA">
                      <w:rPr>
                        <w:b/>
                        <w:bCs/>
                      </w:rPr>
                      <w:t>Bezeichnung des Auftraggebers:</w:t>
                    </w:r>
                  </w:p>
                  <w:p w14:paraId="15C6724D" w14:textId="77777777" w:rsidR="00112C39" w:rsidRDefault="00112C39" w:rsidP="00DA59CA">
                    <w:r w:rsidRPr="00DA59CA">
                      <w:rPr>
                        <w:sz w:val="20"/>
                        <w:szCs w:val="20"/>
                      </w:rPr>
                      <w:t>(Die Anschrift und der Ansprechpartner beim Referenz-Auftraggeber mit Telefonnummer sind erst auf gesondertes Verlangen zu benennen)</w:t>
                    </w:r>
                  </w:p>
                </w:tc>
                <w:sdt>
                  <w:sdtPr>
                    <w:id w:val="1854684631"/>
                    <w:placeholder>
                      <w:docPart w:val="33C7B86CADBF4A159F335C7C548E1A89"/>
                    </w:placeholder>
                    <w:showingPlcHdr/>
                  </w:sdtPr>
                  <w:sdtContent>
                    <w:tc>
                      <w:tcPr>
                        <w:tcW w:w="4613" w:type="dxa"/>
                        <w:gridSpan w:val="2"/>
                        <w:vAlign w:val="center"/>
                      </w:tcPr>
                      <w:p w14:paraId="791BA62C" w14:textId="77777777" w:rsidR="00112C39" w:rsidRDefault="00112C39" w:rsidP="00461CA6">
                        <w:r w:rsidRPr="00C32D76">
                          <w:rPr>
                            <w:rStyle w:val="Platzhaltertext"/>
                          </w:rPr>
                          <w:t>Klicken oder tippen Sie hier, um Text einzugeben.</w:t>
                        </w:r>
                      </w:p>
                    </w:tc>
                  </w:sdtContent>
                </w:sdt>
              </w:tr>
              <w:tr w:rsidR="00112C39" w14:paraId="6D0F8A2B" w14:textId="77777777" w:rsidTr="00857CF8">
                <w:trPr>
                  <w:trHeight w:val="1984"/>
                </w:trPr>
                <w:tc>
                  <w:tcPr>
                    <w:tcW w:w="6604" w:type="dxa"/>
                    <w:gridSpan w:val="2"/>
                    <w:vAlign w:val="center"/>
                  </w:tcPr>
                  <w:p w14:paraId="324AE51A" w14:textId="77777777" w:rsidR="00112C39" w:rsidRDefault="00112C39"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7E43E544" w14:textId="77777777" w:rsidR="00112C39" w:rsidRDefault="00112C39" w:rsidP="00A960B1">
                    <w:r>
                      <w:t>(Monats- und Jahresangabe)</w:t>
                    </w:r>
                  </w:p>
                  <w:p w14:paraId="0DBF6535" w14:textId="77777777" w:rsidR="00112C39" w:rsidRDefault="00112C39" w:rsidP="00A960B1"/>
                  <w:p w14:paraId="029A4D57" w14:textId="77777777" w:rsidR="00112C39" w:rsidRDefault="00112C39"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7495C716" w14:textId="77777777" w:rsidR="00112C39" w:rsidRDefault="00112C39" w:rsidP="00DA59CA">
                    <w:r>
                      <w:t>Beginn der Leistungserbringung:</w:t>
                    </w:r>
                  </w:p>
                  <w:sdt>
                    <w:sdtPr>
                      <w:id w:val="-1448622134"/>
                      <w:placeholder>
                        <w:docPart w:val="70E78C387BEB4382AF12E665D843167C"/>
                      </w:placeholder>
                      <w:showingPlcHdr/>
                    </w:sdtPr>
                    <w:sdtContent>
                      <w:p w14:paraId="310397F3" w14:textId="77777777" w:rsidR="00112C39" w:rsidRDefault="00112C39" w:rsidP="00461CA6">
                        <w:r w:rsidRPr="00C32D76">
                          <w:rPr>
                            <w:rStyle w:val="Platzhaltertext"/>
                          </w:rPr>
                          <w:t>Klicken oder tippen Sie hier, um Text einzugeben.</w:t>
                        </w:r>
                      </w:p>
                    </w:sdtContent>
                  </w:sdt>
                  <w:p w14:paraId="71E9008B" w14:textId="77777777" w:rsidR="00112C39" w:rsidRDefault="00112C39" w:rsidP="00DA59CA"/>
                  <w:p w14:paraId="12C6C857" w14:textId="77777777" w:rsidR="00112C39" w:rsidRDefault="00112C39" w:rsidP="00DA59CA">
                    <w:sdt>
                      <w:sdtPr>
                        <w:id w:val="-863206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415936106"/>
                      <w:placeholder>
                        <w:docPart w:val="70E78C387BEB4382AF12E665D843167C"/>
                      </w:placeholder>
                      <w:showingPlcHdr/>
                    </w:sdtPr>
                    <w:sdtContent>
                      <w:p w14:paraId="6F005E2F" w14:textId="77777777" w:rsidR="00112C39" w:rsidRDefault="00112C39" w:rsidP="00461CA6">
                        <w:r w:rsidRPr="00C32D76">
                          <w:rPr>
                            <w:rStyle w:val="Platzhaltertext"/>
                          </w:rPr>
                          <w:t>Klicken oder tippen Sie hier, um Text einzugeben.</w:t>
                        </w:r>
                      </w:p>
                    </w:sdtContent>
                  </w:sdt>
                  <w:p w14:paraId="7C2A3432" w14:textId="77777777" w:rsidR="00112C39" w:rsidRDefault="00112C39" w:rsidP="00DA59CA"/>
                  <w:p w14:paraId="7A215D91" w14:textId="77777777" w:rsidR="00112C39" w:rsidRDefault="00112C39" w:rsidP="00DA59CA">
                    <w:sdt>
                      <w:sdtPr>
                        <w:id w:val="9515189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112C39" w14:paraId="0B07E57B" w14:textId="77777777" w:rsidTr="00857CF8">
                <w:trPr>
                  <w:trHeight w:val="1134"/>
                </w:trPr>
                <w:tc>
                  <w:tcPr>
                    <w:tcW w:w="4449" w:type="dxa"/>
                    <w:vAlign w:val="center"/>
                  </w:tcPr>
                  <w:p w14:paraId="083495A0" w14:textId="77777777" w:rsidR="00112C39" w:rsidRDefault="00112C39"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200.000,00</w:t>
                    </w:r>
                    <w:r w:rsidRPr="00857CF8">
                      <w:t xml:space="preserve"> € netto)</w:t>
                    </w:r>
                  </w:p>
                  <w:p w14:paraId="645CD44B" w14:textId="77777777" w:rsidR="00112C39" w:rsidRPr="00DA59CA" w:rsidRDefault="00112C39" w:rsidP="00A960B1">
                    <w:r w:rsidRPr="00DA59CA">
                      <w:rPr>
                        <w:sz w:val="20"/>
                        <w:szCs w:val="20"/>
                      </w:rPr>
                      <w:t>[netto, ohne Umsatzsteuer]</w:t>
                    </w:r>
                  </w:p>
                </w:tc>
                <w:sdt>
                  <w:sdtPr>
                    <w:id w:val="956986415"/>
                    <w:placeholder>
                      <w:docPart w:val="23C228ACA9BE465D905BE2E0BFB16A87"/>
                    </w:placeholder>
                    <w:showingPlcHdr/>
                  </w:sdtPr>
                  <w:sdtContent>
                    <w:tc>
                      <w:tcPr>
                        <w:tcW w:w="4613" w:type="dxa"/>
                        <w:gridSpan w:val="2"/>
                        <w:vAlign w:val="center"/>
                      </w:tcPr>
                      <w:p w14:paraId="584931CA" w14:textId="77777777" w:rsidR="00112C39" w:rsidRDefault="00112C39" w:rsidP="00461CA6">
                        <w:r w:rsidRPr="00C32D76">
                          <w:rPr>
                            <w:rStyle w:val="Platzhaltertext"/>
                          </w:rPr>
                          <w:t>Klicken oder tippen Sie hier, um Text einzugeben.</w:t>
                        </w:r>
                      </w:p>
                    </w:tc>
                  </w:sdtContent>
                </w:sdt>
              </w:tr>
            </w:tbl>
            <w:p w14:paraId="48FB6405" w14:textId="77777777" w:rsidR="00112C39" w:rsidRDefault="00112C39"/>
            <w:p w14:paraId="6F38E077" w14:textId="77777777" w:rsidR="00112C39" w:rsidRDefault="00112C39">
              <w:r>
                <w:br w:type="page"/>
              </w:r>
            </w:p>
            <w:tbl>
              <w:tblPr>
                <w:tblStyle w:val="Tabellenraster"/>
                <w:tblW w:w="0" w:type="auto"/>
                <w:tblLook w:val="04A0" w:firstRow="1" w:lastRow="0" w:firstColumn="1" w:lastColumn="0" w:noHBand="0" w:noVBand="1"/>
              </w:tblPr>
              <w:tblGrid>
                <w:gridCol w:w="699"/>
                <w:gridCol w:w="6012"/>
                <w:gridCol w:w="2351"/>
              </w:tblGrid>
              <w:tr w:rsidR="00112C39" w14:paraId="6C688FA3" w14:textId="77777777" w:rsidTr="00A960B1">
                <w:trPr>
                  <w:trHeight w:val="1247"/>
                </w:trPr>
                <w:tc>
                  <w:tcPr>
                    <w:tcW w:w="9062" w:type="dxa"/>
                    <w:gridSpan w:val="3"/>
                    <w:vAlign w:val="center"/>
                  </w:tcPr>
                  <w:p w14:paraId="74082E76" w14:textId="77777777" w:rsidR="00112C39" w:rsidRPr="00A960B1" w:rsidRDefault="00112C39" w:rsidP="00A960B1">
                    <w:pPr>
                      <w:rPr>
                        <w:b/>
                        <w:bCs/>
                      </w:rPr>
                    </w:pPr>
                    <w:r w:rsidRPr="00A960B1">
                      <w:rPr>
                        <w:b/>
                        <w:bCs/>
                      </w:rPr>
                      <w:lastRenderedPageBreak/>
                      <w:t>Erbrachte Leistungen / Eigenschaften:</w:t>
                    </w:r>
                  </w:p>
                  <w:p w14:paraId="78EB612C" w14:textId="77777777" w:rsidR="00112C39" w:rsidRDefault="00112C39" w:rsidP="00A960B1"/>
                  <w:p w14:paraId="78FBBC02" w14:textId="77777777" w:rsidR="00112C39" w:rsidRDefault="00112C39" w:rsidP="00A960B1">
                    <w:r>
                      <w:t>Angabe, ob nachfolgende Leistungen ausgeführt wurden oder folgende Eigenschaften bei dem Referenzobjekt vorliegen.</w:t>
                    </w:r>
                  </w:p>
                </w:tc>
              </w:tr>
              <w:tr w:rsidR="00112C39" w14:paraId="352E98DF" w14:textId="77777777" w:rsidTr="00F53945">
                <w:trPr>
                  <w:trHeight w:val="850"/>
                </w:trPr>
                <w:tc>
                  <w:tcPr>
                    <w:tcW w:w="6711" w:type="dxa"/>
                    <w:gridSpan w:val="2"/>
                    <w:vAlign w:val="center"/>
                  </w:tcPr>
                  <w:p w14:paraId="025B4440" w14:textId="77777777" w:rsidR="00112C39" w:rsidRDefault="00112C39" w:rsidP="00A960B1"/>
                </w:tc>
                <w:tc>
                  <w:tcPr>
                    <w:tcW w:w="2351" w:type="dxa"/>
                    <w:vAlign w:val="center"/>
                  </w:tcPr>
                  <w:p w14:paraId="0255EB40" w14:textId="77777777" w:rsidR="00112C39" w:rsidRDefault="00112C39" w:rsidP="00A960B1">
                    <w:r>
                      <w:t>Mindestanforderung erfüllt?</w:t>
                    </w:r>
                  </w:p>
                </w:tc>
              </w:tr>
              <w:tr w:rsidR="00112C39" w14:paraId="0A30CE61" w14:textId="77777777" w:rsidTr="00F53945">
                <w:trPr>
                  <w:trHeight w:val="1644"/>
                </w:trPr>
                <w:tc>
                  <w:tcPr>
                    <w:tcW w:w="699" w:type="dxa"/>
                    <w:vAlign w:val="center"/>
                  </w:tcPr>
                  <w:p w14:paraId="57AB6A56" w14:textId="77777777" w:rsidR="00112C39" w:rsidRDefault="00112C39" w:rsidP="00A960B1">
                    <w:r>
                      <w:t>1.</w:t>
                    </w:r>
                  </w:p>
                </w:tc>
                <w:tc>
                  <w:tcPr>
                    <w:tcW w:w="6012" w:type="dxa"/>
                    <w:vAlign w:val="center"/>
                  </w:tcPr>
                  <w:p w14:paraId="661B5ACD" w14:textId="77777777" w:rsidR="00112C39" w:rsidRDefault="00112C39" w:rsidP="00A960B1">
                    <w:r>
                      <w:t>Gebäude mi Holzfassade von min. 500 m²</w:t>
                    </w:r>
                  </w:p>
                  <w:p w14:paraId="42776A73" w14:textId="77777777" w:rsidR="00112C39" w:rsidRDefault="00112C39" w:rsidP="00A960B1"/>
                  <w:p w14:paraId="7A3BA0E7" w14:textId="77777777" w:rsidR="00112C39" w:rsidRPr="00F53945" w:rsidRDefault="00112C39" w:rsidP="00A960B1">
                    <w:pPr>
                      <w:rPr>
                        <w:sz w:val="20"/>
                        <w:szCs w:val="20"/>
                      </w:rPr>
                    </w:pPr>
                    <w:r w:rsidRPr="00F53945">
                      <w:rPr>
                        <w:sz w:val="20"/>
                        <w:szCs w:val="20"/>
                      </w:rPr>
                      <w:t xml:space="preserve">Diese Leistung / Eigenschaft muss bei </w:t>
                    </w:r>
                    <w:r>
                      <w:rPr>
                        <w:sz w:val="20"/>
                        <w:szCs w:val="20"/>
                      </w:rPr>
                      <w:t xml:space="preserve">1 </w:t>
                    </w:r>
                    <w:r w:rsidRPr="00F53945">
                      <w:rPr>
                        <w:sz w:val="20"/>
                        <w:szCs w:val="20"/>
                      </w:rPr>
                      <w:t>Referenzen vorliegen.</w:t>
                    </w:r>
                  </w:p>
                  <w:p w14:paraId="5C98CA08" w14:textId="77777777" w:rsidR="00112C39" w:rsidRDefault="00112C39" w:rsidP="00A960B1"/>
                </w:tc>
                <w:tc>
                  <w:tcPr>
                    <w:tcW w:w="2351" w:type="dxa"/>
                    <w:vAlign w:val="center"/>
                  </w:tcPr>
                  <w:p w14:paraId="6C8B8885" w14:textId="77777777" w:rsidR="00112C39" w:rsidRDefault="00112C39" w:rsidP="00A960B1">
                    <w:sdt>
                      <w:sdtPr>
                        <w:id w:val="-17515660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40013A92" w14:textId="77777777" w:rsidR="00112C39" w:rsidRDefault="00112C39" w:rsidP="00A960B1">
                    <w:sdt>
                      <w:sdtPr>
                        <w:id w:val="5562123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14:paraId="0D6A22D4" w14:textId="77777777" w:rsidR="00112C39" w:rsidRDefault="00112C39"/>
            <w:p w14:paraId="3BC6CC59" w14:textId="54069531" w:rsidR="00112C39" w:rsidRDefault="00112C39">
              <w:r>
                <w:br w:type="page"/>
              </w:r>
            </w:p>
          </w:sdtContent>
        </w:sdt>
      </w:sdtContent>
    </w:sdt>
    <w:p w14:paraId="0BD9FF2D" w14:textId="77777777" w:rsidR="00234036" w:rsidRPr="006709D5" w:rsidRDefault="00234036" w:rsidP="00610828">
      <w:pPr>
        <w:pStyle w:val="berschrift1"/>
      </w:pPr>
      <w:r>
        <w:lastRenderedPageBreak/>
        <w:t>Eigenerklärung zur Zuverlässigkeit</w:t>
      </w:r>
    </w:p>
    <w:p w14:paraId="451F1DBD" w14:textId="77777777" w:rsidR="00234036" w:rsidRDefault="00234036" w:rsidP="00234036"/>
    <w:p w14:paraId="55C4C4EF" w14:textId="77777777" w:rsidR="00234036" w:rsidRDefault="00234036" w:rsidP="00234036">
      <w:pPr>
        <w:pStyle w:val="Listenabsatz"/>
        <w:numPr>
          <w:ilvl w:val="0"/>
          <w:numId w:val="1"/>
        </w:numPr>
      </w:pPr>
      <w:r>
        <w:t>Ich / Wir erkläre(n), dass</w:t>
      </w:r>
    </w:p>
    <w:p w14:paraId="78C3E687" w14:textId="77777777" w:rsidR="00234036" w:rsidRPr="00C72857" w:rsidRDefault="00234036" w:rsidP="00C72857">
      <w:pPr>
        <w:pStyle w:val="Listenabsatz"/>
        <w:numPr>
          <w:ilvl w:val="0"/>
          <w:numId w:val="2"/>
        </w:numPr>
        <w:jc w:val="both"/>
        <w:rPr>
          <w:sz w:val="22"/>
          <w:szCs w:val="22"/>
        </w:rPr>
      </w:pPr>
      <w:r w:rsidRPr="00C72857">
        <w:rPr>
          <w:sz w:val="22"/>
          <w:szCs w:val="22"/>
        </w:rPr>
        <w:t>keine Person, deren Verhalten</w:t>
      </w:r>
      <w:r w:rsidRPr="00C72857">
        <w:rPr>
          <w:rStyle w:val="Funotenzeichen"/>
          <w:sz w:val="22"/>
          <w:szCs w:val="22"/>
        </w:rPr>
        <w:footnoteReference w:id="2"/>
      </w:r>
      <w:r w:rsidR="0062701B">
        <w:rPr>
          <w:sz w:val="22"/>
          <w:szCs w:val="22"/>
        </w:rPr>
        <w:t xml:space="preserve"> </w:t>
      </w:r>
      <w:r w:rsidRPr="00C72857">
        <w:rPr>
          <w:sz w:val="22"/>
          <w:szCs w:val="22"/>
        </w:rPr>
        <w:t>mein / unserem Unternehmen zuzurechnen ist, rechtskräftig verurteilt oder gegen meinem / unserem Unternehmen eine Geldbuße nach § 30 des Gesetzes über Ordnungswidrigkeiten rechtskräftig festgesetzt worden ist wegen einer Straftat nach</w:t>
      </w:r>
      <w:r w:rsidRPr="00C72857">
        <w:rPr>
          <w:rStyle w:val="Funotenzeichen"/>
          <w:sz w:val="22"/>
          <w:szCs w:val="22"/>
        </w:rPr>
        <w:footnoteReference w:id="3"/>
      </w:r>
      <w:r w:rsidRPr="00C72857">
        <w:rPr>
          <w:sz w:val="22"/>
          <w:szCs w:val="22"/>
        </w:rPr>
        <w:t>:</w:t>
      </w:r>
    </w:p>
    <w:p w14:paraId="0E6FC3DB" w14:textId="77777777" w:rsidR="00C72857" w:rsidRPr="00C72857" w:rsidRDefault="00C72857" w:rsidP="00C72857">
      <w:pPr>
        <w:pStyle w:val="Listenabsatz"/>
        <w:numPr>
          <w:ilvl w:val="0"/>
          <w:numId w:val="3"/>
        </w:numPr>
        <w:jc w:val="both"/>
        <w:rPr>
          <w:sz w:val="22"/>
          <w:szCs w:val="22"/>
        </w:rPr>
      </w:pPr>
      <w:r w:rsidRPr="00C72857">
        <w:rPr>
          <w:sz w:val="22"/>
          <w:szCs w:val="22"/>
        </w:rPr>
        <w:t>§ 129 des Strafgesetzbuchs (Bildung krimineller Vereinigungen), § 129a des Strafgesetzbuchs (Bildung terroristischer Vereinigungen) oder</w:t>
      </w:r>
      <w:r w:rsidR="00624DCD">
        <w:rPr>
          <w:sz w:val="22"/>
          <w:szCs w:val="22"/>
        </w:rPr>
        <w:t xml:space="preserve"> </w:t>
      </w:r>
      <w:r w:rsidRPr="00C72857">
        <w:rPr>
          <w:sz w:val="22"/>
          <w:szCs w:val="22"/>
        </w:rPr>
        <w:t>§ 129b des Strafgesetzbuchs (Kriminelle und terroristische Vereinigungen im Ausland),</w:t>
      </w:r>
    </w:p>
    <w:p w14:paraId="70B950F1" w14:textId="77777777" w:rsidR="00C72857" w:rsidRPr="00C72857" w:rsidRDefault="00C72857" w:rsidP="00C72857">
      <w:pPr>
        <w:pStyle w:val="Listenabsatz"/>
        <w:numPr>
          <w:ilvl w:val="0"/>
          <w:numId w:val="3"/>
        </w:numPr>
        <w:jc w:val="both"/>
        <w:rPr>
          <w:sz w:val="22"/>
          <w:szCs w:val="22"/>
        </w:rPr>
      </w:pPr>
      <w:r w:rsidRPr="00C72857">
        <w:rPr>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0632A16" w14:textId="77777777" w:rsidR="00C72857" w:rsidRPr="00C72857" w:rsidRDefault="00C72857" w:rsidP="00C72857">
      <w:pPr>
        <w:pStyle w:val="Listenabsatz"/>
        <w:numPr>
          <w:ilvl w:val="0"/>
          <w:numId w:val="3"/>
        </w:numPr>
        <w:jc w:val="both"/>
        <w:rPr>
          <w:sz w:val="22"/>
          <w:szCs w:val="22"/>
        </w:rPr>
      </w:pPr>
      <w:r w:rsidRPr="00C72857">
        <w:rPr>
          <w:sz w:val="22"/>
          <w:szCs w:val="22"/>
        </w:rPr>
        <w:t>§ 261 des Strafgesetzbuchs (Geldwäsche</w:t>
      </w:r>
      <w:r w:rsidR="00624DCD">
        <w:rPr>
          <w:sz w:val="22"/>
          <w:szCs w:val="22"/>
        </w:rPr>
        <w:t>),</w:t>
      </w:r>
    </w:p>
    <w:p w14:paraId="47523D46" w14:textId="77777777" w:rsidR="00C72857" w:rsidRPr="00C72857" w:rsidRDefault="00C72857" w:rsidP="00C72857">
      <w:pPr>
        <w:pStyle w:val="Listenabsatz"/>
        <w:numPr>
          <w:ilvl w:val="0"/>
          <w:numId w:val="3"/>
        </w:numPr>
        <w:jc w:val="both"/>
        <w:rPr>
          <w:sz w:val="22"/>
          <w:szCs w:val="22"/>
        </w:rPr>
      </w:pPr>
      <w:r w:rsidRPr="00C72857">
        <w:rPr>
          <w:sz w:val="22"/>
          <w:szCs w:val="22"/>
        </w:rPr>
        <w:t>§ 263 des Strafgesetzbuchs (Betrug), soweit sich die Straftat gegen den Haushalt der Europäischen Union oder gegen Haushalte richtet, die von der Europäischen Union oder in ihrem Auftrag verwaltet werden,</w:t>
      </w:r>
    </w:p>
    <w:p w14:paraId="39057182" w14:textId="77777777" w:rsidR="00C72857" w:rsidRPr="00C72857" w:rsidRDefault="00C72857" w:rsidP="00C72857">
      <w:pPr>
        <w:pStyle w:val="Listenabsatz"/>
        <w:numPr>
          <w:ilvl w:val="0"/>
          <w:numId w:val="3"/>
        </w:numPr>
        <w:jc w:val="both"/>
        <w:rPr>
          <w:sz w:val="22"/>
          <w:szCs w:val="22"/>
        </w:rPr>
      </w:pPr>
      <w:r w:rsidRPr="00C72857">
        <w:rPr>
          <w:sz w:val="22"/>
          <w:szCs w:val="22"/>
        </w:rPr>
        <w:t>§ 264 des Strafgesetzbuchs (Subventionsbetrug), soweit sich die Straftat gegen den Haushalt der Europäischen Union oder gegen Haushalte richtet, die von der Europäischen Union oder in ihrem Auftrag verwaltet werden,</w:t>
      </w:r>
    </w:p>
    <w:p w14:paraId="20E06238" w14:textId="77777777" w:rsidR="00C72857" w:rsidRPr="00C72857" w:rsidRDefault="00C72857" w:rsidP="00C72857">
      <w:pPr>
        <w:pStyle w:val="Listenabsatz"/>
        <w:numPr>
          <w:ilvl w:val="0"/>
          <w:numId w:val="3"/>
        </w:numPr>
        <w:jc w:val="both"/>
        <w:rPr>
          <w:sz w:val="22"/>
          <w:szCs w:val="22"/>
        </w:rPr>
      </w:pPr>
      <w:r w:rsidRPr="00C72857">
        <w:rPr>
          <w:sz w:val="22"/>
          <w:szCs w:val="22"/>
        </w:rPr>
        <w:t>§ 299 des Strafgesetzbuchs (Bestechlichkeit und Bestechung im geschäftlichen Verkehr),</w:t>
      </w:r>
      <w:r w:rsidR="00624DCD">
        <w:rPr>
          <w:sz w:val="22"/>
          <w:szCs w:val="22"/>
        </w:rPr>
        <w:t xml:space="preserve"> </w:t>
      </w:r>
      <w:r w:rsidR="00624DCD" w:rsidRPr="00624DCD">
        <w:rPr>
          <w:sz w:val="22"/>
          <w:szCs w:val="22"/>
        </w:rPr>
        <w:t>§§ 299a und 299b des Strafgesetzbuchs (Bestechlichkeit und Bestechung im Gesundheitswesen),</w:t>
      </w:r>
    </w:p>
    <w:p w14:paraId="5B24B796" w14:textId="77777777" w:rsidR="00C72857" w:rsidRPr="00C72857" w:rsidRDefault="00C72857" w:rsidP="00C72857">
      <w:pPr>
        <w:pStyle w:val="Listenabsatz"/>
        <w:numPr>
          <w:ilvl w:val="0"/>
          <w:numId w:val="3"/>
        </w:numPr>
        <w:jc w:val="both"/>
        <w:rPr>
          <w:sz w:val="22"/>
          <w:szCs w:val="22"/>
        </w:rPr>
      </w:pPr>
      <w:r w:rsidRPr="00C72857">
        <w:rPr>
          <w:sz w:val="22"/>
          <w:szCs w:val="22"/>
        </w:rPr>
        <w:t>§ 108e des Strafgesetzbuchs (Bestechlichkeit und Bestechung von Mandats</w:t>
      </w:r>
      <w:r>
        <w:rPr>
          <w:sz w:val="22"/>
          <w:szCs w:val="22"/>
        </w:rPr>
        <w:softHyphen/>
      </w:r>
      <w:r w:rsidRPr="00C72857">
        <w:rPr>
          <w:sz w:val="22"/>
          <w:szCs w:val="22"/>
        </w:rPr>
        <w:t>trägern)</w:t>
      </w:r>
      <w:r w:rsidR="00624DCD">
        <w:rPr>
          <w:sz w:val="22"/>
          <w:szCs w:val="22"/>
        </w:rPr>
        <w:t xml:space="preserve"> </w:t>
      </w:r>
      <w:r w:rsidR="00624DCD" w:rsidRPr="00624DCD">
        <w:rPr>
          <w:sz w:val="22"/>
          <w:szCs w:val="22"/>
        </w:rPr>
        <w:t>oder § 108f des Strafgesetzbuchs (unzulässige Interessenwahr</w:t>
      </w:r>
      <w:r w:rsidR="00624DCD">
        <w:rPr>
          <w:sz w:val="22"/>
          <w:szCs w:val="22"/>
        </w:rPr>
        <w:t>-</w:t>
      </w:r>
      <w:r w:rsidR="00624DCD" w:rsidRPr="00624DCD">
        <w:rPr>
          <w:sz w:val="22"/>
          <w:szCs w:val="22"/>
        </w:rPr>
        <w:t>nehmung),</w:t>
      </w:r>
    </w:p>
    <w:p w14:paraId="2AA3ED01" w14:textId="77777777" w:rsidR="00C72857" w:rsidRPr="00C72857" w:rsidRDefault="00C72857" w:rsidP="00C72857">
      <w:pPr>
        <w:pStyle w:val="Listenabsatz"/>
        <w:numPr>
          <w:ilvl w:val="0"/>
          <w:numId w:val="3"/>
        </w:numPr>
        <w:jc w:val="both"/>
        <w:rPr>
          <w:sz w:val="22"/>
          <w:szCs w:val="22"/>
        </w:rPr>
      </w:pPr>
      <w:r w:rsidRPr="00C72857">
        <w:rPr>
          <w:sz w:val="22"/>
          <w:szCs w:val="22"/>
        </w:rPr>
        <w:t>den §§ 333 und 334 des Strafgesetzbuchs (Vorteilsgewährung und Bestechung), jeweils auch in Verbindung mit 335a des Strafgesetzbuchs (Ausländische und internationale Bedienstete),</w:t>
      </w:r>
    </w:p>
    <w:p w14:paraId="6DC80E56" w14:textId="77777777" w:rsidR="00624DCD" w:rsidRPr="00624DCD" w:rsidRDefault="00C72857" w:rsidP="00D3233A">
      <w:pPr>
        <w:pStyle w:val="Listenabsatz"/>
        <w:numPr>
          <w:ilvl w:val="0"/>
          <w:numId w:val="3"/>
        </w:numPr>
        <w:jc w:val="both"/>
      </w:pPr>
      <w:r w:rsidRPr="00624DCD">
        <w:rPr>
          <w:sz w:val="22"/>
          <w:szCs w:val="22"/>
        </w:rPr>
        <w:t>Artikel 2 § 2 des Gesetzes zur Bekämpfung internationaler Bestechung (Bestechung ausländischer Abgeordneter im Zusammenhang mit internationalem Geschäftsverkehr) oder</w:t>
      </w:r>
    </w:p>
    <w:p w14:paraId="2EDAE451" w14:textId="77777777" w:rsidR="00C72857" w:rsidRPr="00DD4E0C" w:rsidRDefault="00624DCD" w:rsidP="00D3233A">
      <w:pPr>
        <w:pStyle w:val="Listenabsatz"/>
        <w:numPr>
          <w:ilvl w:val="0"/>
          <w:numId w:val="3"/>
        </w:numPr>
        <w:jc w:val="both"/>
      </w:pPr>
      <w:r w:rsidRPr="00624DCD">
        <w:rPr>
          <w:sz w:val="22"/>
          <w:szCs w:val="22"/>
        </w:rPr>
        <w:lastRenderedPageBreak/>
        <w:t>den §§ 232, 232a Absatz 1 bis 5, den §§ 232b bis 233a des Strafgesetzbuches (Menschenhandel, Zwangsprostitution, Zwangsarbeit, Ausbeutung der Arbeitskraft, Ausbeutung unter Ausnutzung einer Freiheitsberaubung).</w:t>
      </w:r>
    </w:p>
    <w:p w14:paraId="1E75C0A2" w14:textId="77777777" w:rsidR="00DD4E0C" w:rsidRDefault="00DD4E0C" w:rsidP="00DD4E0C">
      <w:pPr>
        <w:pStyle w:val="Listenabsatz"/>
        <w:ind w:left="1440"/>
        <w:jc w:val="both"/>
      </w:pPr>
    </w:p>
    <w:p w14:paraId="266BCC16"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seinen Verpflichtungen zur Zahlung von Steuern, Abgaben oder Beiträgen zur Sozialversicherung nachgekommen ist und diesbezüglich keine rechtskräftige Gerichts- oder bestandskräftige Verwaltungsentscheidung vorliegt bzw. mein / unser Unternehmen seinen Verpflichtungen dadurch nach­ gekommen ist, dass ich / wir mich / uns zur Zahlung der Steuern, Abgaben und Beiträge zur Sozialversicherung einschließlich Zinsen Säumnis- und Strafzuschläge verpflichtet habe(n).</w:t>
      </w:r>
    </w:p>
    <w:p w14:paraId="10813B8A" w14:textId="77777777" w:rsidR="00C72857" w:rsidRPr="00C72857" w:rsidRDefault="00C72857" w:rsidP="00C72857">
      <w:pPr>
        <w:rPr>
          <w:sz w:val="22"/>
          <w:szCs w:val="22"/>
        </w:rPr>
      </w:pPr>
    </w:p>
    <w:p w14:paraId="48D5E4EA" w14:textId="77777777" w:rsidR="00C72857" w:rsidRPr="00C72857" w:rsidRDefault="00C72857" w:rsidP="00C72857">
      <w:pPr>
        <w:pStyle w:val="Listenabsatz"/>
        <w:numPr>
          <w:ilvl w:val="0"/>
          <w:numId w:val="1"/>
        </w:numPr>
        <w:rPr>
          <w:sz w:val="22"/>
          <w:szCs w:val="22"/>
        </w:rPr>
      </w:pPr>
      <w:r w:rsidRPr="00C72857">
        <w:rPr>
          <w:sz w:val="22"/>
          <w:szCs w:val="22"/>
        </w:rPr>
        <w:t>Ich/ Wir erkläre(n), dass</w:t>
      </w:r>
    </w:p>
    <w:p w14:paraId="50BBBF4C"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bei der Ausführung öffentlicher Aufträge nicht gegen geltende umwelt-, sozial- oder arbeitsrechtliche Verpflichtungen - insbesondere auch nach dem Arbeitnehmer-Entsendegesetz, dem Aufenthaltsgesetz, dem Mindest</w:t>
      </w:r>
      <w:r>
        <w:rPr>
          <w:sz w:val="22"/>
          <w:szCs w:val="22"/>
        </w:rPr>
        <w:softHyphen/>
      </w:r>
      <w:r w:rsidRPr="00C72857">
        <w:rPr>
          <w:sz w:val="22"/>
          <w:szCs w:val="22"/>
        </w:rPr>
        <w:t>lohngesetz und dem Schwarzarbeitsbekämpfungsgesetz - verstoßen hat,</w:t>
      </w:r>
    </w:p>
    <w:p w14:paraId="4DA69BBA" w14:textId="77777777" w:rsidR="00C72857" w:rsidRPr="00C72857" w:rsidRDefault="00C72857" w:rsidP="00C72857">
      <w:pPr>
        <w:jc w:val="both"/>
        <w:rPr>
          <w:sz w:val="22"/>
          <w:szCs w:val="22"/>
        </w:rPr>
      </w:pPr>
    </w:p>
    <w:p w14:paraId="0BB1159A"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zahlungsunfähig ist, über das Vermögen des Unternehmens kein Insolvenz­ verfahren oder kein vergleichbares Verfahren beantragt oder eröffnet worden ist, die Eröffnung eines solchen Verfahrens nicht mangels Masse abgelehnt worden ist, sich das Unternehmen nicht im Verfahren der Liquidation befindet und seine Tätigkeit auch nicht eingestellt hat,</w:t>
      </w:r>
    </w:p>
    <w:p w14:paraId="23965F0F" w14:textId="77777777" w:rsidR="00234036" w:rsidRPr="00C72857" w:rsidRDefault="00234036" w:rsidP="00C72857">
      <w:pPr>
        <w:jc w:val="both"/>
        <w:rPr>
          <w:sz w:val="22"/>
          <w:szCs w:val="22"/>
        </w:rPr>
      </w:pPr>
    </w:p>
    <w:p w14:paraId="5AC97912" w14:textId="77777777" w:rsidR="00C72857" w:rsidRPr="00C72857" w:rsidRDefault="00C72857" w:rsidP="00C72857">
      <w:pPr>
        <w:pStyle w:val="Listenabsatz"/>
        <w:numPr>
          <w:ilvl w:val="0"/>
          <w:numId w:val="2"/>
        </w:numPr>
        <w:jc w:val="both"/>
        <w:rPr>
          <w:sz w:val="22"/>
          <w:szCs w:val="22"/>
        </w:rPr>
      </w:pPr>
      <w:r w:rsidRPr="00C72857">
        <w:rPr>
          <w:sz w:val="22"/>
          <w:szCs w:val="22"/>
        </w:rPr>
        <w:t xml:space="preserve">mein / unser Unternehmen im Rahmen der beruflichen Tätigkeit keine schwere Verfehlung begangen hat, durch die die Integrität des Unternehmens </w:t>
      </w:r>
      <w:r w:rsidR="00CE002D">
        <w:rPr>
          <w:rStyle w:val="Funotenzeichen"/>
          <w:sz w:val="22"/>
          <w:szCs w:val="22"/>
        </w:rPr>
        <w:footnoteReference w:id="4"/>
      </w:r>
      <w:r w:rsidR="00624DCD">
        <w:rPr>
          <w:sz w:val="22"/>
          <w:szCs w:val="22"/>
        </w:rPr>
        <w:t xml:space="preserve"> </w:t>
      </w:r>
      <w:r w:rsidRPr="00C72857">
        <w:rPr>
          <w:sz w:val="22"/>
          <w:szCs w:val="22"/>
        </w:rPr>
        <w:t>infrage gestellt wird,</w:t>
      </w:r>
    </w:p>
    <w:p w14:paraId="7E369156" w14:textId="77777777" w:rsidR="00C72857" w:rsidRPr="00C72857" w:rsidRDefault="00C72857" w:rsidP="00C72857">
      <w:pPr>
        <w:jc w:val="both"/>
        <w:rPr>
          <w:sz w:val="22"/>
          <w:szCs w:val="22"/>
        </w:rPr>
      </w:pPr>
    </w:p>
    <w:p w14:paraId="0E727C5E"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Vereinbarungen mit anderen Unternehmen getroffen oder Verhaltensweisen aufeinander abgestimmt hat, die eine Verhinderung, Einschränkung oder Verfälschung des Wettbewerbs bezwecken oder bewirken,</w:t>
      </w:r>
    </w:p>
    <w:p w14:paraId="5919D9D2" w14:textId="77777777" w:rsidR="00C72857" w:rsidRPr="00C72857" w:rsidRDefault="00C72857" w:rsidP="00C72857">
      <w:pPr>
        <w:jc w:val="both"/>
        <w:rPr>
          <w:sz w:val="22"/>
          <w:szCs w:val="22"/>
        </w:rPr>
      </w:pPr>
    </w:p>
    <w:p w14:paraId="4FC6258E" w14:textId="77777777" w:rsidR="00C72857" w:rsidRPr="00C72857" w:rsidRDefault="00C72857" w:rsidP="00C72857">
      <w:pPr>
        <w:pStyle w:val="Listenabsatz"/>
        <w:numPr>
          <w:ilvl w:val="0"/>
          <w:numId w:val="2"/>
        </w:numPr>
        <w:jc w:val="both"/>
        <w:rPr>
          <w:sz w:val="22"/>
          <w:szCs w:val="22"/>
        </w:rPr>
      </w:pPr>
      <w:r w:rsidRPr="00C72857">
        <w:rPr>
          <w:sz w:val="22"/>
          <w:szCs w:val="22"/>
        </w:rPr>
        <w:lastRenderedPageBreak/>
        <w:t>kein Interessenkonflikt bei der Durchführung des Vergabeverfahrens besteht, der die Unparteilichkeit und Unabhängigkeit einer für die öffentliche Auftraggeberin tätigen Person bei der Durchführung des Vergabeverfahrens beeinträchtigen könnte</w:t>
      </w:r>
      <w:r w:rsidR="00D3798F">
        <w:rPr>
          <w:sz w:val="22"/>
          <w:szCs w:val="22"/>
        </w:rPr>
        <w:t>,</w:t>
      </w:r>
    </w:p>
    <w:p w14:paraId="7F9B915F" w14:textId="77777777" w:rsidR="00C72857" w:rsidRPr="00C72857" w:rsidRDefault="00C72857" w:rsidP="00C72857">
      <w:pPr>
        <w:jc w:val="both"/>
        <w:rPr>
          <w:sz w:val="22"/>
          <w:szCs w:val="22"/>
        </w:rPr>
      </w:pPr>
    </w:p>
    <w:p w14:paraId="0E24F315"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bereits in der Vorbereitung des Vergabeverfahrens einbezogen war oder dass dadurch keine Wettbewerbsverzerrung resultiert,</w:t>
      </w:r>
    </w:p>
    <w:p w14:paraId="3A8E32FD" w14:textId="77777777" w:rsidR="00C72857" w:rsidRPr="00C72857" w:rsidRDefault="00C72857" w:rsidP="00C72857">
      <w:pPr>
        <w:jc w:val="both"/>
        <w:rPr>
          <w:sz w:val="22"/>
          <w:szCs w:val="22"/>
        </w:rPr>
      </w:pPr>
    </w:p>
    <w:p w14:paraId="7C46DCE3"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wesentliche Anforderung bei der Ausführung eines früheren öffentlichen Auftrags oder Konzessionsvertrags erheblich oder fortdauernd mangelhaft erfüllt hat und - dies zu einer vorzeitigen Beendigung, zu Schadensersatz oder zu einer vergleichbaren Rechtsfolge geführt hat,</w:t>
      </w:r>
    </w:p>
    <w:p w14:paraId="4594ED85" w14:textId="77777777" w:rsidR="00C72857" w:rsidRPr="00C72857" w:rsidRDefault="00C72857" w:rsidP="00C72857">
      <w:pPr>
        <w:jc w:val="both"/>
        <w:rPr>
          <w:sz w:val="22"/>
          <w:szCs w:val="22"/>
        </w:rPr>
      </w:pPr>
    </w:p>
    <w:p w14:paraId="7D68E74C"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in Bezug auf Ausschlussgründe oder Eignungskriterien keine schwerwiegende Täuschung begangen und keine Auskünfte zurückgehalten hat und in der Lage ist, die erforderlichen Nachweise zu übermitteln,</w:t>
      </w:r>
    </w:p>
    <w:p w14:paraId="3C7E4299" w14:textId="77777777" w:rsidR="00C72857" w:rsidRPr="00C72857" w:rsidRDefault="00C72857" w:rsidP="00C72857">
      <w:pPr>
        <w:jc w:val="both"/>
        <w:rPr>
          <w:sz w:val="22"/>
          <w:szCs w:val="22"/>
        </w:rPr>
      </w:pPr>
    </w:p>
    <w:p w14:paraId="52CDC850"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versucht hat oder versuchen wird, die Entscheidungs</w:t>
      </w:r>
      <w:r>
        <w:rPr>
          <w:sz w:val="22"/>
          <w:szCs w:val="22"/>
        </w:rPr>
        <w:softHyphen/>
      </w:r>
      <w:r w:rsidRPr="00C72857">
        <w:rPr>
          <w:sz w:val="22"/>
          <w:szCs w:val="22"/>
        </w:rPr>
        <w:t>findung der öffentlichen Auftraggeberin in unzulässiger Weise zu beeinflussen oder vertrauliche Informationen zu erhalten, durch die das Unternehmen unzulässige Vorteile beim Vergabeverfahren erlangen könnte,</w:t>
      </w:r>
    </w:p>
    <w:p w14:paraId="3B8A9202" w14:textId="77777777" w:rsidR="00C72857" w:rsidRPr="00C72857" w:rsidRDefault="00C72857" w:rsidP="00C72857">
      <w:pPr>
        <w:jc w:val="both"/>
        <w:rPr>
          <w:sz w:val="22"/>
          <w:szCs w:val="22"/>
        </w:rPr>
      </w:pPr>
    </w:p>
    <w:p w14:paraId="4E10349C" w14:textId="77777777" w:rsidR="006709D5" w:rsidRDefault="00C72857" w:rsidP="00C72857">
      <w:pPr>
        <w:pStyle w:val="Listenabsatz"/>
        <w:numPr>
          <w:ilvl w:val="0"/>
          <w:numId w:val="2"/>
        </w:numPr>
        <w:jc w:val="both"/>
        <w:rPr>
          <w:sz w:val="22"/>
          <w:szCs w:val="22"/>
        </w:rPr>
      </w:pPr>
      <w:r w:rsidRPr="00C72857">
        <w:rPr>
          <w:sz w:val="22"/>
          <w:szCs w:val="22"/>
        </w:rPr>
        <w:t>mein / unser Unternehmen keine irreführenden oder unzutreffenden Erklärungen im Vergabeverfahren abgegeben hat oder abgeben wird.</w:t>
      </w:r>
    </w:p>
    <w:p w14:paraId="5EBF355D" w14:textId="77777777" w:rsidR="00C72857" w:rsidRDefault="00C72857" w:rsidP="00C72857">
      <w:pPr>
        <w:pStyle w:val="Listenabsatz"/>
        <w:rPr>
          <w:sz w:val="22"/>
          <w:szCs w:val="22"/>
        </w:rPr>
      </w:pPr>
    </w:p>
    <w:p w14:paraId="686F11D1" w14:textId="77777777" w:rsidR="009D7051" w:rsidRDefault="009D7051" w:rsidP="00C72857">
      <w:pPr>
        <w:pStyle w:val="Listenabsatz"/>
        <w:rPr>
          <w:sz w:val="22"/>
          <w:szCs w:val="22"/>
        </w:rPr>
      </w:pPr>
    </w:p>
    <w:p w14:paraId="080B6163" w14:textId="77777777" w:rsidR="009D7051" w:rsidRPr="00CE002D" w:rsidRDefault="009D7051" w:rsidP="009D7051">
      <w:pPr>
        <w:pStyle w:val="Listenabsatz"/>
        <w:ind w:left="0"/>
        <w:jc w:val="both"/>
        <w:rPr>
          <w:b/>
          <w:bCs/>
          <w:sz w:val="22"/>
          <w:szCs w:val="22"/>
        </w:rPr>
      </w:pPr>
      <w:r w:rsidRPr="00CE002D">
        <w:rPr>
          <w:b/>
          <w:bCs/>
          <w:sz w:val="22"/>
          <w:szCs w:val="22"/>
        </w:rPr>
        <w:t>Ich / Wir verpflichte(n) mich / uns, die vorstehenden Erklärungen zu 1. bis 2. sowie die Erklärung bzgl. des Lieferkettensorgfaltspflichtengesetz auch von Unter</w:t>
      </w:r>
      <w:r>
        <w:rPr>
          <w:b/>
          <w:bCs/>
          <w:sz w:val="22"/>
          <w:szCs w:val="22"/>
        </w:rPr>
        <w:softHyphen/>
      </w:r>
      <w:r w:rsidRPr="00CE002D">
        <w:rPr>
          <w:b/>
          <w:bCs/>
          <w:sz w:val="22"/>
          <w:szCs w:val="22"/>
        </w:rPr>
        <w:t>auftrag</w:t>
      </w:r>
      <w:r>
        <w:rPr>
          <w:b/>
          <w:bCs/>
          <w:sz w:val="22"/>
          <w:szCs w:val="22"/>
        </w:rPr>
        <w:softHyphen/>
      </w:r>
      <w:r w:rsidRPr="00CE002D">
        <w:rPr>
          <w:b/>
          <w:bCs/>
          <w:sz w:val="22"/>
          <w:szCs w:val="22"/>
        </w:rPr>
        <w:t>nehmern (Nachunternehmern) zu fordern und vor Vertragsschluss vorzulegen.</w:t>
      </w:r>
    </w:p>
    <w:p w14:paraId="37A3BA01" w14:textId="77777777" w:rsidR="009D7051" w:rsidRDefault="009D7051" w:rsidP="00C72857">
      <w:pPr>
        <w:pStyle w:val="Listenabsatz"/>
        <w:rPr>
          <w:sz w:val="22"/>
          <w:szCs w:val="22"/>
        </w:rPr>
      </w:pPr>
    </w:p>
    <w:p w14:paraId="1F238431"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30931EBF" w14:textId="77777777" w:rsidR="009D7051" w:rsidRPr="006709D5" w:rsidRDefault="009D7051" w:rsidP="009D7051">
      <w:pPr>
        <w:pStyle w:val="berschrift1"/>
      </w:pPr>
      <w:r>
        <w:lastRenderedPageBreak/>
        <w:t>Eigenerklärung zum Lieferkettensorgfaltspflichtengesetz</w:t>
      </w:r>
    </w:p>
    <w:p w14:paraId="170F6227" w14:textId="77777777" w:rsidR="009D7051"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ich / wir meine (n) / unsere(n) Hauptverwaltung, Hauptniederlassung, Verwaltungssitz oder satzungsmäßigen Sitz im Inland habe(n) und in der Regel mindestens 1.000 Arbeitnehmer im Inland beschäftige(n), wobei im Ausland entsandte Arbeitnehmer nicht erfasst sind.</w:t>
      </w:r>
    </w:p>
    <w:p w14:paraId="443520B3" w14:textId="77777777" w:rsidR="009D7051" w:rsidRDefault="009D7051" w:rsidP="009D7051">
      <w:pPr>
        <w:pStyle w:val="Listenabsatz"/>
        <w:ind w:left="0"/>
        <w:jc w:val="both"/>
        <w:rPr>
          <w:sz w:val="22"/>
          <w:szCs w:val="22"/>
        </w:rPr>
      </w:pPr>
    </w:p>
    <w:p w14:paraId="45344526" w14:textId="77777777" w:rsidR="009D7051" w:rsidRDefault="0002719C" w:rsidP="009D7051">
      <w:pPr>
        <w:pStyle w:val="Listenabsatz"/>
        <w:tabs>
          <w:tab w:val="left" w:pos="1418"/>
        </w:tabs>
        <w:ind w:left="0"/>
        <w:jc w:val="both"/>
        <w:rPr>
          <w:sz w:val="22"/>
          <w:szCs w:val="22"/>
        </w:rPr>
      </w:pPr>
      <w:sdt>
        <w:sdtPr>
          <w:rPr>
            <w:sz w:val="22"/>
            <w:szCs w:val="22"/>
          </w:rPr>
          <w:id w:val="710237188"/>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r w:rsidR="009D7051">
        <w:rPr>
          <w:sz w:val="22"/>
          <w:szCs w:val="22"/>
        </w:rPr>
        <w:tab/>
      </w:r>
      <w:sdt>
        <w:sdtPr>
          <w:rPr>
            <w:sz w:val="22"/>
            <w:szCs w:val="22"/>
          </w:rPr>
          <w:id w:val="-2003574909"/>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sind keine weiteren Angaben erforderlich.)</w:t>
      </w:r>
    </w:p>
    <w:p w14:paraId="014D9FA5" w14:textId="77777777" w:rsidR="009D7051" w:rsidRDefault="009D7051" w:rsidP="009D7051">
      <w:pPr>
        <w:pStyle w:val="Listenabsatz"/>
        <w:ind w:left="0"/>
        <w:jc w:val="both"/>
        <w:rPr>
          <w:sz w:val="22"/>
          <w:szCs w:val="22"/>
        </w:rPr>
      </w:pPr>
    </w:p>
    <w:p w14:paraId="19F23271" w14:textId="77777777" w:rsidR="009D7051" w:rsidRPr="00CE002D"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w:t>
      </w:r>
      <w:r w:rsidRPr="00CE002D">
        <w:rPr>
          <w:sz w:val="22"/>
          <w:szCs w:val="22"/>
        </w:rPr>
        <w:t>kein Ausschlussgrund gemäß</w:t>
      </w:r>
      <w:r>
        <w:rPr>
          <w:sz w:val="22"/>
          <w:szCs w:val="22"/>
        </w:rPr>
        <w:t xml:space="preserve"> </w:t>
      </w:r>
      <w:r w:rsidRPr="00CE002D">
        <w:rPr>
          <w:sz w:val="22"/>
          <w:szCs w:val="22"/>
        </w:rPr>
        <w:t>§ 22 LkSG i</w:t>
      </w:r>
      <w:r>
        <w:rPr>
          <w:sz w:val="22"/>
          <w:szCs w:val="22"/>
        </w:rPr>
        <w:t>n</w:t>
      </w:r>
      <w:r w:rsidRPr="00CE002D">
        <w:rPr>
          <w:sz w:val="22"/>
          <w:szCs w:val="22"/>
        </w:rPr>
        <w:t xml:space="preserve"> V</w:t>
      </w:r>
      <w:r>
        <w:rPr>
          <w:sz w:val="22"/>
          <w:szCs w:val="22"/>
        </w:rPr>
        <w:t>erbindung</w:t>
      </w:r>
      <w:r w:rsidRPr="00CE002D">
        <w:rPr>
          <w:sz w:val="22"/>
          <w:szCs w:val="22"/>
        </w:rPr>
        <w:t xml:space="preserve"> m</w:t>
      </w:r>
      <w:r>
        <w:rPr>
          <w:sz w:val="22"/>
          <w:szCs w:val="22"/>
        </w:rPr>
        <w:t>it</w:t>
      </w:r>
      <w:r w:rsidRPr="00CE002D">
        <w:rPr>
          <w:sz w:val="22"/>
          <w:szCs w:val="22"/>
        </w:rPr>
        <w:t xml:space="preserve"> § 2</w:t>
      </w:r>
      <w:r>
        <w:rPr>
          <w:sz w:val="22"/>
          <w:szCs w:val="22"/>
        </w:rPr>
        <w:t>4</w:t>
      </w:r>
      <w:r w:rsidRPr="00CE002D">
        <w:rPr>
          <w:sz w:val="22"/>
          <w:szCs w:val="22"/>
        </w:rPr>
        <w:t xml:space="preserve"> LkSG </w:t>
      </w:r>
      <w:r>
        <w:rPr>
          <w:sz w:val="22"/>
          <w:szCs w:val="22"/>
        </w:rPr>
        <w:t xml:space="preserve">und </w:t>
      </w:r>
      <w:r w:rsidRPr="00CE002D">
        <w:rPr>
          <w:sz w:val="22"/>
          <w:szCs w:val="22"/>
        </w:rPr>
        <w:t>§ 124 Abs. 1 Nr. 1 GWB vorliegt.</w:t>
      </w:r>
    </w:p>
    <w:p w14:paraId="7B85E70D" w14:textId="77777777" w:rsidR="009D7051" w:rsidRDefault="009D7051" w:rsidP="009D7051">
      <w:pPr>
        <w:pStyle w:val="Listenabsatz"/>
        <w:ind w:left="0"/>
        <w:jc w:val="both"/>
        <w:rPr>
          <w:sz w:val="22"/>
          <w:szCs w:val="22"/>
        </w:rPr>
      </w:pPr>
    </w:p>
    <w:p w14:paraId="5AFDC66F" w14:textId="77777777" w:rsidR="009D7051" w:rsidRDefault="0002719C" w:rsidP="009D7051">
      <w:pPr>
        <w:pStyle w:val="Listenabsatz"/>
        <w:tabs>
          <w:tab w:val="left" w:pos="1418"/>
        </w:tabs>
        <w:spacing w:after="360"/>
        <w:ind w:left="0"/>
        <w:contextualSpacing w:val="0"/>
        <w:jc w:val="both"/>
        <w:rPr>
          <w:sz w:val="22"/>
          <w:szCs w:val="22"/>
        </w:rPr>
      </w:pPr>
      <w:sdt>
        <w:sdtPr>
          <w:rPr>
            <w:sz w:val="22"/>
            <w:szCs w:val="22"/>
          </w:rPr>
          <w:id w:val="118117012"/>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p>
    <w:p w14:paraId="54B2775A" w14:textId="77777777" w:rsidR="009D7051" w:rsidRDefault="0002719C" w:rsidP="009D7051">
      <w:pPr>
        <w:pStyle w:val="Listenabsatz"/>
        <w:tabs>
          <w:tab w:val="left" w:pos="284"/>
          <w:tab w:val="left" w:pos="1418"/>
        </w:tabs>
        <w:ind w:left="0"/>
        <w:jc w:val="both"/>
        <w:rPr>
          <w:sz w:val="22"/>
          <w:szCs w:val="22"/>
        </w:rPr>
      </w:pPr>
      <w:sdt>
        <w:sdtPr>
          <w:rPr>
            <w:sz w:val="22"/>
            <w:szCs w:val="22"/>
          </w:rPr>
          <w:id w:val="1147556954"/>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liegen die Nachweise der Selbstreinigung gemäß § 125 </w:t>
      </w:r>
      <w:r w:rsidR="009D7051">
        <w:rPr>
          <w:sz w:val="22"/>
          <w:szCs w:val="22"/>
        </w:rPr>
        <w:tab/>
        <w:t>GWB liegen bei.)</w:t>
      </w:r>
    </w:p>
    <w:p w14:paraId="5D99882B" w14:textId="77777777" w:rsidR="009D7051" w:rsidRPr="00CE002D" w:rsidRDefault="009D7051" w:rsidP="009D7051">
      <w:pPr>
        <w:pStyle w:val="Listenabsatz"/>
        <w:ind w:left="0"/>
        <w:jc w:val="both"/>
        <w:rPr>
          <w:sz w:val="22"/>
          <w:szCs w:val="22"/>
        </w:rPr>
      </w:pPr>
    </w:p>
    <w:p w14:paraId="6609B69B" w14:textId="77777777" w:rsidR="009D7051" w:rsidRDefault="009D7051" w:rsidP="009D7051">
      <w:pPr>
        <w:pStyle w:val="Listenabsatz"/>
        <w:ind w:left="0"/>
        <w:jc w:val="both"/>
        <w:rPr>
          <w:sz w:val="22"/>
          <w:szCs w:val="22"/>
        </w:rPr>
      </w:pPr>
    </w:p>
    <w:p w14:paraId="1DAF421C" w14:textId="77777777" w:rsidR="009D7051" w:rsidRPr="00CE002D" w:rsidRDefault="009D7051" w:rsidP="009D7051">
      <w:pPr>
        <w:pStyle w:val="Listenabsatz"/>
        <w:ind w:left="0"/>
        <w:jc w:val="both"/>
        <w:rPr>
          <w:sz w:val="22"/>
          <w:szCs w:val="22"/>
        </w:rPr>
      </w:pPr>
      <w:r w:rsidRPr="00CE002D">
        <w:rPr>
          <w:sz w:val="22"/>
          <w:szCs w:val="22"/>
        </w:rPr>
        <w:t>Hinweis:</w:t>
      </w:r>
    </w:p>
    <w:p w14:paraId="6787F1EE" w14:textId="77777777" w:rsidR="009D7051" w:rsidRDefault="009D7051" w:rsidP="009D7051">
      <w:pPr>
        <w:pStyle w:val="Listenabsatz"/>
        <w:ind w:left="0"/>
        <w:jc w:val="both"/>
        <w:rPr>
          <w:sz w:val="22"/>
          <w:szCs w:val="22"/>
        </w:rPr>
      </w:pPr>
      <w:r w:rsidRPr="00CE002D">
        <w:rPr>
          <w:sz w:val="22"/>
          <w:szCs w:val="22"/>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w:t>
      </w:r>
      <w:r>
        <w:rPr>
          <w:sz w:val="22"/>
          <w:szCs w:val="22"/>
        </w:rPr>
        <w:softHyphen/>
      </w:r>
      <w:r w:rsidRPr="00CE002D">
        <w:rPr>
          <w:sz w:val="22"/>
          <w:szCs w:val="22"/>
        </w:rPr>
        <w:t>pflichtet haben, die Tatsachen und Umstände umfassend durch eine aktive Zusammenarbeit mit den Ermittlungsbehörden geklärt und konkrete technische, organisatorische und personelle Maßnahmen ergriffen haben, die geeignet sind, weitere Straftaten oder Verfehlungen zu vermeiden. Dieser Nachweis ist zusammen mit der Eigenerklärung der Bewerbung beizufügen.</w:t>
      </w:r>
    </w:p>
    <w:p w14:paraId="6559156B"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2597A189" w14:textId="77777777" w:rsidR="00CE002D" w:rsidRDefault="00CE002D" w:rsidP="00610828">
      <w:pPr>
        <w:pStyle w:val="berschrift1"/>
      </w:pPr>
      <w:r>
        <w:lastRenderedPageBreak/>
        <w:t>Eigenerklärung zum Artikel 5k der Verordnung (EU) Nr. 833/2014</w:t>
      </w:r>
    </w:p>
    <w:p w14:paraId="451CBB51" w14:textId="77777777" w:rsidR="00CE002D" w:rsidRPr="00E059E7" w:rsidRDefault="00CE002D" w:rsidP="00CE002D">
      <w:pPr>
        <w:jc w:val="center"/>
        <w:rPr>
          <w:rFonts w:cs="Noto Sans"/>
          <w:b/>
          <w:bCs/>
          <w:sz w:val="28"/>
          <w:szCs w:val="28"/>
        </w:rPr>
      </w:pPr>
      <w:r w:rsidRPr="00E059E7">
        <w:rPr>
          <w:rFonts w:cs="Noto Sans"/>
          <w:b/>
          <w:bCs/>
          <w:sz w:val="28"/>
          <w:szCs w:val="28"/>
        </w:rPr>
        <w:t>Artikel 5k</w:t>
      </w:r>
    </w:p>
    <w:p w14:paraId="7A4AF541" w14:textId="77777777" w:rsidR="00CE002D" w:rsidRPr="00E059E7" w:rsidRDefault="00CE002D" w:rsidP="00CE002D">
      <w:pPr>
        <w:jc w:val="both"/>
        <w:rPr>
          <w:rFonts w:cs="Noto Sans"/>
          <w:sz w:val="2"/>
          <w:szCs w:val="2"/>
        </w:rPr>
      </w:pPr>
    </w:p>
    <w:p w14:paraId="28AFAEDC" w14:textId="77777777" w:rsidR="00CE002D" w:rsidRPr="00E059E7" w:rsidRDefault="00CE002D" w:rsidP="00E059E7">
      <w:pPr>
        <w:jc w:val="both"/>
        <w:rPr>
          <w:rFonts w:cs="Noto Sans"/>
        </w:rPr>
      </w:pPr>
      <w:r w:rsidRPr="00E059E7">
        <w:rPr>
          <w:rFonts w:cs="Noto Sans"/>
          <w:u w:val="single"/>
        </w:rPr>
        <w:t>Es ist verboten, öffentliche Aufträge oder Konzessionen, die in den Anwendungs</w:t>
      </w:r>
      <w:r w:rsidRPr="00E059E7">
        <w:rPr>
          <w:rFonts w:cs="Noto Sans"/>
          <w:u w:val="single"/>
        </w:rPr>
        <w:softHyphen/>
        <w:t>bereich der Richtlinien über die öffentliche Auftragsvergabe</w:t>
      </w:r>
      <w:r w:rsidRPr="00E059E7">
        <w:rPr>
          <w:rFonts w:cs="Noto Sans"/>
        </w:rPr>
        <w:t xml:space="preserv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w:t>
      </w:r>
      <w:r w:rsidRPr="00E059E7">
        <w:rPr>
          <w:rFonts w:cs="Noto Sans"/>
          <w:u w:val="single"/>
        </w:rPr>
        <w:t>fallen, an folgende Personen, Organisationen oder Einrichtungen zu vergeben bzw. Verträge mit solchen Personen, Organisationen oder Einrichtungen weiterhin zu erfüllen:</w:t>
      </w:r>
    </w:p>
    <w:p w14:paraId="76D3E54A" w14:textId="77777777" w:rsidR="00CE002D" w:rsidRPr="00CE002D" w:rsidRDefault="00CE002D" w:rsidP="00CE002D">
      <w:pPr>
        <w:jc w:val="both"/>
        <w:rPr>
          <w:rFonts w:cs="Noto Sans"/>
          <w:sz w:val="4"/>
          <w:szCs w:val="4"/>
        </w:rPr>
      </w:pPr>
    </w:p>
    <w:p w14:paraId="3A105101" w14:textId="77777777" w:rsidR="00CE002D" w:rsidRPr="00CE002D" w:rsidRDefault="00CE002D" w:rsidP="00CE002D">
      <w:pPr>
        <w:pStyle w:val="Listenabsatz"/>
        <w:numPr>
          <w:ilvl w:val="0"/>
          <w:numId w:val="5"/>
        </w:numPr>
        <w:jc w:val="both"/>
        <w:rPr>
          <w:rFonts w:cs="Noto Sans"/>
        </w:rPr>
      </w:pPr>
      <w:r w:rsidRPr="00CE002D">
        <w:rPr>
          <w:rFonts w:cs="Noto Sans"/>
        </w:rPr>
        <w:t>russische Staatsangehörige oder in Russland niedergelassene natürliche oder juristische Personen, Organisationen oder Einrichtungen,</w:t>
      </w:r>
    </w:p>
    <w:p w14:paraId="1F00566D" w14:textId="77777777" w:rsidR="00CE002D" w:rsidRPr="00CE002D" w:rsidRDefault="00CE002D" w:rsidP="00CE002D">
      <w:pPr>
        <w:pStyle w:val="Listenabsatz"/>
        <w:numPr>
          <w:ilvl w:val="0"/>
          <w:numId w:val="5"/>
        </w:numPr>
        <w:jc w:val="both"/>
        <w:rPr>
          <w:rFonts w:cs="Noto Sans"/>
        </w:rPr>
      </w:pPr>
      <w:r w:rsidRPr="00CE002D">
        <w:rPr>
          <w:rFonts w:cs="Noto Sans"/>
        </w:rPr>
        <w:t>juristische Personen, Organisationen oder Einrichtungen, deren Anteile zu über 50 % unmittelbar oder mittelbar von einer der unter Buchstabe a genannten Organisationen gehalten werden, oder</w:t>
      </w:r>
    </w:p>
    <w:p w14:paraId="6B005CE0" w14:textId="77777777" w:rsidR="00CE002D" w:rsidRPr="00CE002D" w:rsidRDefault="00CE002D" w:rsidP="00CE002D">
      <w:pPr>
        <w:pStyle w:val="Listenabsatz"/>
        <w:numPr>
          <w:ilvl w:val="0"/>
          <w:numId w:val="5"/>
        </w:numPr>
        <w:jc w:val="both"/>
        <w:rPr>
          <w:rFonts w:cs="Noto Sans"/>
        </w:rPr>
      </w:pPr>
      <w:r w:rsidRPr="00CE002D">
        <w:rPr>
          <w:rFonts w:cs="Noto Sans"/>
        </w:rPr>
        <w:t>natürliche oder juristische Personen, Organisationen oder Einrichtungen, die im Namen oder auf Anweisung einer der unter Buchstabe a oder b genannten Organisationen handeln,</w:t>
      </w:r>
    </w:p>
    <w:p w14:paraId="07F7EFF2" w14:textId="77777777" w:rsidR="00CE002D" w:rsidRPr="00CE002D" w:rsidRDefault="00CE002D" w:rsidP="00CE002D">
      <w:pPr>
        <w:jc w:val="both"/>
        <w:rPr>
          <w:rFonts w:cs="Noto Sans"/>
        </w:rPr>
      </w:pPr>
      <w:r w:rsidRPr="00CE002D">
        <w:rPr>
          <w:rFonts w:cs="Noto Sans"/>
        </w:rPr>
        <w:t>auch solche, auf die mehr als 10 % des Auftragswerts entfällt, Unterauftragnehmer, Lieferanten oder Unternehmen, deren Kapazitäten im Sinne der Richtlinien über die öffentliche Auftragsvergabe in Anspruch genommen werden.</w:t>
      </w:r>
    </w:p>
    <w:p w14:paraId="4DBCC00D" w14:textId="77777777" w:rsidR="00CE002D" w:rsidRPr="00CE002D" w:rsidRDefault="00CE002D" w:rsidP="00CE002D">
      <w:pPr>
        <w:jc w:val="both"/>
        <w:rPr>
          <w:rFonts w:cs="Noto Sans"/>
        </w:rPr>
      </w:pPr>
    </w:p>
    <w:p w14:paraId="5D2081D8" w14:textId="77777777" w:rsidR="00CE002D" w:rsidRPr="00CE002D" w:rsidRDefault="00CE002D" w:rsidP="00CE002D">
      <w:pPr>
        <w:jc w:val="both"/>
        <w:rPr>
          <w:rFonts w:cs="Noto Sans"/>
        </w:rPr>
      </w:pPr>
      <w:r w:rsidRPr="00CE002D">
        <w:rPr>
          <w:rFonts w:cs="Noto Sans"/>
        </w:rPr>
        <w:t>Ich erkläre/ Wir erklären, dass keine der o. g. Ausschlussgründe für eine öffentliche Auftragsvergabe oder Konzessionsvergabe bzw. eine Vertragsweiterführung auf mich/ uns sowie meine/ unsere, für diese(n) Auftrag/ Konzession, eingesetzten Lieferanten oder Unterauftragnehmern zutreffen. Des Weiteren verpflichte(n) ich mich / wir uns, auch im Rahmen der Vertragsausführung keine Änderungen vorzunehmen (z. B. durch Einbindung eines Unterauftragnehmers oder eines Lieferanten), die gegen die o. g. Ausschlussgründe verstoßen.</w:t>
      </w:r>
    </w:p>
    <w:p w14:paraId="4322347A" w14:textId="77777777" w:rsidR="00E059E7" w:rsidRDefault="00E059E7">
      <w:pPr>
        <w:rPr>
          <w:rFonts w:cs="Noto Sans"/>
        </w:rPr>
      </w:pPr>
      <w:r>
        <w:rPr>
          <w:rFonts w:cs="Noto Sans"/>
        </w:rPr>
        <w:br w:type="page"/>
      </w:r>
    </w:p>
    <w:p w14:paraId="12441393" w14:textId="77777777" w:rsidR="00CE002D" w:rsidRPr="00CE002D" w:rsidRDefault="00CE002D" w:rsidP="00CE002D">
      <w:pPr>
        <w:jc w:val="both"/>
        <w:rPr>
          <w:rFonts w:cs="Noto Sans"/>
        </w:rPr>
      </w:pPr>
    </w:p>
    <w:p w14:paraId="58AFAD6A" w14:textId="77777777" w:rsidR="00CE002D" w:rsidRPr="00CE002D" w:rsidRDefault="00CE002D" w:rsidP="00CE002D">
      <w:pPr>
        <w:jc w:val="both"/>
        <w:rPr>
          <w:rFonts w:cs="Noto Sans"/>
        </w:rPr>
      </w:pPr>
      <w:r w:rsidRPr="00CE002D">
        <w:rPr>
          <w:rFonts w:cs="Noto Sans"/>
        </w:rPr>
        <w:t>Ich bin mir/ Wir sind uns bewusst, dass eine falsche Angabe der vorstehenden Erklärungen</w:t>
      </w:r>
    </w:p>
    <w:p w14:paraId="669CB27E" w14:textId="77777777" w:rsidR="00CE002D" w:rsidRPr="00CE002D" w:rsidRDefault="00CE002D" w:rsidP="00CE002D">
      <w:pPr>
        <w:jc w:val="both"/>
        <w:rPr>
          <w:rFonts w:cs="Noto Sans"/>
        </w:rPr>
      </w:pPr>
    </w:p>
    <w:p w14:paraId="247876B3" w14:textId="77777777" w:rsidR="00CE002D" w:rsidRPr="00E059E7" w:rsidRDefault="00CE002D" w:rsidP="00E059E7">
      <w:pPr>
        <w:pStyle w:val="Listenabsatz"/>
        <w:numPr>
          <w:ilvl w:val="0"/>
          <w:numId w:val="9"/>
        </w:numPr>
        <w:jc w:val="both"/>
        <w:rPr>
          <w:rFonts w:cs="Noto Sans"/>
        </w:rPr>
      </w:pPr>
      <w:r w:rsidRPr="00E059E7">
        <w:rPr>
          <w:rFonts w:cs="Noto Sans"/>
        </w:rPr>
        <w:t>den Ausschluss aus dem Vergabeverfahren zur Folge hat und</w:t>
      </w:r>
    </w:p>
    <w:p w14:paraId="3C6E6C39" w14:textId="77777777" w:rsidR="00CE002D" w:rsidRPr="00E059E7" w:rsidRDefault="00CE002D" w:rsidP="00E059E7">
      <w:pPr>
        <w:pStyle w:val="Listenabsatz"/>
        <w:numPr>
          <w:ilvl w:val="0"/>
          <w:numId w:val="9"/>
        </w:numPr>
        <w:jc w:val="both"/>
        <w:rPr>
          <w:rFonts w:cs="Noto Sans"/>
        </w:rPr>
      </w:pPr>
      <w:r w:rsidRPr="00E059E7">
        <w:rPr>
          <w:rFonts w:cs="Noto Sans"/>
        </w:rPr>
        <w:t>nach Vertragsschluss die Auftraggeberin zur außerordentlichen Kündigung berechtigt und</w:t>
      </w:r>
    </w:p>
    <w:p w14:paraId="733A8D36" w14:textId="77777777" w:rsidR="00CE002D" w:rsidRPr="00E059E7" w:rsidRDefault="00CE002D" w:rsidP="00E059E7">
      <w:pPr>
        <w:pStyle w:val="Listenabsatz"/>
        <w:numPr>
          <w:ilvl w:val="0"/>
          <w:numId w:val="9"/>
        </w:numPr>
        <w:jc w:val="both"/>
        <w:rPr>
          <w:rFonts w:cs="Noto Sans"/>
        </w:rPr>
      </w:pPr>
      <w:r w:rsidRPr="00E059E7">
        <w:rPr>
          <w:rFonts w:cs="Noto Sans"/>
        </w:rPr>
        <w:t>Ordnungswidrigkeitsrechtliche und strafrechtliche Konsequenzen nach dem Außenwirtschaftsrecht nach sich ziehen kann.</w:t>
      </w:r>
    </w:p>
    <w:p w14:paraId="28484DE6" w14:textId="77777777" w:rsidR="00CE002D" w:rsidRDefault="00CE002D">
      <w:pPr>
        <w:rPr>
          <w:sz w:val="22"/>
          <w:szCs w:val="22"/>
        </w:rPr>
      </w:pPr>
      <w:r>
        <w:rPr>
          <w:sz w:val="22"/>
          <w:szCs w:val="22"/>
        </w:rPr>
        <w:br w:type="page"/>
      </w:r>
    </w:p>
    <w:p w14:paraId="78E13F00" w14:textId="77777777" w:rsidR="00F92011" w:rsidRDefault="00F92011" w:rsidP="00F92011">
      <w:pPr>
        <w:pStyle w:val="berschrift1"/>
      </w:pPr>
      <w:r>
        <w:lastRenderedPageBreak/>
        <w:t>Eigenerklärung Arbeitnehmer-Entsendegesetz</w:t>
      </w:r>
    </w:p>
    <w:p w14:paraId="743AEA05" w14:textId="77777777" w:rsidR="00F92011" w:rsidRPr="00147C55" w:rsidRDefault="00F92011" w:rsidP="00F92011">
      <w:pPr>
        <w:jc w:val="both"/>
        <w:rPr>
          <w:rFonts w:cs="Noto Sans"/>
        </w:rPr>
      </w:pPr>
      <w:r w:rsidRPr="00147C55">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1330A7F2" w14:textId="77777777" w:rsidR="00F92011" w:rsidRDefault="00F92011" w:rsidP="00F92011">
      <w:pPr>
        <w:jc w:val="both"/>
        <w:rPr>
          <w:rFonts w:cs="Noto Sans"/>
        </w:rPr>
      </w:pPr>
    </w:p>
    <w:p w14:paraId="4CA7B891" w14:textId="77777777" w:rsidR="00F92011" w:rsidRPr="00147C55" w:rsidRDefault="00F92011" w:rsidP="00F92011">
      <w:pPr>
        <w:jc w:val="both"/>
        <w:rPr>
          <w:rFonts w:cs="Noto Sans"/>
        </w:rPr>
      </w:pPr>
      <w:r w:rsidRPr="00147C55">
        <w:rPr>
          <w:rFonts w:cs="Noto Sans"/>
        </w:rPr>
        <w:t xml:space="preserve">Der Bewerber / Bieter </w:t>
      </w:r>
      <w:r w:rsidRPr="00147C55">
        <w:rPr>
          <w:rFonts w:cs="Noto Sans"/>
          <w:b/>
          <w:bCs/>
        </w:rPr>
        <w:t xml:space="preserve">erklärt </w:t>
      </w:r>
      <w:r w:rsidRPr="00147C55">
        <w:rPr>
          <w:rFonts w:cs="Noto Sans"/>
        </w:rPr>
        <w:t xml:space="preserve">hierzu folgendes: </w:t>
      </w:r>
    </w:p>
    <w:p w14:paraId="596081B8" w14:textId="77777777" w:rsidR="00F92011" w:rsidRDefault="00F92011" w:rsidP="00F92011">
      <w:pPr>
        <w:jc w:val="both"/>
        <w:rPr>
          <w:rFonts w:cs="Noto Sans"/>
        </w:rPr>
      </w:pPr>
      <w:r w:rsidRPr="00147C55">
        <w:rPr>
          <w:rFonts w:cs="Noto Sans"/>
        </w:rPr>
        <w:t xml:space="preserve">Die Beschäftigten meines/unseres Unternehmens werden vollständig / teilweise vom Arbeitnehmer-Entsendegesetz (AEntG) erfasst. </w:t>
      </w:r>
    </w:p>
    <w:p w14:paraId="665D5106" w14:textId="77777777" w:rsidR="00F92011" w:rsidRPr="00147C55" w:rsidRDefault="00F92011" w:rsidP="00F92011">
      <w:pPr>
        <w:jc w:val="both"/>
        <w:rPr>
          <w:rFonts w:cs="Noto Sans"/>
        </w:rPr>
      </w:pPr>
    </w:p>
    <w:p w14:paraId="24FA4393" w14:textId="77777777" w:rsidR="00F92011" w:rsidRPr="00147C55" w:rsidRDefault="00F92011" w:rsidP="00F92011">
      <w:pPr>
        <w:jc w:val="both"/>
        <w:rPr>
          <w:rFonts w:cs="Noto Sans"/>
        </w:rPr>
      </w:pPr>
      <w:r w:rsidRPr="00147C55">
        <w:rPr>
          <w:rFonts w:cs="Noto Sans"/>
        </w:rPr>
        <w:t xml:space="preserve">Ich / Wir </w:t>
      </w:r>
      <w:r w:rsidRPr="00147C55">
        <w:rPr>
          <w:rFonts w:cs="Noto Sans"/>
          <w:b/>
          <w:bCs/>
        </w:rPr>
        <w:t xml:space="preserve">verpflichte/n </w:t>
      </w:r>
      <w:r w:rsidRPr="00147C55">
        <w:rPr>
          <w:rFonts w:cs="Noto Sans"/>
        </w:rPr>
        <w:t xml:space="preserve">mich / uns, </w:t>
      </w:r>
    </w:p>
    <w:p w14:paraId="2FFF2390" w14:textId="77777777" w:rsidR="00F92011" w:rsidRDefault="00F92011" w:rsidP="00F92011">
      <w:pPr>
        <w:pStyle w:val="Listenabsatz"/>
        <w:numPr>
          <w:ilvl w:val="0"/>
          <w:numId w:val="15"/>
        </w:numPr>
        <w:jc w:val="both"/>
        <w:rPr>
          <w:rFonts w:cs="Noto Sans"/>
        </w:rPr>
      </w:pPr>
      <w:r w:rsidRPr="00147C55">
        <w:rPr>
          <w:rFonts w:cs="Noto Sans"/>
        </w:rPr>
        <w:t>meinen / unseren Beschäftigten bei der Ausführung der Leistung ein Entgelt zu zahlen, das in Höhe und Modalitäten mindestens den Vorgaben desjenigen Tarifvertrages entspricht, an den ich / wir / mein / unser Unternehmen aufgrund des Arbeitnehmer-Entsendegesetzes gebunden ist</w:t>
      </w:r>
      <w:r>
        <w:rPr>
          <w:rFonts w:cs="Noto Sans"/>
        </w:rPr>
        <w:t>.</w:t>
      </w:r>
    </w:p>
    <w:p w14:paraId="6A0417E3" w14:textId="77777777" w:rsidR="00F92011" w:rsidRPr="00147C55" w:rsidRDefault="00F92011" w:rsidP="00F92011">
      <w:pPr>
        <w:pStyle w:val="Listenabsatz"/>
        <w:jc w:val="both"/>
        <w:rPr>
          <w:rFonts w:cs="Noto Sans"/>
        </w:rPr>
      </w:pPr>
      <w:r w:rsidRPr="00147C55">
        <w:rPr>
          <w:rFonts w:cs="Noto Sans"/>
        </w:rPr>
        <w:t>– Tariftreueerklärung gemäß § 4 Abs. 1 LTTG –;</w:t>
      </w:r>
    </w:p>
    <w:p w14:paraId="3A1551BB" w14:textId="77777777" w:rsidR="00F92011" w:rsidRPr="00147C55" w:rsidRDefault="00F92011" w:rsidP="00F92011">
      <w:pPr>
        <w:jc w:val="both"/>
        <w:rPr>
          <w:rFonts w:cs="Noto Sans"/>
        </w:rPr>
      </w:pPr>
    </w:p>
    <w:p w14:paraId="5EED4CD9" w14:textId="77777777" w:rsidR="00F92011" w:rsidRDefault="00F92011" w:rsidP="00F92011">
      <w:pPr>
        <w:pStyle w:val="Listenabsatz"/>
        <w:numPr>
          <w:ilvl w:val="0"/>
          <w:numId w:val="15"/>
        </w:numPr>
        <w:jc w:val="both"/>
        <w:rPr>
          <w:rFonts w:cs="Noto Sans"/>
        </w:rPr>
      </w:pPr>
      <w:r w:rsidRPr="00147C55">
        <w:rPr>
          <w:rFonts w:cs="Noto Sans"/>
        </w:rPr>
        <w:t>meinen</w:t>
      </w:r>
      <w:r>
        <w:rPr>
          <w:rFonts w:cs="Noto Sans"/>
        </w:rPr>
        <w:t xml:space="preserve"> </w:t>
      </w:r>
      <w:r w:rsidRPr="00147C55">
        <w:rPr>
          <w:rFonts w:cs="Noto Sans"/>
        </w:rPr>
        <w:t>/</w:t>
      </w:r>
      <w:r>
        <w:rPr>
          <w:rFonts w:cs="Noto Sans"/>
        </w:rPr>
        <w:t xml:space="preserve"> </w:t>
      </w:r>
      <w:r w:rsidRPr="00147C55">
        <w:rPr>
          <w:rFonts w:cs="Noto Sans"/>
        </w:rPr>
        <w:t>unseren Beschäftigten, die nicht dem Arbeitnehmer-Entsendegesetz unterfallen oder auf die der Tarifvertrag nach dem Arbeitnehmer-Entsende</w:t>
      </w:r>
      <w:r>
        <w:rPr>
          <w:rFonts w:cs="Noto Sans"/>
        </w:rPr>
        <w:softHyphen/>
      </w:r>
      <w:r w:rsidRPr="00147C55">
        <w:rPr>
          <w:rFonts w:cs="Noto Sans"/>
        </w:rPr>
        <w:t>gesetz keine</w:t>
      </w:r>
      <w:r>
        <w:rPr>
          <w:rFonts w:cs="Noto Sans"/>
        </w:rPr>
        <w:t xml:space="preserve"> </w:t>
      </w:r>
      <w:r w:rsidRPr="00147C55">
        <w:rPr>
          <w:rFonts w:cs="Noto Sans"/>
        </w:rPr>
        <w:t>Anwendung findet (vgl. z. B. § 2 Abs. 4 Zehnte Verordnung über zwingende Arbeitsbedingungen im Baugewerbe), bei der Ausführung der Leistung gemäß § 4</w:t>
      </w:r>
      <w:r>
        <w:rPr>
          <w:rFonts w:cs="Noto Sans"/>
        </w:rPr>
        <w:t xml:space="preserve"> </w:t>
      </w:r>
      <w:r w:rsidRPr="00147C55">
        <w:rPr>
          <w:rFonts w:cs="Noto Sans"/>
        </w:rPr>
        <w:t>Abs. 2 LTTG mindestens den jeweils geltenden Mindestlohn nach dem Mindestlohngesetz und der gemäß § 1 Abs. 2 Satz 2 MiLoG erlassenen Rechtsverordnung</w:t>
      </w:r>
      <w:r>
        <w:rPr>
          <w:rFonts w:cs="Noto Sans"/>
        </w:rPr>
        <w:t xml:space="preserve"> </w:t>
      </w:r>
      <w:r w:rsidRPr="00147C55">
        <w:rPr>
          <w:rFonts w:cs="Noto Sans"/>
        </w:rPr>
        <w:t>zu zahlen</w:t>
      </w:r>
      <w:r>
        <w:rPr>
          <w:rFonts w:cs="Noto Sans"/>
        </w:rPr>
        <w:t>.</w:t>
      </w:r>
      <w:r w:rsidRPr="00147C55">
        <w:rPr>
          <w:rFonts w:cs="Noto Sans"/>
        </w:rPr>
        <w:t xml:space="preserve"> </w:t>
      </w:r>
    </w:p>
    <w:p w14:paraId="50A9F979" w14:textId="77777777" w:rsidR="00F92011" w:rsidRDefault="00F92011" w:rsidP="00F92011">
      <w:pPr>
        <w:pStyle w:val="Listenabsatz"/>
        <w:jc w:val="both"/>
        <w:rPr>
          <w:rFonts w:cs="Noto Sans"/>
        </w:rPr>
      </w:pPr>
      <w:r w:rsidRPr="00147C55">
        <w:rPr>
          <w:rFonts w:cs="Noto Sans"/>
        </w:rPr>
        <w:t>– Mindestentgelterklärung gemäß § 4 Abs. 2 LTTG –.</w:t>
      </w:r>
    </w:p>
    <w:p w14:paraId="23D46C3A" w14:textId="77777777" w:rsidR="00F92011" w:rsidRPr="00147C55" w:rsidRDefault="00F92011" w:rsidP="00F92011">
      <w:pPr>
        <w:pStyle w:val="Listenabsatz"/>
        <w:rPr>
          <w:rFonts w:cs="Noto Sans"/>
        </w:rPr>
      </w:pPr>
    </w:p>
    <w:p w14:paraId="2748BBAC" w14:textId="77777777" w:rsidR="00F92011" w:rsidRDefault="00F92011" w:rsidP="00F92011">
      <w:pPr>
        <w:pStyle w:val="Listenabsatz"/>
        <w:jc w:val="both"/>
        <w:rPr>
          <w:rFonts w:cs="Noto Sans"/>
        </w:rPr>
      </w:pPr>
      <w:r w:rsidRPr="00147C55">
        <w:rPr>
          <w:rFonts w:cs="Noto Sans"/>
        </w:rPr>
        <w:t>Dies gilt nicht für eine Leistungserbringung durch Auszubildende und nicht, wenn</w:t>
      </w:r>
      <w:r>
        <w:rPr>
          <w:rFonts w:cs="Noto Sans"/>
        </w:rPr>
        <w:t xml:space="preserve"> </w:t>
      </w:r>
      <w:r w:rsidRPr="00147C55">
        <w:rPr>
          <w:rFonts w:cs="Noto Sans"/>
        </w:rPr>
        <w:t xml:space="preserve">ein </w:t>
      </w:r>
      <w:r>
        <w:rPr>
          <w:rFonts w:cs="Noto Sans"/>
        </w:rPr>
        <w:t>Bewerber / Bieter</w:t>
      </w:r>
      <w:r w:rsidRPr="00147C55">
        <w:rPr>
          <w:rFonts w:cs="Noto Sans"/>
        </w:rPr>
        <w:t xml:space="preserve"> mit Sitz in einem anderen EU-Mitgliedsstaat beabsichtigt, einen öffentlichen Auftrag ausschließlich durch die Inanspruch</w:t>
      </w:r>
      <w:r>
        <w:rPr>
          <w:rFonts w:cs="Noto Sans"/>
        </w:rPr>
        <w:softHyphen/>
      </w:r>
      <w:r w:rsidRPr="00147C55">
        <w:rPr>
          <w:rFonts w:cs="Noto Sans"/>
        </w:rPr>
        <w:t>nahme dort beschäftigter Arbeitnehmerinnen und Arbeitnehmern auszuführen;</w:t>
      </w:r>
    </w:p>
    <w:p w14:paraId="2C547DB7" w14:textId="77777777" w:rsidR="00F92011" w:rsidRPr="00147C55" w:rsidRDefault="00F92011" w:rsidP="00F92011">
      <w:pPr>
        <w:pStyle w:val="Listenabsatz"/>
        <w:jc w:val="both"/>
        <w:rPr>
          <w:rFonts w:cs="Noto Sans"/>
        </w:rPr>
      </w:pPr>
    </w:p>
    <w:p w14:paraId="4067B337" w14:textId="77777777" w:rsidR="00F92011" w:rsidRDefault="00F92011" w:rsidP="00F92011">
      <w:pPr>
        <w:pStyle w:val="Listenabsatz"/>
        <w:numPr>
          <w:ilvl w:val="0"/>
          <w:numId w:val="15"/>
        </w:numPr>
        <w:jc w:val="both"/>
        <w:rPr>
          <w:rFonts w:cs="Noto Sans"/>
        </w:rPr>
      </w:pPr>
      <w:r w:rsidRPr="00147C55">
        <w:rPr>
          <w:rFonts w:cs="Noto Sans"/>
        </w:rPr>
        <w:t>Nachunternehmen sorgfältig auszuwählen und insbesondere deren Angebote daraufhin zu überprüfen, ob sie auf der Basis des zu zahlenden Mindestentgelts kalkuliert sein können;</w:t>
      </w:r>
    </w:p>
    <w:p w14:paraId="655327BC" w14:textId="77777777" w:rsidR="00F92011" w:rsidRPr="00147C55" w:rsidRDefault="00F92011" w:rsidP="00F92011">
      <w:pPr>
        <w:pStyle w:val="Listenabsatz"/>
        <w:jc w:val="both"/>
        <w:rPr>
          <w:rFonts w:cs="Noto Sans"/>
        </w:rPr>
      </w:pPr>
    </w:p>
    <w:p w14:paraId="42284092" w14:textId="77777777" w:rsidR="00F92011" w:rsidRDefault="00F92011" w:rsidP="00F92011">
      <w:pPr>
        <w:pStyle w:val="Listenabsatz"/>
        <w:numPr>
          <w:ilvl w:val="0"/>
          <w:numId w:val="15"/>
        </w:numPr>
        <w:jc w:val="both"/>
        <w:rPr>
          <w:rFonts w:cs="Noto Sans"/>
        </w:rPr>
      </w:pPr>
      <w:r w:rsidRPr="00147C55">
        <w:rPr>
          <w:rFonts w:cs="Noto Sans"/>
        </w:rPr>
        <w:lastRenderedPageBreak/>
        <w:t>im Falle der Auftragsausführung durch Nachunternehmer, deren Nachunterneh-men, Beschäftigte eines Verleihers sowie Beschäftigte des Verleihers des beauftragten Nachunternehmens die Verpflichtungen nach § 4 LTTG sicherzustellen und</w:t>
      </w:r>
      <w:r>
        <w:rPr>
          <w:rFonts w:cs="Noto Sans"/>
        </w:rPr>
        <w:t xml:space="preserve"> </w:t>
      </w:r>
      <w:r w:rsidRPr="00147C55">
        <w:rPr>
          <w:rFonts w:cs="Noto Sans"/>
        </w:rPr>
        <w:t>de</w:t>
      </w:r>
      <w:r>
        <w:rPr>
          <w:rFonts w:cs="Noto Sans"/>
        </w:rPr>
        <w:t>r</w:t>
      </w:r>
      <w:r w:rsidRPr="00147C55">
        <w:rPr>
          <w:rFonts w:cs="Noto Sans"/>
        </w:rPr>
        <w:t xml:space="preserve"> öffentlichen Auftraggeber</w:t>
      </w:r>
      <w:r>
        <w:rPr>
          <w:rFonts w:cs="Noto Sans"/>
        </w:rPr>
        <w:t>in</w:t>
      </w:r>
      <w:r w:rsidRPr="00147C55">
        <w:rPr>
          <w:rFonts w:cs="Noto Sans"/>
        </w:rPr>
        <w:t xml:space="preserve"> Mindestentgelt- und Tariftreuerklärungen sämtlicher</w:t>
      </w:r>
      <w:r>
        <w:rPr>
          <w:rFonts w:cs="Noto Sans"/>
        </w:rPr>
        <w:t xml:space="preserve"> </w:t>
      </w:r>
      <w:r w:rsidRPr="00147C55">
        <w:rPr>
          <w:rFonts w:cs="Noto Sans"/>
        </w:rPr>
        <w:t>Nachunternehmer und Verleiher vorzulegen.</w:t>
      </w:r>
      <w:r>
        <w:rPr>
          <w:rFonts w:cs="Noto Sans"/>
        </w:rPr>
        <w:t xml:space="preserve"> </w:t>
      </w:r>
    </w:p>
    <w:p w14:paraId="1D4202BF" w14:textId="77777777" w:rsidR="00F92011" w:rsidRDefault="00F92011" w:rsidP="00F92011">
      <w:pPr>
        <w:pStyle w:val="Listenabsatz"/>
        <w:jc w:val="both"/>
        <w:rPr>
          <w:rFonts w:cs="Noto Sans"/>
        </w:rPr>
      </w:pPr>
    </w:p>
    <w:p w14:paraId="08702DD6" w14:textId="77777777" w:rsidR="00F92011" w:rsidRDefault="00F92011" w:rsidP="00F92011">
      <w:pPr>
        <w:pStyle w:val="Listenabsatz"/>
        <w:jc w:val="both"/>
        <w:rPr>
          <w:rFonts w:cs="Noto Sans"/>
        </w:rPr>
      </w:pPr>
      <w:r w:rsidRPr="00147C55">
        <w:rPr>
          <w:rFonts w:cs="Noto Sans"/>
        </w:rPr>
        <w:t xml:space="preserve">Dies gilt nicht, falls ein </w:t>
      </w:r>
      <w:r>
        <w:rPr>
          <w:rFonts w:cs="Noto Sans"/>
        </w:rPr>
        <w:t>Bewerber / Bieter</w:t>
      </w:r>
      <w:r w:rsidRPr="00147C55">
        <w:rPr>
          <w:rFonts w:cs="Noto Sans"/>
        </w:rPr>
        <w:t xml:space="preserve"> beabsichtigt, einen öffentlichen Auftrag</w:t>
      </w:r>
      <w:r>
        <w:rPr>
          <w:rFonts w:cs="Noto Sans"/>
        </w:rPr>
        <w:t xml:space="preserve"> </w:t>
      </w:r>
      <w:r w:rsidRPr="00147C55">
        <w:rPr>
          <w:rFonts w:cs="Noto Sans"/>
        </w:rPr>
        <w:t>ausschließlich durch die Inanspruchnahme von Arbeitnehmerinnen und Arbeitnehmern auszuführen, die bei einem Nachunternehmen mit Sitz in einem anderen EU-Mitgliedstaat beschäftigt sind;</w:t>
      </w:r>
    </w:p>
    <w:p w14:paraId="529B130E" w14:textId="77777777" w:rsidR="00F92011" w:rsidRPr="00147C55" w:rsidRDefault="00F92011" w:rsidP="00F92011">
      <w:pPr>
        <w:pStyle w:val="Listenabsatz"/>
        <w:jc w:val="both"/>
        <w:rPr>
          <w:rFonts w:cs="Noto Sans"/>
        </w:rPr>
      </w:pPr>
    </w:p>
    <w:p w14:paraId="2236CF4A" w14:textId="77777777" w:rsidR="00F92011" w:rsidRPr="00147C55" w:rsidRDefault="00F92011" w:rsidP="00F92011">
      <w:pPr>
        <w:pStyle w:val="Listenabsatz"/>
        <w:numPr>
          <w:ilvl w:val="0"/>
          <w:numId w:val="15"/>
        </w:numPr>
        <w:jc w:val="both"/>
        <w:rPr>
          <w:rFonts w:cs="Noto Sans"/>
        </w:rPr>
      </w:pPr>
      <w:r w:rsidRPr="00147C55">
        <w:rPr>
          <w:rFonts w:cs="Noto Sans"/>
        </w:rPr>
        <w:t>vollständige und prüffähige Unterlagen über die eingesetzten Beschäftigten bereitzuhalten, diese de</w:t>
      </w:r>
      <w:r>
        <w:rPr>
          <w:rFonts w:cs="Noto Sans"/>
        </w:rPr>
        <w:t>r</w:t>
      </w:r>
      <w:r w:rsidRPr="00147C55">
        <w:rPr>
          <w:rFonts w:cs="Noto Sans"/>
        </w:rPr>
        <w:t xml:space="preserve"> Auftraggeber</w:t>
      </w:r>
      <w:r>
        <w:rPr>
          <w:rFonts w:cs="Noto Sans"/>
        </w:rPr>
        <w:t>in</w:t>
      </w:r>
      <w:r w:rsidRPr="00147C55">
        <w:rPr>
          <w:rFonts w:cs="Noto Sans"/>
        </w:rPr>
        <w:t xml:space="preserve"> auf </w:t>
      </w:r>
      <w:r>
        <w:rPr>
          <w:rFonts w:cs="Noto Sans"/>
        </w:rPr>
        <w:t>deren</w:t>
      </w:r>
      <w:r w:rsidRPr="00147C55">
        <w:rPr>
          <w:rFonts w:cs="Noto Sans"/>
        </w:rPr>
        <w:t xml:space="preserve"> Verlangen hin vorzulegen und die</w:t>
      </w:r>
      <w:r>
        <w:rPr>
          <w:rFonts w:cs="Noto Sans"/>
        </w:rPr>
        <w:t xml:space="preserve"> </w:t>
      </w:r>
      <w:r w:rsidRPr="00147C55">
        <w:rPr>
          <w:rFonts w:cs="Noto Sans"/>
        </w:rPr>
        <w:t>Beschäftigten auf die Möglichkeit von Kontrollen durch d</w:t>
      </w:r>
      <w:r>
        <w:rPr>
          <w:rFonts w:cs="Noto Sans"/>
        </w:rPr>
        <w:t>ie</w:t>
      </w:r>
      <w:r w:rsidRPr="00147C55">
        <w:rPr>
          <w:rFonts w:cs="Noto Sans"/>
        </w:rPr>
        <w:t xml:space="preserve"> Auftrag</w:t>
      </w:r>
      <w:r>
        <w:rPr>
          <w:rFonts w:cs="Noto Sans"/>
        </w:rPr>
        <w:softHyphen/>
      </w:r>
      <w:r w:rsidRPr="00147C55">
        <w:rPr>
          <w:rFonts w:cs="Noto Sans"/>
        </w:rPr>
        <w:t>geber</w:t>
      </w:r>
      <w:r>
        <w:rPr>
          <w:rFonts w:cs="Noto Sans"/>
        </w:rPr>
        <w:t>in</w:t>
      </w:r>
      <w:r w:rsidRPr="00147C55">
        <w:rPr>
          <w:rFonts w:cs="Noto Sans"/>
        </w:rPr>
        <w:t xml:space="preserve"> hinzuweisen.</w:t>
      </w:r>
    </w:p>
    <w:p w14:paraId="2BBAFD23" w14:textId="77777777" w:rsidR="00F92011" w:rsidRPr="00147C55" w:rsidRDefault="00F92011" w:rsidP="00F92011">
      <w:pPr>
        <w:jc w:val="both"/>
        <w:rPr>
          <w:rFonts w:cs="Noto Sans"/>
        </w:rPr>
      </w:pPr>
    </w:p>
    <w:p w14:paraId="3F8DE47B" w14:textId="77777777" w:rsidR="00F92011" w:rsidRPr="00147C55" w:rsidRDefault="00F92011" w:rsidP="00F92011">
      <w:pPr>
        <w:jc w:val="both"/>
        <w:rPr>
          <w:rFonts w:cs="Noto Sans"/>
        </w:rPr>
      </w:pPr>
      <w:r w:rsidRPr="00147C55">
        <w:rPr>
          <w:rFonts w:cs="Noto Sans"/>
        </w:rPr>
        <w:br w:type="page"/>
      </w:r>
    </w:p>
    <w:p w14:paraId="41832870" w14:textId="77777777" w:rsidR="00F92011" w:rsidRDefault="00F92011" w:rsidP="00F92011">
      <w:pPr>
        <w:pStyle w:val="berschrift1"/>
      </w:pPr>
      <w:r>
        <w:lastRenderedPageBreak/>
        <w:t xml:space="preserve">Eigenerklärung </w:t>
      </w:r>
      <w:r w:rsidR="00B83AD7">
        <w:t>Mindestlohn</w:t>
      </w:r>
    </w:p>
    <w:p w14:paraId="5FB31DC9" w14:textId="77777777" w:rsidR="00F92011" w:rsidRPr="00F726A2" w:rsidRDefault="00F92011" w:rsidP="00F92011">
      <w:pPr>
        <w:jc w:val="both"/>
        <w:rPr>
          <w:rFonts w:cs="Noto Sans"/>
        </w:rPr>
      </w:pPr>
      <w:r w:rsidRPr="00F726A2">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758AA4B2" w14:textId="77777777" w:rsidR="00F92011" w:rsidRPr="00F726A2" w:rsidRDefault="00F92011" w:rsidP="00F92011">
      <w:pPr>
        <w:jc w:val="both"/>
        <w:rPr>
          <w:rFonts w:cs="Noto Sans"/>
        </w:rPr>
      </w:pPr>
      <w:r w:rsidRPr="00F726A2">
        <w:rPr>
          <w:rFonts w:cs="Noto Sans"/>
        </w:rPr>
        <w:t xml:space="preserve">Der Bewerber / Bieter </w:t>
      </w:r>
      <w:r w:rsidRPr="00F726A2">
        <w:rPr>
          <w:rFonts w:cs="Noto Sans"/>
          <w:b/>
          <w:bCs/>
        </w:rPr>
        <w:t xml:space="preserve">erklärt </w:t>
      </w:r>
      <w:r w:rsidRPr="00F726A2">
        <w:rPr>
          <w:rFonts w:cs="Noto Sans"/>
        </w:rPr>
        <w:t xml:space="preserve">hierzu folgendes: </w:t>
      </w:r>
    </w:p>
    <w:p w14:paraId="62DD4A75" w14:textId="77777777" w:rsidR="00F92011" w:rsidRPr="00F726A2" w:rsidRDefault="00F92011" w:rsidP="00F92011">
      <w:pPr>
        <w:jc w:val="both"/>
        <w:rPr>
          <w:rFonts w:cs="Noto Sans"/>
        </w:rPr>
      </w:pPr>
    </w:p>
    <w:p w14:paraId="5E7E45D7" w14:textId="77777777" w:rsidR="00F92011" w:rsidRPr="00F726A2" w:rsidRDefault="00F92011" w:rsidP="00F92011">
      <w:pPr>
        <w:jc w:val="both"/>
        <w:rPr>
          <w:rFonts w:cs="Noto Sans"/>
        </w:rPr>
      </w:pPr>
      <w:r w:rsidRPr="00F726A2">
        <w:rPr>
          <w:rFonts w:cs="Noto Sans"/>
        </w:rPr>
        <w:t xml:space="preserve">Ich / Wir </w:t>
      </w:r>
      <w:r w:rsidRPr="00F726A2">
        <w:rPr>
          <w:rFonts w:cs="Noto Sans"/>
          <w:b/>
          <w:bCs/>
        </w:rPr>
        <w:t xml:space="preserve">verpflichte/n </w:t>
      </w:r>
      <w:r w:rsidRPr="00F726A2">
        <w:rPr>
          <w:rFonts w:cs="Noto Sans"/>
        </w:rPr>
        <w:t xml:space="preserve">mich / uns, </w:t>
      </w:r>
    </w:p>
    <w:p w14:paraId="2D4A330E" w14:textId="77777777" w:rsidR="00F92011" w:rsidRDefault="00F92011" w:rsidP="00F92011">
      <w:pPr>
        <w:pStyle w:val="Listenabsatz"/>
        <w:numPr>
          <w:ilvl w:val="0"/>
          <w:numId w:val="15"/>
        </w:numPr>
        <w:jc w:val="both"/>
        <w:rPr>
          <w:rFonts w:cs="Noto Sans"/>
        </w:rPr>
      </w:pPr>
      <w:r w:rsidRPr="00F726A2">
        <w:rPr>
          <w:rFonts w:cs="Noto Sans"/>
        </w:rPr>
        <w:t>meinen</w:t>
      </w:r>
      <w:r>
        <w:rPr>
          <w:rFonts w:cs="Noto Sans"/>
        </w:rPr>
        <w:t xml:space="preserve"> </w:t>
      </w:r>
      <w:r w:rsidRPr="00F726A2">
        <w:rPr>
          <w:rFonts w:cs="Noto Sans"/>
        </w:rPr>
        <w:t>/</w:t>
      </w:r>
      <w:r>
        <w:rPr>
          <w:rFonts w:cs="Noto Sans"/>
        </w:rPr>
        <w:t xml:space="preserve"> </w:t>
      </w:r>
      <w:r w:rsidRPr="00F726A2">
        <w:rPr>
          <w:rFonts w:cs="Noto Sans"/>
        </w:rPr>
        <w:t>unseren Beschäftigten, die nicht dem AEntG unterfallen oder auf die der Tarifvertrag nach dem AEntG keine Anwendung findet, bei der Ausführung der Leistung gemäß § 4 Abs. 2 LTTG mindestens den jeweils geltenden Mindestlohn nach dem Mindestlohngesetz und der gemäß § 1 Abs. 2 Satz 2 MiLoG erlassenen Rechtsverordnung zu zahlen.</w:t>
      </w:r>
    </w:p>
    <w:p w14:paraId="129573C9" w14:textId="77777777" w:rsidR="00F92011" w:rsidRDefault="00F92011" w:rsidP="00F92011">
      <w:pPr>
        <w:pStyle w:val="Listenabsatz"/>
        <w:jc w:val="both"/>
        <w:rPr>
          <w:rFonts w:cs="Noto Sans"/>
        </w:rPr>
      </w:pPr>
    </w:p>
    <w:p w14:paraId="0A879561" w14:textId="77777777" w:rsidR="00F92011" w:rsidRDefault="00F92011" w:rsidP="002E320F">
      <w:pPr>
        <w:pStyle w:val="Listenabsatz"/>
        <w:jc w:val="both"/>
        <w:rPr>
          <w:rFonts w:cs="Noto Sans"/>
        </w:rPr>
      </w:pPr>
      <w:r w:rsidRPr="00F726A2">
        <w:rPr>
          <w:rFonts w:cs="Noto Sans"/>
        </w:rPr>
        <w:t xml:space="preserve">Dies gilt nicht für eine Leistungserbringung durch Auszubildende und nicht, wenn ein </w:t>
      </w:r>
      <w:r>
        <w:rPr>
          <w:rFonts w:cs="Noto Sans"/>
        </w:rPr>
        <w:t>Bewerber / Bieter</w:t>
      </w:r>
      <w:r w:rsidRPr="00F726A2">
        <w:rPr>
          <w:rFonts w:cs="Noto Sans"/>
        </w:rPr>
        <w:t xml:space="preserve"> mit Sitz in einem anderen EU-Mitgliedsstaat beabsichtigt, einen öffentlichen Auftrag ausschließlich durch die Inanspruch</w:t>
      </w:r>
      <w:r>
        <w:rPr>
          <w:rFonts w:cs="Noto Sans"/>
        </w:rPr>
        <w:softHyphen/>
      </w:r>
      <w:r w:rsidRPr="00F726A2">
        <w:rPr>
          <w:rFonts w:cs="Noto Sans"/>
        </w:rPr>
        <w:t xml:space="preserve">nahme dort beschäftigter Arbeitnehmerinnen und Arbeitnehmern auszuführen; </w:t>
      </w:r>
    </w:p>
    <w:p w14:paraId="0E7A55ED" w14:textId="77777777" w:rsidR="002E320F" w:rsidRPr="00F726A2" w:rsidRDefault="002E320F" w:rsidP="002E320F">
      <w:pPr>
        <w:pStyle w:val="Listenabsatz"/>
        <w:jc w:val="both"/>
        <w:rPr>
          <w:rFonts w:cs="Noto Sans"/>
        </w:rPr>
      </w:pPr>
    </w:p>
    <w:p w14:paraId="063F149B" w14:textId="77777777" w:rsidR="00F92011" w:rsidRDefault="00F92011" w:rsidP="00F92011">
      <w:pPr>
        <w:pStyle w:val="Listenabsatz"/>
        <w:numPr>
          <w:ilvl w:val="0"/>
          <w:numId w:val="15"/>
        </w:numPr>
        <w:jc w:val="both"/>
        <w:rPr>
          <w:rFonts w:cs="Noto Sans"/>
        </w:rPr>
      </w:pPr>
      <w:r w:rsidRPr="00F726A2">
        <w:rPr>
          <w:rFonts w:cs="Noto Sans"/>
        </w:rPr>
        <w:t xml:space="preserve">Nachunternehmen sorgfältig auszuwählen und insbesondere deren Angebote daraufhin zu überprüfen, ob sie auf der Basis des zu zahlenden Mindestentgelts kalkuliert sein können; </w:t>
      </w:r>
    </w:p>
    <w:p w14:paraId="3D0637EE" w14:textId="77777777" w:rsidR="00F92011" w:rsidRPr="00F726A2" w:rsidRDefault="00F92011" w:rsidP="00F92011">
      <w:pPr>
        <w:pStyle w:val="Listenabsatz"/>
        <w:jc w:val="both"/>
        <w:rPr>
          <w:rFonts w:cs="Noto Sans"/>
        </w:rPr>
      </w:pPr>
    </w:p>
    <w:p w14:paraId="329C7316" w14:textId="77777777" w:rsidR="00F92011" w:rsidRDefault="00F92011" w:rsidP="00F92011">
      <w:pPr>
        <w:pStyle w:val="Listenabsatz"/>
        <w:numPr>
          <w:ilvl w:val="0"/>
          <w:numId w:val="15"/>
        </w:numPr>
        <w:jc w:val="both"/>
        <w:rPr>
          <w:rFonts w:cs="Noto Sans"/>
        </w:rPr>
      </w:pPr>
      <w:r w:rsidRPr="00F726A2">
        <w:rPr>
          <w:rFonts w:cs="Noto Sans"/>
        </w:rPr>
        <w:t>im Falle der Auftragsausführung durch Nachunternehmer, deren Nachunterneh-men, Beschäftigte eines Verleihers sowie Beschäftigte des Verleihers des beauftragten Nachunternehmens die Verpflichtungen nach § 4 LTTG sicherzustellen und de</w:t>
      </w:r>
      <w:r>
        <w:rPr>
          <w:rFonts w:cs="Noto Sans"/>
        </w:rPr>
        <w:t>r</w:t>
      </w:r>
      <w:r w:rsidRPr="00F726A2">
        <w:rPr>
          <w:rFonts w:cs="Noto Sans"/>
        </w:rPr>
        <w:t xml:space="preserve"> öffentlichen Auftraggeber</w:t>
      </w:r>
      <w:r>
        <w:rPr>
          <w:rFonts w:cs="Noto Sans"/>
        </w:rPr>
        <w:t>in</w:t>
      </w:r>
      <w:r w:rsidRPr="00F726A2">
        <w:rPr>
          <w:rFonts w:cs="Noto Sans"/>
        </w:rPr>
        <w:t xml:space="preserve"> Mindestentgelt- und Tariftreuerklärungen sämtlicher Nachunternehmer und Verleiher vorzulegen. </w:t>
      </w:r>
    </w:p>
    <w:p w14:paraId="36F7F3BA" w14:textId="77777777" w:rsidR="00F92011" w:rsidRDefault="00F92011" w:rsidP="00F92011">
      <w:pPr>
        <w:pStyle w:val="Listenabsatz"/>
        <w:jc w:val="both"/>
        <w:rPr>
          <w:rFonts w:cs="Noto Sans"/>
        </w:rPr>
      </w:pPr>
    </w:p>
    <w:p w14:paraId="614DED27" w14:textId="77777777" w:rsidR="00F92011" w:rsidRDefault="00F92011" w:rsidP="00F92011">
      <w:pPr>
        <w:pStyle w:val="Listenabsatz"/>
        <w:jc w:val="both"/>
        <w:rPr>
          <w:rFonts w:cs="Noto Sans"/>
        </w:rPr>
      </w:pPr>
      <w:r w:rsidRPr="00F726A2">
        <w:rPr>
          <w:rFonts w:cs="Noto Sans"/>
        </w:rPr>
        <w:t xml:space="preserve">Dies gilt nicht, falls ein </w:t>
      </w:r>
      <w:r>
        <w:rPr>
          <w:rFonts w:cs="Noto Sans"/>
        </w:rPr>
        <w:t>Bewerber / Bieter</w:t>
      </w:r>
      <w:r w:rsidRPr="00F726A2">
        <w:rPr>
          <w:rFonts w:cs="Noto Sans"/>
        </w:rPr>
        <w:t xml:space="preserve"> beabsichtigt, einen öffentlichen Auftrag ausschließlich durch die Inanspruchnahme von Arbeitnehmerinnen und Arbeitnehmern auszuführen, die bei einem Nachunternehmen mit Sitz in einem anderen EU-Mitgliedstaat beschäftigt sind; </w:t>
      </w:r>
    </w:p>
    <w:p w14:paraId="058FCF0F" w14:textId="77777777" w:rsidR="00F92011" w:rsidRPr="00F726A2" w:rsidRDefault="00F92011" w:rsidP="00F92011">
      <w:pPr>
        <w:pStyle w:val="Listenabsatz"/>
        <w:jc w:val="both"/>
        <w:rPr>
          <w:rFonts w:cs="Noto Sans"/>
        </w:rPr>
      </w:pPr>
    </w:p>
    <w:p w14:paraId="79071669" w14:textId="77777777" w:rsidR="00F92011" w:rsidRPr="002E320F" w:rsidRDefault="00F92011" w:rsidP="00F92011">
      <w:pPr>
        <w:pStyle w:val="Listenabsatz"/>
        <w:numPr>
          <w:ilvl w:val="0"/>
          <w:numId w:val="15"/>
        </w:numPr>
        <w:jc w:val="both"/>
        <w:rPr>
          <w:rFonts w:cs="Noto Sans"/>
        </w:rPr>
      </w:pPr>
      <w:r w:rsidRPr="00F726A2">
        <w:rPr>
          <w:rFonts w:cs="Noto Sans"/>
        </w:rPr>
        <w:t>vollständige und prüffähige Unterlagen über die eingesetzten Beschäftigten bereitzuhalten, diese de</w:t>
      </w:r>
      <w:r>
        <w:rPr>
          <w:rFonts w:cs="Noto Sans"/>
        </w:rPr>
        <w:t>r</w:t>
      </w:r>
      <w:r w:rsidRPr="00F726A2">
        <w:rPr>
          <w:rFonts w:cs="Noto Sans"/>
        </w:rPr>
        <w:t xml:space="preserve"> Auftraggeber</w:t>
      </w:r>
      <w:r>
        <w:rPr>
          <w:rFonts w:cs="Noto Sans"/>
        </w:rPr>
        <w:t>in</w:t>
      </w:r>
      <w:r w:rsidRPr="00F726A2">
        <w:rPr>
          <w:rFonts w:cs="Noto Sans"/>
        </w:rPr>
        <w:t xml:space="preserve"> auf </w:t>
      </w:r>
      <w:r>
        <w:rPr>
          <w:rFonts w:cs="Noto Sans"/>
        </w:rPr>
        <w:t>deren</w:t>
      </w:r>
      <w:r w:rsidRPr="00F726A2">
        <w:rPr>
          <w:rFonts w:cs="Noto Sans"/>
        </w:rPr>
        <w:t xml:space="preserve"> Verlangen hin vorzulegen und die Beschäftigten auf die Möglichkeit von Kontrollen durch d</w:t>
      </w:r>
      <w:r>
        <w:rPr>
          <w:rFonts w:cs="Noto Sans"/>
        </w:rPr>
        <w:t>ie</w:t>
      </w:r>
      <w:r w:rsidRPr="00F726A2">
        <w:rPr>
          <w:rFonts w:cs="Noto Sans"/>
        </w:rPr>
        <w:t xml:space="preserve"> Auftraggeber</w:t>
      </w:r>
      <w:r>
        <w:rPr>
          <w:rFonts w:cs="Noto Sans"/>
        </w:rPr>
        <w:t>in</w:t>
      </w:r>
      <w:r w:rsidRPr="00F726A2">
        <w:rPr>
          <w:rFonts w:cs="Noto Sans"/>
        </w:rPr>
        <w:t xml:space="preserve"> hinzuweisen. </w:t>
      </w:r>
    </w:p>
    <w:p w14:paraId="1FF3C18B" w14:textId="77777777" w:rsidR="00B83AD7" w:rsidRDefault="00B83AD7" w:rsidP="00B83AD7">
      <w:pPr>
        <w:pStyle w:val="berschrift1"/>
      </w:pPr>
      <w:r>
        <w:lastRenderedPageBreak/>
        <w:t>Datenschutz-Einverständniserklärung</w:t>
      </w:r>
    </w:p>
    <w:p w14:paraId="6554ADA9" w14:textId="77777777" w:rsidR="00B83AD7" w:rsidRDefault="00B83AD7" w:rsidP="00B83AD7">
      <w:pPr>
        <w:pStyle w:val="Listenabsatz"/>
        <w:ind w:left="0"/>
        <w:jc w:val="both"/>
      </w:pPr>
      <w:r w:rsidRPr="00E059E7">
        <w:t>Mit Abgabe de</w:t>
      </w:r>
      <w:r>
        <w:t>r</w:t>
      </w:r>
      <w:r w:rsidRPr="00E059E7">
        <w:t xml:space="preserve"> Eigenerklärung zur Eignung </w:t>
      </w:r>
      <w:r>
        <w:t xml:space="preserve">erkläre </w:t>
      </w:r>
      <w:r w:rsidRPr="00E059E7">
        <w:t>ich</w:t>
      </w:r>
      <w:r>
        <w:t xml:space="preserve"> mich</w:t>
      </w:r>
      <w:r w:rsidRPr="00E059E7">
        <w:t>/ wir</w:t>
      </w:r>
      <w:r>
        <w:t xml:space="preserve"> uns </w:t>
      </w:r>
      <w:r w:rsidRPr="000F2246">
        <w:t>damit einverstanden, dass die von mir / uns mitgeteilten</w:t>
      </w:r>
      <w:r>
        <w:t xml:space="preserve"> </w:t>
      </w:r>
      <w:r w:rsidRPr="000F2246">
        <w:t>personenbezogenen Daten für das Vergabeverfahren verarbeitet und gespeichert werden</w:t>
      </w:r>
      <w:r>
        <w:t xml:space="preserve"> </w:t>
      </w:r>
      <w:r w:rsidRPr="000F2246">
        <w:t>können.</w:t>
      </w:r>
    </w:p>
    <w:p w14:paraId="7C972720" w14:textId="77777777" w:rsidR="00B83AD7" w:rsidRPr="000F2246" w:rsidRDefault="00B83AD7" w:rsidP="00B83AD7"/>
    <w:p w14:paraId="4DC4E4B2" w14:textId="77777777" w:rsidR="00E059E7" w:rsidRPr="006709D5" w:rsidRDefault="00E059E7" w:rsidP="00610828">
      <w:pPr>
        <w:pStyle w:val="berschrift1"/>
      </w:pPr>
      <w:r>
        <w:t>Vertraulichkeit / Geheimschutz</w:t>
      </w:r>
    </w:p>
    <w:p w14:paraId="15865410" w14:textId="77777777" w:rsidR="00CE002D" w:rsidRDefault="00CE002D" w:rsidP="00CE002D">
      <w:pPr>
        <w:pStyle w:val="Listenabsatz"/>
        <w:ind w:left="0"/>
        <w:jc w:val="both"/>
        <w:rPr>
          <w:sz w:val="22"/>
          <w:szCs w:val="22"/>
        </w:rPr>
      </w:pPr>
    </w:p>
    <w:p w14:paraId="5D53A3A8" w14:textId="77777777" w:rsidR="00E059E7" w:rsidRPr="00E059E7" w:rsidRDefault="00E059E7" w:rsidP="00E059E7">
      <w:pPr>
        <w:pStyle w:val="Listenabsatz"/>
        <w:ind w:left="0"/>
        <w:jc w:val="both"/>
      </w:pPr>
      <w:r w:rsidRPr="00E059E7">
        <w:t>Mit Abgabe des Teilnahmeantrags bestätige</w:t>
      </w:r>
      <w:r w:rsidR="0055247E">
        <w:t xml:space="preserve"> </w:t>
      </w:r>
      <w:r w:rsidRPr="00E059E7">
        <w:t>/</w:t>
      </w:r>
      <w:r w:rsidR="0055247E">
        <w:t xml:space="preserve"> </w:t>
      </w:r>
      <w:r w:rsidRPr="00E059E7">
        <w:t>n ich</w:t>
      </w:r>
      <w:r w:rsidR="0055247E">
        <w:t xml:space="preserve"> </w:t>
      </w:r>
      <w:r w:rsidRPr="00E059E7">
        <w:t>/ wir, dass alle im Verfahren involvierten Personen auch über das Vergabeverfahren hinaus, der Verschwiegen</w:t>
      </w:r>
      <w:r w:rsidR="009A4CC3">
        <w:softHyphen/>
      </w:r>
      <w:r w:rsidRPr="00E059E7">
        <w:t>heitspflicht unterliegen.</w:t>
      </w:r>
    </w:p>
    <w:p w14:paraId="6CBA468F" w14:textId="77777777" w:rsidR="00E059E7" w:rsidRPr="00E059E7" w:rsidRDefault="00E059E7" w:rsidP="00E059E7">
      <w:pPr>
        <w:pStyle w:val="Listenabsatz"/>
        <w:ind w:left="0"/>
        <w:jc w:val="both"/>
      </w:pPr>
    </w:p>
    <w:p w14:paraId="4131D6AF" w14:textId="77777777" w:rsidR="00E059E7" w:rsidRPr="00E059E7" w:rsidRDefault="00E059E7" w:rsidP="00E059E7">
      <w:pPr>
        <w:pStyle w:val="Listenabsatz"/>
        <w:ind w:left="0"/>
        <w:jc w:val="both"/>
      </w:pPr>
      <w:r w:rsidRPr="00E059E7">
        <w:t>Dies gilt insbesondere für die mir</w:t>
      </w:r>
      <w:r w:rsidR="009A4CC3">
        <w:t xml:space="preserve"> </w:t>
      </w:r>
      <w:r w:rsidRPr="00E059E7">
        <w:t>/ uns überlassenen Informationen</w:t>
      </w:r>
      <w:r w:rsidR="009A4CC3">
        <w:t xml:space="preserve"> </w:t>
      </w:r>
      <w:r w:rsidRPr="00E059E7">
        <w:t>/ Daten.</w:t>
      </w:r>
    </w:p>
    <w:p w14:paraId="3005BF6F" w14:textId="77777777" w:rsidR="00E059E7" w:rsidRPr="00E059E7" w:rsidRDefault="00E059E7" w:rsidP="00E059E7">
      <w:pPr>
        <w:pStyle w:val="Listenabsatz"/>
        <w:ind w:left="0"/>
        <w:jc w:val="both"/>
      </w:pPr>
    </w:p>
    <w:p w14:paraId="678DC037" w14:textId="77777777" w:rsidR="00610828" w:rsidRDefault="00E059E7" w:rsidP="00E059E7">
      <w:pPr>
        <w:pStyle w:val="Listenabsatz"/>
        <w:ind w:left="0"/>
        <w:jc w:val="both"/>
      </w:pPr>
      <w:r w:rsidRPr="00E059E7">
        <w:t>Ich</w:t>
      </w:r>
      <w:r w:rsidR="009A4CC3">
        <w:t xml:space="preserve"> </w:t>
      </w:r>
      <w:r w:rsidRPr="00E059E7">
        <w:t>/ Wir werde</w:t>
      </w:r>
      <w:r w:rsidR="009A4CC3">
        <w:t xml:space="preserve"> </w:t>
      </w:r>
      <w:r w:rsidRPr="00E059E7">
        <w:t>/</w:t>
      </w:r>
      <w:r w:rsidR="009A4CC3">
        <w:t xml:space="preserve"> </w:t>
      </w:r>
      <w:r w:rsidRPr="00E059E7">
        <w:t>n dafür Sorge tragen, dass alle im Verfahren involvierten Personen sich an die Verschwiegenheitspflicht halten werden.</w:t>
      </w:r>
    </w:p>
    <w:p w14:paraId="4413F557" w14:textId="77777777" w:rsidR="000A2955" w:rsidRDefault="000A2955">
      <w:r>
        <w:br w:type="page"/>
      </w:r>
    </w:p>
    <w:p w14:paraId="4CB7F202" w14:textId="77777777" w:rsidR="000A2955" w:rsidRDefault="000A2955" w:rsidP="000A2955">
      <w:pPr>
        <w:pStyle w:val="berschrift1"/>
      </w:pPr>
      <w:r>
        <w:lastRenderedPageBreak/>
        <w:t>Übersicht „anderer Unternehmen“</w:t>
      </w:r>
    </w:p>
    <w:p w14:paraId="47CC03AE" w14:textId="77777777" w:rsidR="000A2955" w:rsidRPr="00D36164" w:rsidRDefault="00D36164">
      <w:pPr>
        <w:rPr>
          <w:rFonts w:ascii="Noto Sans Blk" w:hAnsi="Noto Sans Blk" w:cs="Noto Sans Blk"/>
          <w:sz w:val="28"/>
          <w:szCs w:val="28"/>
        </w:rPr>
      </w:pPr>
      <w:r w:rsidRPr="00D36164">
        <w:rPr>
          <w:rFonts w:ascii="Noto Sans Blk" w:hAnsi="Noto Sans Blk" w:cs="Noto Sans Blk"/>
          <w:sz w:val="28"/>
          <w:szCs w:val="28"/>
        </w:rPr>
        <w:t>(Unteraufträge, Eignungsleihe)</w:t>
      </w:r>
    </w:p>
    <w:p w14:paraId="78B5F297" w14:textId="77777777" w:rsidR="000A2955" w:rsidRDefault="000A2955"/>
    <w:p w14:paraId="77287686" w14:textId="77777777" w:rsidR="00D36164" w:rsidRPr="003D7397" w:rsidRDefault="00D36164">
      <w:pPr>
        <w:rPr>
          <w:i/>
          <w:iCs/>
        </w:rPr>
      </w:pPr>
      <w:r w:rsidRPr="003D7397">
        <w:rPr>
          <w:i/>
          <w:iCs/>
        </w:rPr>
        <w:t>Hinweis: Nennen Sie hier bitte alle Unternehmen, die Sie als Unterauftragnehmer und / oder Eig</w:t>
      </w:r>
      <w:r w:rsidR="00FE3816" w:rsidRPr="003D7397">
        <w:rPr>
          <w:i/>
          <w:iCs/>
        </w:rPr>
        <w:t>n</w:t>
      </w:r>
      <w:r w:rsidRPr="003D7397">
        <w:rPr>
          <w:i/>
          <w:iCs/>
        </w:rPr>
        <w:t>ungsverleiher einsetzen.</w:t>
      </w:r>
    </w:p>
    <w:sdt>
      <w:sdtPr>
        <w:id w:val="213938802"/>
        <w15:repeatingSection/>
      </w:sdtPr>
      <w:sdtEndPr/>
      <w:sdtContent>
        <w:sdt>
          <w:sdtPr>
            <w:id w:val="198899452"/>
            <w:placeholder>
              <w:docPart w:val="8EC4EE50B1004CEE93E768579540BEA1"/>
            </w:placeholder>
            <w15:repeatingSectionItem/>
          </w:sdtPr>
          <w:sdtEndPr/>
          <w:sdtContent>
            <w:p w14:paraId="6657F3A1" w14:textId="77777777" w:rsidR="00DA76E2" w:rsidRDefault="00DA76E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DA76E2" w:rsidRPr="00234036" w14:paraId="53AF4119" w14:textId="77777777" w:rsidTr="00654267">
                <w:trPr>
                  <w:trHeight w:val="624"/>
                </w:trPr>
                <w:tc>
                  <w:tcPr>
                    <w:tcW w:w="6799" w:type="dxa"/>
                    <w:vAlign w:val="center"/>
                  </w:tcPr>
                  <w:p w14:paraId="572A588E" w14:textId="77777777" w:rsidR="00DA76E2" w:rsidRPr="00234036" w:rsidRDefault="00410E93" w:rsidP="000A51D3">
                    <w:pPr>
                      <w:spacing w:line="360" w:lineRule="auto"/>
                      <w:rPr>
                        <w:rFonts w:cs="Noto Sans"/>
                      </w:rPr>
                    </w:pPr>
                    <w:r>
                      <w:rPr>
                        <w:rFonts w:cs="Noto Sans"/>
                      </w:rPr>
                      <w:t>Technische / Berufliche Eignungsleihe?</w:t>
                    </w:r>
                  </w:p>
                </w:tc>
                <w:tc>
                  <w:tcPr>
                    <w:tcW w:w="993" w:type="dxa"/>
                    <w:vAlign w:val="center"/>
                  </w:tcPr>
                  <w:p w14:paraId="0E941D1A" w14:textId="77777777" w:rsidR="00DA76E2" w:rsidRPr="00234036" w:rsidRDefault="0002719C" w:rsidP="000A51D3">
                    <w:pPr>
                      <w:rPr>
                        <w:rFonts w:cs="Noto Sans"/>
                      </w:rPr>
                    </w:pPr>
                    <w:sdt>
                      <w:sdtPr>
                        <w:rPr>
                          <w:rFonts w:cs="Noto Sans"/>
                          <w:sz w:val="36"/>
                          <w:szCs w:val="36"/>
                        </w:rPr>
                        <w:id w:val="76474127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Ja</w:t>
                    </w:r>
                  </w:p>
                </w:tc>
                <w:tc>
                  <w:tcPr>
                    <w:tcW w:w="1270" w:type="dxa"/>
                    <w:vAlign w:val="center"/>
                  </w:tcPr>
                  <w:p w14:paraId="632D15EE" w14:textId="77777777" w:rsidR="00DA76E2" w:rsidRPr="00234036" w:rsidRDefault="0002719C" w:rsidP="000A51D3">
                    <w:pPr>
                      <w:rPr>
                        <w:rFonts w:cs="Noto Sans"/>
                      </w:rPr>
                    </w:pPr>
                    <w:sdt>
                      <w:sdtPr>
                        <w:rPr>
                          <w:rFonts w:cs="Noto Sans"/>
                          <w:sz w:val="36"/>
                          <w:szCs w:val="36"/>
                        </w:rPr>
                        <w:id w:val="88753160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Nein</w:t>
                    </w:r>
                  </w:p>
                </w:tc>
              </w:tr>
              <w:tr w:rsidR="00410E93" w:rsidRPr="00234036" w14:paraId="0D8BDB89" w14:textId="77777777" w:rsidTr="00654267">
                <w:trPr>
                  <w:trHeight w:val="624"/>
                </w:trPr>
                <w:tc>
                  <w:tcPr>
                    <w:tcW w:w="6799" w:type="dxa"/>
                    <w:vAlign w:val="center"/>
                  </w:tcPr>
                  <w:p w14:paraId="05613CAB" w14:textId="77777777" w:rsidR="00410E93" w:rsidRDefault="00410E93" w:rsidP="000A51D3">
                    <w:pPr>
                      <w:spacing w:line="360" w:lineRule="auto"/>
                      <w:rPr>
                        <w:rFonts w:cs="Noto Sans"/>
                      </w:rPr>
                    </w:pPr>
                    <w:r>
                      <w:rPr>
                        <w:rFonts w:cs="Noto Sans"/>
                      </w:rPr>
                      <w:t>Wirtschaftliche / Finanzielle Eignungsleihe</w:t>
                    </w:r>
                    <w:r w:rsidR="00654267">
                      <w:rPr>
                        <w:rFonts w:cs="Noto Sans"/>
                      </w:rPr>
                      <w:t>?</w:t>
                    </w:r>
                  </w:p>
                </w:tc>
                <w:tc>
                  <w:tcPr>
                    <w:tcW w:w="993" w:type="dxa"/>
                    <w:vAlign w:val="center"/>
                  </w:tcPr>
                  <w:p w14:paraId="7E6124C3" w14:textId="77777777" w:rsidR="00410E93" w:rsidRPr="00234036" w:rsidRDefault="0002719C" w:rsidP="000A51D3">
                    <w:pPr>
                      <w:rPr>
                        <w:rFonts w:cs="Noto Sans"/>
                        <w:sz w:val="36"/>
                        <w:szCs w:val="36"/>
                      </w:rPr>
                    </w:pPr>
                    <w:sdt>
                      <w:sdtPr>
                        <w:rPr>
                          <w:rFonts w:cs="Noto Sans"/>
                          <w:sz w:val="36"/>
                          <w:szCs w:val="36"/>
                        </w:rPr>
                        <w:id w:val="919065680"/>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6FCC5954" w14:textId="77777777" w:rsidR="00410E93" w:rsidRPr="00234036" w:rsidRDefault="0002719C" w:rsidP="000A51D3">
                    <w:pPr>
                      <w:rPr>
                        <w:rFonts w:cs="Noto Sans"/>
                        <w:sz w:val="36"/>
                        <w:szCs w:val="36"/>
                      </w:rPr>
                    </w:pPr>
                    <w:sdt>
                      <w:sdtPr>
                        <w:rPr>
                          <w:rFonts w:cs="Noto Sans"/>
                          <w:sz w:val="36"/>
                          <w:szCs w:val="36"/>
                        </w:rPr>
                        <w:id w:val="-1313096595"/>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r w:rsidR="00410E93" w:rsidRPr="00234036" w14:paraId="79FD606A" w14:textId="77777777" w:rsidTr="00654267">
                <w:trPr>
                  <w:trHeight w:val="624"/>
                </w:trPr>
                <w:tc>
                  <w:tcPr>
                    <w:tcW w:w="6799" w:type="dxa"/>
                    <w:vAlign w:val="center"/>
                  </w:tcPr>
                  <w:p w14:paraId="4971DF86" w14:textId="77777777" w:rsidR="00410E93" w:rsidRDefault="00654267" w:rsidP="000A51D3">
                    <w:pPr>
                      <w:spacing w:line="360" w:lineRule="auto"/>
                      <w:rPr>
                        <w:rFonts w:cs="Noto Sans"/>
                      </w:rPr>
                    </w:pPr>
                    <w:r>
                      <w:rPr>
                        <w:rFonts w:cs="Noto Sans"/>
                      </w:rPr>
                      <w:t>Unterauftragnehmer?</w:t>
                    </w:r>
                  </w:p>
                </w:tc>
                <w:tc>
                  <w:tcPr>
                    <w:tcW w:w="993" w:type="dxa"/>
                    <w:vAlign w:val="center"/>
                  </w:tcPr>
                  <w:p w14:paraId="3098FFD5" w14:textId="77777777" w:rsidR="00410E93" w:rsidRPr="00234036" w:rsidRDefault="0002719C" w:rsidP="000A51D3">
                    <w:pPr>
                      <w:rPr>
                        <w:rFonts w:cs="Noto Sans"/>
                        <w:sz w:val="36"/>
                        <w:szCs w:val="36"/>
                      </w:rPr>
                    </w:pPr>
                    <w:sdt>
                      <w:sdtPr>
                        <w:rPr>
                          <w:rFonts w:cs="Noto Sans"/>
                          <w:sz w:val="36"/>
                          <w:szCs w:val="36"/>
                        </w:rPr>
                        <w:id w:val="-761680224"/>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789B5449" w14:textId="77777777" w:rsidR="00410E93" w:rsidRPr="00234036" w:rsidRDefault="0002719C" w:rsidP="000A51D3">
                    <w:pPr>
                      <w:rPr>
                        <w:rFonts w:cs="Noto Sans"/>
                        <w:sz w:val="36"/>
                        <w:szCs w:val="36"/>
                      </w:rPr>
                    </w:pPr>
                    <w:sdt>
                      <w:sdtPr>
                        <w:rPr>
                          <w:rFonts w:cs="Noto Sans"/>
                          <w:sz w:val="36"/>
                          <w:szCs w:val="36"/>
                        </w:rPr>
                        <w:id w:val="-398362181"/>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bl>
            <w:p w14:paraId="0868B1EE" w14:textId="77777777" w:rsidR="00EB70D2" w:rsidRDefault="00EB70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70D2" w14:paraId="67D975A0" w14:textId="77777777" w:rsidTr="006C138A">
                <w:trPr>
                  <w:trHeight w:val="907"/>
                </w:trPr>
                <w:tc>
                  <w:tcPr>
                    <w:tcW w:w="4531" w:type="dxa"/>
                    <w:vAlign w:val="center"/>
                  </w:tcPr>
                  <w:p w14:paraId="337EAED6" w14:textId="77777777" w:rsidR="00EB70D2" w:rsidRDefault="00EB70D2" w:rsidP="00EB70D2">
                    <w:r>
                      <w:t>„Anderes Unternehmen“</w:t>
                    </w:r>
                  </w:p>
                </w:tc>
                <w:sdt>
                  <w:sdtPr>
                    <w:id w:val="-336545316"/>
                    <w:placeholder>
                      <w:docPart w:val="1E2E59AA03A6489391FB4A9544DF47EC"/>
                    </w:placeholder>
                    <w:showingPlcHdr/>
                  </w:sdtPr>
                  <w:sdtEndPr/>
                  <w:sdtContent>
                    <w:tc>
                      <w:tcPr>
                        <w:tcW w:w="4531" w:type="dxa"/>
                        <w:vAlign w:val="center"/>
                      </w:tcPr>
                      <w:p w14:paraId="1E060423" w14:textId="77777777" w:rsidR="00EB70D2" w:rsidRDefault="00EB70D2" w:rsidP="00EB70D2">
                        <w:r w:rsidRPr="00C32D76">
                          <w:rPr>
                            <w:rStyle w:val="Platzhaltertext"/>
                          </w:rPr>
                          <w:t>Klicken oder tippen Sie hier, um Text einzugeben.</w:t>
                        </w:r>
                      </w:p>
                    </w:tc>
                  </w:sdtContent>
                </w:sdt>
              </w:tr>
            </w:tbl>
            <w:p w14:paraId="1C825CD5" w14:textId="77777777" w:rsidR="004376D4" w:rsidRDefault="004376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376D4" w14:paraId="213D72DA" w14:textId="77777777" w:rsidTr="006C138A">
                <w:trPr>
                  <w:trHeight w:val="2381"/>
                </w:trPr>
                <w:tc>
                  <w:tcPr>
                    <w:tcW w:w="4531" w:type="dxa"/>
                    <w:vAlign w:val="center"/>
                  </w:tcPr>
                  <w:p w14:paraId="50302BD3" w14:textId="77777777" w:rsidR="004376D4" w:rsidRDefault="004376D4" w:rsidP="006C138A">
                    <w:r>
                      <w:t>Art und Umfang der durch das „andere Unternehmen“ zu erbringende Leistungen</w:t>
                    </w:r>
                  </w:p>
                  <w:p w14:paraId="630E0C53" w14:textId="77777777" w:rsidR="006C138A" w:rsidRDefault="006C138A" w:rsidP="006C138A"/>
                  <w:p w14:paraId="2CFBC1B7" w14:textId="77777777" w:rsidR="006C138A" w:rsidRPr="006C138A" w:rsidRDefault="006C138A" w:rsidP="006C138A">
                    <w:pPr>
                      <w:rPr>
                        <w:i/>
                        <w:iCs/>
                      </w:rPr>
                    </w:pPr>
                    <w:r w:rsidRPr="006C138A">
                      <w:rPr>
                        <w:i/>
                        <w:iCs/>
                        <w:sz w:val="20"/>
                        <w:szCs w:val="20"/>
                      </w:rPr>
                      <w:t>Hinweis: Bei Wirtschaftlicher / Finanzieller Eignungsleihe muss dieses Feld nicht befüllt werden.</w:t>
                    </w:r>
                  </w:p>
                </w:tc>
                <w:sdt>
                  <w:sdtPr>
                    <w:id w:val="1446888778"/>
                    <w:placeholder>
                      <w:docPart w:val="D2A278A50AC04DD19A345B72F7CDBFE1"/>
                    </w:placeholder>
                    <w:showingPlcHdr/>
                  </w:sdtPr>
                  <w:sdtEndPr/>
                  <w:sdtContent>
                    <w:tc>
                      <w:tcPr>
                        <w:tcW w:w="4531" w:type="dxa"/>
                        <w:vAlign w:val="center"/>
                      </w:tcPr>
                      <w:p w14:paraId="51436318" w14:textId="77777777" w:rsidR="004376D4" w:rsidRDefault="006C138A" w:rsidP="006C138A">
                        <w:r w:rsidRPr="00C32D76">
                          <w:rPr>
                            <w:rStyle w:val="Platzhaltertext"/>
                          </w:rPr>
                          <w:t>Klicken oder tippen Sie hier, um Text einzugeben.</w:t>
                        </w:r>
                      </w:p>
                    </w:tc>
                  </w:sdtContent>
                </w:sdt>
              </w:tr>
            </w:tbl>
            <w:p w14:paraId="4D6BD496" w14:textId="77777777" w:rsidR="00D36164" w:rsidRDefault="0002719C"/>
          </w:sdtContent>
        </w:sdt>
      </w:sdtContent>
    </w:sdt>
    <w:p w14:paraId="3CC74B98" w14:textId="77777777" w:rsidR="00610828" w:rsidRDefault="00610828">
      <w:r>
        <w:br w:type="page"/>
      </w:r>
    </w:p>
    <w:p w14:paraId="44ABDC89" w14:textId="77777777" w:rsidR="00E86F2D" w:rsidRPr="006709D5" w:rsidRDefault="00A64E89" w:rsidP="00E86F2D">
      <w:pPr>
        <w:pStyle w:val="berschrift1"/>
      </w:pPr>
      <w:r>
        <w:lastRenderedPageBreak/>
        <w:t>Übersicht Bewerber- / Bietergemeinschaft</w:t>
      </w:r>
    </w:p>
    <w:p w14:paraId="10385734" w14:textId="77777777" w:rsidR="00A64E89" w:rsidRDefault="00A64E89"/>
    <w:sdt>
      <w:sdtPr>
        <w:id w:val="1150794300"/>
        <w15:repeatingSection/>
      </w:sdtPr>
      <w:sdtEndPr/>
      <w:sdtContent>
        <w:sdt>
          <w:sdtPr>
            <w:id w:val="-1558691457"/>
            <w:placeholder>
              <w:docPart w:val="8EC4EE50B1004CEE93E768579540BEA1"/>
            </w:placeholder>
            <w15:repeatingSectionItem/>
          </w:sdtPr>
          <w:sdtEndPr/>
          <w:sdtContent>
            <w:p w14:paraId="5C761ACA" w14:textId="77777777" w:rsidR="008B77ED" w:rsidRDefault="008B77ED"/>
            <w:tbl>
              <w:tblPr>
                <w:tblStyle w:val="Tabellenraster"/>
                <w:tblW w:w="0" w:type="auto"/>
                <w:tblLook w:val="04A0" w:firstRow="1" w:lastRow="0" w:firstColumn="1" w:lastColumn="0" w:noHBand="0" w:noVBand="1"/>
              </w:tblPr>
              <w:tblGrid>
                <w:gridCol w:w="6374"/>
                <w:gridCol w:w="2688"/>
              </w:tblGrid>
              <w:tr w:rsidR="008B77ED" w14:paraId="34F46359" w14:textId="77777777" w:rsidTr="00A03D98">
                <w:tc>
                  <w:tcPr>
                    <w:tcW w:w="6374" w:type="dxa"/>
                  </w:tcPr>
                  <w:p w14:paraId="39EE9A5D" w14:textId="77777777" w:rsidR="008B77ED" w:rsidRDefault="000D4FAF">
                    <w:r>
                      <w:t>Mitglied der Bewerber-</w:t>
                    </w:r>
                    <w:r w:rsidR="007D56E3">
                      <w:t xml:space="preserve"> / Bietergemeinschaft</w:t>
                    </w:r>
                  </w:p>
                  <w:p w14:paraId="11A4B99B" w14:textId="77777777" w:rsidR="007D56E3" w:rsidRPr="00272723" w:rsidRDefault="007D56E3">
                    <w:pPr>
                      <w:rPr>
                        <w:i/>
                        <w:iCs/>
                        <w:sz w:val="20"/>
                        <w:szCs w:val="20"/>
                      </w:rPr>
                    </w:pPr>
                    <w:r w:rsidRPr="00272723">
                      <w:rPr>
                        <w:i/>
                        <w:iCs/>
                        <w:sz w:val="20"/>
                        <w:szCs w:val="20"/>
                      </w:rPr>
                      <w:t xml:space="preserve">Hinweis: </w:t>
                    </w:r>
                    <w:r w:rsidR="00272723" w:rsidRPr="00272723">
                      <w:rPr>
                        <w:i/>
                        <w:iCs/>
                        <w:sz w:val="20"/>
                        <w:szCs w:val="20"/>
                      </w:rPr>
                      <w:t>Bitte tragen Sie den vollständigen Firmennamen ein.</w:t>
                    </w:r>
                  </w:p>
                  <w:p w14:paraId="77711E49" w14:textId="77777777" w:rsidR="00272723" w:rsidRDefault="00272723"/>
                  <w:sdt>
                    <w:sdtPr>
                      <w:id w:val="1870343834"/>
                      <w:placeholder>
                        <w:docPart w:val="F925B092D5B64B49800CC10DC6A7BEAC"/>
                      </w:placeholder>
                      <w:showingPlcHdr/>
                    </w:sdtPr>
                    <w:sdtEndPr/>
                    <w:sdtContent>
                      <w:p w14:paraId="49A3D273" w14:textId="77777777" w:rsidR="00AF5BBD" w:rsidRDefault="00A03D98">
                        <w:r w:rsidRPr="00C32D76">
                          <w:rPr>
                            <w:rStyle w:val="Platzhaltertext"/>
                          </w:rPr>
                          <w:t>Klicken oder tippen Sie hier, um Text einzugeben.</w:t>
                        </w:r>
                      </w:p>
                    </w:sdtContent>
                  </w:sdt>
                  <w:p w14:paraId="2CCD7067" w14:textId="77777777" w:rsidR="00AF5BBD" w:rsidRDefault="00AF5BBD"/>
                </w:tc>
                <w:tc>
                  <w:tcPr>
                    <w:tcW w:w="2688" w:type="dxa"/>
                  </w:tcPr>
                  <w:p w14:paraId="605DE51A" w14:textId="77777777" w:rsidR="008B77ED" w:rsidRDefault="007328BC">
                    <w:r>
                      <w:t>Bevollmächtigtes Mitglied?</w:t>
                    </w:r>
                  </w:p>
                  <w:p w14:paraId="0D2AED71" w14:textId="77777777" w:rsidR="007328BC" w:rsidRDefault="007328BC"/>
                  <w:p w14:paraId="42E3B71B" w14:textId="77777777" w:rsidR="007328BC" w:rsidRDefault="0002719C">
                    <w:sdt>
                      <w:sdtPr>
                        <w:rPr>
                          <w:rFonts w:cs="Noto Sans"/>
                          <w:sz w:val="36"/>
                          <w:szCs w:val="36"/>
                        </w:rPr>
                        <w:id w:val="-2028936958"/>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Ja</w:t>
                    </w:r>
                    <w:r w:rsidR="00AF5BBD">
                      <w:rPr>
                        <w:rFonts w:cs="Noto Sans"/>
                      </w:rPr>
                      <w:t xml:space="preserve">          </w:t>
                    </w:r>
                    <w:r w:rsidR="007328BC">
                      <w:rPr>
                        <w:rFonts w:cs="Noto Sans"/>
                      </w:rPr>
                      <w:t xml:space="preserve"> </w:t>
                    </w:r>
                    <w:sdt>
                      <w:sdtPr>
                        <w:rPr>
                          <w:rFonts w:cs="Noto Sans"/>
                          <w:sz w:val="36"/>
                          <w:szCs w:val="36"/>
                        </w:rPr>
                        <w:id w:val="23990984"/>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w:t>
                    </w:r>
                    <w:r w:rsidR="007328BC">
                      <w:rPr>
                        <w:rFonts w:cs="Noto Sans"/>
                      </w:rPr>
                      <w:t>Nein</w:t>
                    </w:r>
                  </w:p>
                </w:tc>
              </w:tr>
            </w:tbl>
            <w:p w14:paraId="1E940D53" w14:textId="77777777" w:rsidR="00A64E89" w:rsidRDefault="0002719C"/>
          </w:sdtContent>
        </w:sdt>
      </w:sdtContent>
    </w:sdt>
    <w:p w14:paraId="30CFE146" w14:textId="77777777" w:rsidR="00A64E89" w:rsidRDefault="00A64E89"/>
    <w:p w14:paraId="32021625" w14:textId="77777777" w:rsidR="00E86F2D" w:rsidRDefault="00E86F2D">
      <w:r>
        <w:br w:type="page"/>
      </w:r>
    </w:p>
    <w:p w14:paraId="15184982" w14:textId="77777777" w:rsidR="00A03940" w:rsidRDefault="00A03940" w:rsidP="00A03940"/>
    <w:p w14:paraId="5FC8BF51" w14:textId="77777777" w:rsidR="00A03940" w:rsidRPr="00A03940" w:rsidRDefault="00A03940" w:rsidP="00A03940">
      <w:pPr>
        <w:pStyle w:val="berschrift1"/>
        <w:jc w:val="center"/>
        <w:rPr>
          <w:sz w:val="56"/>
          <w:szCs w:val="56"/>
        </w:rPr>
      </w:pPr>
      <w:r w:rsidRPr="00A03940">
        <w:rPr>
          <w:sz w:val="56"/>
          <w:szCs w:val="56"/>
        </w:rPr>
        <w:t>Unterschriftenblatt de</w:t>
      </w:r>
      <w:r w:rsidR="0055247E">
        <w:rPr>
          <w:sz w:val="56"/>
          <w:szCs w:val="56"/>
        </w:rPr>
        <w:t>s</w:t>
      </w:r>
      <w:r w:rsidR="000A2955">
        <w:rPr>
          <w:sz w:val="56"/>
          <w:szCs w:val="56"/>
        </w:rPr>
        <w:t xml:space="preserve"> </w:t>
      </w:r>
      <w:r w:rsidR="0055247E">
        <w:rPr>
          <w:sz w:val="56"/>
          <w:szCs w:val="56"/>
        </w:rPr>
        <w:t>Teilnahmeantrags</w:t>
      </w:r>
    </w:p>
    <w:p w14:paraId="33605E05" w14:textId="77777777" w:rsidR="00610828" w:rsidRDefault="00610828" w:rsidP="00E059E7">
      <w:pPr>
        <w:pStyle w:val="Listenabsatz"/>
        <w:ind w:left="0"/>
        <w:jc w:val="both"/>
      </w:pPr>
    </w:p>
    <w:p w14:paraId="1303A642" w14:textId="77777777" w:rsidR="00CD4CCB" w:rsidRPr="00697125" w:rsidRDefault="00697125" w:rsidP="00697125">
      <w:pPr>
        <w:jc w:val="center"/>
        <w:rPr>
          <w:rFonts w:ascii="Noto Sans Blk" w:hAnsi="Noto Sans Blk" w:cs="Noto Sans Blk"/>
          <w:sz w:val="56"/>
          <w:szCs w:val="56"/>
        </w:rPr>
      </w:pPr>
      <w:r>
        <w:rPr>
          <w:rFonts w:ascii="Noto Sans Blk" w:hAnsi="Noto Sans Blk" w:cs="Noto Sans Blk"/>
          <w:sz w:val="56"/>
          <w:szCs w:val="56"/>
        </w:rPr>
        <w:fldChar w:fldCharType="begin"/>
      </w:r>
      <w:r>
        <w:rPr>
          <w:rFonts w:ascii="Noto Sans Blk" w:hAnsi="Noto Sans Blk" w:cs="Noto Sans Blk"/>
          <w:sz w:val="56"/>
          <w:szCs w:val="56"/>
        </w:rPr>
        <w:instrText xml:space="preserve"> </w:instrText>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937677123"/>
          <w:lock w:val="sdtLocked"/>
          <w:placeholder>
            <w:docPart w:val="2FDB908DE0A54CFFAC84E8C4BFA79A8E"/>
          </w:placeholder>
          <w:showingPlcHdr/>
        </w:sdtPr>
        <w:sdtContent>
          <w:r w:rsidR="00CD6E50"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308212577"/>
          <w:lock w:val="sdtLocked"/>
          <w:placeholder>
            <w:docPart w:val="02A36ECCCB5240E2AC0C3A79652C6A2A"/>
          </w:placeholder>
          <w:showingPlcHdr/>
        </w:sdtPr>
        <w:sdtContent>
          <w:r w:rsidR="00CD6E50"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107237771"/>
          <w:lock w:val="sdtLocked"/>
          <w:placeholder>
            <w:docPart w:val="05830B545990445FAE186262E1C53837"/>
          </w:placeholder>
          <w:showingPlcHdr/>
        </w:sdtPr>
        <w:sdtContent>
          <w:r w:rsidR="00CD6E50"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Pr>
          <w:rFonts w:ascii="Noto Sans Blk" w:hAnsi="Noto Sans Blk" w:cs="Noto Sans Blk"/>
          <w:sz w:val="56"/>
          <w:szCs w:val="56"/>
        </w:rPr>
        <w:fldChar w:fldCharType="separate"/>
      </w:r>
      <w:r>
        <w:rPr>
          <w:rFonts w:ascii="Noto Sans Blk" w:hAnsi="Noto Sans Blk" w:cs="Noto Sans Blk"/>
          <w:sz w:val="56"/>
          <w:szCs w:val="56"/>
        </w:rPr>
        <w:fldChar w:fldCharType="end"/>
      </w:r>
    </w:p>
    <w:p w14:paraId="0E0DED8C" w14:textId="77777777" w:rsidR="00CD4CCB" w:rsidRDefault="00CD4CCB" w:rsidP="00E059E7">
      <w:pPr>
        <w:pStyle w:val="Listenabsatz"/>
        <w:ind w:left="0"/>
        <w:jc w:val="both"/>
      </w:pPr>
    </w:p>
    <w:p w14:paraId="475ED6D8" w14:textId="77777777" w:rsidR="00CD4CCB" w:rsidRDefault="00CD4CCB" w:rsidP="00E059E7">
      <w:pPr>
        <w:pStyle w:val="Listenabsatz"/>
        <w:ind w:left="0"/>
        <w:jc w:val="both"/>
      </w:pPr>
    </w:p>
    <w:p w14:paraId="1C650525" w14:textId="77777777" w:rsidR="00CD4CCB" w:rsidRDefault="00CD4CCB" w:rsidP="00E059E7">
      <w:pPr>
        <w:pStyle w:val="Listenabsatz"/>
        <w:ind w:left="0"/>
        <w:jc w:val="both"/>
      </w:pPr>
    </w:p>
    <w:p w14:paraId="6A832CC3" w14:textId="77777777" w:rsidR="00CD4CCB" w:rsidRDefault="00CD4CCB" w:rsidP="00E059E7">
      <w:pPr>
        <w:pStyle w:val="Listenabsatz"/>
        <w:ind w:left="0"/>
        <w:jc w:val="both"/>
      </w:pPr>
    </w:p>
    <w:p w14:paraId="45592A41" w14:textId="77777777" w:rsidR="00CD4CCB" w:rsidRDefault="00CD4CCB" w:rsidP="00E059E7">
      <w:pPr>
        <w:pStyle w:val="Listenabsatz"/>
        <w:ind w:left="0"/>
        <w:jc w:val="both"/>
      </w:pPr>
    </w:p>
    <w:p w14:paraId="08B6CB4B" w14:textId="77777777" w:rsidR="00CD4CCB" w:rsidRDefault="00CD4CCB" w:rsidP="00E059E7">
      <w:pPr>
        <w:pStyle w:val="Listenabsatz"/>
        <w:ind w:left="0"/>
        <w:jc w:val="both"/>
      </w:pPr>
    </w:p>
    <w:p w14:paraId="67A1C141" w14:textId="77777777" w:rsidR="00CD4CCB" w:rsidRDefault="00CD4CCB" w:rsidP="00E059E7">
      <w:pPr>
        <w:pStyle w:val="Listenabsatz"/>
        <w:ind w:left="0"/>
        <w:jc w:val="both"/>
      </w:pPr>
    </w:p>
    <w:p w14:paraId="437FBF9E" w14:textId="77777777" w:rsidR="003C64CE" w:rsidRDefault="0002719C" w:rsidP="003C64CE">
      <w:pPr>
        <w:pStyle w:val="Listenabsatz"/>
        <w:tabs>
          <w:tab w:val="left" w:pos="7230"/>
        </w:tabs>
        <w:ind w:left="0"/>
        <w:jc w:val="both"/>
      </w:pPr>
      <w:sdt>
        <w:sdtPr>
          <w:id w:val="734199771"/>
          <w:placeholder>
            <w:docPart w:val="5850EB7BD3AA40188C22354B23E6792E"/>
          </w:placeholder>
          <w:showingPlcHdr/>
        </w:sdtPr>
        <w:sdtEndPr/>
        <w:sdtContent>
          <w:r w:rsidR="003C64CE" w:rsidRPr="00C32D76">
            <w:rPr>
              <w:rStyle w:val="Platzhaltertext"/>
            </w:rPr>
            <w:t>Klicken oder tippen Sie hier, um Text einzugeben.</w:t>
          </w:r>
        </w:sdtContent>
      </w:sdt>
      <w:r w:rsidR="003C64CE">
        <w:tab/>
      </w:r>
      <w:sdt>
        <w:sdtPr>
          <w:id w:val="-402065442"/>
          <w:placeholder>
            <w:docPart w:val="552285DDFE724949B5724F514EC6FE2E"/>
          </w:placeholder>
          <w:showingPlcHdr/>
          <w:date>
            <w:dateFormat w:val="dd.MM.yyyy"/>
            <w:lid w:val="de-DE"/>
            <w:storeMappedDataAs w:val="dateTime"/>
            <w:calendar w:val="gregorian"/>
          </w:date>
        </w:sdtPr>
        <w:sdtEndPr/>
        <w:sdtContent>
          <w:r w:rsidR="003C64CE" w:rsidRPr="00C32D76">
            <w:rPr>
              <w:rStyle w:val="Platzhaltertext"/>
            </w:rPr>
            <w:t>Klicken oder tippen Sie, um ein Datum einzugeben.</w:t>
          </w:r>
        </w:sdtContent>
      </w:sdt>
    </w:p>
    <w:p w14:paraId="16E6E48C" w14:textId="77777777" w:rsidR="00CD4CCB" w:rsidRDefault="00CD4CCB" w:rsidP="003C64CE">
      <w:pPr>
        <w:pStyle w:val="Listenabsatz"/>
        <w:tabs>
          <w:tab w:val="left" w:pos="7230"/>
        </w:tabs>
        <w:ind w:left="0"/>
        <w:jc w:val="both"/>
      </w:pPr>
      <w:r>
        <w:t>Ort</w:t>
      </w:r>
      <w:r w:rsidR="003C64CE">
        <w:t xml:space="preserve"> </w:t>
      </w:r>
      <w:r>
        <w:tab/>
        <w:t>Datum</w:t>
      </w:r>
    </w:p>
    <w:p w14:paraId="32DA81A9" w14:textId="77777777" w:rsidR="00CD4CCB" w:rsidRDefault="00CD4CCB" w:rsidP="00E059E7">
      <w:pPr>
        <w:pStyle w:val="Listenabsatz"/>
        <w:ind w:left="0"/>
        <w:jc w:val="both"/>
      </w:pPr>
    </w:p>
    <w:p w14:paraId="03AD1015" w14:textId="77777777" w:rsidR="00CD4CCB" w:rsidRDefault="00CD4CCB" w:rsidP="00E059E7">
      <w:pPr>
        <w:pStyle w:val="Listenabsatz"/>
        <w:ind w:left="0"/>
        <w:jc w:val="both"/>
      </w:pPr>
    </w:p>
    <w:p w14:paraId="214EA762" w14:textId="77777777" w:rsidR="003C64CE" w:rsidRDefault="003C64CE" w:rsidP="00E059E7">
      <w:pPr>
        <w:pStyle w:val="Listenabsatz"/>
        <w:ind w:left="0"/>
        <w:jc w:val="both"/>
      </w:pPr>
    </w:p>
    <w:p w14:paraId="61782574" w14:textId="77777777" w:rsidR="003C64CE" w:rsidRDefault="003C64CE" w:rsidP="00E059E7">
      <w:pPr>
        <w:pStyle w:val="Listenabsatz"/>
        <w:ind w:left="0"/>
        <w:jc w:val="both"/>
      </w:pPr>
    </w:p>
    <w:p w14:paraId="5941BE96" w14:textId="77777777" w:rsidR="003C64CE" w:rsidRDefault="0002719C" w:rsidP="00E059E7">
      <w:pPr>
        <w:pStyle w:val="Listenabsatz"/>
        <w:ind w:left="0"/>
        <w:jc w:val="both"/>
      </w:pPr>
      <w:r>
        <w:pict w14:anchorId="16692AFE">
          <v:rect id="_x0000_i1025" style="width:0;height:1.5pt" o:hralign="center" o:hrstd="t" o:hr="t" fillcolor="#a0a0a0" stroked="f"/>
        </w:pict>
      </w:r>
    </w:p>
    <w:p w14:paraId="4A396C77" w14:textId="77777777" w:rsidR="00CD4CCB" w:rsidRDefault="00BC5131" w:rsidP="00E059E7">
      <w:pPr>
        <w:pStyle w:val="Listenabsatz"/>
        <w:ind w:left="0"/>
        <w:jc w:val="both"/>
      </w:pPr>
      <w:r w:rsidRPr="003C64CE">
        <w:t>Unterschrift des Bewerbers bzw. des bevollmächtigten Mitgliedes der Bewerber</w:t>
      </w:r>
      <w:r w:rsidRPr="003C64CE">
        <w:softHyphen/>
      </w:r>
      <w:r>
        <w:t>gemeinschaft</w:t>
      </w:r>
    </w:p>
    <w:p w14:paraId="1802E142" w14:textId="77777777" w:rsidR="0055247E" w:rsidRDefault="0055247E" w:rsidP="00E059E7">
      <w:pPr>
        <w:pStyle w:val="Listenabsatz"/>
        <w:ind w:left="0"/>
        <w:jc w:val="both"/>
      </w:pPr>
    </w:p>
    <w:p w14:paraId="41885427" w14:textId="77777777" w:rsidR="0055247E" w:rsidRDefault="0055247E" w:rsidP="00E059E7">
      <w:pPr>
        <w:pStyle w:val="Listenabsatz"/>
        <w:ind w:left="0"/>
        <w:jc w:val="both"/>
      </w:pPr>
    </w:p>
    <w:p w14:paraId="26113855" w14:textId="77777777" w:rsidR="0055247E" w:rsidRPr="00EE47F8" w:rsidRDefault="0055247E" w:rsidP="00E059E7">
      <w:pPr>
        <w:pStyle w:val="Listenabsatz"/>
        <w:ind w:left="0"/>
        <w:jc w:val="both"/>
        <w:rPr>
          <w:b/>
          <w:bCs/>
        </w:rPr>
      </w:pPr>
      <w:r w:rsidRPr="00EE47F8">
        <w:rPr>
          <w:b/>
          <w:bCs/>
        </w:rPr>
        <w:t>Anlagen:</w:t>
      </w:r>
    </w:p>
    <w:p w14:paraId="7DAAD863" w14:textId="77777777" w:rsidR="0055247E" w:rsidRDefault="0002719C" w:rsidP="00E059E7">
      <w:pPr>
        <w:pStyle w:val="Listenabsatz"/>
        <w:ind w:left="0"/>
        <w:jc w:val="both"/>
      </w:pPr>
      <w:sdt>
        <w:sdtPr>
          <w:id w:val="1536314844"/>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Bewerber- / Bietergemeinschaftserklärung</w:t>
      </w:r>
    </w:p>
    <w:p w14:paraId="1E3C410F" w14:textId="77777777" w:rsidR="0055247E" w:rsidRDefault="0002719C" w:rsidP="00E059E7">
      <w:pPr>
        <w:pStyle w:val="Listenabsatz"/>
        <w:ind w:left="0"/>
        <w:jc w:val="both"/>
      </w:pPr>
      <w:sdt>
        <w:sdtPr>
          <w:id w:val="-106433672"/>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Verpflichtungserklärung Unterauftragnehmer</w:t>
      </w:r>
      <w:r w:rsidR="00EE47F8">
        <w:t xml:space="preserve"> inkl. Eignungsleihe</w:t>
      </w:r>
    </w:p>
    <w:p w14:paraId="08988FEE" w14:textId="77777777" w:rsidR="0055247E" w:rsidRPr="00E059E7" w:rsidRDefault="0002719C" w:rsidP="00E059E7">
      <w:pPr>
        <w:pStyle w:val="Listenabsatz"/>
        <w:ind w:left="0"/>
        <w:jc w:val="both"/>
      </w:pPr>
      <w:sdt>
        <w:sdtPr>
          <w:id w:val="1893235490"/>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 xml:space="preserve">Verpflichtungserklärung </w:t>
      </w:r>
      <w:r w:rsidR="00EE47F8">
        <w:t>Eignungsleihe</w:t>
      </w:r>
    </w:p>
    <w:sectPr w:rsidR="0055247E" w:rsidRPr="00E059E7" w:rsidSect="006709D5">
      <w:headerReference w:type="default"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FE35" w14:textId="77777777" w:rsidR="0002719C" w:rsidRDefault="0002719C" w:rsidP="006709D5">
      <w:pPr>
        <w:spacing w:after="0" w:line="240" w:lineRule="auto"/>
      </w:pPr>
      <w:r>
        <w:separator/>
      </w:r>
    </w:p>
  </w:endnote>
  <w:endnote w:type="continuationSeparator" w:id="0">
    <w:p w14:paraId="54EC1C0C" w14:textId="77777777" w:rsidR="0002719C" w:rsidRDefault="0002719C" w:rsidP="006709D5">
      <w:pPr>
        <w:spacing w:after="0" w:line="240" w:lineRule="auto"/>
      </w:pPr>
      <w:r>
        <w:continuationSeparator/>
      </w:r>
    </w:p>
  </w:endnote>
  <w:endnote w:type="continuationNotice" w:id="1">
    <w:p w14:paraId="7D4409C4" w14:textId="77777777" w:rsidR="0002719C" w:rsidRDefault="00027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C128" w14:textId="77777777" w:rsidR="004D5658" w:rsidRDefault="004D5658">
    <w:pPr>
      <w:pStyle w:val="Fuzeile"/>
      <w:rPr>
        <w:sz w:val="20"/>
        <w:szCs w:val="20"/>
      </w:rPr>
    </w:pPr>
  </w:p>
  <w:p w14:paraId="44C4DB38" w14:textId="77777777" w:rsidR="006709D5" w:rsidRPr="00171CC4" w:rsidRDefault="009D2391">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4F1ADC51"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1</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r w:rsidR="00F86F2A">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D011" w14:textId="77777777" w:rsidR="006709D5" w:rsidRPr="00171CC4" w:rsidRDefault="005C0842" w:rsidP="006709D5">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5CD0EC1F"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24BFB" w14:textId="77777777" w:rsidR="0002719C" w:rsidRDefault="0002719C" w:rsidP="006709D5">
      <w:pPr>
        <w:spacing w:after="0" w:line="240" w:lineRule="auto"/>
      </w:pPr>
      <w:r>
        <w:separator/>
      </w:r>
    </w:p>
  </w:footnote>
  <w:footnote w:type="continuationSeparator" w:id="0">
    <w:p w14:paraId="651D3102" w14:textId="77777777" w:rsidR="0002719C" w:rsidRDefault="0002719C" w:rsidP="006709D5">
      <w:pPr>
        <w:spacing w:after="0" w:line="240" w:lineRule="auto"/>
      </w:pPr>
      <w:r>
        <w:continuationSeparator/>
      </w:r>
    </w:p>
  </w:footnote>
  <w:footnote w:type="continuationNotice" w:id="1">
    <w:p w14:paraId="65CAAF22" w14:textId="77777777" w:rsidR="0002719C" w:rsidRDefault="0002719C">
      <w:pPr>
        <w:spacing w:after="0" w:line="240" w:lineRule="auto"/>
      </w:pPr>
    </w:p>
  </w:footnote>
  <w:footnote w:id="2">
    <w:p w14:paraId="2867CEEA" w14:textId="77777777" w:rsidR="00234036" w:rsidRDefault="00234036" w:rsidP="00C72857">
      <w:pPr>
        <w:pStyle w:val="Funotentext"/>
        <w:jc w:val="both"/>
      </w:pPr>
      <w:r>
        <w:rPr>
          <w:rStyle w:val="Funotenzeichen"/>
        </w:rPr>
        <w:footnoteRef/>
      </w:r>
      <w:r>
        <w:t xml:space="preserve"> Das Verhalten einer rechtskräftigen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179B742" w14:textId="77777777" w:rsidR="00C72857" w:rsidRDefault="00C72857" w:rsidP="00C72857">
      <w:pPr>
        <w:pStyle w:val="Funotentext"/>
        <w:jc w:val="both"/>
      </w:pPr>
    </w:p>
  </w:footnote>
  <w:footnote w:id="3">
    <w:p w14:paraId="2578270F" w14:textId="77777777" w:rsidR="00234036" w:rsidRDefault="00234036" w:rsidP="00C72857">
      <w:pPr>
        <w:pStyle w:val="Funotentext"/>
        <w:jc w:val="both"/>
      </w:pPr>
      <w:r>
        <w:rPr>
          <w:rStyle w:val="Funotenzeichen"/>
        </w:rPr>
        <w:footnoteRef/>
      </w:r>
      <w:r>
        <w:t xml:space="preserve"> </w:t>
      </w:r>
      <w:r w:rsidR="00C72857">
        <w:t>Einer Verurteilung oder der Festsetzung einer Geldbuße stehen eine Verurteilung oder die Festsetzung einer Geldbuße nach den vergleichbaren Vorschriften anderer Staaten gleich.</w:t>
      </w:r>
    </w:p>
    <w:p w14:paraId="0D7F3A40" w14:textId="77777777" w:rsidR="00C72857" w:rsidRDefault="00C72857">
      <w:pPr>
        <w:pStyle w:val="Funotentext"/>
      </w:pPr>
    </w:p>
  </w:footnote>
  <w:footnote w:id="4">
    <w:p w14:paraId="64EA6DE2" w14:textId="77777777" w:rsidR="00CE002D" w:rsidRDefault="00CE002D" w:rsidP="00CE002D">
      <w:pPr>
        <w:pStyle w:val="Funotentext"/>
        <w:jc w:val="both"/>
      </w:pPr>
      <w:r>
        <w:rPr>
          <w:rStyle w:val="Funotenzeichen"/>
        </w:rPr>
        <w:footnoteRef/>
      </w:r>
      <w:r>
        <w:t xml:space="preserve"> </w:t>
      </w:r>
      <w:r w:rsidRPr="00CE002D">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0865FA1" w14:textId="77777777" w:rsidR="00CE002D" w:rsidRDefault="00CE002D">
      <w:pPr>
        <w:pStyle w:val="Funotentext"/>
      </w:pPr>
    </w:p>
    <w:p w14:paraId="0E0F65E1" w14:textId="77777777" w:rsidR="00CE002D" w:rsidRDefault="00CE002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57DC" w14:textId="77777777" w:rsidR="006709D5" w:rsidRDefault="006709D5">
    <w:pPr>
      <w:pStyle w:val="Kopfzeile"/>
    </w:pPr>
    <w:r>
      <w:rPr>
        <w:noProof/>
      </w:rPr>
      <w:drawing>
        <wp:anchor distT="0" distB="0" distL="114300" distR="114300" simplePos="0" relativeHeight="251658241" behindDoc="0" locked="0" layoutInCell="1" allowOverlap="1" wp14:anchorId="6D6B6525" wp14:editId="375C862E">
          <wp:simplePos x="0" y="0"/>
          <wp:positionH relativeFrom="margin">
            <wp:align>right</wp:align>
          </wp:positionH>
          <wp:positionV relativeFrom="paragraph">
            <wp:posOffset>7620</wp:posOffset>
          </wp:positionV>
          <wp:extent cx="3114675" cy="752475"/>
          <wp:effectExtent l="0" t="0" r="9525" b="9525"/>
          <wp:wrapThrough wrapText="bothSides">
            <wp:wrapPolygon edited="0">
              <wp:start x="0" y="0"/>
              <wp:lineTo x="0" y="21327"/>
              <wp:lineTo x="21534" y="21327"/>
              <wp:lineTo x="21534" y="0"/>
              <wp:lineTo x="0" y="0"/>
            </wp:wrapPolygon>
          </wp:wrapThrough>
          <wp:docPr id="968326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490" t="14829" r="4909" b="23004"/>
                  <a:stretch/>
                </pic:blipFill>
                <pic:spPr bwMode="auto">
                  <a:xfrm>
                    <a:off x="0" y="0"/>
                    <a:ext cx="3114675"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988527" w14:textId="77777777" w:rsidR="006709D5" w:rsidRDefault="006709D5">
    <w:pPr>
      <w:pStyle w:val="Kopfzeile"/>
    </w:pPr>
  </w:p>
  <w:p w14:paraId="7438EC73" w14:textId="77777777" w:rsidR="006709D5" w:rsidRDefault="006709D5">
    <w:pPr>
      <w:pStyle w:val="Kopfzeile"/>
    </w:pPr>
  </w:p>
  <w:p w14:paraId="46D3FC53" w14:textId="77777777" w:rsidR="006709D5" w:rsidRDefault="006709D5">
    <w:pPr>
      <w:pStyle w:val="Kopfzeile"/>
    </w:pPr>
  </w:p>
  <w:p w14:paraId="4D83E26E" w14:textId="77777777" w:rsidR="006709D5" w:rsidRDefault="006709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E7B1" w14:textId="77777777" w:rsidR="006709D5" w:rsidRDefault="006709D5">
    <w:pPr>
      <w:pStyle w:val="Kopfzeile"/>
    </w:pPr>
  </w:p>
  <w:p w14:paraId="3DF43E7A" w14:textId="77777777" w:rsidR="006709D5" w:rsidRDefault="006709D5">
    <w:pPr>
      <w:pStyle w:val="Kopfzeile"/>
    </w:pPr>
    <w:r>
      <w:rPr>
        <w:noProof/>
      </w:rPr>
      <w:drawing>
        <wp:anchor distT="0" distB="0" distL="114300" distR="114300" simplePos="0" relativeHeight="251658240" behindDoc="0" locked="0" layoutInCell="1" allowOverlap="1" wp14:anchorId="2B6F2805" wp14:editId="18419DEB">
          <wp:simplePos x="0" y="0"/>
          <wp:positionH relativeFrom="margin">
            <wp:posOffset>1452880</wp:posOffset>
          </wp:positionH>
          <wp:positionV relativeFrom="paragraph">
            <wp:posOffset>50165</wp:posOffset>
          </wp:positionV>
          <wp:extent cx="4248150" cy="2343150"/>
          <wp:effectExtent l="0" t="0" r="0" b="0"/>
          <wp:wrapThrough wrapText="bothSides">
            <wp:wrapPolygon edited="0">
              <wp:start x="8911" y="1405"/>
              <wp:lineTo x="8911" y="11941"/>
              <wp:lineTo x="9589" y="12995"/>
              <wp:lineTo x="10752" y="12995"/>
              <wp:lineTo x="678" y="14927"/>
              <wp:lineTo x="581" y="16859"/>
              <wp:lineTo x="2712" y="18615"/>
              <wp:lineTo x="4068" y="18966"/>
              <wp:lineTo x="4456" y="20546"/>
              <wp:lineTo x="15885" y="20546"/>
              <wp:lineTo x="20147" y="19493"/>
              <wp:lineTo x="20535" y="18790"/>
              <wp:lineTo x="20535" y="18088"/>
              <wp:lineTo x="20244" y="17385"/>
              <wp:lineTo x="18791" y="15805"/>
              <wp:lineTo x="18985" y="14049"/>
              <wp:lineTo x="17919" y="13698"/>
              <wp:lineTo x="10752" y="12995"/>
              <wp:lineTo x="13754" y="12995"/>
              <wp:lineTo x="15110" y="12117"/>
              <wp:lineTo x="15013" y="1405"/>
              <wp:lineTo x="8911" y="1405"/>
            </wp:wrapPolygon>
          </wp:wrapThrough>
          <wp:docPr id="141186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909" t="22871" r="15372" b="17275"/>
                  <a:stretch/>
                </pic:blipFill>
                <pic:spPr bwMode="auto">
                  <a:xfrm>
                    <a:off x="0" y="0"/>
                    <a:ext cx="424815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0DAB9B" w14:textId="77777777" w:rsidR="006709D5" w:rsidRDefault="006709D5">
    <w:pPr>
      <w:pStyle w:val="Kopfzeile"/>
    </w:pPr>
  </w:p>
  <w:p w14:paraId="4D7D389E" w14:textId="77777777" w:rsidR="006709D5" w:rsidRDefault="006709D5">
    <w:pPr>
      <w:pStyle w:val="Kopfzeile"/>
    </w:pPr>
  </w:p>
  <w:p w14:paraId="57F1E109" w14:textId="77777777" w:rsidR="006709D5" w:rsidRDefault="006709D5">
    <w:pPr>
      <w:pStyle w:val="Kopfzeile"/>
    </w:pPr>
  </w:p>
  <w:p w14:paraId="7552F5BA" w14:textId="77777777" w:rsidR="006709D5" w:rsidRDefault="006709D5">
    <w:pPr>
      <w:pStyle w:val="Kopfzeile"/>
    </w:pPr>
  </w:p>
  <w:p w14:paraId="0AA9CA26" w14:textId="77777777" w:rsidR="006709D5" w:rsidRDefault="006709D5">
    <w:pPr>
      <w:pStyle w:val="Kopfzeile"/>
    </w:pPr>
  </w:p>
  <w:p w14:paraId="2EBCC4BC" w14:textId="77777777" w:rsidR="006709D5" w:rsidRDefault="006709D5">
    <w:pPr>
      <w:pStyle w:val="Kopfzeile"/>
    </w:pPr>
  </w:p>
  <w:p w14:paraId="1AD42B3A" w14:textId="77777777" w:rsidR="006709D5" w:rsidRDefault="006709D5">
    <w:pPr>
      <w:pStyle w:val="Kopfzeile"/>
    </w:pPr>
  </w:p>
  <w:p w14:paraId="588B1C1F" w14:textId="77777777" w:rsidR="006709D5" w:rsidRDefault="006709D5">
    <w:pPr>
      <w:pStyle w:val="Kopfzeile"/>
    </w:pPr>
  </w:p>
  <w:p w14:paraId="6BC2B91C" w14:textId="77777777" w:rsidR="006709D5" w:rsidRDefault="006709D5">
    <w:pPr>
      <w:pStyle w:val="Kopfzeile"/>
    </w:pPr>
  </w:p>
  <w:p w14:paraId="28445DEF" w14:textId="77777777" w:rsidR="006709D5" w:rsidRDefault="006709D5">
    <w:pPr>
      <w:pStyle w:val="Kopfzeile"/>
    </w:pPr>
  </w:p>
  <w:p w14:paraId="61D46FEA" w14:textId="77777777" w:rsidR="006709D5" w:rsidRDefault="006709D5">
    <w:pPr>
      <w:pStyle w:val="Kopfzeile"/>
    </w:pPr>
  </w:p>
  <w:p w14:paraId="2DD658E6" w14:textId="77777777" w:rsidR="006709D5" w:rsidRDefault="006709D5">
    <w:pPr>
      <w:pStyle w:val="Kopfzeile"/>
    </w:pPr>
  </w:p>
  <w:p w14:paraId="131D30D2" w14:textId="77777777" w:rsidR="006709D5" w:rsidRDefault="006709D5">
    <w:pPr>
      <w:pStyle w:val="Kopfzeile"/>
    </w:pPr>
  </w:p>
  <w:p w14:paraId="61E6A3C8" w14:textId="77777777" w:rsidR="006709D5" w:rsidRDefault="006709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4F"/>
    <w:multiLevelType w:val="hybridMultilevel"/>
    <w:tmpl w:val="E6E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84ABC"/>
    <w:multiLevelType w:val="hybridMultilevel"/>
    <w:tmpl w:val="C5E69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C4391"/>
    <w:multiLevelType w:val="hybridMultilevel"/>
    <w:tmpl w:val="94A62748"/>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2762"/>
    <w:multiLevelType w:val="hybridMultilevel"/>
    <w:tmpl w:val="048E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176"/>
    <w:multiLevelType w:val="hybridMultilevel"/>
    <w:tmpl w:val="85128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F50E80"/>
    <w:multiLevelType w:val="hybridMultilevel"/>
    <w:tmpl w:val="0BAC002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AFB1A93"/>
    <w:multiLevelType w:val="hybridMultilevel"/>
    <w:tmpl w:val="63A897A2"/>
    <w:lvl w:ilvl="0" w:tplc="7D78E70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15BFB"/>
    <w:multiLevelType w:val="hybridMultilevel"/>
    <w:tmpl w:val="FF7A9DA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C472E4C"/>
    <w:multiLevelType w:val="hybridMultilevel"/>
    <w:tmpl w:val="2A183F80"/>
    <w:lvl w:ilvl="0" w:tplc="C4E89C8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E77310"/>
    <w:multiLevelType w:val="hybridMultilevel"/>
    <w:tmpl w:val="E7869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7542E"/>
    <w:multiLevelType w:val="hybridMultilevel"/>
    <w:tmpl w:val="5B0AEE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22030B4"/>
    <w:multiLevelType w:val="hybridMultilevel"/>
    <w:tmpl w:val="2DB838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943B3E"/>
    <w:multiLevelType w:val="hybridMultilevel"/>
    <w:tmpl w:val="F11A1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263962"/>
    <w:multiLevelType w:val="hybridMultilevel"/>
    <w:tmpl w:val="809EA91C"/>
    <w:lvl w:ilvl="0" w:tplc="A732D366">
      <w:start w:val="3"/>
      <w:numFmt w:val="bullet"/>
      <w:lvlText w:val="•"/>
      <w:lvlJc w:val="left"/>
      <w:pPr>
        <w:ind w:left="1065" w:hanging="705"/>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661F7E"/>
    <w:multiLevelType w:val="hybridMultilevel"/>
    <w:tmpl w:val="9B00C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737B6"/>
    <w:multiLevelType w:val="hybridMultilevel"/>
    <w:tmpl w:val="0C740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74059">
    <w:abstractNumId w:val="10"/>
  </w:num>
  <w:num w:numId="2" w16cid:durableId="953942131">
    <w:abstractNumId w:val="15"/>
  </w:num>
  <w:num w:numId="3" w16cid:durableId="1153062308">
    <w:abstractNumId w:val="7"/>
  </w:num>
  <w:num w:numId="4" w16cid:durableId="1923953167">
    <w:abstractNumId w:val="5"/>
  </w:num>
  <w:num w:numId="5" w16cid:durableId="1178930096">
    <w:abstractNumId w:val="1"/>
  </w:num>
  <w:num w:numId="6" w16cid:durableId="1540166698">
    <w:abstractNumId w:val="6"/>
  </w:num>
  <w:num w:numId="7" w16cid:durableId="939949888">
    <w:abstractNumId w:val="0"/>
  </w:num>
  <w:num w:numId="8" w16cid:durableId="1035234016">
    <w:abstractNumId w:val="13"/>
  </w:num>
  <w:num w:numId="9" w16cid:durableId="1163350523">
    <w:abstractNumId w:val="2"/>
  </w:num>
  <w:num w:numId="10" w16cid:durableId="1845900158">
    <w:abstractNumId w:val="3"/>
  </w:num>
  <w:num w:numId="11" w16cid:durableId="697705529">
    <w:abstractNumId w:val="9"/>
  </w:num>
  <w:num w:numId="12" w16cid:durableId="468061059">
    <w:abstractNumId w:val="12"/>
  </w:num>
  <w:num w:numId="13" w16cid:durableId="920410400">
    <w:abstractNumId w:val="11"/>
  </w:num>
  <w:num w:numId="14" w16cid:durableId="1831021976">
    <w:abstractNumId w:val="14"/>
  </w:num>
  <w:num w:numId="15" w16cid:durableId="1497957309">
    <w:abstractNumId w:val="4"/>
  </w:num>
  <w:num w:numId="16" w16cid:durableId="197008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3Amp+rV8QW8ycOefAIx1bnTZ91dMwzAyChmb9aMUN1xRHUoQingFBrKsPqm3VYfGrJ5yOcqiarYAtGpBEZdQ3w==" w:salt="h3BKHvIJ08+koKiyCr6j3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50"/>
    <w:rsid w:val="00013F91"/>
    <w:rsid w:val="0002719C"/>
    <w:rsid w:val="00044CA4"/>
    <w:rsid w:val="00072C8E"/>
    <w:rsid w:val="000A2955"/>
    <w:rsid w:val="000D4FAF"/>
    <w:rsid w:val="000F3477"/>
    <w:rsid w:val="00112C39"/>
    <w:rsid w:val="001421FC"/>
    <w:rsid w:val="00171CC4"/>
    <w:rsid w:val="001937CE"/>
    <w:rsid w:val="001C485D"/>
    <w:rsid w:val="00224D79"/>
    <w:rsid w:val="00234036"/>
    <w:rsid w:val="00272723"/>
    <w:rsid w:val="00285C44"/>
    <w:rsid w:val="002964D5"/>
    <w:rsid w:val="002A29C1"/>
    <w:rsid w:val="002C5F5D"/>
    <w:rsid w:val="002D0547"/>
    <w:rsid w:val="002E320F"/>
    <w:rsid w:val="003A0C2D"/>
    <w:rsid w:val="003B327E"/>
    <w:rsid w:val="003C64CE"/>
    <w:rsid w:val="003D7397"/>
    <w:rsid w:val="00410E93"/>
    <w:rsid w:val="004376D4"/>
    <w:rsid w:val="004D5658"/>
    <w:rsid w:val="00504EF3"/>
    <w:rsid w:val="005137F9"/>
    <w:rsid w:val="0055247E"/>
    <w:rsid w:val="00553C55"/>
    <w:rsid w:val="00576625"/>
    <w:rsid w:val="005C0842"/>
    <w:rsid w:val="00610828"/>
    <w:rsid w:val="00624DCD"/>
    <w:rsid w:val="00625AE5"/>
    <w:rsid w:val="0062701B"/>
    <w:rsid w:val="0063182A"/>
    <w:rsid w:val="00654267"/>
    <w:rsid w:val="00663FEB"/>
    <w:rsid w:val="00664DED"/>
    <w:rsid w:val="006709D5"/>
    <w:rsid w:val="00697125"/>
    <w:rsid w:val="006B1E3A"/>
    <w:rsid w:val="006B6651"/>
    <w:rsid w:val="006C138A"/>
    <w:rsid w:val="006D4E53"/>
    <w:rsid w:val="00722948"/>
    <w:rsid w:val="007328BC"/>
    <w:rsid w:val="00783817"/>
    <w:rsid w:val="007A427C"/>
    <w:rsid w:val="007A7E42"/>
    <w:rsid w:val="007D56E3"/>
    <w:rsid w:val="00802B0A"/>
    <w:rsid w:val="0080414C"/>
    <w:rsid w:val="00841883"/>
    <w:rsid w:val="00857CF8"/>
    <w:rsid w:val="00870386"/>
    <w:rsid w:val="008B74D1"/>
    <w:rsid w:val="008B77ED"/>
    <w:rsid w:val="008D1B05"/>
    <w:rsid w:val="008E14E2"/>
    <w:rsid w:val="00931554"/>
    <w:rsid w:val="0099597E"/>
    <w:rsid w:val="009A1F81"/>
    <w:rsid w:val="009A4CC3"/>
    <w:rsid w:val="009D2391"/>
    <w:rsid w:val="009D607D"/>
    <w:rsid w:val="009D7051"/>
    <w:rsid w:val="009F2B9B"/>
    <w:rsid w:val="00A03940"/>
    <w:rsid w:val="00A03D98"/>
    <w:rsid w:val="00A627F9"/>
    <w:rsid w:val="00A64E89"/>
    <w:rsid w:val="00A960B1"/>
    <w:rsid w:val="00AA241F"/>
    <w:rsid w:val="00AF5BBD"/>
    <w:rsid w:val="00B37E04"/>
    <w:rsid w:val="00B72CBD"/>
    <w:rsid w:val="00B83AD7"/>
    <w:rsid w:val="00BC5131"/>
    <w:rsid w:val="00BD67B1"/>
    <w:rsid w:val="00C20617"/>
    <w:rsid w:val="00C635B0"/>
    <w:rsid w:val="00C64C64"/>
    <w:rsid w:val="00C72857"/>
    <w:rsid w:val="00CC50CF"/>
    <w:rsid w:val="00CC7854"/>
    <w:rsid w:val="00CD4CCB"/>
    <w:rsid w:val="00CD6E50"/>
    <w:rsid w:val="00CD7934"/>
    <w:rsid w:val="00CE002D"/>
    <w:rsid w:val="00CE1718"/>
    <w:rsid w:val="00D24087"/>
    <w:rsid w:val="00D36164"/>
    <w:rsid w:val="00D3798F"/>
    <w:rsid w:val="00D91103"/>
    <w:rsid w:val="00DA59CA"/>
    <w:rsid w:val="00DA76E2"/>
    <w:rsid w:val="00DD4E0C"/>
    <w:rsid w:val="00DE3D63"/>
    <w:rsid w:val="00E059E7"/>
    <w:rsid w:val="00E373EC"/>
    <w:rsid w:val="00E51F8A"/>
    <w:rsid w:val="00E55062"/>
    <w:rsid w:val="00E86F2D"/>
    <w:rsid w:val="00EB70D2"/>
    <w:rsid w:val="00ED7DC5"/>
    <w:rsid w:val="00EE47F8"/>
    <w:rsid w:val="00EF2949"/>
    <w:rsid w:val="00F13DD2"/>
    <w:rsid w:val="00F53945"/>
    <w:rsid w:val="00F841BA"/>
    <w:rsid w:val="00F86F2A"/>
    <w:rsid w:val="00F92011"/>
    <w:rsid w:val="00FA0BE6"/>
    <w:rsid w:val="00FE2596"/>
    <w:rsid w:val="00FE3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23EC6"/>
  <w15:chartTrackingRefBased/>
  <w15:docId w15:val="{774A8C16-3AB7-4D34-B577-B79A6F11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6625"/>
    <w:rPr>
      <w:rFonts w:ascii="Noto Sans" w:hAnsi="Noto Sans"/>
    </w:rPr>
  </w:style>
  <w:style w:type="paragraph" w:styleId="berschrift1">
    <w:name w:val="heading 1"/>
    <w:basedOn w:val="Standard"/>
    <w:next w:val="Standard"/>
    <w:link w:val="berschrift1Zchn"/>
    <w:uiPriority w:val="9"/>
    <w:qFormat/>
    <w:rsid w:val="00610828"/>
    <w:pPr>
      <w:outlineLvl w:val="0"/>
    </w:pPr>
    <w:rPr>
      <w:rFonts w:ascii="Noto Sans Blk" w:hAnsi="Noto Sans Blk" w:cs="Noto Sans Blk"/>
      <w:sz w:val="32"/>
      <w:szCs w:val="32"/>
    </w:rPr>
  </w:style>
  <w:style w:type="paragraph" w:styleId="berschrift2">
    <w:name w:val="heading 2"/>
    <w:basedOn w:val="Standard"/>
    <w:next w:val="Standard"/>
    <w:link w:val="berschrift2Zchn"/>
    <w:uiPriority w:val="9"/>
    <w:unhideWhenUsed/>
    <w:qFormat/>
    <w:rsid w:val="00670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09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09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09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09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9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09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9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0828"/>
    <w:rPr>
      <w:rFonts w:ascii="Noto Sans Blk" w:hAnsi="Noto Sans Blk" w:cs="Noto Sans Blk"/>
      <w:sz w:val="32"/>
      <w:szCs w:val="32"/>
    </w:rPr>
  </w:style>
  <w:style w:type="character" w:customStyle="1" w:styleId="berschrift2Zchn">
    <w:name w:val="Überschrift 2 Zchn"/>
    <w:basedOn w:val="Absatz-Standardschriftart"/>
    <w:link w:val="berschrift2"/>
    <w:uiPriority w:val="9"/>
    <w:rsid w:val="006709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09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09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09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09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09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09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09D5"/>
    <w:rPr>
      <w:rFonts w:eastAsiaTheme="majorEastAsia" w:cstheme="majorBidi"/>
      <w:color w:val="272727" w:themeColor="text1" w:themeTint="D8"/>
    </w:rPr>
  </w:style>
  <w:style w:type="paragraph" w:styleId="Titel">
    <w:name w:val="Title"/>
    <w:basedOn w:val="Standard"/>
    <w:next w:val="Standard"/>
    <w:link w:val="TitelZchn"/>
    <w:uiPriority w:val="10"/>
    <w:qFormat/>
    <w:rsid w:val="00670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9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09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9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09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09D5"/>
    <w:rPr>
      <w:i/>
      <w:iCs/>
      <w:color w:val="404040" w:themeColor="text1" w:themeTint="BF"/>
    </w:rPr>
  </w:style>
  <w:style w:type="paragraph" w:styleId="Listenabsatz">
    <w:name w:val="List Paragraph"/>
    <w:basedOn w:val="Standard"/>
    <w:uiPriority w:val="34"/>
    <w:qFormat/>
    <w:rsid w:val="006709D5"/>
    <w:pPr>
      <w:ind w:left="720"/>
      <w:contextualSpacing/>
    </w:pPr>
  </w:style>
  <w:style w:type="character" w:styleId="IntensiveHervorhebung">
    <w:name w:val="Intense Emphasis"/>
    <w:basedOn w:val="Absatz-Standardschriftart"/>
    <w:uiPriority w:val="21"/>
    <w:qFormat/>
    <w:rsid w:val="006709D5"/>
    <w:rPr>
      <w:i/>
      <w:iCs/>
      <w:color w:val="0F4761" w:themeColor="accent1" w:themeShade="BF"/>
    </w:rPr>
  </w:style>
  <w:style w:type="paragraph" w:styleId="IntensivesZitat">
    <w:name w:val="Intense Quote"/>
    <w:basedOn w:val="Standard"/>
    <w:next w:val="Standard"/>
    <w:link w:val="IntensivesZitatZchn"/>
    <w:uiPriority w:val="30"/>
    <w:qFormat/>
    <w:rsid w:val="00670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09D5"/>
    <w:rPr>
      <w:i/>
      <w:iCs/>
      <w:color w:val="0F4761" w:themeColor="accent1" w:themeShade="BF"/>
    </w:rPr>
  </w:style>
  <w:style w:type="character" w:styleId="IntensiverVerweis">
    <w:name w:val="Intense Reference"/>
    <w:basedOn w:val="Absatz-Standardschriftart"/>
    <w:uiPriority w:val="32"/>
    <w:qFormat/>
    <w:rsid w:val="006709D5"/>
    <w:rPr>
      <w:b/>
      <w:bCs/>
      <w:smallCaps/>
      <w:color w:val="0F4761" w:themeColor="accent1" w:themeShade="BF"/>
      <w:spacing w:val="5"/>
    </w:rPr>
  </w:style>
  <w:style w:type="paragraph" w:styleId="Kopfzeile">
    <w:name w:val="header"/>
    <w:basedOn w:val="Standard"/>
    <w:link w:val="KopfzeileZchn"/>
    <w:uiPriority w:val="99"/>
    <w:unhideWhenUsed/>
    <w:rsid w:val="006709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9D5"/>
  </w:style>
  <w:style w:type="paragraph" w:styleId="Fuzeile">
    <w:name w:val="footer"/>
    <w:basedOn w:val="Standard"/>
    <w:link w:val="FuzeileZchn"/>
    <w:uiPriority w:val="99"/>
    <w:unhideWhenUsed/>
    <w:rsid w:val="006709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9D5"/>
  </w:style>
  <w:style w:type="table" w:styleId="Tabellenraster">
    <w:name w:val="Table Grid"/>
    <w:basedOn w:val="NormaleTabelle"/>
    <w:uiPriority w:val="39"/>
    <w:rsid w:val="006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709D5"/>
    <w:rPr>
      <w:color w:val="666666"/>
    </w:rPr>
  </w:style>
  <w:style w:type="paragraph" w:styleId="Funotentext">
    <w:name w:val="footnote text"/>
    <w:basedOn w:val="Standard"/>
    <w:link w:val="FunotentextZchn"/>
    <w:uiPriority w:val="99"/>
    <w:semiHidden/>
    <w:unhideWhenUsed/>
    <w:rsid w:val="002340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036"/>
    <w:rPr>
      <w:rFonts w:ascii="Noto Sans" w:hAnsi="Noto Sans"/>
      <w:sz w:val="20"/>
      <w:szCs w:val="20"/>
    </w:rPr>
  </w:style>
  <w:style w:type="character" w:styleId="Funotenzeichen">
    <w:name w:val="footnote reference"/>
    <w:basedOn w:val="Absatz-Standardschriftart"/>
    <w:uiPriority w:val="99"/>
    <w:semiHidden/>
    <w:unhideWhenUsed/>
    <w:rsid w:val="00234036"/>
    <w:rPr>
      <w:vertAlign w:val="superscript"/>
    </w:rPr>
  </w:style>
  <w:style w:type="character" w:styleId="Hyperlink">
    <w:name w:val="Hyperlink"/>
    <w:basedOn w:val="Absatz-Standardschriftart"/>
    <w:uiPriority w:val="99"/>
    <w:unhideWhenUsed/>
    <w:rsid w:val="009D2391"/>
    <w:rPr>
      <w:color w:val="467886" w:themeColor="hyperlink"/>
      <w:u w:val="single"/>
    </w:rPr>
  </w:style>
  <w:style w:type="character" w:styleId="NichtaufgelsteErwhnung">
    <w:name w:val="Unresolved Mention"/>
    <w:basedOn w:val="Absatz-Standardschriftart"/>
    <w:uiPriority w:val="99"/>
    <w:semiHidden/>
    <w:unhideWhenUsed/>
    <w:rsid w:val="009D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989">
      <w:bodyDiv w:val="1"/>
      <w:marLeft w:val="0"/>
      <w:marRight w:val="0"/>
      <w:marTop w:val="0"/>
      <w:marBottom w:val="0"/>
      <w:divBdr>
        <w:top w:val="none" w:sz="0" w:space="0" w:color="auto"/>
        <w:left w:val="none" w:sz="0" w:space="0" w:color="auto"/>
        <w:bottom w:val="none" w:sz="0" w:space="0" w:color="auto"/>
        <w:right w:val="none" w:sz="0" w:space="0" w:color="auto"/>
      </w:divBdr>
    </w:div>
    <w:div w:id="21432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gabe-blm@uni-main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cosinex.de/unternehmen/display/company/Supportanfr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off\OneDrive%20-%20JGU\Dokumentenmanagement\03_AzA\Eigenerkl&#228;rung%20zur%20Eignung%20-%20&#214;ffentli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5ECE135A0548BE8B06B30217C288AF"/>
        <w:category>
          <w:name w:val="Allgemein"/>
          <w:gallery w:val="placeholder"/>
        </w:category>
        <w:types>
          <w:type w:val="bbPlcHdr"/>
        </w:types>
        <w:behaviors>
          <w:behavior w:val="content"/>
        </w:behaviors>
        <w:guid w:val="{A71F4F6C-F465-4B2D-8CAD-D0B88F288665}"/>
      </w:docPartPr>
      <w:docPartBody>
        <w:p w:rsidR="003077D9" w:rsidRDefault="003077D9">
          <w:pPr>
            <w:pStyle w:val="D45ECE135A0548BE8B06B30217C288AF"/>
          </w:pPr>
          <w:r w:rsidRPr="0099597E">
            <w:rPr>
              <w:rFonts w:ascii="Noto Sans Blk" w:hAnsi="Noto Sans Blk" w:cs="Noto Sans Blk"/>
              <w:sz w:val="56"/>
              <w:szCs w:val="56"/>
            </w:rPr>
            <w:t>Klicken oder tippen Sie hier, um Text einzugeben.</w:t>
          </w:r>
        </w:p>
      </w:docPartBody>
    </w:docPart>
    <w:docPart>
      <w:docPartPr>
        <w:name w:val="68788F11FBC44F68917DE26151277F6B"/>
        <w:category>
          <w:name w:val="Allgemein"/>
          <w:gallery w:val="placeholder"/>
        </w:category>
        <w:types>
          <w:type w:val="bbPlcHdr"/>
        </w:types>
        <w:behaviors>
          <w:behavior w:val="content"/>
        </w:behaviors>
        <w:guid w:val="{A72578A9-5EAF-480D-A677-C85781DFE10B}"/>
      </w:docPartPr>
      <w:docPartBody>
        <w:p w:rsidR="003077D9" w:rsidRDefault="003077D9">
          <w:pPr>
            <w:pStyle w:val="68788F11FBC44F68917DE26151277F6B"/>
          </w:pPr>
          <w:r w:rsidRPr="00C32D76">
            <w:rPr>
              <w:rStyle w:val="Platzhaltertext"/>
            </w:rPr>
            <w:t>Klicken oder tippen Sie hier, um Text einzugeben.</w:t>
          </w:r>
        </w:p>
      </w:docPartBody>
    </w:docPart>
    <w:docPart>
      <w:docPartPr>
        <w:name w:val="6C6312D7BA7F4D5FA4C5E216A3053F9E"/>
        <w:category>
          <w:name w:val="Allgemein"/>
          <w:gallery w:val="placeholder"/>
        </w:category>
        <w:types>
          <w:type w:val="bbPlcHdr"/>
        </w:types>
        <w:behaviors>
          <w:behavior w:val="content"/>
        </w:behaviors>
        <w:guid w:val="{0AF36140-DD9D-4019-8F96-D38CF08B9896}"/>
      </w:docPartPr>
      <w:docPartBody>
        <w:p w:rsidR="003077D9" w:rsidRDefault="003077D9">
          <w:pPr>
            <w:pStyle w:val="6C6312D7BA7F4D5FA4C5E216A3053F9E"/>
          </w:pPr>
          <w:r w:rsidRPr="00C32D76">
            <w:rPr>
              <w:rStyle w:val="Platzhaltertext"/>
            </w:rPr>
            <w:t>Klicken oder tippen Sie hier, um Text einzugeben.</w:t>
          </w:r>
        </w:p>
      </w:docPartBody>
    </w:docPart>
    <w:docPart>
      <w:docPartPr>
        <w:name w:val="E1CD467D1B1645088DFF8AEDA4D3AA50"/>
        <w:category>
          <w:name w:val="Allgemein"/>
          <w:gallery w:val="placeholder"/>
        </w:category>
        <w:types>
          <w:type w:val="bbPlcHdr"/>
        </w:types>
        <w:behaviors>
          <w:behavior w:val="content"/>
        </w:behaviors>
        <w:guid w:val="{8D0D8760-2180-4625-91AE-CCC9FD396934}"/>
      </w:docPartPr>
      <w:docPartBody>
        <w:p w:rsidR="003077D9" w:rsidRDefault="003077D9">
          <w:pPr>
            <w:pStyle w:val="E1CD467D1B1645088DFF8AEDA4D3AA50"/>
          </w:pPr>
          <w:r w:rsidRPr="00C32D76">
            <w:rPr>
              <w:rStyle w:val="Platzhaltertext"/>
            </w:rPr>
            <w:t>Klicken oder tippen Sie hier, um Text einzugeben.</w:t>
          </w:r>
        </w:p>
      </w:docPartBody>
    </w:docPart>
    <w:docPart>
      <w:docPartPr>
        <w:name w:val="40CA01883E00479F9616A2C2914A8386"/>
        <w:category>
          <w:name w:val="Allgemein"/>
          <w:gallery w:val="placeholder"/>
        </w:category>
        <w:types>
          <w:type w:val="bbPlcHdr"/>
        </w:types>
        <w:behaviors>
          <w:behavior w:val="content"/>
        </w:behaviors>
        <w:guid w:val="{CE8B49F0-EAFF-4AEC-98D6-1145D9E13E15}"/>
      </w:docPartPr>
      <w:docPartBody>
        <w:p w:rsidR="003077D9" w:rsidRDefault="003077D9">
          <w:pPr>
            <w:pStyle w:val="40CA01883E00479F9616A2C2914A8386"/>
          </w:pPr>
          <w:r w:rsidRPr="00C32D76">
            <w:rPr>
              <w:rStyle w:val="Platzhaltertext"/>
            </w:rPr>
            <w:t>Klicken oder tippen Sie hier, um Text einzugeben.</w:t>
          </w:r>
        </w:p>
      </w:docPartBody>
    </w:docPart>
    <w:docPart>
      <w:docPartPr>
        <w:name w:val="870E2A57B3EC42DEB5A98EA6E1E422C0"/>
        <w:category>
          <w:name w:val="Allgemein"/>
          <w:gallery w:val="placeholder"/>
        </w:category>
        <w:types>
          <w:type w:val="bbPlcHdr"/>
        </w:types>
        <w:behaviors>
          <w:behavior w:val="content"/>
        </w:behaviors>
        <w:guid w:val="{FD906309-9FF6-42E7-89F8-51174789EF3C}"/>
      </w:docPartPr>
      <w:docPartBody>
        <w:p w:rsidR="003077D9" w:rsidRDefault="003077D9">
          <w:pPr>
            <w:pStyle w:val="870E2A57B3EC42DEB5A98EA6E1E422C0"/>
          </w:pPr>
          <w:r w:rsidRPr="00C32D76">
            <w:rPr>
              <w:rStyle w:val="Platzhaltertext"/>
            </w:rPr>
            <w:t>Klicken oder tippen Sie hier, um Text einzugeben.</w:t>
          </w:r>
        </w:p>
      </w:docPartBody>
    </w:docPart>
    <w:docPart>
      <w:docPartPr>
        <w:name w:val="291D7F7200F840559422583746E927F8"/>
        <w:category>
          <w:name w:val="Allgemein"/>
          <w:gallery w:val="placeholder"/>
        </w:category>
        <w:types>
          <w:type w:val="bbPlcHdr"/>
        </w:types>
        <w:behaviors>
          <w:behavior w:val="content"/>
        </w:behaviors>
        <w:guid w:val="{F0859BF3-DBF9-4852-8328-2D8B52A845DA}"/>
      </w:docPartPr>
      <w:docPartBody>
        <w:p w:rsidR="003077D9" w:rsidRDefault="003077D9">
          <w:pPr>
            <w:pStyle w:val="291D7F7200F840559422583746E927F8"/>
          </w:pPr>
          <w:r w:rsidRPr="00C32D76">
            <w:rPr>
              <w:rStyle w:val="Platzhaltertext"/>
            </w:rPr>
            <w:t>Klicken oder tippen Sie hier, um Text einzugeben.</w:t>
          </w:r>
        </w:p>
      </w:docPartBody>
    </w:docPart>
    <w:docPart>
      <w:docPartPr>
        <w:name w:val="FAEEE5FEEA2C4EF983E1F6FD1AF2F665"/>
        <w:category>
          <w:name w:val="Allgemein"/>
          <w:gallery w:val="placeholder"/>
        </w:category>
        <w:types>
          <w:type w:val="bbPlcHdr"/>
        </w:types>
        <w:behaviors>
          <w:behavior w:val="content"/>
        </w:behaviors>
        <w:guid w:val="{1179FBFB-8681-434A-839F-CE7085E885E0}"/>
      </w:docPartPr>
      <w:docPartBody>
        <w:p w:rsidR="003077D9" w:rsidRDefault="003077D9">
          <w:pPr>
            <w:pStyle w:val="FAEEE5FEEA2C4EF983E1F6FD1AF2F665"/>
          </w:pPr>
          <w:r w:rsidRPr="00C32D76">
            <w:rPr>
              <w:rStyle w:val="Platzhaltertext"/>
            </w:rPr>
            <w:t>Klicken oder tippen Sie hier, um Text einzugeben.</w:t>
          </w:r>
        </w:p>
      </w:docPartBody>
    </w:docPart>
    <w:docPart>
      <w:docPartPr>
        <w:name w:val="692625597521431CBCE9B0524A0F80ED"/>
        <w:category>
          <w:name w:val="Allgemein"/>
          <w:gallery w:val="placeholder"/>
        </w:category>
        <w:types>
          <w:type w:val="bbPlcHdr"/>
        </w:types>
        <w:behaviors>
          <w:behavior w:val="content"/>
        </w:behaviors>
        <w:guid w:val="{2752679C-93E0-4985-A91C-2BA06CFECE2D}"/>
      </w:docPartPr>
      <w:docPartBody>
        <w:p w:rsidR="003077D9" w:rsidRDefault="003077D9">
          <w:pPr>
            <w:pStyle w:val="692625597521431CBCE9B0524A0F80ED"/>
          </w:pPr>
          <w:r w:rsidRPr="00C32D76">
            <w:rPr>
              <w:rStyle w:val="Platzhaltertext"/>
            </w:rPr>
            <w:t>Wählen Sie ein Element aus.</w:t>
          </w:r>
        </w:p>
      </w:docPartBody>
    </w:docPart>
    <w:docPart>
      <w:docPartPr>
        <w:name w:val="8EC4EE50B1004CEE93E768579540BEA1"/>
        <w:category>
          <w:name w:val="Allgemein"/>
          <w:gallery w:val="placeholder"/>
        </w:category>
        <w:types>
          <w:type w:val="bbPlcHdr"/>
        </w:types>
        <w:behaviors>
          <w:behavior w:val="content"/>
        </w:behaviors>
        <w:guid w:val="{18A52662-B9E5-49C8-988E-811B43E166C5}"/>
      </w:docPartPr>
      <w:docPartBody>
        <w:p w:rsidR="003077D9" w:rsidRDefault="003077D9">
          <w:pPr>
            <w:pStyle w:val="8EC4EE50B1004CEE93E768579540BEA1"/>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8E8CEC897704478AB56163BC1369C6B4"/>
        <w:category>
          <w:name w:val="Allgemein"/>
          <w:gallery w:val="placeholder"/>
        </w:category>
        <w:types>
          <w:type w:val="bbPlcHdr"/>
        </w:types>
        <w:behaviors>
          <w:behavior w:val="content"/>
        </w:behaviors>
        <w:guid w:val="{BC43E3CF-59EC-432D-B482-2DB35434D98F}"/>
      </w:docPartPr>
      <w:docPartBody>
        <w:p w:rsidR="003077D9" w:rsidRDefault="003077D9">
          <w:pPr>
            <w:pStyle w:val="8E8CEC897704478AB56163BC1369C6B4"/>
          </w:pPr>
          <w:r w:rsidRPr="00C32D76">
            <w:rPr>
              <w:rStyle w:val="Platzhaltertext"/>
            </w:rPr>
            <w:t>Klicken oder tippen Sie hier, um Text einzugeben.</w:t>
          </w:r>
        </w:p>
      </w:docPartBody>
    </w:docPart>
    <w:docPart>
      <w:docPartPr>
        <w:name w:val="821926BC98D847E983FF1CB09E6FC146"/>
        <w:category>
          <w:name w:val="Allgemein"/>
          <w:gallery w:val="placeholder"/>
        </w:category>
        <w:types>
          <w:type w:val="bbPlcHdr"/>
        </w:types>
        <w:behaviors>
          <w:behavior w:val="content"/>
        </w:behaviors>
        <w:guid w:val="{CC10A15D-A500-466D-A665-0AFC27BBB874}"/>
      </w:docPartPr>
      <w:docPartBody>
        <w:p w:rsidR="003077D9" w:rsidRDefault="003077D9">
          <w:pPr>
            <w:pStyle w:val="821926BC98D847E983FF1CB09E6FC146"/>
          </w:pPr>
          <w:r w:rsidRPr="009E7A01">
            <w:rPr>
              <w:rStyle w:val="Platzhaltertext"/>
            </w:rPr>
            <w:t>Wählen Sie ein Element aus.</w:t>
          </w:r>
        </w:p>
      </w:docPartBody>
    </w:docPart>
    <w:docPart>
      <w:docPartPr>
        <w:name w:val="7344ABCF848146E59A6F7DE16702BCBA"/>
        <w:category>
          <w:name w:val="Allgemein"/>
          <w:gallery w:val="placeholder"/>
        </w:category>
        <w:types>
          <w:type w:val="bbPlcHdr"/>
        </w:types>
        <w:behaviors>
          <w:behavior w:val="content"/>
        </w:behaviors>
        <w:guid w:val="{0B5F1C90-CA24-4673-86FE-691A6DDF527F}"/>
      </w:docPartPr>
      <w:docPartBody>
        <w:p w:rsidR="003077D9" w:rsidRDefault="003077D9">
          <w:pPr>
            <w:pStyle w:val="7344ABCF848146E59A6F7DE16702BCBA"/>
          </w:pPr>
          <w:r w:rsidRPr="00C32D76">
            <w:rPr>
              <w:rStyle w:val="Platzhaltertext"/>
            </w:rPr>
            <w:t>Klicken oder tippen Sie hier, um Text einzugeben.</w:t>
          </w:r>
        </w:p>
      </w:docPartBody>
    </w:docPart>
    <w:docPart>
      <w:docPartPr>
        <w:name w:val="31D02F50E10C4982B919E632AA2117EA"/>
        <w:category>
          <w:name w:val="Allgemein"/>
          <w:gallery w:val="placeholder"/>
        </w:category>
        <w:types>
          <w:type w:val="bbPlcHdr"/>
        </w:types>
        <w:behaviors>
          <w:behavior w:val="content"/>
        </w:behaviors>
        <w:guid w:val="{B1BAF415-2577-4EF8-BB5A-0A807454F750}"/>
      </w:docPartPr>
      <w:docPartBody>
        <w:p w:rsidR="003077D9" w:rsidRDefault="003077D9">
          <w:pPr>
            <w:pStyle w:val="31D02F50E10C4982B919E632AA2117EA"/>
          </w:pPr>
          <w:r w:rsidRPr="00C32D76">
            <w:rPr>
              <w:rStyle w:val="Platzhaltertext"/>
            </w:rPr>
            <w:t>Klicken oder tippen Sie hier, um Text einzugeben.</w:t>
          </w:r>
        </w:p>
      </w:docPartBody>
    </w:docPart>
    <w:docPart>
      <w:docPartPr>
        <w:name w:val="D8FFA16570E844C2837BDC222A800701"/>
        <w:category>
          <w:name w:val="Allgemein"/>
          <w:gallery w:val="placeholder"/>
        </w:category>
        <w:types>
          <w:type w:val="bbPlcHdr"/>
        </w:types>
        <w:behaviors>
          <w:behavior w:val="content"/>
        </w:behaviors>
        <w:guid w:val="{89E9C1C9-7A6E-4F25-BCAF-93E1DB9844C5}"/>
      </w:docPartPr>
      <w:docPartBody>
        <w:p w:rsidR="003077D9" w:rsidRDefault="003077D9">
          <w:pPr>
            <w:pStyle w:val="D8FFA16570E844C2837BDC222A800701"/>
          </w:pPr>
          <w:r w:rsidRPr="009E7A01">
            <w:rPr>
              <w:rStyle w:val="Platzhaltertext"/>
            </w:rPr>
            <w:t>Wählen Sie einen Dokumentbaustein aus.</w:t>
          </w:r>
        </w:p>
      </w:docPartBody>
    </w:docPart>
    <w:docPart>
      <w:docPartPr>
        <w:name w:val="4FEB412BD97047F99EA0AD8C55A989AC"/>
        <w:category>
          <w:name w:val="Allgemein"/>
          <w:gallery w:val="placeholder"/>
        </w:category>
        <w:types>
          <w:type w:val="bbPlcHdr"/>
        </w:types>
        <w:behaviors>
          <w:behavior w:val="content"/>
        </w:behaviors>
        <w:guid w:val="{F1036357-FA00-4FF9-959F-5A5B11384969}"/>
      </w:docPartPr>
      <w:docPartBody>
        <w:p w:rsidR="003077D9" w:rsidRDefault="003077D9">
          <w:pPr>
            <w:pStyle w:val="4FEB412BD97047F99EA0AD8C55A989AC"/>
          </w:pPr>
          <w:r w:rsidRPr="00C32D76">
            <w:rPr>
              <w:rStyle w:val="Platzhaltertext"/>
            </w:rPr>
            <w:t>Klicken oder tippen Sie hier, um Text einzugeben.</w:t>
          </w:r>
        </w:p>
      </w:docPartBody>
    </w:docPart>
    <w:docPart>
      <w:docPartPr>
        <w:name w:val="2D1AE2E7E89C46AB982B868EC17B470E"/>
        <w:category>
          <w:name w:val="Allgemein"/>
          <w:gallery w:val="placeholder"/>
        </w:category>
        <w:types>
          <w:type w:val="bbPlcHdr"/>
        </w:types>
        <w:behaviors>
          <w:behavior w:val="content"/>
        </w:behaviors>
        <w:guid w:val="{7B4B63D0-E3EB-41AC-8D92-1521F06BDC6F}"/>
      </w:docPartPr>
      <w:docPartBody>
        <w:p w:rsidR="003077D9" w:rsidRDefault="003077D9">
          <w:pPr>
            <w:pStyle w:val="2D1AE2E7E89C46AB982B868EC17B470E"/>
          </w:pPr>
          <w:r w:rsidRPr="00C32D76">
            <w:rPr>
              <w:rStyle w:val="Platzhaltertext"/>
            </w:rPr>
            <w:t>Klicken oder tippen Sie hier, um Text einzugeben.</w:t>
          </w:r>
        </w:p>
      </w:docPartBody>
    </w:docPart>
    <w:docPart>
      <w:docPartPr>
        <w:name w:val="1E2E59AA03A6489391FB4A9544DF47EC"/>
        <w:category>
          <w:name w:val="Allgemein"/>
          <w:gallery w:val="placeholder"/>
        </w:category>
        <w:types>
          <w:type w:val="bbPlcHdr"/>
        </w:types>
        <w:behaviors>
          <w:behavior w:val="content"/>
        </w:behaviors>
        <w:guid w:val="{53CA96C3-7FF6-46B5-B657-923D04042DF3}"/>
      </w:docPartPr>
      <w:docPartBody>
        <w:p w:rsidR="003077D9" w:rsidRDefault="003077D9">
          <w:pPr>
            <w:pStyle w:val="1E2E59AA03A6489391FB4A9544DF47EC"/>
          </w:pPr>
          <w:r w:rsidRPr="00C32D76">
            <w:rPr>
              <w:rStyle w:val="Platzhaltertext"/>
            </w:rPr>
            <w:t>Klicken oder tippen Sie hier, um Text einzugeben.</w:t>
          </w:r>
        </w:p>
      </w:docPartBody>
    </w:docPart>
    <w:docPart>
      <w:docPartPr>
        <w:name w:val="D2A278A50AC04DD19A345B72F7CDBFE1"/>
        <w:category>
          <w:name w:val="Allgemein"/>
          <w:gallery w:val="placeholder"/>
        </w:category>
        <w:types>
          <w:type w:val="bbPlcHdr"/>
        </w:types>
        <w:behaviors>
          <w:behavior w:val="content"/>
        </w:behaviors>
        <w:guid w:val="{B99A6B7E-62C0-44AA-A4FB-C9DD3C02ED9A}"/>
      </w:docPartPr>
      <w:docPartBody>
        <w:p w:rsidR="003077D9" w:rsidRDefault="003077D9">
          <w:pPr>
            <w:pStyle w:val="D2A278A50AC04DD19A345B72F7CDBFE1"/>
          </w:pPr>
          <w:r w:rsidRPr="00C32D76">
            <w:rPr>
              <w:rStyle w:val="Platzhaltertext"/>
            </w:rPr>
            <w:t>Klicken oder tippen Sie hier, um Text einzugeben.</w:t>
          </w:r>
        </w:p>
      </w:docPartBody>
    </w:docPart>
    <w:docPart>
      <w:docPartPr>
        <w:name w:val="F925B092D5B64B49800CC10DC6A7BEAC"/>
        <w:category>
          <w:name w:val="Allgemein"/>
          <w:gallery w:val="placeholder"/>
        </w:category>
        <w:types>
          <w:type w:val="bbPlcHdr"/>
        </w:types>
        <w:behaviors>
          <w:behavior w:val="content"/>
        </w:behaviors>
        <w:guid w:val="{3757E871-CC36-4E36-99A2-036F6D981EAB}"/>
      </w:docPartPr>
      <w:docPartBody>
        <w:p w:rsidR="003077D9" w:rsidRDefault="003077D9">
          <w:pPr>
            <w:pStyle w:val="F925B092D5B64B49800CC10DC6A7BEAC"/>
          </w:pPr>
          <w:r w:rsidRPr="00C32D76">
            <w:rPr>
              <w:rStyle w:val="Platzhaltertext"/>
            </w:rPr>
            <w:t>Klicken oder tippen Sie hier, um Text einzugeben.</w:t>
          </w:r>
        </w:p>
      </w:docPartBody>
    </w:docPart>
    <w:docPart>
      <w:docPartPr>
        <w:name w:val="5850EB7BD3AA40188C22354B23E6792E"/>
        <w:category>
          <w:name w:val="Allgemein"/>
          <w:gallery w:val="placeholder"/>
        </w:category>
        <w:types>
          <w:type w:val="bbPlcHdr"/>
        </w:types>
        <w:behaviors>
          <w:behavior w:val="content"/>
        </w:behaviors>
        <w:guid w:val="{CF63CBE0-2ED3-48FC-A656-8B9B36111F34}"/>
      </w:docPartPr>
      <w:docPartBody>
        <w:p w:rsidR="003077D9" w:rsidRDefault="003077D9">
          <w:pPr>
            <w:pStyle w:val="5850EB7BD3AA40188C22354B23E6792E"/>
          </w:pPr>
          <w:r w:rsidRPr="00C32D76">
            <w:rPr>
              <w:rStyle w:val="Platzhaltertext"/>
            </w:rPr>
            <w:t>Klicken oder tippen Sie hier, um Text einzugeben.</w:t>
          </w:r>
        </w:p>
      </w:docPartBody>
    </w:docPart>
    <w:docPart>
      <w:docPartPr>
        <w:name w:val="552285DDFE724949B5724F514EC6FE2E"/>
        <w:category>
          <w:name w:val="Allgemein"/>
          <w:gallery w:val="placeholder"/>
        </w:category>
        <w:types>
          <w:type w:val="bbPlcHdr"/>
        </w:types>
        <w:behaviors>
          <w:behavior w:val="content"/>
        </w:behaviors>
        <w:guid w:val="{C068EEF6-0454-4D49-A487-460D76856B69}"/>
      </w:docPartPr>
      <w:docPartBody>
        <w:p w:rsidR="003077D9" w:rsidRDefault="003077D9">
          <w:pPr>
            <w:pStyle w:val="552285DDFE724949B5724F514EC6FE2E"/>
          </w:pPr>
          <w:r w:rsidRPr="00C32D76">
            <w:rPr>
              <w:rStyle w:val="Platzhaltertext"/>
            </w:rPr>
            <w:t>Klicken oder tippen Sie, um ein Datum einzugeben.</w:t>
          </w:r>
        </w:p>
      </w:docPartBody>
    </w:docPart>
    <w:docPart>
      <w:docPartPr>
        <w:name w:val="2FDB908DE0A54CFFAC84E8C4BFA79A8E"/>
        <w:category>
          <w:name w:val="Allgemein"/>
          <w:gallery w:val="placeholder"/>
        </w:category>
        <w:types>
          <w:type w:val="bbPlcHdr"/>
        </w:types>
        <w:behaviors>
          <w:behavior w:val="content"/>
        </w:behaviors>
        <w:guid w:val="{1A98733B-5C49-4A73-A74E-C1C72954FCD6}"/>
      </w:docPartPr>
      <w:docPartBody>
        <w:p w:rsidR="003077D9" w:rsidRDefault="004E46AE" w:rsidP="004E46AE">
          <w:pPr>
            <w:pStyle w:val="2FDB908DE0A54CFFAC84E8C4BFA79A8E"/>
          </w:pPr>
          <w:r w:rsidRPr="0099597E">
            <w:rPr>
              <w:rFonts w:ascii="Noto Sans Blk" w:hAnsi="Noto Sans Blk" w:cs="Noto Sans Blk"/>
              <w:sz w:val="56"/>
              <w:szCs w:val="56"/>
            </w:rPr>
            <w:t>Klicken oder tippen Sie hier, um Text einzugeben.</w:t>
          </w:r>
        </w:p>
      </w:docPartBody>
    </w:docPart>
    <w:docPart>
      <w:docPartPr>
        <w:name w:val="02A36ECCCB5240E2AC0C3A79652C6A2A"/>
        <w:category>
          <w:name w:val="Allgemein"/>
          <w:gallery w:val="placeholder"/>
        </w:category>
        <w:types>
          <w:type w:val="bbPlcHdr"/>
        </w:types>
        <w:behaviors>
          <w:behavior w:val="content"/>
        </w:behaviors>
        <w:guid w:val="{55011FF5-2B3D-4B5B-839D-9A2427D6EB8B}"/>
      </w:docPartPr>
      <w:docPartBody>
        <w:p w:rsidR="003077D9" w:rsidRDefault="004E46AE" w:rsidP="004E46AE">
          <w:pPr>
            <w:pStyle w:val="02A36ECCCB5240E2AC0C3A79652C6A2A"/>
          </w:pPr>
          <w:r w:rsidRPr="0099597E">
            <w:rPr>
              <w:rFonts w:ascii="Noto Sans Blk" w:hAnsi="Noto Sans Blk" w:cs="Noto Sans Blk"/>
              <w:sz w:val="56"/>
              <w:szCs w:val="56"/>
            </w:rPr>
            <w:t>Klicken oder tippen Sie hier, um Text einzugeben.</w:t>
          </w:r>
        </w:p>
      </w:docPartBody>
    </w:docPart>
    <w:docPart>
      <w:docPartPr>
        <w:name w:val="05830B545990445FAE186262E1C53837"/>
        <w:category>
          <w:name w:val="Allgemein"/>
          <w:gallery w:val="placeholder"/>
        </w:category>
        <w:types>
          <w:type w:val="bbPlcHdr"/>
        </w:types>
        <w:behaviors>
          <w:behavior w:val="content"/>
        </w:behaviors>
        <w:guid w:val="{744948D3-0138-4599-8C06-E57B83AA3F9B}"/>
      </w:docPartPr>
      <w:docPartBody>
        <w:p w:rsidR="003077D9" w:rsidRDefault="004E46AE" w:rsidP="004E46AE">
          <w:pPr>
            <w:pStyle w:val="05830B545990445FAE186262E1C53837"/>
          </w:pPr>
          <w:r w:rsidRPr="0099597E">
            <w:rPr>
              <w:rFonts w:ascii="Noto Sans Blk" w:hAnsi="Noto Sans Blk" w:cs="Noto Sans Blk"/>
              <w:sz w:val="56"/>
              <w:szCs w:val="56"/>
            </w:rPr>
            <w:t>Klicken oder tippen Sie hier, um Text einzugeben.</w:t>
          </w:r>
        </w:p>
      </w:docPartBody>
    </w:docPart>
    <w:docPart>
      <w:docPartPr>
        <w:name w:val="C95D1AA1CD714A2396457B3311E306FA"/>
        <w:category>
          <w:name w:val="Allgemein"/>
          <w:gallery w:val="placeholder"/>
        </w:category>
        <w:types>
          <w:type w:val="bbPlcHdr"/>
        </w:types>
        <w:behaviors>
          <w:behavior w:val="content"/>
        </w:behaviors>
        <w:guid w:val="{2B51F413-90EA-467E-8AE8-7AD95AA8C0A7}"/>
      </w:docPartPr>
      <w:docPartBody>
        <w:p w:rsidR="003077D9" w:rsidRDefault="004E46AE" w:rsidP="004E46AE">
          <w:pPr>
            <w:pStyle w:val="C95D1AA1CD714A2396457B3311E306FA"/>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3CBBB7DACEA045D29BE2416C906DC82D"/>
        <w:category>
          <w:name w:val="Allgemein"/>
          <w:gallery w:val="placeholder"/>
        </w:category>
        <w:types>
          <w:type w:val="bbPlcHdr"/>
        </w:types>
        <w:behaviors>
          <w:behavior w:val="content"/>
        </w:behaviors>
        <w:guid w:val="{30B84FE2-4E25-4DE5-8AAD-53A36C7124E7}"/>
      </w:docPartPr>
      <w:docPartBody>
        <w:p w:rsidR="003077D9" w:rsidRDefault="004E46AE" w:rsidP="004E46AE">
          <w:pPr>
            <w:pStyle w:val="3CBBB7DACEA045D29BE2416C906DC82D"/>
          </w:pPr>
          <w:r w:rsidRPr="00C32D76">
            <w:rPr>
              <w:rStyle w:val="Platzhaltertext"/>
            </w:rPr>
            <w:t>Klicken oder tippen Sie hier, um Text einzugeben.</w:t>
          </w:r>
        </w:p>
      </w:docPartBody>
    </w:docPart>
    <w:docPart>
      <w:docPartPr>
        <w:name w:val="7C9C63C3218342C29C7379E58B997DD2"/>
        <w:category>
          <w:name w:val="Allgemein"/>
          <w:gallery w:val="placeholder"/>
        </w:category>
        <w:types>
          <w:type w:val="bbPlcHdr"/>
        </w:types>
        <w:behaviors>
          <w:behavior w:val="content"/>
        </w:behaviors>
        <w:guid w:val="{49CF4B98-221F-46E9-8C09-3DEF878C4299}"/>
      </w:docPartPr>
      <w:docPartBody>
        <w:p w:rsidR="003077D9" w:rsidRDefault="004E46AE" w:rsidP="004E46AE">
          <w:pPr>
            <w:pStyle w:val="7C9C63C3218342C29C7379E58B997DD2"/>
          </w:pPr>
          <w:r w:rsidRPr="00C32D76">
            <w:rPr>
              <w:rStyle w:val="Platzhaltertext"/>
            </w:rPr>
            <w:t>Klicken oder tippen Sie hier, um Text einzugeben.</w:t>
          </w:r>
        </w:p>
      </w:docPartBody>
    </w:docPart>
    <w:docPart>
      <w:docPartPr>
        <w:name w:val="54EF86B7E7C842BCAEC031D2E33D7327"/>
        <w:category>
          <w:name w:val="Allgemein"/>
          <w:gallery w:val="placeholder"/>
        </w:category>
        <w:types>
          <w:type w:val="bbPlcHdr"/>
        </w:types>
        <w:behaviors>
          <w:behavior w:val="content"/>
        </w:behaviors>
        <w:guid w:val="{B6ED578D-8E32-49DE-9B52-ACC14F5C3E63}"/>
      </w:docPartPr>
      <w:docPartBody>
        <w:p w:rsidR="003077D9" w:rsidRDefault="004E46AE" w:rsidP="004E46AE">
          <w:pPr>
            <w:pStyle w:val="54EF86B7E7C842BCAEC031D2E33D7327"/>
          </w:pPr>
          <w:r w:rsidRPr="00C32D76">
            <w:rPr>
              <w:rStyle w:val="Platzhaltertext"/>
            </w:rPr>
            <w:t>Klicken oder tippen Sie hier, um Text einzugeben.</w:t>
          </w:r>
        </w:p>
      </w:docPartBody>
    </w:docPart>
    <w:docPart>
      <w:docPartPr>
        <w:name w:val="5B62A2B795234FA892CE256F22617D72"/>
        <w:category>
          <w:name w:val="Allgemein"/>
          <w:gallery w:val="placeholder"/>
        </w:category>
        <w:types>
          <w:type w:val="bbPlcHdr"/>
        </w:types>
        <w:behaviors>
          <w:behavior w:val="content"/>
        </w:behaviors>
        <w:guid w:val="{FE58C521-DE7A-40DE-8666-D739DAEB1300}"/>
      </w:docPartPr>
      <w:docPartBody>
        <w:p w:rsidR="003077D9" w:rsidRDefault="004E46AE" w:rsidP="004E46AE">
          <w:pPr>
            <w:pStyle w:val="5B62A2B795234FA892CE256F22617D72"/>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33C7B86CADBF4A159F335C7C548E1A89"/>
        <w:category>
          <w:name w:val="Allgemein"/>
          <w:gallery w:val="placeholder"/>
        </w:category>
        <w:types>
          <w:type w:val="bbPlcHdr"/>
        </w:types>
        <w:behaviors>
          <w:behavior w:val="content"/>
        </w:behaviors>
        <w:guid w:val="{912B2F27-736C-408A-9426-11D2CC91C999}"/>
      </w:docPartPr>
      <w:docPartBody>
        <w:p w:rsidR="003077D9" w:rsidRDefault="004E46AE" w:rsidP="004E46AE">
          <w:pPr>
            <w:pStyle w:val="33C7B86CADBF4A159F335C7C548E1A89"/>
          </w:pPr>
          <w:r w:rsidRPr="00C32D76">
            <w:rPr>
              <w:rStyle w:val="Platzhaltertext"/>
            </w:rPr>
            <w:t>Klicken oder tippen Sie hier, um Text einzugeben.</w:t>
          </w:r>
        </w:p>
      </w:docPartBody>
    </w:docPart>
    <w:docPart>
      <w:docPartPr>
        <w:name w:val="70E78C387BEB4382AF12E665D843167C"/>
        <w:category>
          <w:name w:val="Allgemein"/>
          <w:gallery w:val="placeholder"/>
        </w:category>
        <w:types>
          <w:type w:val="bbPlcHdr"/>
        </w:types>
        <w:behaviors>
          <w:behavior w:val="content"/>
        </w:behaviors>
        <w:guid w:val="{758FD96B-2B27-4BE3-8A0F-E4EC583909F1}"/>
      </w:docPartPr>
      <w:docPartBody>
        <w:p w:rsidR="003077D9" w:rsidRDefault="004E46AE" w:rsidP="004E46AE">
          <w:pPr>
            <w:pStyle w:val="70E78C387BEB4382AF12E665D843167C"/>
          </w:pPr>
          <w:r w:rsidRPr="00C32D76">
            <w:rPr>
              <w:rStyle w:val="Platzhaltertext"/>
            </w:rPr>
            <w:t>Klicken oder tippen Sie hier, um Text einzugeben.</w:t>
          </w:r>
        </w:p>
      </w:docPartBody>
    </w:docPart>
    <w:docPart>
      <w:docPartPr>
        <w:name w:val="23C228ACA9BE465D905BE2E0BFB16A87"/>
        <w:category>
          <w:name w:val="Allgemein"/>
          <w:gallery w:val="placeholder"/>
        </w:category>
        <w:types>
          <w:type w:val="bbPlcHdr"/>
        </w:types>
        <w:behaviors>
          <w:behavior w:val="content"/>
        </w:behaviors>
        <w:guid w:val="{0CAE1BA3-7AEA-4775-9816-05E9B29C6F86}"/>
      </w:docPartPr>
      <w:docPartBody>
        <w:p w:rsidR="003077D9" w:rsidRDefault="004E46AE" w:rsidP="004E46AE">
          <w:pPr>
            <w:pStyle w:val="23C228ACA9BE465D905BE2E0BFB16A87"/>
          </w:pPr>
          <w:r w:rsidRPr="00C32D7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6AE"/>
    <w:rsid w:val="003077D9"/>
    <w:rsid w:val="004E46AE"/>
    <w:rsid w:val="00C63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45ECE135A0548BE8B06B30217C288AF">
    <w:name w:val="D45ECE135A0548BE8B06B30217C288AF"/>
  </w:style>
  <w:style w:type="character" w:styleId="Platzhaltertext">
    <w:name w:val="Placeholder Text"/>
    <w:basedOn w:val="Absatz-Standardschriftart"/>
    <w:uiPriority w:val="99"/>
    <w:semiHidden/>
    <w:rsid w:val="004E46AE"/>
    <w:rPr>
      <w:color w:val="666666"/>
    </w:rPr>
  </w:style>
  <w:style w:type="paragraph" w:customStyle="1" w:styleId="68788F11FBC44F68917DE26151277F6B">
    <w:name w:val="68788F11FBC44F68917DE26151277F6B"/>
  </w:style>
  <w:style w:type="paragraph" w:customStyle="1" w:styleId="6C6312D7BA7F4D5FA4C5E216A3053F9E">
    <w:name w:val="6C6312D7BA7F4D5FA4C5E216A3053F9E"/>
  </w:style>
  <w:style w:type="paragraph" w:customStyle="1" w:styleId="E1CD467D1B1645088DFF8AEDA4D3AA50">
    <w:name w:val="E1CD467D1B1645088DFF8AEDA4D3AA50"/>
  </w:style>
  <w:style w:type="paragraph" w:customStyle="1" w:styleId="40CA01883E00479F9616A2C2914A8386">
    <w:name w:val="40CA01883E00479F9616A2C2914A8386"/>
  </w:style>
  <w:style w:type="paragraph" w:customStyle="1" w:styleId="870E2A57B3EC42DEB5A98EA6E1E422C0">
    <w:name w:val="870E2A57B3EC42DEB5A98EA6E1E422C0"/>
  </w:style>
  <w:style w:type="paragraph" w:customStyle="1" w:styleId="291D7F7200F840559422583746E927F8">
    <w:name w:val="291D7F7200F840559422583746E927F8"/>
  </w:style>
  <w:style w:type="paragraph" w:customStyle="1" w:styleId="FAEEE5FEEA2C4EF983E1F6FD1AF2F665">
    <w:name w:val="FAEEE5FEEA2C4EF983E1F6FD1AF2F665"/>
  </w:style>
  <w:style w:type="paragraph" w:customStyle="1" w:styleId="692625597521431CBCE9B0524A0F80ED">
    <w:name w:val="692625597521431CBCE9B0524A0F80ED"/>
  </w:style>
  <w:style w:type="paragraph" w:customStyle="1" w:styleId="8EC4EE50B1004CEE93E768579540BEA1">
    <w:name w:val="8EC4EE50B1004CEE93E768579540BEA1"/>
  </w:style>
  <w:style w:type="paragraph" w:customStyle="1" w:styleId="8E8CEC897704478AB56163BC1369C6B4">
    <w:name w:val="8E8CEC897704478AB56163BC1369C6B4"/>
  </w:style>
  <w:style w:type="paragraph" w:customStyle="1" w:styleId="821926BC98D847E983FF1CB09E6FC146">
    <w:name w:val="821926BC98D847E983FF1CB09E6FC146"/>
  </w:style>
  <w:style w:type="paragraph" w:customStyle="1" w:styleId="7344ABCF848146E59A6F7DE16702BCBA">
    <w:name w:val="7344ABCF848146E59A6F7DE16702BCBA"/>
  </w:style>
  <w:style w:type="paragraph" w:customStyle="1" w:styleId="31D02F50E10C4982B919E632AA2117EA">
    <w:name w:val="31D02F50E10C4982B919E632AA2117EA"/>
  </w:style>
  <w:style w:type="paragraph" w:customStyle="1" w:styleId="D8FFA16570E844C2837BDC222A800701">
    <w:name w:val="D8FFA16570E844C2837BDC222A800701"/>
  </w:style>
  <w:style w:type="paragraph" w:customStyle="1" w:styleId="4FEB412BD97047F99EA0AD8C55A989AC">
    <w:name w:val="4FEB412BD97047F99EA0AD8C55A989AC"/>
  </w:style>
  <w:style w:type="paragraph" w:customStyle="1" w:styleId="2D1AE2E7E89C46AB982B868EC17B470E">
    <w:name w:val="2D1AE2E7E89C46AB982B868EC17B470E"/>
  </w:style>
  <w:style w:type="paragraph" w:customStyle="1" w:styleId="1E2E59AA03A6489391FB4A9544DF47EC">
    <w:name w:val="1E2E59AA03A6489391FB4A9544DF47EC"/>
  </w:style>
  <w:style w:type="paragraph" w:customStyle="1" w:styleId="D2A278A50AC04DD19A345B72F7CDBFE1">
    <w:name w:val="D2A278A50AC04DD19A345B72F7CDBFE1"/>
  </w:style>
  <w:style w:type="paragraph" w:customStyle="1" w:styleId="F925B092D5B64B49800CC10DC6A7BEAC">
    <w:name w:val="F925B092D5B64B49800CC10DC6A7BEAC"/>
  </w:style>
  <w:style w:type="paragraph" w:customStyle="1" w:styleId="1BD646C4B95D41C3983B3CD499310342">
    <w:name w:val="1BD646C4B95D41C3983B3CD499310342"/>
  </w:style>
  <w:style w:type="paragraph" w:customStyle="1" w:styleId="77E25A2871E04937A7DF16F3CEB3F1C8">
    <w:name w:val="77E25A2871E04937A7DF16F3CEB3F1C8"/>
  </w:style>
  <w:style w:type="paragraph" w:customStyle="1" w:styleId="8784254487A343F58D037B91D7122808">
    <w:name w:val="8784254487A343F58D037B91D7122808"/>
  </w:style>
  <w:style w:type="paragraph" w:customStyle="1" w:styleId="5850EB7BD3AA40188C22354B23E6792E">
    <w:name w:val="5850EB7BD3AA40188C22354B23E6792E"/>
  </w:style>
  <w:style w:type="paragraph" w:customStyle="1" w:styleId="552285DDFE724949B5724F514EC6FE2E">
    <w:name w:val="552285DDFE724949B5724F514EC6FE2E"/>
  </w:style>
  <w:style w:type="paragraph" w:customStyle="1" w:styleId="2FDB908DE0A54CFFAC84E8C4BFA79A8E">
    <w:name w:val="2FDB908DE0A54CFFAC84E8C4BFA79A8E"/>
    <w:rsid w:val="004E46AE"/>
  </w:style>
  <w:style w:type="paragraph" w:customStyle="1" w:styleId="02A36ECCCB5240E2AC0C3A79652C6A2A">
    <w:name w:val="02A36ECCCB5240E2AC0C3A79652C6A2A"/>
    <w:rsid w:val="004E46AE"/>
  </w:style>
  <w:style w:type="paragraph" w:customStyle="1" w:styleId="05830B545990445FAE186262E1C53837">
    <w:name w:val="05830B545990445FAE186262E1C53837"/>
    <w:rsid w:val="004E46AE"/>
  </w:style>
  <w:style w:type="paragraph" w:customStyle="1" w:styleId="C95D1AA1CD714A2396457B3311E306FA">
    <w:name w:val="C95D1AA1CD714A2396457B3311E306FA"/>
    <w:rsid w:val="004E46AE"/>
  </w:style>
  <w:style w:type="paragraph" w:customStyle="1" w:styleId="3CBBB7DACEA045D29BE2416C906DC82D">
    <w:name w:val="3CBBB7DACEA045D29BE2416C906DC82D"/>
    <w:rsid w:val="004E46AE"/>
  </w:style>
  <w:style w:type="paragraph" w:customStyle="1" w:styleId="7C9C63C3218342C29C7379E58B997DD2">
    <w:name w:val="7C9C63C3218342C29C7379E58B997DD2"/>
    <w:rsid w:val="004E46AE"/>
  </w:style>
  <w:style w:type="paragraph" w:customStyle="1" w:styleId="54EF86B7E7C842BCAEC031D2E33D7327">
    <w:name w:val="54EF86B7E7C842BCAEC031D2E33D7327"/>
    <w:rsid w:val="004E46AE"/>
  </w:style>
  <w:style w:type="paragraph" w:customStyle="1" w:styleId="5B62A2B795234FA892CE256F22617D72">
    <w:name w:val="5B62A2B795234FA892CE256F22617D72"/>
    <w:rsid w:val="004E46AE"/>
  </w:style>
  <w:style w:type="paragraph" w:customStyle="1" w:styleId="33C7B86CADBF4A159F335C7C548E1A89">
    <w:name w:val="33C7B86CADBF4A159F335C7C548E1A89"/>
    <w:rsid w:val="004E46AE"/>
  </w:style>
  <w:style w:type="paragraph" w:customStyle="1" w:styleId="70E78C387BEB4382AF12E665D843167C">
    <w:name w:val="70E78C387BEB4382AF12E665D843167C"/>
    <w:rsid w:val="004E46AE"/>
  </w:style>
  <w:style w:type="paragraph" w:customStyle="1" w:styleId="23C228ACA9BE465D905BE2E0BFB16A87">
    <w:name w:val="23C228ACA9BE465D905BE2E0BFB16A87"/>
    <w:rsid w:val="004E4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F89FD9C5E64ABE8075914E5DBE3E" ma:contentTypeVersion="12" ma:contentTypeDescription="Ein neues Dokument erstellen." ma:contentTypeScope="" ma:versionID="e679184484e4d409f44e8f63cc5635ab">
  <xsd:schema xmlns:xsd="http://www.w3.org/2001/XMLSchema" xmlns:xs="http://www.w3.org/2001/XMLSchema" xmlns:p="http://schemas.microsoft.com/office/2006/metadata/properties" xmlns:ns2="7b3ba747-ef5e-4903-8226-d9d5a6f8dd36" xmlns:ns3="c9715550-f17d-44e0-997c-f4de3beab72f" targetNamespace="http://schemas.microsoft.com/office/2006/metadata/properties" ma:root="true" ma:fieldsID="98d2c739367ab62cd3362dc27897169c" ns2:_="" ns3:_="">
    <xsd:import namespace="7b3ba747-ef5e-4903-8226-d9d5a6f8dd36"/>
    <xsd:import namespace="c9715550-f17d-44e0-997c-f4de3beab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ba747-ef5e-4903-8226-d9d5a6f8d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8d7df9c-05f6-4a62-8efa-aa9c6d05c2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15550-f17d-44e0-997c-f4de3beab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8386f7-292b-4094-9730-c237f9c7b796}" ma:internalName="TaxCatchAll" ma:showField="CatchAllData" ma:web="c9715550-f17d-44e0-997c-f4de3beab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ba747-ef5e-4903-8226-d9d5a6f8dd36">
      <Terms xmlns="http://schemas.microsoft.com/office/infopath/2007/PartnerControls"/>
    </lcf76f155ced4ddcb4097134ff3c332f>
    <TaxCatchAll xmlns="c9715550-f17d-44e0-997c-f4de3beab7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5A99B-66AD-4DFD-93A4-C121D1309365}"/>
</file>

<file path=customXml/itemProps2.xml><?xml version="1.0" encoding="utf-8"?>
<ds:datastoreItem xmlns:ds="http://schemas.openxmlformats.org/officeDocument/2006/customXml" ds:itemID="{53816FE8-E024-4307-96AF-6BE52953C89D}">
  <ds:schemaRefs>
    <ds:schemaRef ds:uri="http://schemas.openxmlformats.org/officeDocument/2006/bibliography"/>
  </ds:schemaRefs>
</ds:datastoreItem>
</file>

<file path=customXml/itemProps3.xml><?xml version="1.0" encoding="utf-8"?>
<ds:datastoreItem xmlns:ds="http://schemas.openxmlformats.org/officeDocument/2006/customXml" ds:itemID="{3ED849B8-2471-4341-A876-F2D8105AC2B3}">
  <ds:schemaRefs>
    <ds:schemaRef ds:uri="http://schemas.microsoft.com/office/2006/metadata/properties"/>
    <ds:schemaRef ds:uri="http://schemas.microsoft.com/office/infopath/2007/PartnerControls"/>
    <ds:schemaRef ds:uri="7b3ba747-ef5e-4903-8226-d9d5a6f8dd36"/>
    <ds:schemaRef ds:uri="c9715550-f17d-44e0-997c-f4de3beab72f"/>
  </ds:schemaRefs>
</ds:datastoreItem>
</file>

<file path=customXml/itemProps4.xml><?xml version="1.0" encoding="utf-8"?>
<ds:datastoreItem xmlns:ds="http://schemas.openxmlformats.org/officeDocument/2006/customXml" ds:itemID="{59DFAC0E-1AB0-4CE7-90E8-98573A6DD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Eigenerklärung zur Eignung - Öffentlich</Template>
  <TotalTime>0</TotalTime>
  <Pages>30</Pages>
  <Words>4721</Words>
  <Characters>29745</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 Nicole</dc:creator>
  <cp:keywords/>
  <dc:description/>
  <cp:lastModifiedBy>Proff, Nicole</cp:lastModifiedBy>
  <cp:revision>1</cp:revision>
  <dcterms:created xsi:type="dcterms:W3CDTF">2026-07-31T12:52:00Z</dcterms:created>
  <dcterms:modified xsi:type="dcterms:W3CDTF">2026-07-31T13:09:00Z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0x0101003F58F89FD9C5E64ABE8075914E5DBE3E</vt:lpwstr>
  </property>
  <property fmtid="{D5CDD505-2E9C-101B-9397-08002B2CF9AE}" pid="3" name="MediaServiceImageTags">
    <vt:lpwstr/>
  </property>
</Properties>
</file>