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2026-0043-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EU LIFE-IP LiLa-Living Lahn Action C.5, Maßnahme M 1, Lahnuferrenaturierung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Renaturierungsmaßnahmen im Gewässerbereich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