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71"/>
        <w:gridCol w:w="2587"/>
        <w:gridCol w:w="1795"/>
      </w:tblGrid>
      <w:tr w:rsidR="00025EC1" w:rsidRPr="00974767" w:rsidTr="00025EC1">
        <w:trPr>
          <w:trHeight w:val="284"/>
        </w:trPr>
        <w:sdt>
          <w:sdtPr>
            <w:rPr>
              <w:color w:val="FFFFFF" w:themeColor="background1"/>
              <w:sz w:val="16"/>
              <w:szCs w:val="16"/>
            </w:rPr>
            <w:alias w:val="Formularnummer"/>
            <w:tag w:val="Formularnummer"/>
            <w:id w:val="1217089086"/>
            <w:placeholder>
              <w:docPart w:val="9F88E70968AE43D4B4C217D0E4FF6CA4"/>
            </w:placeholder>
            <w:text/>
          </w:sdtPr>
          <w:sdtEndPr/>
          <w:sdtContent>
            <w:tc>
              <w:tcPr>
                <w:tcW w:w="5541" w:type="dxa"/>
                <w:gridSpan w:val="2"/>
                <w:tcBorders>
                  <w:top w:val="nil"/>
                  <w:left w:val="nil"/>
                  <w:bottom w:val="single" w:sz="4" w:space="0" w:color="808080"/>
                  <w:right w:val="nil"/>
                </w:tcBorders>
                <w:noWrap/>
                <w:tcMar>
                  <w:left w:w="28" w:type="dxa"/>
                </w:tcMar>
                <w:vAlign w:val="center"/>
              </w:tcPr>
              <w:p w:rsidR="00025EC1" w:rsidRPr="00974767" w:rsidRDefault="00025EC1" w:rsidP="00025EC1">
                <w:pPr>
                  <w:keepNext/>
                  <w:rPr>
                    <w:sz w:val="16"/>
                    <w:szCs w:val="16"/>
                  </w:rPr>
                </w:pPr>
                <w:r w:rsidRPr="00025EC1">
                  <w:rPr>
                    <w:color w:val="FFFFFF" w:themeColor="background1"/>
                    <w:sz w:val="16"/>
                    <w:szCs w:val="16"/>
                  </w:rPr>
                  <w:t>234</w:t>
                </w:r>
              </w:p>
            </w:tc>
          </w:sdtContent>
        </w:sdt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:rsidR="00025EC1" w:rsidRPr="00974767" w:rsidRDefault="00025EC1" w:rsidP="00025EC1">
            <w:pPr>
              <w:keepNext/>
              <w:rPr>
                <w:szCs w:val="20"/>
              </w:rPr>
            </w:pPr>
          </w:p>
        </w:tc>
      </w:tr>
      <w:tr w:rsidR="00025EC1" w:rsidRPr="00974767" w:rsidTr="00025EC1">
        <w:trPr>
          <w:trHeight w:val="284"/>
        </w:trPr>
        <w:tc>
          <w:tcPr>
            <w:tcW w:w="2770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EC1" w:rsidRPr="00974767" w:rsidRDefault="00025EC1" w:rsidP="00025EC1">
            <w:pPr>
              <w:keepNext/>
              <w:rPr>
                <w:szCs w:val="20"/>
              </w:rPr>
            </w:pPr>
            <w:r w:rsidRPr="00974767">
              <w:rPr>
                <w:szCs w:val="20"/>
              </w:rPr>
              <w:t>Bieter</w:t>
            </w:r>
          </w:p>
        </w:tc>
        <w:tc>
          <w:tcPr>
            <w:tcW w:w="2771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025EC1" w:rsidRPr="00974767" w:rsidRDefault="00025EC1" w:rsidP="00025EC1">
            <w:pPr>
              <w:keepNext/>
              <w:rPr>
                <w:szCs w:val="20"/>
              </w:rPr>
            </w:pPr>
            <w:r w:rsidRPr="00974767">
              <w:rPr>
                <w:szCs w:val="20"/>
              </w:rPr>
              <w:t>Vergabenummer: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</w:tcPr>
          <w:p w:rsidR="00025EC1" w:rsidRPr="00974767" w:rsidRDefault="00025EC1" w:rsidP="00025EC1">
            <w:pPr>
              <w:keepNext/>
              <w:rPr>
                <w:szCs w:val="20"/>
              </w:rPr>
            </w:pPr>
            <w:r w:rsidRPr="00974767">
              <w:rPr>
                <w:szCs w:val="20"/>
              </w:rPr>
              <w:t>Kennziffer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nil"/>
            </w:tcBorders>
            <w:noWrap/>
            <w:vAlign w:val="center"/>
          </w:tcPr>
          <w:p w:rsidR="00025EC1" w:rsidRPr="00974767" w:rsidRDefault="00025EC1" w:rsidP="00025EC1">
            <w:pPr>
              <w:keepNext/>
              <w:rPr>
                <w:szCs w:val="20"/>
              </w:rPr>
            </w:pPr>
            <w:r w:rsidRPr="00974767">
              <w:rPr>
                <w:szCs w:val="20"/>
              </w:rPr>
              <w:t>Datum</w:t>
            </w:r>
          </w:p>
        </w:tc>
      </w:tr>
      <w:tr w:rsidR="00025EC1" w:rsidRPr="00974767" w:rsidTr="00025EC1">
        <w:trPr>
          <w:trHeight w:val="284"/>
        </w:trPr>
        <w:tc>
          <w:tcPr>
            <w:tcW w:w="2770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EC1" w:rsidRPr="00974767" w:rsidRDefault="00025EC1" w:rsidP="00025EC1">
            <w:pPr>
              <w:keepNext/>
              <w:rPr>
                <w:rFonts w:ascii="Calibri" w:hAnsi="Calibri" w:cs="Calibri"/>
                <w:b/>
                <w:color w:val="0070C0"/>
                <w:szCs w:val="20"/>
              </w:rPr>
            </w:pPr>
            <w:r w:rsidRPr="00974767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767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974767">
              <w:rPr>
                <w:rFonts w:ascii="Calibri" w:hAnsi="Calibri" w:cs="Calibri"/>
                <w:b/>
                <w:color w:val="0070C0"/>
                <w:szCs w:val="20"/>
              </w:rPr>
            </w:r>
            <w:r w:rsidRPr="00974767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974767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974767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974767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974767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974767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974767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  <w:tc>
          <w:tcPr>
            <w:tcW w:w="2771" w:type="dxa"/>
            <w:tcBorders>
              <w:bottom w:val="single" w:sz="4" w:space="0" w:color="808080"/>
              <w:right w:val="single" w:sz="4" w:space="0" w:color="808080"/>
            </w:tcBorders>
          </w:tcPr>
          <w:p w:rsidR="00025EC1" w:rsidRPr="008B5D6E" w:rsidRDefault="008B5D6E" w:rsidP="00025EC1">
            <w:pPr>
              <w:keepNext/>
              <w:rPr>
                <w:rFonts w:cs="Arial"/>
                <w:b/>
                <w:color w:val="0070C0"/>
                <w:szCs w:val="20"/>
              </w:rPr>
            </w:pPr>
            <w:r w:rsidRPr="00F5478F">
              <w:rPr>
                <w:rFonts w:cs="Arial"/>
                <w:b/>
                <w:color w:val="0070C0"/>
                <w:szCs w:val="20"/>
              </w:rPr>
              <w:t>20</w:t>
            </w:r>
            <w:r w:rsidR="000D444B">
              <w:rPr>
                <w:rFonts w:cs="Arial"/>
                <w:b/>
                <w:color w:val="0070C0"/>
                <w:szCs w:val="20"/>
              </w:rPr>
              <w:t>26-18</w:t>
            </w:r>
          </w:p>
        </w:tc>
        <w:tc>
          <w:tcPr>
            <w:tcW w:w="25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:rsidR="00025EC1" w:rsidRPr="008B5D6E" w:rsidRDefault="00025EC1" w:rsidP="00025EC1">
            <w:pPr>
              <w:keepNext/>
              <w:jc w:val="left"/>
              <w:rPr>
                <w:rFonts w:cs="Arial"/>
                <w:color w:val="0070C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25EC1" w:rsidRPr="00974767" w:rsidRDefault="002C7E60" w:rsidP="002C7E60">
            <w:pPr>
              <w:keepNext/>
              <w:rPr>
                <w:rFonts w:ascii="Calibri" w:hAnsi="Calibri" w:cs="Calibri"/>
                <w:b/>
                <w:szCs w:val="20"/>
              </w:rPr>
            </w:pPr>
            <w:r w:rsidRPr="00974767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767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974767">
              <w:rPr>
                <w:rFonts w:ascii="Calibri" w:hAnsi="Calibri" w:cs="Calibri"/>
                <w:b/>
                <w:color w:val="0070C0"/>
                <w:szCs w:val="20"/>
              </w:rPr>
            </w:r>
            <w:r w:rsidRPr="00974767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974767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974767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974767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974767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974767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974767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025EC1" w:rsidRPr="00974767" w:rsidTr="00025EC1">
        <w:trPr>
          <w:trHeight w:val="284"/>
        </w:trPr>
        <w:tc>
          <w:tcPr>
            <w:tcW w:w="5541" w:type="dxa"/>
            <w:gridSpan w:val="2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EC1" w:rsidRPr="00974767" w:rsidRDefault="00025EC1" w:rsidP="00025EC1">
            <w:pPr>
              <w:keepNext/>
              <w:rPr>
                <w:szCs w:val="20"/>
              </w:rPr>
            </w:pPr>
            <w:r w:rsidRPr="00974767">
              <w:rPr>
                <w:szCs w:val="20"/>
              </w:rPr>
              <w:t>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025EC1" w:rsidRPr="00974767" w:rsidRDefault="00025EC1" w:rsidP="00025EC1">
            <w:pPr>
              <w:keepNext/>
              <w:rPr>
                <w:szCs w:val="20"/>
              </w:rPr>
            </w:pPr>
          </w:p>
        </w:tc>
      </w:tr>
      <w:tr w:rsidR="00A741D3" w:rsidRPr="00A741D3" w:rsidTr="00025EC1">
        <w:trPr>
          <w:trHeight w:val="284"/>
        </w:trPr>
        <w:tc>
          <w:tcPr>
            <w:tcW w:w="9923" w:type="dxa"/>
            <w:gridSpan w:val="4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EC1" w:rsidRPr="00F5478F" w:rsidRDefault="000D444B" w:rsidP="00F5478F">
            <w:pPr>
              <w:keepNext/>
              <w:ind w:left="1418"/>
              <w:jc w:val="left"/>
              <w:rPr>
                <w:b/>
                <w:color w:val="0070C0"/>
                <w:szCs w:val="20"/>
              </w:rPr>
            </w:pPr>
            <w:r w:rsidRPr="00FA1A5B">
              <w:rPr>
                <w:rFonts w:cs="Arial"/>
                <w:b/>
                <w:noProof/>
                <w:color w:val="0070C0"/>
              </w:rPr>
              <w:t>Burg Pfalzgrafenstein - Personenfähre Rheinland</w:t>
            </w:r>
          </w:p>
        </w:tc>
      </w:tr>
      <w:tr w:rsidR="00025EC1" w:rsidRPr="00974767" w:rsidTr="00025EC1">
        <w:trPr>
          <w:trHeight w:val="284"/>
        </w:trPr>
        <w:tc>
          <w:tcPr>
            <w:tcW w:w="9923" w:type="dxa"/>
            <w:gridSpan w:val="4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EC1" w:rsidRPr="00974767" w:rsidRDefault="00025EC1" w:rsidP="00025EC1">
            <w:pPr>
              <w:keepNext/>
              <w:rPr>
                <w:szCs w:val="20"/>
              </w:rPr>
            </w:pPr>
          </w:p>
        </w:tc>
      </w:tr>
      <w:tr w:rsidR="00025EC1" w:rsidRPr="00974767" w:rsidTr="00025EC1">
        <w:trPr>
          <w:trHeight w:val="397"/>
        </w:trPr>
        <w:tc>
          <w:tcPr>
            <w:tcW w:w="5541" w:type="dxa"/>
            <w:gridSpan w:val="2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EC1" w:rsidRPr="00974767" w:rsidRDefault="00025EC1" w:rsidP="00025EC1">
            <w:pPr>
              <w:keepNext/>
              <w:rPr>
                <w:szCs w:val="20"/>
              </w:rPr>
            </w:pPr>
            <w:r w:rsidRPr="00974767">
              <w:rPr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025EC1" w:rsidRPr="00974767" w:rsidRDefault="00025EC1" w:rsidP="00025EC1">
            <w:pPr>
              <w:keepNext/>
              <w:rPr>
                <w:szCs w:val="20"/>
              </w:rPr>
            </w:pPr>
          </w:p>
        </w:tc>
      </w:tr>
      <w:tr w:rsidR="008E3885" w:rsidRPr="008E3885" w:rsidTr="00025EC1">
        <w:trPr>
          <w:trHeight w:val="284"/>
        </w:trPr>
        <w:tc>
          <w:tcPr>
            <w:tcW w:w="9923" w:type="dxa"/>
            <w:gridSpan w:val="4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5F78" w:rsidRPr="008E3885" w:rsidRDefault="00815D3D" w:rsidP="00855F78">
            <w:pPr>
              <w:keepNext/>
              <w:ind w:left="1418"/>
              <w:jc w:val="left"/>
              <w:rPr>
                <w:color w:val="0070C0"/>
                <w:szCs w:val="20"/>
              </w:rPr>
            </w:pPr>
            <w:r w:rsidRPr="00B05B36">
              <w:rPr>
                <w:b/>
                <w:color w:val="0070C0"/>
              </w:rPr>
              <w:t xml:space="preserve">Fachgerechte </w:t>
            </w:r>
            <w:r>
              <w:rPr>
                <w:b/>
                <w:color w:val="0070C0"/>
              </w:rPr>
              <w:t>Erneuerung</w:t>
            </w:r>
            <w:r w:rsidRPr="00B05B36">
              <w:rPr>
                <w:b/>
                <w:color w:val="0070C0"/>
              </w:rPr>
              <w:t xml:space="preserve"> Getriebe</w:t>
            </w:r>
            <w:r>
              <w:rPr>
                <w:b/>
                <w:color w:val="0070C0"/>
              </w:rPr>
              <w:t>, Kupplung- Instandsetzung</w:t>
            </w:r>
            <w:r w:rsidRPr="00B05B36">
              <w:rPr>
                <w:b/>
                <w:color w:val="0070C0"/>
              </w:rPr>
              <w:t xml:space="preserve"> Propellerwellendichtung</w:t>
            </w:r>
            <w:r>
              <w:rPr>
                <w:b/>
                <w:color w:val="0070C0"/>
              </w:rPr>
              <w:t xml:space="preserve"> </w:t>
            </w:r>
            <w:r w:rsidRPr="00B05B36">
              <w:rPr>
                <w:b/>
                <w:color w:val="0070C0"/>
              </w:rPr>
              <w:t>sowie Vorbereitung SUK Abnahme</w:t>
            </w:r>
            <w:bookmarkStart w:id="0" w:name="_GoBack"/>
            <w:bookmarkEnd w:id="0"/>
          </w:p>
        </w:tc>
      </w:tr>
    </w:tbl>
    <w:p w:rsidR="00025EC1" w:rsidRDefault="00025EC1" w:rsidP="00025EC1">
      <w:pPr>
        <w:keepNext/>
        <w:rPr>
          <w:szCs w:val="20"/>
        </w:rPr>
      </w:pPr>
    </w:p>
    <w:p w:rsidR="00025EC1" w:rsidRPr="006C694C" w:rsidRDefault="00025EC1" w:rsidP="00025EC1">
      <w:pPr>
        <w:keepNext/>
        <w:rPr>
          <w:sz w:val="24"/>
          <w:szCs w:val="20"/>
        </w:rPr>
      </w:pPr>
    </w:p>
    <w:sdt>
      <w:sdtPr>
        <w:rPr>
          <w:b/>
          <w:sz w:val="24"/>
        </w:rPr>
        <w:alias w:val="Bezeichnung"/>
        <w:tag w:val="Bezeichnung"/>
        <w:id w:val="944271365"/>
        <w:placeholder>
          <w:docPart w:val="A01A63C45061457A994FA9B9D0BE5F6B"/>
        </w:placeholder>
        <w:text/>
      </w:sdtPr>
      <w:sdtEndPr/>
      <w:sdtContent>
        <w:p w:rsidR="00025EC1" w:rsidRPr="006C694C" w:rsidRDefault="00025EC1" w:rsidP="00025EC1">
          <w:pPr>
            <w:rPr>
              <w:sz w:val="24"/>
            </w:rPr>
          </w:pPr>
          <w:r w:rsidRPr="006C694C">
            <w:rPr>
              <w:b/>
              <w:sz w:val="24"/>
            </w:rPr>
            <w:t>Erklärung der Bieter- /Arbeitsgemeinschaft</w:t>
          </w:r>
        </w:p>
      </w:sdtContent>
    </w:sdt>
    <w:p w:rsidR="00347F9A" w:rsidRPr="00F45CAD" w:rsidRDefault="00347F9A" w:rsidP="00682D2C"/>
    <w:p w:rsidR="00682D2C" w:rsidRDefault="00D877D4" w:rsidP="00682D2C">
      <w:r>
        <w:t>Wir, die nachstehend aufgeführten Unternehmen einer Bietergemeinschaft,</w:t>
      </w:r>
    </w:p>
    <w:p w:rsidR="008E3885" w:rsidRDefault="008E3885" w:rsidP="00682D2C"/>
    <w:p w:rsidR="008E3885" w:rsidRPr="00A246CD" w:rsidRDefault="008E3885" w:rsidP="00682D2C">
      <w:pPr>
        <w:rPr>
          <w:b/>
        </w:rPr>
      </w:pPr>
      <w:r w:rsidRPr="00A246CD">
        <w:rPr>
          <w:b/>
        </w:rPr>
        <w:t>Bevollmächtigter Vertreter</w:t>
      </w:r>
      <w:r w:rsidR="00497183" w:rsidRPr="00A246CD">
        <w:rPr>
          <w:b/>
        </w:rPr>
        <w:t>:</w:t>
      </w:r>
    </w:p>
    <w:tbl>
      <w:tblPr>
        <w:tblW w:w="11789" w:type="dxa"/>
        <w:tblLook w:val="01E0" w:firstRow="1" w:lastRow="1" w:firstColumn="1" w:lastColumn="1" w:noHBand="0" w:noVBand="0"/>
      </w:tblPr>
      <w:tblGrid>
        <w:gridCol w:w="2580"/>
        <w:gridCol w:w="7343"/>
        <w:gridCol w:w="1630"/>
        <w:gridCol w:w="236"/>
      </w:tblGrid>
      <w:tr w:rsidR="00D877D4" w:rsidRPr="00F45CAD" w:rsidTr="00497183">
        <w:trPr>
          <w:gridAfter w:val="2"/>
          <w:wAfter w:w="1866" w:type="dxa"/>
          <w:trHeight w:val="567"/>
        </w:trPr>
        <w:tc>
          <w:tcPr>
            <w:tcW w:w="2580" w:type="dxa"/>
            <w:noWrap/>
            <w:tcMar>
              <w:left w:w="28" w:type="dxa"/>
            </w:tcMar>
            <w:vAlign w:val="bottom"/>
          </w:tcPr>
          <w:p w:rsidR="00D877D4" w:rsidRPr="00F45CAD" w:rsidRDefault="00D877D4" w:rsidP="00FF013E">
            <w:pPr>
              <w:jc w:val="left"/>
            </w:pPr>
            <w:r>
              <w:t>Mitglied</w:t>
            </w:r>
            <w:r w:rsidR="00497183">
              <w:t>:</w:t>
            </w:r>
          </w:p>
        </w:tc>
        <w:tc>
          <w:tcPr>
            <w:tcW w:w="7343" w:type="dxa"/>
            <w:tcBorders>
              <w:bottom w:val="single" w:sz="4" w:space="0" w:color="808080"/>
            </w:tcBorders>
            <w:noWrap/>
            <w:vAlign w:val="bottom"/>
          </w:tcPr>
          <w:p w:rsidR="00D877D4" w:rsidRPr="008E3885" w:rsidRDefault="00DF1089" w:rsidP="00FF013E">
            <w:pPr>
              <w:jc w:val="left"/>
              <w:rPr>
                <w:rFonts w:ascii="Calibri" w:hAnsi="Calibri" w:cs="Calibri"/>
                <w:color w:val="0070C0"/>
              </w:rPr>
            </w:pP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="00B629F1">
              <w:rPr>
                <w:rFonts w:ascii="Calibri" w:hAnsi="Calibri" w:cs="Calibri"/>
                <w:b/>
                <w:color w:val="0070C0"/>
                <w:szCs w:val="20"/>
              </w:rPr>
              <w:t> </w:t>
            </w:r>
            <w:r w:rsidR="00B629F1">
              <w:rPr>
                <w:rFonts w:ascii="Calibri" w:hAnsi="Calibri" w:cs="Calibri"/>
                <w:b/>
                <w:color w:val="0070C0"/>
                <w:szCs w:val="20"/>
              </w:rPr>
              <w:t> </w:t>
            </w:r>
            <w:r w:rsidR="00B629F1">
              <w:rPr>
                <w:rFonts w:ascii="Calibri" w:hAnsi="Calibri" w:cs="Calibri"/>
                <w:b/>
                <w:color w:val="0070C0"/>
                <w:szCs w:val="20"/>
              </w:rPr>
              <w:t> </w:t>
            </w:r>
            <w:r w:rsidR="00B629F1">
              <w:rPr>
                <w:rFonts w:ascii="Calibri" w:hAnsi="Calibri" w:cs="Calibri"/>
                <w:b/>
                <w:color w:val="0070C0"/>
                <w:szCs w:val="20"/>
              </w:rPr>
              <w:t> </w:t>
            </w:r>
            <w:r w:rsidR="00B629F1">
              <w:rPr>
                <w:rFonts w:ascii="Calibri" w:hAnsi="Calibri" w:cs="Calibri"/>
                <w:b/>
                <w:color w:val="0070C0"/>
                <w:szCs w:val="20"/>
              </w:rPr>
              <w:t> </w: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6C694C" w:rsidRPr="00F45CAD" w:rsidTr="006C694C">
        <w:trPr>
          <w:gridAfter w:val="2"/>
          <w:wAfter w:w="1866" w:type="dxa"/>
          <w:trHeight w:val="340"/>
        </w:trPr>
        <w:tc>
          <w:tcPr>
            <w:tcW w:w="2580" w:type="dxa"/>
            <w:noWrap/>
            <w:tcMar>
              <w:left w:w="28" w:type="dxa"/>
            </w:tcMar>
            <w:vAlign w:val="bottom"/>
          </w:tcPr>
          <w:p w:rsidR="006C694C" w:rsidRDefault="006C694C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tcBorders>
              <w:bottom w:val="single" w:sz="4" w:space="0" w:color="808080"/>
            </w:tcBorders>
            <w:noWrap/>
            <w:vAlign w:val="bottom"/>
          </w:tcPr>
          <w:p w:rsidR="006C694C" w:rsidRPr="008E3885" w:rsidRDefault="006C694C" w:rsidP="00FF013E">
            <w:pPr>
              <w:jc w:val="left"/>
              <w:rPr>
                <w:rFonts w:ascii="Calibri" w:hAnsi="Calibri" w:cs="Calibri"/>
                <w:b/>
                <w:color w:val="0070C0"/>
                <w:szCs w:val="20"/>
              </w:rPr>
            </w:pP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D877D4" w:rsidRPr="00F45CAD" w:rsidTr="00497183">
        <w:trPr>
          <w:gridAfter w:val="2"/>
          <w:wAfter w:w="1866" w:type="dxa"/>
          <w:trHeight w:val="567"/>
        </w:trPr>
        <w:tc>
          <w:tcPr>
            <w:tcW w:w="2580" w:type="dxa"/>
            <w:noWrap/>
            <w:tcMar>
              <w:left w:w="28" w:type="dxa"/>
            </w:tcMar>
            <w:vAlign w:val="bottom"/>
          </w:tcPr>
          <w:p w:rsidR="008E3885" w:rsidRDefault="008E3885" w:rsidP="00FF013E">
            <w:pPr>
              <w:jc w:val="left"/>
            </w:pPr>
          </w:p>
          <w:p w:rsidR="008E3885" w:rsidRPr="00A246CD" w:rsidRDefault="00497183" w:rsidP="00FF013E">
            <w:pPr>
              <w:jc w:val="left"/>
              <w:rPr>
                <w:b/>
              </w:rPr>
            </w:pPr>
            <w:r w:rsidRPr="00A246CD">
              <w:rPr>
                <w:b/>
              </w:rPr>
              <w:t>Weitere Mitgl</w:t>
            </w:r>
            <w:r w:rsidR="008E3885" w:rsidRPr="00A246CD">
              <w:rPr>
                <w:b/>
              </w:rPr>
              <w:t>i</w:t>
            </w:r>
            <w:r w:rsidRPr="00A246CD">
              <w:rPr>
                <w:b/>
              </w:rPr>
              <w:t>e</w:t>
            </w:r>
            <w:r w:rsidR="008E3885" w:rsidRPr="00A246CD">
              <w:rPr>
                <w:b/>
              </w:rPr>
              <w:t>der:</w:t>
            </w:r>
          </w:p>
          <w:p w:rsidR="00497183" w:rsidRDefault="00497183" w:rsidP="00FF013E">
            <w:pPr>
              <w:jc w:val="left"/>
            </w:pPr>
          </w:p>
          <w:p w:rsidR="00D877D4" w:rsidRPr="00F45CAD" w:rsidRDefault="00D877D4" w:rsidP="00FF013E">
            <w:pPr>
              <w:jc w:val="left"/>
            </w:pPr>
            <w:r>
              <w:t>Mitglied</w:t>
            </w:r>
            <w:r w:rsidR="00497183">
              <w:t>:</w:t>
            </w:r>
          </w:p>
        </w:tc>
        <w:tc>
          <w:tcPr>
            <w:tcW w:w="7343" w:type="dxa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:rsidR="00D877D4" w:rsidRPr="008E3885" w:rsidRDefault="00DF1089" w:rsidP="00FF013E">
            <w:pPr>
              <w:jc w:val="left"/>
              <w:rPr>
                <w:rFonts w:ascii="Calibri" w:hAnsi="Calibri" w:cs="Calibri"/>
                <w:color w:val="0070C0"/>
              </w:rPr>
            </w:pP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6C694C" w:rsidRPr="00F45CAD" w:rsidTr="006C694C">
        <w:trPr>
          <w:gridAfter w:val="2"/>
          <w:wAfter w:w="1866" w:type="dxa"/>
          <w:trHeight w:val="343"/>
        </w:trPr>
        <w:tc>
          <w:tcPr>
            <w:tcW w:w="2580" w:type="dxa"/>
            <w:noWrap/>
            <w:tcMar>
              <w:left w:w="28" w:type="dxa"/>
            </w:tcMar>
            <w:vAlign w:val="bottom"/>
          </w:tcPr>
          <w:p w:rsidR="006C694C" w:rsidRDefault="006C694C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:rsidR="006C694C" w:rsidRPr="008E3885" w:rsidRDefault="006C694C" w:rsidP="00FF013E">
            <w:pPr>
              <w:jc w:val="left"/>
              <w:rPr>
                <w:rFonts w:ascii="Calibri" w:hAnsi="Calibri" w:cs="Calibri"/>
                <w:b/>
                <w:color w:val="0070C0"/>
                <w:szCs w:val="20"/>
              </w:rPr>
            </w:pP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D877D4" w:rsidRPr="00F45CAD" w:rsidTr="00497183">
        <w:trPr>
          <w:gridAfter w:val="2"/>
          <w:wAfter w:w="1866" w:type="dxa"/>
          <w:trHeight w:val="567"/>
        </w:trPr>
        <w:tc>
          <w:tcPr>
            <w:tcW w:w="2580" w:type="dxa"/>
            <w:noWrap/>
            <w:tcMar>
              <w:left w:w="28" w:type="dxa"/>
            </w:tcMar>
            <w:vAlign w:val="bottom"/>
          </w:tcPr>
          <w:p w:rsidR="00D877D4" w:rsidRPr="00F45CAD" w:rsidRDefault="00D877D4" w:rsidP="00FF013E">
            <w:pPr>
              <w:jc w:val="left"/>
            </w:pPr>
            <w:r>
              <w:t>Mitglied</w:t>
            </w:r>
            <w:r w:rsidR="00497183">
              <w:t>:</w:t>
            </w:r>
          </w:p>
        </w:tc>
        <w:tc>
          <w:tcPr>
            <w:tcW w:w="7343" w:type="dxa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:rsidR="00D877D4" w:rsidRPr="008E3885" w:rsidRDefault="00DF1089" w:rsidP="00FF013E">
            <w:pPr>
              <w:jc w:val="left"/>
              <w:rPr>
                <w:rFonts w:ascii="Calibri" w:hAnsi="Calibri" w:cs="Calibri"/>
                <w:color w:val="0070C0"/>
              </w:rPr>
            </w:pP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6C694C" w:rsidRPr="00F45CAD" w:rsidTr="006C694C">
        <w:trPr>
          <w:gridAfter w:val="2"/>
          <w:wAfter w:w="1866" w:type="dxa"/>
          <w:trHeight w:val="340"/>
        </w:trPr>
        <w:tc>
          <w:tcPr>
            <w:tcW w:w="2580" w:type="dxa"/>
            <w:noWrap/>
            <w:tcMar>
              <w:left w:w="28" w:type="dxa"/>
            </w:tcMar>
            <w:vAlign w:val="bottom"/>
          </w:tcPr>
          <w:p w:rsidR="006C694C" w:rsidRDefault="006C694C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:rsidR="006C694C" w:rsidRPr="008E3885" w:rsidRDefault="006C694C" w:rsidP="00FF013E">
            <w:pPr>
              <w:jc w:val="left"/>
              <w:rPr>
                <w:rFonts w:ascii="Calibri" w:hAnsi="Calibri" w:cs="Calibri"/>
                <w:b/>
                <w:color w:val="0070C0"/>
                <w:szCs w:val="20"/>
              </w:rPr>
            </w:pP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D877D4" w:rsidRPr="00F45CAD" w:rsidTr="00497183">
        <w:trPr>
          <w:gridAfter w:val="2"/>
          <w:wAfter w:w="1866" w:type="dxa"/>
          <w:trHeight w:val="567"/>
        </w:trPr>
        <w:tc>
          <w:tcPr>
            <w:tcW w:w="2580" w:type="dxa"/>
            <w:noWrap/>
            <w:tcMar>
              <w:left w:w="28" w:type="dxa"/>
            </w:tcMar>
            <w:vAlign w:val="bottom"/>
          </w:tcPr>
          <w:p w:rsidR="00D877D4" w:rsidRPr="00F45CAD" w:rsidRDefault="00D877D4" w:rsidP="00FF013E">
            <w:pPr>
              <w:jc w:val="left"/>
            </w:pPr>
            <w:r>
              <w:t>Mitglied</w:t>
            </w:r>
            <w:r w:rsidR="00497183">
              <w:t>:</w:t>
            </w:r>
          </w:p>
        </w:tc>
        <w:tc>
          <w:tcPr>
            <w:tcW w:w="7343" w:type="dxa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:rsidR="00D877D4" w:rsidRPr="008E3885" w:rsidRDefault="00DF1089" w:rsidP="00FF013E">
            <w:pPr>
              <w:jc w:val="left"/>
              <w:rPr>
                <w:rFonts w:ascii="Calibri" w:hAnsi="Calibri" w:cs="Calibri"/>
                <w:color w:val="0070C0"/>
              </w:rPr>
            </w:pP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6C694C" w:rsidRPr="00F45CAD" w:rsidTr="006C694C">
        <w:trPr>
          <w:gridAfter w:val="2"/>
          <w:wAfter w:w="1866" w:type="dxa"/>
          <w:trHeight w:val="340"/>
        </w:trPr>
        <w:tc>
          <w:tcPr>
            <w:tcW w:w="2580" w:type="dxa"/>
            <w:noWrap/>
            <w:tcMar>
              <w:left w:w="28" w:type="dxa"/>
            </w:tcMar>
            <w:vAlign w:val="bottom"/>
          </w:tcPr>
          <w:p w:rsidR="006C694C" w:rsidRDefault="006C694C" w:rsidP="00FF013E">
            <w:pPr>
              <w:jc w:val="left"/>
            </w:pPr>
            <w:r w:rsidRPr="006C694C">
              <w:t>USt-ID:</w:t>
            </w:r>
          </w:p>
        </w:tc>
        <w:tc>
          <w:tcPr>
            <w:tcW w:w="7343" w:type="dxa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:rsidR="006C694C" w:rsidRPr="008E3885" w:rsidRDefault="006C694C" w:rsidP="00FF013E">
            <w:pPr>
              <w:jc w:val="left"/>
              <w:rPr>
                <w:rFonts w:ascii="Calibri" w:hAnsi="Calibri" w:cs="Calibri"/>
                <w:b/>
                <w:color w:val="0070C0"/>
                <w:szCs w:val="20"/>
              </w:rPr>
            </w:pP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8E3885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D877D4" w:rsidRPr="00F45CAD" w:rsidTr="00305672">
        <w:trPr>
          <w:gridAfter w:val="2"/>
          <w:wAfter w:w="1866" w:type="dxa"/>
          <w:trHeight w:val="567"/>
        </w:trPr>
        <w:tc>
          <w:tcPr>
            <w:tcW w:w="9923" w:type="dxa"/>
            <w:gridSpan w:val="2"/>
            <w:noWrap/>
            <w:tcMar>
              <w:left w:w="28" w:type="dxa"/>
            </w:tcMar>
            <w:vAlign w:val="bottom"/>
          </w:tcPr>
          <w:p w:rsidR="008E3885" w:rsidRDefault="008E3885" w:rsidP="008E3885">
            <w:pPr>
              <w:jc w:val="left"/>
            </w:pPr>
          </w:p>
          <w:p w:rsidR="006C694C" w:rsidRDefault="006C694C" w:rsidP="008E3885">
            <w:pPr>
              <w:jc w:val="left"/>
            </w:pPr>
          </w:p>
          <w:p w:rsidR="008E3885" w:rsidRDefault="008E3885" w:rsidP="008E3885">
            <w:pPr>
              <w:jc w:val="left"/>
            </w:pPr>
            <w:r>
              <w:t>beschließen,</w:t>
            </w:r>
            <w:r w:rsidR="00D877D4">
              <w:t xml:space="preserve"> im Falle der Auftragserteilung </w:t>
            </w:r>
            <w:r>
              <w:t xml:space="preserve">eine </w:t>
            </w:r>
            <w:r w:rsidRPr="006C694C">
              <w:rPr>
                <w:b/>
              </w:rPr>
              <w:t>Arbeitsgemeinschaft</w:t>
            </w:r>
            <w:r>
              <w:t xml:space="preserve"> zu bilden und </w:t>
            </w:r>
            <w:r w:rsidRPr="00497183">
              <w:rPr>
                <w:b/>
              </w:rPr>
              <w:t>erklären</w:t>
            </w:r>
            <w:r w:rsidR="00A246CD">
              <w:rPr>
                <w:rStyle w:val="Funotenzeichen"/>
                <w:b w:val="0"/>
              </w:rPr>
              <w:footnoteReference w:id="1"/>
            </w:r>
            <w:r>
              <w:t>, dass</w:t>
            </w:r>
          </w:p>
          <w:p w:rsidR="006C694C" w:rsidRDefault="008E3885" w:rsidP="008E3885">
            <w:pPr>
              <w:pStyle w:val="Listenabsatz"/>
              <w:numPr>
                <w:ilvl w:val="0"/>
                <w:numId w:val="23"/>
              </w:numPr>
              <w:ind w:left="284" w:hanging="284"/>
              <w:jc w:val="left"/>
            </w:pPr>
            <w:r w:rsidRPr="00497183">
              <w:t>der bevollmächtigte Vertreter die Mitglieder gegenüber dem Auftraggeber rechtsverbindlich vertritt</w:t>
            </w:r>
            <w:r w:rsidR="006C694C">
              <w:t>,</w:t>
            </w:r>
          </w:p>
          <w:p w:rsidR="008E3885" w:rsidRPr="00497183" w:rsidRDefault="006C694C" w:rsidP="008E3885">
            <w:pPr>
              <w:pStyle w:val="Listenabsatz"/>
              <w:numPr>
                <w:ilvl w:val="0"/>
                <w:numId w:val="23"/>
              </w:numPr>
              <w:ind w:left="284" w:hanging="284"/>
              <w:jc w:val="left"/>
            </w:pPr>
            <w:r>
              <w:t>zur Entgegennahme der Zahlungen mit befreiender Wirkung berechtigt ist,</w:t>
            </w:r>
          </w:p>
          <w:p w:rsidR="00D877D4" w:rsidRDefault="008E3885" w:rsidP="008E3885">
            <w:pPr>
              <w:pStyle w:val="Listenabsatz"/>
              <w:numPr>
                <w:ilvl w:val="0"/>
                <w:numId w:val="23"/>
              </w:numPr>
              <w:ind w:left="284" w:hanging="284"/>
              <w:jc w:val="left"/>
            </w:pPr>
            <w:r w:rsidRPr="00497183">
              <w:t xml:space="preserve">alle Mitglieder </w:t>
            </w:r>
            <w:r w:rsidR="00497183">
              <w:t>unserer</w:t>
            </w:r>
            <w:r w:rsidR="00497183" w:rsidRPr="00497183">
              <w:t xml:space="preserve"> Arbeitsgemeinschaft </w:t>
            </w:r>
            <w:r w:rsidRPr="00497183">
              <w:t>als G</w:t>
            </w:r>
            <w:r w:rsidR="001A3008" w:rsidRPr="00497183">
              <w:t>esamtschuld</w:t>
            </w:r>
            <w:r w:rsidR="00497183" w:rsidRPr="00497183">
              <w:t>ner ha</w:t>
            </w:r>
            <w:r w:rsidRPr="00497183">
              <w:t>ften</w:t>
            </w:r>
            <w:r w:rsidR="006C694C">
              <w:t xml:space="preserve"> und</w:t>
            </w:r>
          </w:p>
          <w:p w:rsidR="00497183" w:rsidRDefault="00497183" w:rsidP="006C694C">
            <w:pPr>
              <w:pStyle w:val="Listenabsatz"/>
              <w:numPr>
                <w:ilvl w:val="0"/>
                <w:numId w:val="23"/>
              </w:numPr>
              <w:ind w:left="284" w:hanging="284"/>
              <w:jc w:val="left"/>
            </w:pPr>
            <w:r w:rsidRPr="00497183">
              <w:t>die zu erbringende Leistung hinsichtlich Art und Umfang wie folgt zwischen den Mitgliedern unserer Arbeitsgemeinschaft aufg</w:t>
            </w:r>
            <w:r>
              <w:t>eteilt wird:</w:t>
            </w:r>
          </w:p>
          <w:p w:rsidR="00A246CD" w:rsidRPr="00F45CAD" w:rsidRDefault="00A246CD" w:rsidP="00A246CD">
            <w:pPr>
              <w:jc w:val="left"/>
            </w:pPr>
          </w:p>
        </w:tc>
      </w:tr>
      <w:tr w:rsidR="001A3008" w:rsidRPr="00F45CAD" w:rsidTr="00305672">
        <w:trPr>
          <w:trHeight w:val="1134"/>
        </w:trPr>
        <w:tc>
          <w:tcPr>
            <w:tcW w:w="11553" w:type="dxa"/>
            <w:gridSpan w:val="3"/>
            <w:noWrap/>
            <w:tcMar>
              <w:left w:w="28" w:type="dxa"/>
            </w:tcMar>
            <w:vAlign w:val="center"/>
          </w:tcPr>
          <w:tbl>
            <w:tblPr>
              <w:tblW w:w="9618" w:type="dxa"/>
              <w:tblInd w:w="80" w:type="dxa"/>
              <w:tblLook w:val="01E0" w:firstRow="1" w:lastRow="1" w:firstColumn="1" w:lastColumn="1" w:noHBand="0" w:noVBand="0"/>
            </w:tblPr>
            <w:tblGrid>
              <w:gridCol w:w="984"/>
              <w:gridCol w:w="1744"/>
              <w:gridCol w:w="4138"/>
              <w:gridCol w:w="2752"/>
            </w:tblGrid>
            <w:tr w:rsidR="00DF1089" w:rsidTr="00DF1089">
              <w:trPr>
                <w:trHeight w:val="470"/>
              </w:trPr>
              <w:tc>
                <w:tcPr>
                  <w:tcW w:w="98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DF1089" w:rsidRPr="00DF1089" w:rsidRDefault="00DF1089" w:rsidP="00A246CD">
                  <w:pPr>
                    <w:jc w:val="center"/>
                    <w:rPr>
                      <w:rFonts w:cs="Arial"/>
                      <w:szCs w:val="20"/>
                    </w:rPr>
                  </w:pPr>
                  <w:r w:rsidRPr="00DF1089">
                    <w:rPr>
                      <w:rFonts w:cs="Arial"/>
                      <w:szCs w:val="20"/>
                    </w:rPr>
                    <w:t>Los</w:t>
                  </w:r>
                </w:p>
                <w:p w:rsidR="00DF1089" w:rsidRPr="00DF1089" w:rsidRDefault="00DF1089" w:rsidP="00A246CD">
                  <w:pPr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74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noWrap/>
                  <w:tcMar>
                    <w:left w:w="28" w:type="dxa"/>
                  </w:tcMar>
                  <w:vAlign w:val="center"/>
                </w:tcPr>
                <w:p w:rsidR="00DF1089" w:rsidRPr="00DF1089" w:rsidRDefault="00DF1089" w:rsidP="00A246CD">
                  <w:pPr>
                    <w:jc w:val="center"/>
                    <w:rPr>
                      <w:rFonts w:cs="Arial"/>
                      <w:szCs w:val="20"/>
                    </w:rPr>
                  </w:pPr>
                  <w:r w:rsidRPr="00DF1089">
                    <w:rPr>
                      <w:rFonts w:cs="Arial"/>
                      <w:szCs w:val="20"/>
                    </w:rPr>
                    <w:t>Position Leistungs-verzeichnis (LV)</w:t>
                  </w:r>
                </w:p>
              </w:tc>
              <w:tc>
                <w:tcPr>
                  <w:tcW w:w="4138" w:type="dxa"/>
                  <w:vMerge w:val="restart"/>
                  <w:tcBorders>
                    <w:top w:val="single" w:sz="4" w:space="0" w:color="808080"/>
                    <w:left w:val="single" w:sz="4" w:space="0" w:color="808080"/>
                  </w:tcBorders>
                  <w:shd w:val="clear" w:color="auto" w:fill="auto"/>
                  <w:noWrap/>
                  <w:vAlign w:val="center"/>
                </w:tcPr>
                <w:p w:rsidR="00DF1089" w:rsidRPr="00DF1089" w:rsidRDefault="00DF1089" w:rsidP="00A246CD">
                  <w:pPr>
                    <w:jc w:val="center"/>
                    <w:rPr>
                      <w:rFonts w:cs="Arial"/>
                      <w:szCs w:val="20"/>
                    </w:rPr>
                  </w:pPr>
                  <w:r w:rsidRPr="00DF1089">
                    <w:rPr>
                      <w:rFonts w:cs="Arial"/>
                      <w:szCs w:val="20"/>
                    </w:rPr>
                    <w:t>Beschreibung der Teilleistungen</w:t>
                  </w:r>
                </w:p>
              </w:tc>
              <w:tc>
                <w:tcPr>
                  <w:tcW w:w="2752" w:type="dxa"/>
                  <w:vMerge w:val="restart"/>
                  <w:tcBorders>
                    <w:top w:val="single" w:sz="4" w:space="0" w:color="808080"/>
                    <w:left w:val="single" w:sz="4" w:space="0" w:color="808080"/>
                  </w:tcBorders>
                  <w:shd w:val="clear" w:color="auto" w:fill="auto"/>
                  <w:vAlign w:val="center"/>
                </w:tcPr>
                <w:p w:rsidR="00DF1089" w:rsidRPr="00DF1089" w:rsidRDefault="00DF1089" w:rsidP="00A246CD">
                  <w:pPr>
                    <w:jc w:val="center"/>
                    <w:rPr>
                      <w:rFonts w:cs="Arial"/>
                      <w:szCs w:val="20"/>
                    </w:rPr>
                  </w:pPr>
                  <w:r w:rsidRPr="00DF1089">
                    <w:rPr>
                      <w:rFonts w:cs="Arial"/>
                      <w:szCs w:val="20"/>
                    </w:rPr>
                    <w:t>Mitglied der</w:t>
                  </w:r>
                </w:p>
                <w:p w:rsidR="00DF1089" w:rsidRPr="00DF1089" w:rsidRDefault="00DF1089" w:rsidP="00A246CD">
                  <w:pPr>
                    <w:jc w:val="center"/>
                    <w:rPr>
                      <w:rFonts w:cs="Arial"/>
                      <w:szCs w:val="20"/>
                    </w:rPr>
                  </w:pPr>
                  <w:r w:rsidRPr="00DF1089">
                    <w:rPr>
                      <w:rFonts w:cs="Arial"/>
                      <w:szCs w:val="20"/>
                    </w:rPr>
                    <w:t>Bietergemeinschaft</w:t>
                  </w:r>
                </w:p>
              </w:tc>
            </w:tr>
            <w:tr w:rsidR="00DF1089" w:rsidTr="00DF1089">
              <w:trPr>
                <w:trHeight w:val="470"/>
              </w:trPr>
              <w:tc>
                <w:tcPr>
                  <w:tcW w:w="2728" w:type="dxa"/>
                  <w:gridSpan w:val="2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DF1089" w:rsidRDefault="00DF1089" w:rsidP="00A246CD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(wenn zutreffend)</w:t>
                  </w:r>
                </w:p>
              </w:tc>
              <w:tc>
                <w:tcPr>
                  <w:tcW w:w="4138" w:type="dxa"/>
                  <w:vMerge/>
                  <w:tcBorders>
                    <w:left w:val="single" w:sz="4" w:space="0" w:color="808080"/>
                    <w:bottom w:val="single" w:sz="4" w:space="0" w:color="808080"/>
                  </w:tcBorders>
                  <w:shd w:val="clear" w:color="auto" w:fill="auto"/>
                  <w:noWrap/>
                  <w:vAlign w:val="center"/>
                </w:tcPr>
                <w:p w:rsidR="00DF1089" w:rsidRDefault="00DF1089" w:rsidP="00A246CD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752" w:type="dxa"/>
                  <w:vMerge/>
                  <w:tcBorders>
                    <w:left w:val="single" w:sz="4" w:space="0" w:color="808080"/>
                    <w:bottom w:val="single" w:sz="4" w:space="0" w:color="808080"/>
                  </w:tcBorders>
                  <w:shd w:val="clear" w:color="auto" w:fill="D9D9D9"/>
                  <w:vAlign w:val="center"/>
                </w:tcPr>
                <w:p w:rsidR="00DF1089" w:rsidRDefault="00DF1089" w:rsidP="00A246CD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DF1089" w:rsidTr="00DF1089">
              <w:tc>
                <w:tcPr>
                  <w:tcW w:w="98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center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174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413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noWrap/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27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</w:tr>
            <w:tr w:rsidR="00DF1089" w:rsidTr="00DF1089">
              <w:tc>
                <w:tcPr>
                  <w:tcW w:w="98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center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174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413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noWrap/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27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</w:tr>
            <w:tr w:rsidR="00DF1089" w:rsidTr="00DF1089">
              <w:tc>
                <w:tcPr>
                  <w:tcW w:w="98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center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lastRenderedPageBreak/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174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413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noWrap/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27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</w:tr>
            <w:tr w:rsidR="00DF1089" w:rsidTr="00DF1089">
              <w:tc>
                <w:tcPr>
                  <w:tcW w:w="98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center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174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413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noWrap/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27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vAlign w:val="center"/>
                </w:tcPr>
                <w:p w:rsidR="00DF1089" w:rsidRPr="00497183" w:rsidRDefault="00DF1089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</w:tr>
            <w:tr w:rsidR="006C694C" w:rsidTr="00DF1089">
              <w:tc>
                <w:tcPr>
                  <w:tcW w:w="98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6C694C" w:rsidRPr="00497183" w:rsidRDefault="006C694C" w:rsidP="00A246CD">
                  <w:pPr>
                    <w:spacing w:before="240" w:after="240"/>
                    <w:jc w:val="center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174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:rsidR="006C694C" w:rsidRPr="00497183" w:rsidRDefault="006C694C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413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noWrap/>
                  <w:vAlign w:val="center"/>
                </w:tcPr>
                <w:p w:rsidR="006C694C" w:rsidRPr="00497183" w:rsidRDefault="006C694C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27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vAlign w:val="center"/>
                </w:tcPr>
                <w:p w:rsidR="006C694C" w:rsidRPr="00497183" w:rsidRDefault="006C694C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</w:tr>
            <w:tr w:rsidR="006C694C" w:rsidTr="00DF1089">
              <w:tc>
                <w:tcPr>
                  <w:tcW w:w="98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6C694C" w:rsidRPr="00497183" w:rsidRDefault="006C694C" w:rsidP="00A246CD">
                  <w:pPr>
                    <w:spacing w:before="240" w:after="240"/>
                    <w:jc w:val="center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1744" w:type="dxa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:rsidR="006C694C" w:rsidRPr="00497183" w:rsidRDefault="006C694C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413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noWrap/>
                  <w:vAlign w:val="center"/>
                </w:tcPr>
                <w:p w:rsidR="006C694C" w:rsidRPr="00497183" w:rsidRDefault="006C694C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  <w:tc>
                <w:tcPr>
                  <w:tcW w:w="27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vAlign w:val="center"/>
                </w:tcPr>
                <w:p w:rsidR="006C694C" w:rsidRPr="00497183" w:rsidRDefault="006C694C" w:rsidP="00A246CD">
                  <w:pPr>
                    <w:spacing w:before="240" w:after="240"/>
                    <w:jc w:val="left"/>
                    <w:rPr>
                      <w:rFonts w:ascii="Calibri" w:hAnsi="Calibri" w:cs="Calibri"/>
                      <w:color w:val="0070C0"/>
                      <w:szCs w:val="20"/>
                    </w:rPr>
                  </w:pP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instrText xml:space="preserve"> FORMTEXT </w:instrTex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separate"/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eastAsia="Arial Unicode MS" w:hAnsi="Calibri" w:cs="Calibri"/>
                      <w:b/>
                      <w:noProof/>
                      <w:color w:val="0070C0"/>
                      <w:szCs w:val="20"/>
                    </w:rPr>
                    <w:t> </w:t>
                  </w:r>
                  <w:r w:rsidRPr="00497183">
                    <w:rPr>
                      <w:rFonts w:ascii="Calibri" w:hAnsi="Calibri" w:cs="Calibri"/>
                      <w:b/>
                      <w:color w:val="0070C0"/>
                      <w:szCs w:val="20"/>
                    </w:rPr>
                    <w:fldChar w:fldCharType="end"/>
                  </w:r>
                </w:p>
              </w:tc>
            </w:tr>
          </w:tbl>
          <w:p w:rsidR="001A3008" w:rsidRPr="00F45CAD" w:rsidRDefault="001A3008" w:rsidP="002D4CA7"/>
        </w:tc>
        <w:tc>
          <w:tcPr>
            <w:tcW w:w="236" w:type="dxa"/>
            <w:noWrap/>
            <w:vAlign w:val="center"/>
          </w:tcPr>
          <w:p w:rsidR="001A3008" w:rsidRPr="00F45CAD" w:rsidRDefault="001A3008" w:rsidP="00FE40F3"/>
        </w:tc>
      </w:tr>
    </w:tbl>
    <w:p w:rsidR="00F14521" w:rsidRDefault="00F14521" w:rsidP="00A069F8"/>
    <w:p w:rsidR="005D158A" w:rsidRDefault="005D158A" w:rsidP="00A069F8"/>
    <w:p w:rsidR="005D158A" w:rsidRDefault="005D158A" w:rsidP="00A069F8"/>
    <w:p w:rsidR="005D158A" w:rsidRDefault="005D158A" w:rsidP="00A069F8"/>
    <w:p w:rsidR="005D158A" w:rsidRDefault="005D158A" w:rsidP="00A069F8"/>
    <w:p w:rsidR="005D158A" w:rsidRDefault="005D158A" w:rsidP="00A069F8"/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1842"/>
        <w:gridCol w:w="284"/>
        <w:gridCol w:w="1984"/>
        <w:gridCol w:w="284"/>
        <w:gridCol w:w="4819"/>
        <w:gridCol w:w="256"/>
      </w:tblGrid>
      <w:tr w:rsidR="005D158A" w:rsidRPr="00F45CAD" w:rsidTr="00E954A1">
        <w:trPr>
          <w:trHeight w:val="113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5D158A" w:rsidRPr="00F45CAD" w:rsidRDefault="005D158A" w:rsidP="00E954A1"/>
        </w:tc>
        <w:tc>
          <w:tcPr>
            <w:tcW w:w="9469" w:type="dxa"/>
            <w:gridSpan w:val="6"/>
            <w:noWrap/>
            <w:vAlign w:val="center"/>
          </w:tcPr>
          <w:p w:rsidR="005D158A" w:rsidRPr="00F45CAD" w:rsidRDefault="005D158A" w:rsidP="00E954A1"/>
        </w:tc>
      </w:tr>
      <w:tr w:rsidR="005D158A" w:rsidRPr="00F45CAD" w:rsidTr="00E954A1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D158A" w:rsidRPr="00F45CAD" w:rsidRDefault="005D158A" w:rsidP="00E954A1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5D158A" w:rsidRPr="00F45CAD" w:rsidRDefault="005D158A" w:rsidP="00E954A1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808080"/>
            </w:tcBorders>
            <w:vAlign w:val="center"/>
          </w:tcPr>
          <w:p w:rsidR="005D158A" w:rsidRPr="00F45CAD" w:rsidRDefault="005D158A" w:rsidP="00E954A1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</w:tr>
      <w:tr w:rsidR="005D158A" w:rsidRPr="00F45CAD" w:rsidTr="00E954A1">
        <w:trPr>
          <w:trHeight w:val="1134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:rsidR="005D158A" w:rsidRPr="00F45CAD" w:rsidRDefault="005D158A" w:rsidP="00E954A1"/>
        </w:tc>
        <w:tc>
          <w:tcPr>
            <w:tcW w:w="2268" w:type="dxa"/>
            <w:gridSpan w:val="2"/>
            <w:noWrap/>
            <w:vAlign w:val="center"/>
          </w:tcPr>
          <w:p w:rsidR="005D158A" w:rsidRPr="00F45CAD" w:rsidRDefault="005D158A" w:rsidP="00E954A1"/>
        </w:tc>
        <w:tc>
          <w:tcPr>
            <w:tcW w:w="5075" w:type="dxa"/>
            <w:gridSpan w:val="2"/>
            <w:vAlign w:val="center"/>
          </w:tcPr>
          <w:p w:rsidR="005D158A" w:rsidRPr="00F45CAD" w:rsidRDefault="005D158A" w:rsidP="00E954A1"/>
        </w:tc>
      </w:tr>
      <w:tr w:rsidR="005D158A" w:rsidRPr="00F45CAD" w:rsidTr="00E954A1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D158A" w:rsidRPr="00F45CAD" w:rsidRDefault="005D158A" w:rsidP="00E954A1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5D158A" w:rsidRPr="00F45CAD" w:rsidRDefault="005D158A" w:rsidP="00E954A1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808080"/>
            </w:tcBorders>
            <w:vAlign w:val="center"/>
          </w:tcPr>
          <w:p w:rsidR="005D158A" w:rsidRPr="00F45CAD" w:rsidRDefault="005D158A" w:rsidP="00E954A1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</w:tr>
      <w:tr w:rsidR="005D158A" w:rsidRPr="00F45CAD" w:rsidTr="00E954A1">
        <w:trPr>
          <w:trHeight w:val="1134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:rsidR="005D158A" w:rsidRPr="00F45CAD" w:rsidRDefault="005D158A" w:rsidP="00E954A1"/>
        </w:tc>
        <w:tc>
          <w:tcPr>
            <w:tcW w:w="2268" w:type="dxa"/>
            <w:gridSpan w:val="2"/>
            <w:noWrap/>
            <w:vAlign w:val="center"/>
          </w:tcPr>
          <w:p w:rsidR="005D158A" w:rsidRPr="00F45CAD" w:rsidRDefault="005D158A" w:rsidP="00E954A1"/>
        </w:tc>
        <w:tc>
          <w:tcPr>
            <w:tcW w:w="5075" w:type="dxa"/>
            <w:gridSpan w:val="2"/>
            <w:vAlign w:val="center"/>
          </w:tcPr>
          <w:p w:rsidR="005D158A" w:rsidRPr="00F45CAD" w:rsidRDefault="005D158A" w:rsidP="00E954A1"/>
        </w:tc>
      </w:tr>
      <w:tr w:rsidR="005D158A" w:rsidRPr="00F45CAD" w:rsidTr="00E954A1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D158A" w:rsidRPr="00F45CAD" w:rsidRDefault="005D158A" w:rsidP="00E954A1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5D158A" w:rsidRPr="00F45CAD" w:rsidRDefault="005D158A" w:rsidP="00E954A1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808080"/>
            </w:tcBorders>
            <w:vAlign w:val="center"/>
          </w:tcPr>
          <w:p w:rsidR="005D158A" w:rsidRPr="00F45CAD" w:rsidRDefault="005D158A" w:rsidP="00E954A1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</w:tr>
      <w:tr w:rsidR="005D158A" w:rsidRPr="00F45CAD" w:rsidTr="00E954A1">
        <w:trPr>
          <w:trHeight w:val="1134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:rsidR="005D158A" w:rsidRPr="00F45CAD" w:rsidRDefault="005D158A" w:rsidP="00E954A1"/>
        </w:tc>
        <w:tc>
          <w:tcPr>
            <w:tcW w:w="2268" w:type="dxa"/>
            <w:gridSpan w:val="2"/>
            <w:noWrap/>
            <w:vAlign w:val="center"/>
          </w:tcPr>
          <w:p w:rsidR="005D158A" w:rsidRPr="00F45CAD" w:rsidRDefault="005D158A" w:rsidP="00E954A1"/>
        </w:tc>
        <w:tc>
          <w:tcPr>
            <w:tcW w:w="5075" w:type="dxa"/>
            <w:gridSpan w:val="2"/>
            <w:vAlign w:val="center"/>
          </w:tcPr>
          <w:p w:rsidR="005D158A" w:rsidRPr="00F45CAD" w:rsidRDefault="005D158A" w:rsidP="00E954A1"/>
        </w:tc>
      </w:tr>
      <w:tr w:rsidR="005D158A" w:rsidRPr="00F45CAD" w:rsidTr="00E954A1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D158A" w:rsidRPr="00F45CAD" w:rsidRDefault="005D158A" w:rsidP="00E954A1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5D158A" w:rsidRPr="00F45CAD" w:rsidRDefault="005D158A" w:rsidP="00E954A1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808080"/>
            </w:tcBorders>
            <w:vAlign w:val="center"/>
          </w:tcPr>
          <w:p w:rsidR="005D158A" w:rsidRPr="00F45CAD" w:rsidRDefault="005D158A" w:rsidP="00E954A1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:rsidR="005D158A" w:rsidRPr="00F45CAD" w:rsidRDefault="005D158A" w:rsidP="00E954A1">
            <w:pPr>
              <w:jc w:val="center"/>
            </w:pPr>
          </w:p>
        </w:tc>
      </w:tr>
    </w:tbl>
    <w:p w:rsidR="005D158A" w:rsidRPr="0081723D" w:rsidRDefault="005D158A" w:rsidP="005D158A"/>
    <w:p w:rsidR="005D158A" w:rsidRDefault="005D158A" w:rsidP="00A069F8"/>
    <w:p w:rsidR="005D158A" w:rsidRDefault="005D158A" w:rsidP="00A069F8"/>
    <w:p w:rsidR="005D158A" w:rsidRDefault="005D158A" w:rsidP="00A069F8"/>
    <w:p w:rsidR="005D158A" w:rsidRDefault="005D158A" w:rsidP="00A069F8"/>
    <w:p w:rsidR="005D158A" w:rsidRDefault="005D158A" w:rsidP="00A069F8"/>
    <w:p w:rsidR="005D158A" w:rsidRDefault="005D158A" w:rsidP="00A069F8"/>
    <w:p w:rsidR="005D158A" w:rsidRPr="0081723D" w:rsidRDefault="005D158A" w:rsidP="00A069F8"/>
    <w:sectPr w:rsidR="005D158A" w:rsidRPr="0081723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742" w:rsidRDefault="00251742">
      <w:r>
        <w:separator/>
      </w:r>
    </w:p>
    <w:p w:rsidR="00251742" w:rsidRDefault="00251742"/>
    <w:p w:rsidR="00251742" w:rsidRDefault="00251742"/>
  </w:endnote>
  <w:endnote w:type="continuationSeparator" w:id="0">
    <w:p w:rsidR="00251742" w:rsidRDefault="00251742">
      <w:r>
        <w:continuationSeparator/>
      </w:r>
    </w:p>
    <w:p w:rsidR="00251742" w:rsidRDefault="00251742"/>
    <w:p w:rsidR="00251742" w:rsidRDefault="002517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025EC1" w:rsidRPr="00A246CD">
      <w:trPr>
        <w:cantSplit/>
        <w:trHeight w:hRule="exact" w:val="397"/>
      </w:trPr>
      <w:tc>
        <w:tcPr>
          <w:tcW w:w="147" w:type="dxa"/>
          <w:vAlign w:val="center"/>
        </w:tcPr>
        <w:p w:rsidR="00025EC1" w:rsidRPr="00D6072E" w:rsidRDefault="00025EC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025EC1" w:rsidRPr="00D6072E" w:rsidRDefault="00025EC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025EC1" w:rsidRPr="00D6072E" w:rsidRDefault="00025EC1" w:rsidP="00DF1089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</w:r>
        </w:p>
      </w:tc>
      <w:tc>
        <w:tcPr>
          <w:tcW w:w="1440" w:type="dxa"/>
          <w:vAlign w:val="center"/>
        </w:tcPr>
        <w:p w:rsidR="00025EC1" w:rsidRPr="00A246CD" w:rsidRDefault="00025EC1" w:rsidP="00D6072E">
          <w:pPr>
            <w:jc w:val="right"/>
            <w:rPr>
              <w:rFonts w:cs="Arial"/>
              <w:snapToGrid w:val="0"/>
              <w:sz w:val="16"/>
              <w:szCs w:val="16"/>
            </w:rPr>
          </w:pPr>
          <w:r w:rsidRPr="00A246CD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A246CD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A246CD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A246CD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246CD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A246CD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A246CD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A246CD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A246CD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A246CD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246CD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A246CD">
            <w:rPr>
              <w:rFonts w:cs="Arial"/>
              <w:snapToGrid w:val="0"/>
              <w:sz w:val="16"/>
              <w:szCs w:val="16"/>
            </w:rPr>
            <w:fldChar w:fldCharType="end"/>
          </w:r>
        </w:p>
        <w:p w:rsidR="00A246CD" w:rsidRPr="00A246CD" w:rsidRDefault="00A246CD" w:rsidP="00D6072E">
          <w:pPr>
            <w:jc w:val="right"/>
            <w:rPr>
              <w:rFonts w:cs="Arial"/>
              <w:sz w:val="16"/>
              <w:szCs w:val="16"/>
            </w:rPr>
          </w:pPr>
          <w:r w:rsidRPr="00A246CD">
            <w:rPr>
              <w:rFonts w:cs="Arial"/>
              <w:snapToGrid w:val="0"/>
              <w:sz w:val="16"/>
              <w:szCs w:val="16"/>
            </w:rPr>
            <w:t>Stand 14.06.2018</w:t>
          </w:r>
        </w:p>
      </w:tc>
    </w:tr>
  </w:tbl>
  <w:p w:rsidR="00025EC1" w:rsidRPr="00046C8E" w:rsidRDefault="00025E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742" w:rsidRDefault="00251742">
      <w:r>
        <w:separator/>
      </w:r>
    </w:p>
    <w:p w:rsidR="00251742" w:rsidRDefault="00251742"/>
    <w:p w:rsidR="00251742" w:rsidRDefault="00251742"/>
  </w:footnote>
  <w:footnote w:type="continuationSeparator" w:id="0">
    <w:p w:rsidR="00251742" w:rsidRDefault="00251742">
      <w:r>
        <w:continuationSeparator/>
      </w:r>
    </w:p>
    <w:p w:rsidR="00251742" w:rsidRDefault="00251742"/>
    <w:p w:rsidR="00251742" w:rsidRDefault="00251742"/>
  </w:footnote>
  <w:footnote w:id="1">
    <w:p w:rsidR="00A246CD" w:rsidRPr="00A246CD" w:rsidRDefault="00A246CD" w:rsidP="00A246CD">
      <w:pPr>
        <w:pStyle w:val="Funotentext"/>
        <w:rPr>
          <w:b/>
          <w:sz w:val="16"/>
        </w:rPr>
      </w:pPr>
      <w:r>
        <w:rPr>
          <w:rStyle w:val="Funotenzeichen"/>
        </w:rPr>
        <w:footnoteRef/>
      </w:r>
      <w:r>
        <w:t xml:space="preserve"> </w:t>
      </w:r>
      <w:r w:rsidRPr="00A246CD">
        <w:rPr>
          <w:b/>
          <w:sz w:val="16"/>
        </w:rPr>
        <w:t>Die Bietergemeinschaft hat mit ihrem Angebot eine Erklärung aller Mitglieder in Textform abzugeben</w:t>
      </w:r>
      <w:r>
        <w:rPr>
          <w:b/>
          <w:sz w:val="16"/>
        </w:rPr>
        <w:t>.</w:t>
      </w:r>
      <w:r w:rsidRPr="00A246CD">
        <w:rPr>
          <w:b/>
          <w:sz w:val="16"/>
        </w:rPr>
        <w:t>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EC1" w:rsidRDefault="00025EC1"/>
  <w:p w:rsidR="00025EC1" w:rsidRDefault="00025E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EC1" w:rsidRDefault="00025EC1">
    <w:pPr>
      <w:pStyle w:val="Kopfzeile"/>
    </w:pPr>
    <w:r>
      <w:t>234</w:t>
    </w:r>
  </w:p>
  <w:p w:rsidR="00025EC1" w:rsidRPr="00347F9A" w:rsidRDefault="00025EC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621A2"/>
    <w:multiLevelType w:val="hybridMultilevel"/>
    <w:tmpl w:val="E4423F50"/>
    <w:lvl w:ilvl="0" w:tplc="C1FA28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u w:color="FFFFFF" w:themeColor="background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7"/>
  </w:num>
  <w:num w:numId="5">
    <w:abstractNumId w:val="10"/>
  </w:num>
  <w:num w:numId="6">
    <w:abstractNumId w:val="3"/>
  </w:num>
  <w:num w:numId="7">
    <w:abstractNumId w:val="13"/>
  </w:num>
  <w:num w:numId="8">
    <w:abstractNumId w:val="9"/>
  </w:num>
  <w:num w:numId="9">
    <w:abstractNumId w:val="16"/>
  </w:num>
  <w:num w:numId="10">
    <w:abstractNumId w:val="4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2"/>
  </w:num>
  <w:num w:numId="17">
    <w:abstractNumId w:val="2"/>
  </w:num>
  <w:num w:numId="18">
    <w:abstractNumId w:val="15"/>
  </w:num>
  <w:num w:numId="19">
    <w:abstractNumId w:val="14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X/bVZA8gbIS2NNgk6//gX4boHTX92PQiPFVkaxKcR1hu9uY3+pG1LYs+WFq9vBDcFKQ4kHoy3kMkaVS8F1+pA==" w:salt="8KcfdogKJ1UyCDCKTTHXyg=="/>
  <w:defaultTabStop w:val="709"/>
  <w:autoHyphenation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6E"/>
    <w:rsid w:val="00001949"/>
    <w:rsid w:val="000021DC"/>
    <w:rsid w:val="0000737B"/>
    <w:rsid w:val="00007D71"/>
    <w:rsid w:val="0001134B"/>
    <w:rsid w:val="000114D3"/>
    <w:rsid w:val="00025EC1"/>
    <w:rsid w:val="0002673A"/>
    <w:rsid w:val="00046C8E"/>
    <w:rsid w:val="00052060"/>
    <w:rsid w:val="00057552"/>
    <w:rsid w:val="0006675C"/>
    <w:rsid w:val="00067B8D"/>
    <w:rsid w:val="000755CF"/>
    <w:rsid w:val="00075D69"/>
    <w:rsid w:val="00081305"/>
    <w:rsid w:val="000848E7"/>
    <w:rsid w:val="00093240"/>
    <w:rsid w:val="0009665D"/>
    <w:rsid w:val="000A42AA"/>
    <w:rsid w:val="000A64A3"/>
    <w:rsid w:val="000B1B2C"/>
    <w:rsid w:val="000C4102"/>
    <w:rsid w:val="000D444B"/>
    <w:rsid w:val="001028D9"/>
    <w:rsid w:val="00106076"/>
    <w:rsid w:val="00127C79"/>
    <w:rsid w:val="001352E2"/>
    <w:rsid w:val="00136561"/>
    <w:rsid w:val="001426F7"/>
    <w:rsid w:val="00153226"/>
    <w:rsid w:val="001A057E"/>
    <w:rsid w:val="001A3008"/>
    <w:rsid w:val="001A6205"/>
    <w:rsid w:val="001B705C"/>
    <w:rsid w:val="001C3E5C"/>
    <w:rsid w:val="001C509D"/>
    <w:rsid w:val="001E0C92"/>
    <w:rsid w:val="001F47CC"/>
    <w:rsid w:val="00213539"/>
    <w:rsid w:val="00251742"/>
    <w:rsid w:val="002517FD"/>
    <w:rsid w:val="00256837"/>
    <w:rsid w:val="00263542"/>
    <w:rsid w:val="00264442"/>
    <w:rsid w:val="002748DF"/>
    <w:rsid w:val="00285DD1"/>
    <w:rsid w:val="002C0F7B"/>
    <w:rsid w:val="002C403D"/>
    <w:rsid w:val="002C7E60"/>
    <w:rsid w:val="002D4CA7"/>
    <w:rsid w:val="002E1493"/>
    <w:rsid w:val="002E22FB"/>
    <w:rsid w:val="002E4302"/>
    <w:rsid w:val="002F4952"/>
    <w:rsid w:val="00305672"/>
    <w:rsid w:val="00327698"/>
    <w:rsid w:val="00331729"/>
    <w:rsid w:val="00333EE7"/>
    <w:rsid w:val="00343119"/>
    <w:rsid w:val="00347F9A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97183"/>
    <w:rsid w:val="004A0CB0"/>
    <w:rsid w:val="004B0B17"/>
    <w:rsid w:val="004C090B"/>
    <w:rsid w:val="004C5609"/>
    <w:rsid w:val="004D1717"/>
    <w:rsid w:val="004E07A5"/>
    <w:rsid w:val="004E3711"/>
    <w:rsid w:val="00500C2B"/>
    <w:rsid w:val="00504E81"/>
    <w:rsid w:val="00520D3B"/>
    <w:rsid w:val="005333C9"/>
    <w:rsid w:val="00544FC2"/>
    <w:rsid w:val="00552B78"/>
    <w:rsid w:val="005575B0"/>
    <w:rsid w:val="00573601"/>
    <w:rsid w:val="00574488"/>
    <w:rsid w:val="00576C66"/>
    <w:rsid w:val="005A4489"/>
    <w:rsid w:val="005C301C"/>
    <w:rsid w:val="005C41DA"/>
    <w:rsid w:val="005D158A"/>
    <w:rsid w:val="005F22BB"/>
    <w:rsid w:val="005F32A5"/>
    <w:rsid w:val="005F41CD"/>
    <w:rsid w:val="00605DD3"/>
    <w:rsid w:val="00606550"/>
    <w:rsid w:val="00607EE7"/>
    <w:rsid w:val="00614636"/>
    <w:rsid w:val="00640260"/>
    <w:rsid w:val="00643351"/>
    <w:rsid w:val="006548DC"/>
    <w:rsid w:val="0066119D"/>
    <w:rsid w:val="00667DCD"/>
    <w:rsid w:val="00682D2C"/>
    <w:rsid w:val="006A5AED"/>
    <w:rsid w:val="006A66F3"/>
    <w:rsid w:val="006B3960"/>
    <w:rsid w:val="006B7CF1"/>
    <w:rsid w:val="006C694C"/>
    <w:rsid w:val="006D70A3"/>
    <w:rsid w:val="00724CA7"/>
    <w:rsid w:val="007312BD"/>
    <w:rsid w:val="00734EDE"/>
    <w:rsid w:val="007359C9"/>
    <w:rsid w:val="00744C5B"/>
    <w:rsid w:val="007633C2"/>
    <w:rsid w:val="00763D9F"/>
    <w:rsid w:val="0078194F"/>
    <w:rsid w:val="00782E76"/>
    <w:rsid w:val="0078695C"/>
    <w:rsid w:val="007E61DB"/>
    <w:rsid w:val="00815D3D"/>
    <w:rsid w:val="0081723D"/>
    <w:rsid w:val="00825E54"/>
    <w:rsid w:val="00855F78"/>
    <w:rsid w:val="0087702C"/>
    <w:rsid w:val="008B0C18"/>
    <w:rsid w:val="008B1F06"/>
    <w:rsid w:val="008B5D6E"/>
    <w:rsid w:val="008B78B4"/>
    <w:rsid w:val="008C2AD1"/>
    <w:rsid w:val="008D4DFC"/>
    <w:rsid w:val="008D764D"/>
    <w:rsid w:val="008E3885"/>
    <w:rsid w:val="008F52AA"/>
    <w:rsid w:val="008F6547"/>
    <w:rsid w:val="00910F0B"/>
    <w:rsid w:val="00925025"/>
    <w:rsid w:val="00962412"/>
    <w:rsid w:val="00965CA3"/>
    <w:rsid w:val="0097166A"/>
    <w:rsid w:val="009769C9"/>
    <w:rsid w:val="009A3215"/>
    <w:rsid w:val="009A33B4"/>
    <w:rsid w:val="009C14BE"/>
    <w:rsid w:val="00A00872"/>
    <w:rsid w:val="00A069F8"/>
    <w:rsid w:val="00A178C3"/>
    <w:rsid w:val="00A2073F"/>
    <w:rsid w:val="00A23DED"/>
    <w:rsid w:val="00A246CD"/>
    <w:rsid w:val="00A35166"/>
    <w:rsid w:val="00A43A42"/>
    <w:rsid w:val="00A47DB2"/>
    <w:rsid w:val="00A5084B"/>
    <w:rsid w:val="00A62D54"/>
    <w:rsid w:val="00A7298F"/>
    <w:rsid w:val="00A741D3"/>
    <w:rsid w:val="00A75824"/>
    <w:rsid w:val="00A855B9"/>
    <w:rsid w:val="00A90573"/>
    <w:rsid w:val="00A90C84"/>
    <w:rsid w:val="00AB4B05"/>
    <w:rsid w:val="00AC4DDF"/>
    <w:rsid w:val="00AC56D5"/>
    <w:rsid w:val="00AC7F2D"/>
    <w:rsid w:val="00AD584D"/>
    <w:rsid w:val="00AE4AF0"/>
    <w:rsid w:val="00B003C3"/>
    <w:rsid w:val="00B14EF0"/>
    <w:rsid w:val="00B23C01"/>
    <w:rsid w:val="00B40909"/>
    <w:rsid w:val="00B434E5"/>
    <w:rsid w:val="00B55AC6"/>
    <w:rsid w:val="00B61D2B"/>
    <w:rsid w:val="00B629F1"/>
    <w:rsid w:val="00B6780C"/>
    <w:rsid w:val="00B96ADB"/>
    <w:rsid w:val="00BA5E42"/>
    <w:rsid w:val="00BD41AD"/>
    <w:rsid w:val="00C101BF"/>
    <w:rsid w:val="00C21355"/>
    <w:rsid w:val="00C246AC"/>
    <w:rsid w:val="00C26124"/>
    <w:rsid w:val="00C2678D"/>
    <w:rsid w:val="00C30192"/>
    <w:rsid w:val="00C36A76"/>
    <w:rsid w:val="00C764C5"/>
    <w:rsid w:val="00C7707E"/>
    <w:rsid w:val="00C96E57"/>
    <w:rsid w:val="00CC3222"/>
    <w:rsid w:val="00CD54C7"/>
    <w:rsid w:val="00CF0058"/>
    <w:rsid w:val="00CF4ECB"/>
    <w:rsid w:val="00CF64C4"/>
    <w:rsid w:val="00D05887"/>
    <w:rsid w:val="00D05C74"/>
    <w:rsid w:val="00D14CB1"/>
    <w:rsid w:val="00D6072E"/>
    <w:rsid w:val="00D877D4"/>
    <w:rsid w:val="00DA276D"/>
    <w:rsid w:val="00DA59AF"/>
    <w:rsid w:val="00DB65E1"/>
    <w:rsid w:val="00DB6C0D"/>
    <w:rsid w:val="00DC2EA6"/>
    <w:rsid w:val="00DC7E08"/>
    <w:rsid w:val="00DD02F2"/>
    <w:rsid w:val="00DD5025"/>
    <w:rsid w:val="00DE2F64"/>
    <w:rsid w:val="00DE420C"/>
    <w:rsid w:val="00DF1089"/>
    <w:rsid w:val="00DF1BA7"/>
    <w:rsid w:val="00DF4D8C"/>
    <w:rsid w:val="00E02FAA"/>
    <w:rsid w:val="00E1197E"/>
    <w:rsid w:val="00E322E9"/>
    <w:rsid w:val="00E578EB"/>
    <w:rsid w:val="00E6087B"/>
    <w:rsid w:val="00E85EBB"/>
    <w:rsid w:val="00E920A2"/>
    <w:rsid w:val="00E954A1"/>
    <w:rsid w:val="00EA10EB"/>
    <w:rsid w:val="00EC7AED"/>
    <w:rsid w:val="00ED30CB"/>
    <w:rsid w:val="00F133C2"/>
    <w:rsid w:val="00F14521"/>
    <w:rsid w:val="00F21669"/>
    <w:rsid w:val="00F32C49"/>
    <w:rsid w:val="00F5478F"/>
    <w:rsid w:val="00F8155D"/>
    <w:rsid w:val="00F92CF7"/>
    <w:rsid w:val="00FA0151"/>
    <w:rsid w:val="00FA4334"/>
    <w:rsid w:val="00FA73C6"/>
    <w:rsid w:val="00FA78D5"/>
    <w:rsid w:val="00FB16AA"/>
    <w:rsid w:val="00FB37F2"/>
    <w:rsid w:val="00FC0982"/>
    <w:rsid w:val="00FC1057"/>
    <w:rsid w:val="00FD190A"/>
    <w:rsid w:val="00FD49AF"/>
    <w:rsid w:val="00FE1A41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8E2C5E05-977C-4A9D-815D-B9DCF5E7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styleId="Platzhaltertext">
    <w:name w:val="Placeholder Text"/>
    <w:basedOn w:val="Absatz-Standardschriftart"/>
    <w:uiPriority w:val="99"/>
    <w:semiHidden/>
    <w:rsid w:val="002C7E60"/>
    <w:rPr>
      <w:color w:val="808080"/>
    </w:rPr>
  </w:style>
  <w:style w:type="paragraph" w:styleId="Listenabsatz">
    <w:name w:val="List Paragraph"/>
    <w:basedOn w:val="Standard"/>
    <w:uiPriority w:val="34"/>
    <w:qFormat/>
    <w:rsid w:val="008E3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4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ZVM\Organisation\02%201%20%20%20%20Dienstbetrieb\-6%20%20%20%20Schriftguterstellung\-3%20%20%20Vordrucke\-2%20%20%20Vergabe\-3%20%20%20GDKE\-2%20%20%20Vergabeunterlagen\-02%20%20%20Vergabeunterlagen\-3%20%20%20Allgemein\234%20%20%20Erkl&#228;rung%20Bieter-Arbeitsgem%20zu%20...%20Stand%2014.06.2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88E70968AE43D4B4C217D0E4FF6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636EA-2E5E-497B-AC26-C06DE4967FDD}"/>
      </w:docPartPr>
      <w:docPartBody>
        <w:p w:rsidR="009E1C8C" w:rsidRDefault="009E1C8C">
          <w:pPr>
            <w:pStyle w:val="9F88E70968AE43D4B4C217D0E4FF6CA4"/>
          </w:pPr>
          <w:r w:rsidRPr="00227AC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1A63C45061457A994FA9B9D0BE5F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8EA0E7-1036-454D-A30A-B3D58BEF686C}"/>
      </w:docPartPr>
      <w:docPartBody>
        <w:p w:rsidR="009E1C8C" w:rsidRDefault="009E1C8C">
          <w:pPr>
            <w:pStyle w:val="A01A63C45061457A994FA9B9D0BE5F6B"/>
          </w:pPr>
          <w:r w:rsidRPr="00227ACD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8C"/>
    <w:rsid w:val="007A0238"/>
    <w:rsid w:val="009E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9F88E70968AE43D4B4C217D0E4FF6CA4">
    <w:name w:val="9F88E70968AE43D4B4C217D0E4FF6CA4"/>
  </w:style>
  <w:style w:type="paragraph" w:customStyle="1" w:styleId="A01A63C45061457A994FA9B9D0BE5F6B">
    <w:name w:val="A01A63C45061457A994FA9B9D0BE5F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234   Erklärung Bieter-Arbeitsgem zu ... Stand 14.06.2018</Template>
  <TotalTime>0</TotalTime>
  <Pages>2</Pages>
  <Words>173</Words>
  <Characters>1811</Characters>
  <Application>Microsoft Office Word</Application>
  <DocSecurity>0</DocSecurity>
  <Lines>15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Thiel, Christian (GDKE)</dc:creator>
  <cp:lastModifiedBy>Stuber, Kyra (GDKE)</cp:lastModifiedBy>
  <cp:revision>8</cp:revision>
  <cp:lastPrinted>2013-03-27T09:30:00Z</cp:lastPrinted>
  <dcterms:created xsi:type="dcterms:W3CDTF">2025-04-17T13:58:00Z</dcterms:created>
  <dcterms:modified xsi:type="dcterms:W3CDTF">2026-08-20T11:56:00Z</dcterms:modified>
</cp:coreProperties>
</file>