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A0C25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 Leistungsangebot Nr.: </w:t>
      </w:r>
      <w:r w:rsidRPr="007A1AB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A1AB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7A1AB1">
        <w:rPr>
          <w:rFonts w:asciiTheme="minorHAnsi" w:hAnsiTheme="minorHAnsi" w:cstheme="minorHAnsi"/>
          <w:sz w:val="22"/>
          <w:szCs w:val="22"/>
        </w:rPr>
      </w:r>
      <w:r w:rsidRPr="007A1AB1">
        <w:rPr>
          <w:rFonts w:asciiTheme="minorHAnsi" w:hAnsiTheme="minorHAnsi" w:cstheme="minorHAnsi"/>
          <w:sz w:val="22"/>
          <w:szCs w:val="22"/>
        </w:rPr>
        <w:fldChar w:fldCharType="separate"/>
      </w:r>
      <w:bookmarkStart w:id="0" w:name="_GoBack"/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bookmarkEnd w:id="0"/>
      <w:r w:rsidRPr="007A1AB1">
        <w:rPr>
          <w:rFonts w:asciiTheme="minorHAnsi" w:hAnsiTheme="minorHAnsi" w:cstheme="minorHAnsi"/>
          <w:sz w:val="22"/>
          <w:szCs w:val="22"/>
        </w:rPr>
        <w:fldChar w:fldCharType="end"/>
      </w:r>
    </w:p>
    <w:p w:rsidR="00DA0C25" w:rsidRPr="00DA0C25" w:rsidRDefault="00DA0C25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D56BC6">
        <w:rPr>
          <w:rFonts w:ascii="Arial" w:hAnsi="Arial" w:cs="Arial"/>
          <w:sz w:val="22"/>
          <w:szCs w:val="22"/>
        </w:rPr>
        <w:t>Unterauftragnehmer einzusetzen.</w:t>
      </w:r>
    </w:p>
    <w:p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308"/>
      </w:tblGrid>
      <w:tr w:rsidR="00DA0C25" w:rsidRPr="008B33E2" w:rsidTr="00165368">
        <w:trPr>
          <w:trHeight w:val="850"/>
        </w:trPr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  <w:r w:rsidR="00D56BC6">
              <w:rPr>
                <w:rFonts w:ascii="Arial" w:eastAsia="Calibri" w:hAnsi="Arial" w:cs="Arial"/>
                <w:b/>
                <w:sz w:val="22"/>
                <w:szCs w:val="22"/>
              </w:rPr>
              <w:br/>
            </w:r>
            <w:r w:rsidRPr="00D56BC6">
              <w:rPr>
                <w:rFonts w:ascii="Arial" w:eastAsia="Calibri" w:hAnsi="Arial" w:cs="Arial"/>
                <w:sz w:val="22"/>
                <w:szCs w:val="22"/>
              </w:rPr>
              <w:t>(unter Benennung der entsprechenden Ziffern des Leistungsverzeichnisses!)</w:t>
            </w:r>
          </w:p>
        </w:tc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:rsidTr="00165368">
        <w:trPr>
          <w:trHeight w:val="1928"/>
        </w:trPr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:rsidTr="00165368">
        <w:trPr>
          <w:trHeight w:val="1928"/>
        </w:trPr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:rsidTr="00165368">
        <w:trPr>
          <w:trHeight w:val="1928"/>
        </w:trPr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(</w:t>
      </w:r>
      <w:r w:rsidR="00D56BC6">
        <w:rPr>
          <w:rFonts w:ascii="Arial" w:hAnsi="Arial" w:cs="Arial"/>
          <w:sz w:val="22"/>
          <w:szCs w:val="22"/>
        </w:rPr>
        <w:t>E</w:t>
      </w:r>
      <w:r w:rsidRPr="00E97D68">
        <w:rPr>
          <w:rFonts w:ascii="Arial" w:hAnsi="Arial" w:cs="Arial"/>
          <w:sz w:val="22"/>
          <w:szCs w:val="22"/>
        </w:rPr>
        <w:t>s kann auf eine Anlage verwiesen werden</w:t>
      </w:r>
      <w:r w:rsidR="00D56BC6">
        <w:rPr>
          <w:rFonts w:ascii="Arial" w:hAnsi="Arial" w:cs="Arial"/>
          <w:sz w:val="22"/>
          <w:szCs w:val="22"/>
        </w:rPr>
        <w:t>.</w:t>
      </w:r>
      <w:r w:rsidRPr="00E97D68">
        <w:rPr>
          <w:rFonts w:ascii="Arial" w:hAnsi="Arial" w:cs="Arial"/>
          <w:sz w:val="22"/>
          <w:szCs w:val="22"/>
        </w:rPr>
        <w:t>)</w:t>
      </w:r>
    </w:p>
    <w:p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:rsidR="00DA0C25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:rsidR="00DA0C25" w:rsidRPr="00E97D68" w:rsidRDefault="00DA0C25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E86B61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</w:tbl>
    <w:p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:rsidR="00E86B61" w:rsidRDefault="00E86B61" w:rsidP="00E86B61">
      <w:pPr>
        <w:rPr>
          <w:rFonts w:asciiTheme="minorHAnsi" w:hAnsiTheme="minorHAnsi" w:cstheme="minorHAnsi"/>
          <w:sz w:val="16"/>
          <w:szCs w:val="16"/>
        </w:rPr>
      </w:pPr>
    </w:p>
    <w:p w:rsidR="00627A49" w:rsidRPr="00E86B61" w:rsidRDefault="00E86B61" w:rsidP="00E86B61">
      <w:r w:rsidRPr="00E2052F">
        <w:rPr>
          <w:rFonts w:asciiTheme="minorHAnsi" w:hAnsiTheme="minorHAnsi" w:cstheme="minorHAnsi"/>
          <w:sz w:val="16"/>
          <w:szCs w:val="16"/>
        </w:rPr>
        <w:t>*Bei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  <w:sectPr w:rsidR="00627A49" w:rsidRPr="00E86B61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8ED" w:rsidRDefault="001908ED">
      <w:r>
        <w:separator/>
      </w:r>
    </w:p>
  </w:endnote>
  <w:endnote w:type="continuationSeparator" w:id="0">
    <w:p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19B898F4" wp14:editId="59D07752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215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215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8ED" w:rsidRDefault="001908ED">
      <w:r>
        <w:separator/>
      </w:r>
    </w:p>
  </w:footnote>
  <w:footnote w:type="continuationSeparator" w:id="0">
    <w:p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>Stand: 05092019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1A8E6" wp14:editId="7869739E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unterauftragnehmer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1A8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5ctgIAALk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" filled="f" stroked="f">
              <v:textbox>
                <w:txbxContent>
                  <w:p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unterauftragnehmer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00855C1A" wp14:editId="172B13E9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AA7898A" wp14:editId="38546BCE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0FB6C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3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8AB"/>
    <w:rsid w:val="0003341A"/>
    <w:rsid w:val="001908ED"/>
    <w:rsid w:val="00215B5F"/>
    <w:rsid w:val="00224DB6"/>
    <w:rsid w:val="002659BA"/>
    <w:rsid w:val="004C60A8"/>
    <w:rsid w:val="00593755"/>
    <w:rsid w:val="00627A49"/>
    <w:rsid w:val="007858AB"/>
    <w:rsid w:val="007A1AB1"/>
    <w:rsid w:val="00A40504"/>
    <w:rsid w:val="00AC6C41"/>
    <w:rsid w:val="00B307C1"/>
    <w:rsid w:val="00BF4CB8"/>
    <w:rsid w:val="00D42CF9"/>
    <w:rsid w:val="00D55F51"/>
    <w:rsid w:val="00D56BC6"/>
    <w:rsid w:val="00D62D00"/>
    <w:rsid w:val="00DA0C25"/>
    <w:rsid w:val="00E86B61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470FEB3F.dotm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646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Christmann, Wendy</cp:lastModifiedBy>
  <cp:revision>5</cp:revision>
  <cp:lastPrinted>2017-08-07T13:29:00Z</cp:lastPrinted>
  <dcterms:created xsi:type="dcterms:W3CDTF">2018-03-22T10:08:00Z</dcterms:created>
  <dcterms:modified xsi:type="dcterms:W3CDTF">2019-09-05T11:26:00Z</dcterms:modified>
</cp:coreProperties>
</file>