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AB1" w:rsidRPr="007A1AB1" w:rsidRDefault="007A1AB1" w:rsidP="007A1AB1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62767C" w:rsidRPr="0062767C" w:rsidRDefault="007A1AB1" w:rsidP="0062767C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A1AB1">
        <w:rPr>
          <w:rFonts w:asciiTheme="minorHAnsi" w:eastAsia="MS PGothic" w:hAnsiTheme="minorHAnsi" w:cstheme="minorHAnsi"/>
          <w:b/>
          <w:color w:val="349F13"/>
          <w:szCs w:val="32"/>
        </w:rPr>
        <w:t xml:space="preserve">Erklärung zu Leistungsangebot Nr.: </w:t>
      </w:r>
      <w:r w:rsidRPr="007A1AB1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A1AB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7A1AB1">
        <w:rPr>
          <w:rFonts w:asciiTheme="minorHAnsi" w:hAnsiTheme="minorHAnsi" w:cstheme="minorHAnsi"/>
          <w:sz w:val="22"/>
          <w:szCs w:val="22"/>
        </w:rPr>
      </w:r>
      <w:r w:rsidRPr="007A1AB1">
        <w:rPr>
          <w:rFonts w:asciiTheme="minorHAnsi" w:hAnsiTheme="minorHAnsi" w:cstheme="minorHAnsi"/>
          <w:sz w:val="22"/>
          <w:szCs w:val="22"/>
        </w:rPr>
        <w:fldChar w:fldCharType="separate"/>
      </w:r>
      <w:bookmarkStart w:id="0" w:name="_GoBack"/>
      <w:r w:rsidRPr="007A1AB1">
        <w:rPr>
          <w:rFonts w:asciiTheme="minorHAnsi" w:hAnsiTheme="minorHAnsi" w:cstheme="minorHAnsi"/>
          <w:noProof/>
          <w:sz w:val="22"/>
          <w:szCs w:val="22"/>
        </w:rPr>
        <w:t> </w:t>
      </w:r>
      <w:r w:rsidRPr="007A1AB1">
        <w:rPr>
          <w:rFonts w:asciiTheme="minorHAnsi" w:hAnsiTheme="minorHAnsi" w:cstheme="minorHAnsi"/>
          <w:noProof/>
          <w:sz w:val="22"/>
          <w:szCs w:val="22"/>
        </w:rPr>
        <w:t> </w:t>
      </w:r>
      <w:r w:rsidRPr="007A1AB1">
        <w:rPr>
          <w:rFonts w:asciiTheme="minorHAnsi" w:hAnsiTheme="minorHAnsi" w:cstheme="minorHAnsi"/>
          <w:noProof/>
          <w:sz w:val="22"/>
          <w:szCs w:val="22"/>
        </w:rPr>
        <w:t> </w:t>
      </w:r>
      <w:r w:rsidRPr="007A1AB1">
        <w:rPr>
          <w:rFonts w:asciiTheme="minorHAnsi" w:hAnsiTheme="minorHAnsi" w:cstheme="minorHAnsi"/>
          <w:noProof/>
          <w:sz w:val="22"/>
          <w:szCs w:val="22"/>
        </w:rPr>
        <w:t> </w:t>
      </w:r>
      <w:r w:rsidRPr="007A1AB1">
        <w:rPr>
          <w:rFonts w:asciiTheme="minorHAnsi" w:hAnsiTheme="minorHAnsi" w:cstheme="minorHAnsi"/>
          <w:noProof/>
          <w:sz w:val="22"/>
          <w:szCs w:val="22"/>
        </w:rPr>
        <w:t> </w:t>
      </w:r>
      <w:bookmarkEnd w:id="0"/>
      <w:r w:rsidRPr="007A1A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:rsidR="0062767C" w:rsidRPr="00694F51" w:rsidRDefault="0062767C" w:rsidP="0062767C">
      <w:pPr>
        <w:pStyle w:val="Textkrper"/>
        <w:spacing w:line="276" w:lineRule="auto"/>
        <w:rPr>
          <w:b/>
          <w:szCs w:val="22"/>
        </w:rPr>
      </w:pPr>
      <w:r w:rsidRPr="00694F51">
        <w:rPr>
          <w:szCs w:val="22"/>
        </w:rPr>
        <w:t>Wir</w:t>
      </w:r>
      <w:r w:rsidR="00694F51" w:rsidRPr="00694F51">
        <w:rPr>
          <w:szCs w:val="22"/>
        </w:rPr>
        <w:t>,</w:t>
      </w:r>
      <w:r w:rsidRPr="00694F51">
        <w:rPr>
          <w:szCs w:val="22"/>
        </w:rPr>
        <w:t xml:space="preserve"> </w:t>
      </w:r>
      <w:r w:rsidR="00694F51" w:rsidRPr="00694F51">
        <w:rPr>
          <w:szCs w:val="22"/>
        </w:rPr>
        <w:t>die nachstehend aufgeführten Unternehmen einer Bietergemeinschaft, beschließen, im Falle der Auftragserteilung eine Arbeitsgemeinschaft zu bilden.</w:t>
      </w:r>
    </w:p>
    <w:p w:rsidR="004146AE" w:rsidRPr="00C811CE" w:rsidRDefault="004146AE" w:rsidP="0062767C">
      <w:pPr>
        <w:pStyle w:val="Textkrper"/>
        <w:spacing w:line="276" w:lineRule="auto"/>
        <w:rPr>
          <w:b/>
          <w:szCs w:val="22"/>
        </w:rPr>
      </w:pPr>
    </w:p>
    <w:p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  <w:r w:rsidRPr="00C811CE">
        <w:rPr>
          <w:b/>
          <w:szCs w:val="22"/>
        </w:rPr>
        <w:t>Die</w:t>
      </w:r>
      <w:r>
        <w:rPr>
          <w:b/>
          <w:szCs w:val="22"/>
        </w:rPr>
        <w:t xml:space="preserve"> Bietergemeinschaft besteht aus</w:t>
      </w:r>
      <w:r w:rsidRPr="00C811CE">
        <w:rPr>
          <w:b/>
          <w:szCs w:val="22"/>
        </w:rPr>
        <w:t>:</w:t>
      </w:r>
    </w:p>
    <w:p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1: </w:t>
      </w:r>
    </w:p>
    <w:p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bookmarkStart w:id="1" w:name="OLE_LINK1"/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>:</w:t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bookmarkEnd w:id="1"/>
    <w:p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2: </w:t>
      </w:r>
    </w:p>
    <w:p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:rsidR="0062767C" w:rsidRPr="004146AE" w:rsidRDefault="0062767C" w:rsidP="004146AE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3 : </w:t>
      </w:r>
    </w:p>
    <w:p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:rsidR="0062767C" w:rsidRPr="00C811C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4 : </w:t>
      </w:r>
    </w:p>
    <w:p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4146AE" w:rsidRDefault="004146AE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62767C" w:rsidRPr="00C811CE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C811CE">
        <w:rPr>
          <w:rFonts w:ascii="Arial" w:hAnsi="Arial" w:cs="Arial"/>
          <w:b/>
          <w:bCs/>
          <w:sz w:val="22"/>
          <w:szCs w:val="22"/>
        </w:rPr>
        <w:t>Der für die Durchführung des Vertrage</w:t>
      </w:r>
      <w:r>
        <w:rPr>
          <w:rFonts w:ascii="Arial" w:hAnsi="Arial" w:cs="Arial"/>
          <w:b/>
          <w:bCs/>
          <w:sz w:val="22"/>
          <w:szCs w:val="22"/>
        </w:rPr>
        <w:t>s bevollmächtigte Vertreter ist</w:t>
      </w:r>
      <w:r w:rsidRPr="00C811CE">
        <w:rPr>
          <w:rFonts w:ascii="Arial" w:hAnsi="Arial" w:cs="Arial"/>
          <w:b/>
          <w:bCs/>
          <w:sz w:val="22"/>
          <w:szCs w:val="22"/>
        </w:rPr>
        <w:t>:</w:t>
      </w:r>
    </w:p>
    <w:p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Straße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Postleitzahl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Ort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Telefon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 w:rsidRPr="00C811CE">
        <w:rPr>
          <w:rFonts w:ascii="Arial" w:hAnsi="Arial" w:cs="Arial"/>
          <w:sz w:val="22"/>
          <w:szCs w:val="22"/>
          <w:lang w:val="it-IT"/>
        </w:rPr>
        <w:t>Mobiltelefon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="004146A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>: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E-M</w:t>
      </w:r>
      <w:r w:rsidR="0062767C" w:rsidRPr="00C811CE">
        <w:rPr>
          <w:rFonts w:ascii="Arial" w:hAnsi="Arial" w:cs="Arial"/>
          <w:sz w:val="22"/>
          <w:szCs w:val="22"/>
          <w:lang w:val="it-IT"/>
        </w:rPr>
        <w:t>ail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>: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p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:rsidR="0062767C" w:rsidRPr="0062767C" w:rsidRDefault="0062767C" w:rsidP="0062767C">
      <w:pPr>
        <w:pStyle w:val="Textkrper"/>
        <w:spacing w:line="276" w:lineRule="auto"/>
        <w:rPr>
          <w:b/>
          <w:bCs/>
          <w:szCs w:val="22"/>
        </w:rPr>
      </w:pPr>
      <w:r w:rsidRPr="0062767C">
        <w:rPr>
          <w:b/>
          <w:bCs/>
          <w:szCs w:val="22"/>
        </w:rPr>
        <w:lastRenderedPageBreak/>
        <w:t>Unterschriften:</w:t>
      </w:r>
    </w:p>
    <w:p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:rsidR="00D23E98" w:rsidRDefault="00D23E98" w:rsidP="000F7120">
      <w:pPr>
        <w:pStyle w:val="Textkrper"/>
        <w:spacing w:line="276" w:lineRule="auto"/>
        <w:rPr>
          <w:szCs w:val="22"/>
        </w:rPr>
      </w:pPr>
      <w:r w:rsidRPr="00D23E98">
        <w:rPr>
          <w:szCs w:val="22"/>
        </w:rPr>
        <w:t>Der gesamte Schriftverkehr mit der Bietergemeinschaft wird über den bevollmächtigten Vertreter abgewickelt.</w:t>
      </w:r>
    </w:p>
    <w:p w:rsidR="00D23E98" w:rsidRPr="000F7120" w:rsidRDefault="00D23E98" w:rsidP="000F7120">
      <w:pPr>
        <w:pStyle w:val="Textkrper"/>
        <w:spacing w:line="276" w:lineRule="auto"/>
        <w:rPr>
          <w:szCs w:val="22"/>
        </w:rPr>
      </w:pPr>
    </w:p>
    <w:p w:rsidR="00CD1A49" w:rsidRDefault="00D23E98" w:rsidP="00D23E98">
      <w:pPr>
        <w:pStyle w:val="Aufzhlungabc"/>
        <w:numPr>
          <w:ilvl w:val="0"/>
          <w:numId w:val="0"/>
        </w:numPr>
        <w:rPr>
          <w:szCs w:val="22"/>
        </w:rPr>
      </w:pPr>
      <w:r w:rsidRPr="000F7120">
        <w:rPr>
          <w:szCs w:val="22"/>
        </w:rPr>
        <w:t>Wir erklären, dass der bevollmächtigte Vertret</w:t>
      </w:r>
      <w:r>
        <w:rPr>
          <w:szCs w:val="22"/>
        </w:rPr>
        <w:t xml:space="preserve">er </w:t>
      </w:r>
    </w:p>
    <w:p w:rsidR="00CD1A49" w:rsidRDefault="00D23E98" w:rsidP="00CD1A49">
      <w:pPr>
        <w:pStyle w:val="Aufzhlungabc"/>
        <w:numPr>
          <w:ilvl w:val="0"/>
          <w:numId w:val="9"/>
        </w:numPr>
        <w:rPr>
          <w:rFonts w:ascii="Tahoma" w:hAnsi="Tahoma" w:cs="Tahoma"/>
          <w:szCs w:val="22"/>
        </w:rPr>
      </w:pPr>
      <w:r>
        <w:rPr>
          <w:szCs w:val="22"/>
        </w:rPr>
        <w:t xml:space="preserve">die Mitglieder gegenüber dem </w:t>
      </w:r>
      <w:r w:rsidRPr="000F7120">
        <w:rPr>
          <w:szCs w:val="22"/>
        </w:rPr>
        <w:t xml:space="preserve">Auftraggeber rechtsverbindlich vertritt, </w:t>
      </w:r>
    </w:p>
    <w:p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 xml:space="preserve">berechtigt ist, im Rahmen des Vergabeverfahrens uneingeschränkt im Namen aller Mitglieder der Bietergemeinschaft zu handeln, </w:t>
      </w:r>
    </w:p>
    <w:p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>die alleinige Zuständigkeit für den Abschluss des Vert</w:t>
      </w:r>
      <w:r w:rsidR="00CD1A49">
        <w:rPr>
          <w:szCs w:val="22"/>
        </w:rPr>
        <w:t>rages besitzt und</w:t>
      </w:r>
      <w:r w:rsidRPr="00CD1A49">
        <w:rPr>
          <w:szCs w:val="22"/>
        </w:rPr>
        <w:t xml:space="preserve"> </w:t>
      </w:r>
    </w:p>
    <w:p w:rsid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0F7120">
        <w:rPr>
          <w:szCs w:val="22"/>
        </w:rPr>
        <w:t>zur Entgegennahme der Zahlungen mit befreiender Wirkung berechtigt ist</w:t>
      </w:r>
      <w:r w:rsidR="00CD1A49">
        <w:rPr>
          <w:szCs w:val="22"/>
        </w:rPr>
        <w:t>.</w:t>
      </w:r>
      <w:r w:rsidRPr="000F7120">
        <w:rPr>
          <w:szCs w:val="22"/>
        </w:rPr>
        <w:t xml:space="preserve"> </w:t>
      </w:r>
    </w:p>
    <w:p w:rsidR="00CD1A49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</w:p>
    <w:p w:rsidR="00D23E98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  <w:r>
        <w:rPr>
          <w:szCs w:val="22"/>
        </w:rPr>
        <w:t>A</w:t>
      </w:r>
      <w:r w:rsidR="00D23E98" w:rsidRPr="000F7120">
        <w:rPr>
          <w:szCs w:val="22"/>
        </w:rPr>
        <w:t xml:space="preserve">lle Mitglieder </w:t>
      </w:r>
      <w:r w:rsidRPr="000F7120">
        <w:rPr>
          <w:szCs w:val="22"/>
        </w:rPr>
        <w:t xml:space="preserve">haften </w:t>
      </w:r>
      <w:r w:rsidR="00D23E98" w:rsidRPr="000F7120">
        <w:rPr>
          <w:szCs w:val="22"/>
        </w:rPr>
        <w:t>als Gesamtschuldner.</w:t>
      </w:r>
    </w:p>
    <w:p w:rsidR="0062767C" w:rsidRDefault="0062767C" w:rsidP="004146AE">
      <w:pPr>
        <w:pStyle w:val="Textkrper"/>
        <w:spacing w:line="276" w:lineRule="auto"/>
        <w:rPr>
          <w:b/>
          <w:szCs w:val="22"/>
        </w:rPr>
      </w:pPr>
    </w:p>
    <w:p w:rsidR="00A07EC1" w:rsidRDefault="00A07EC1" w:rsidP="004146AE">
      <w:pPr>
        <w:pStyle w:val="Textkrper"/>
        <w:spacing w:line="276" w:lineRule="auto"/>
        <w:rPr>
          <w:szCs w:val="22"/>
        </w:rPr>
      </w:pPr>
      <w:r w:rsidRPr="00A07EC1">
        <w:rPr>
          <w:szCs w:val="22"/>
        </w:rPr>
        <w:t>Die Rechnung</w:t>
      </w:r>
      <w:r>
        <w:rPr>
          <w:szCs w:val="22"/>
        </w:rPr>
        <w:t>sstellung</w:t>
      </w:r>
      <w:r w:rsidRPr="00A07EC1">
        <w:rPr>
          <w:szCs w:val="22"/>
        </w:rPr>
        <w:t xml:space="preserve"> erfolgt </w:t>
      </w:r>
      <w:r>
        <w:rPr>
          <w:szCs w:val="22"/>
        </w:rPr>
        <w:t>mit der</w:t>
      </w:r>
      <w:r w:rsidRPr="00A07EC1">
        <w:rPr>
          <w:szCs w:val="22"/>
        </w:rPr>
        <w:t xml:space="preserve"> vom Finanzamt für die Arbeitsgemeinschaft </w:t>
      </w:r>
      <w:r>
        <w:rPr>
          <w:szCs w:val="22"/>
        </w:rPr>
        <w:t>zugeteilten</w:t>
      </w:r>
      <w:r w:rsidRPr="00A07EC1">
        <w:rPr>
          <w:szCs w:val="22"/>
        </w:rPr>
        <w:t xml:space="preserve"> U</w:t>
      </w:r>
      <w:r>
        <w:rPr>
          <w:szCs w:val="22"/>
        </w:rPr>
        <w:t>msatzsteuer-ID.</w:t>
      </w:r>
    </w:p>
    <w:p w:rsidR="00A07EC1" w:rsidRDefault="00A07EC1" w:rsidP="004146AE">
      <w:pPr>
        <w:pStyle w:val="Textkrper"/>
        <w:spacing w:line="276" w:lineRule="auto"/>
        <w:rPr>
          <w:szCs w:val="22"/>
        </w:rPr>
      </w:pPr>
    </w:p>
    <w:p w:rsidR="00A07EC1" w:rsidRPr="00A07EC1" w:rsidRDefault="00A07EC1" w:rsidP="004146AE">
      <w:pPr>
        <w:pStyle w:val="Textkrper"/>
        <w:spacing w:line="276" w:lineRule="auto"/>
        <w:rPr>
          <w:szCs w:val="22"/>
        </w:rPr>
      </w:pPr>
    </w:p>
    <w:p w:rsidR="004146A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:rsidR="0062767C" w:rsidRDefault="004146AE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1</w:t>
      </w:r>
      <w:r w:rsidR="0062767C" w:rsidRPr="00FA5C24">
        <w:rPr>
          <w:rFonts w:ascii="Arial" w:hAnsi="Arial" w:cs="Arial"/>
          <w:sz w:val="22"/>
          <w:szCs w:val="22"/>
        </w:rPr>
        <w:t>:</w:t>
      </w:r>
      <w:r w:rsidR="0062767C">
        <w:rPr>
          <w:rFonts w:ascii="Arial" w:hAnsi="Arial" w:cs="Arial"/>
          <w:sz w:val="22"/>
          <w:szCs w:val="22"/>
        </w:rPr>
        <w:t xml:space="preserve"> </w:t>
      </w:r>
    </w:p>
    <w:p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62767C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" w:name="Text13"/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bookmarkEnd w:id="2"/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="0062767C" w:rsidRPr="00FA5C24">
        <w:rPr>
          <w:szCs w:val="22"/>
        </w:rPr>
        <w:t>Unterschrift</w:t>
      </w:r>
      <w:r w:rsidR="002A7A46">
        <w:rPr>
          <w:szCs w:val="22"/>
        </w:rPr>
        <w:t>*</w:t>
      </w:r>
      <w:r w:rsidR="0062767C" w:rsidRPr="00FA5C24">
        <w:rPr>
          <w:szCs w:val="22"/>
        </w:rPr>
        <w:t>:</w:t>
      </w:r>
      <w:r w:rsidR="0062767C" w:rsidRPr="00FA5C24">
        <w:rPr>
          <w:b/>
          <w:szCs w:val="22"/>
        </w:rPr>
        <w:t xml:space="preserve"> </w:t>
      </w:r>
      <w:r w:rsidR="0062767C" w:rsidRPr="00FA5C24">
        <w:rPr>
          <w:szCs w:val="22"/>
        </w:rPr>
        <w:t>______________________</w:t>
      </w:r>
    </w:p>
    <w:p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2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</w:t>
      </w:r>
      <w:r w:rsidR="002A7A46">
        <w:rPr>
          <w:szCs w:val="22"/>
        </w:rPr>
        <w:t>*</w:t>
      </w:r>
      <w:r w:rsidRPr="00FA5C24">
        <w:rPr>
          <w:szCs w:val="22"/>
        </w:rPr>
        <w:t>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3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</w:t>
      </w:r>
      <w:r w:rsidR="002A7A46">
        <w:rPr>
          <w:szCs w:val="22"/>
        </w:rPr>
        <w:t>*</w:t>
      </w:r>
      <w:r w:rsidRPr="00FA5C24">
        <w:rPr>
          <w:szCs w:val="22"/>
        </w:rPr>
        <w:t>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4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</w:t>
      </w:r>
      <w:r w:rsidR="002A7A46">
        <w:rPr>
          <w:szCs w:val="22"/>
        </w:rPr>
        <w:t>*</w:t>
      </w:r>
      <w:r w:rsidRPr="00FA5C24">
        <w:rPr>
          <w:szCs w:val="22"/>
        </w:rPr>
        <w:t>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:rsidR="0062767C" w:rsidRDefault="0062767C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2A7A46" w:rsidRDefault="002A7A46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:rsidR="002A7A46" w:rsidRDefault="002A7A46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E2052F">
        <w:rPr>
          <w:rFonts w:asciiTheme="minorHAnsi" w:hAnsiTheme="minorHAnsi" w:cstheme="minorHAnsi"/>
          <w:sz w:val="16"/>
          <w:szCs w:val="16"/>
        </w:rPr>
        <w:t>*Bei elektronischer Angebotsabgabe über das Bietertool des Vergabemarktplatz</w:t>
      </w:r>
      <w:r>
        <w:rPr>
          <w:rFonts w:asciiTheme="minorHAnsi" w:hAnsiTheme="minorHAnsi" w:cstheme="minorHAnsi"/>
          <w:sz w:val="16"/>
          <w:szCs w:val="16"/>
        </w:rPr>
        <w:t>es</w:t>
      </w:r>
      <w:r w:rsidRPr="00E2052F">
        <w:rPr>
          <w:rFonts w:asciiTheme="minorHAnsi" w:hAnsiTheme="minorHAnsi" w:cstheme="minorHAnsi"/>
          <w:sz w:val="16"/>
          <w:szCs w:val="16"/>
        </w:rPr>
        <w:t xml:space="preserve"> Rheinland-Pfalz ist keine händische Unterschrift notwendig.</w:t>
      </w:r>
    </w:p>
    <w:sectPr w:rsidR="002A7A46" w:rsidSect="00627A49">
      <w:headerReference w:type="default" r:id="rId7"/>
      <w:footerReference w:type="default" r:id="rId8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8ED" w:rsidRDefault="001908ED">
      <w:r>
        <w:separator/>
      </w:r>
    </w:p>
  </w:endnote>
  <w:endnote w:type="continuationSeparator" w:id="0">
    <w:p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2AF661F5" wp14:editId="4918C095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DD2B1A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DD2B1A">
      <w:rPr>
        <w:rFonts w:ascii="Arial" w:hAnsi="Arial" w:cs="Arial"/>
        <w:b/>
        <w:noProof/>
        <w:sz w:val="20"/>
      </w:rPr>
      <w:t>2</w:t>
    </w:r>
    <w:r w:rsidR="007A1AB1" w:rsidRPr="00D55F51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8ED" w:rsidRDefault="001908ED">
      <w:r>
        <w:separator/>
      </w:r>
    </w:p>
  </w:footnote>
  <w:footnote w:type="continuationSeparator" w:id="0">
    <w:p w:rsidR="001908ED" w:rsidRDefault="00190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CB8" w:rsidRPr="00593755" w:rsidRDefault="002A7A46" w:rsidP="007A1AB1">
    <w:pPr>
      <w:pStyle w:val="Kopfzeile"/>
      <w:tabs>
        <w:tab w:val="left" w:pos="7655"/>
      </w:tabs>
      <w:rPr>
        <w:rFonts w:ascii="Arial" w:hAnsi="Arial" w:cs="Arial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>Stand: 05092019</w:t>
    </w:r>
    <w:r w:rsidR="007A1AB1"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60288" behindDoc="0" locked="0" layoutInCell="1" allowOverlap="1" wp14:anchorId="59911521" wp14:editId="2DE4784B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9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8AB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E79EE7" wp14:editId="40C7CC99">
              <wp:simplePos x="0" y="0"/>
              <wp:positionH relativeFrom="column">
                <wp:posOffset>52705</wp:posOffset>
              </wp:positionH>
              <wp:positionV relativeFrom="page">
                <wp:posOffset>872490</wp:posOffset>
              </wp:positionV>
              <wp:extent cx="4512310" cy="68580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231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8AB" w:rsidRPr="00627A49" w:rsidRDefault="0062767C" w:rsidP="007858AB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Erklärung Bietergemeinschaft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E79EE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.15pt;margin-top:68.7pt;width:355.3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APnuAIAALk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" filled="f" stroked="f">
              <v:textbox>
                <w:txbxContent>
                  <w:p w:rsidR="007858AB" w:rsidRPr="00627A49" w:rsidRDefault="0062767C" w:rsidP="007858AB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Erklärung Bietergemeinschaft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4C00EAC3" wp14:editId="5A3B2B3B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5A9785" id="Group 3" o:spid="_x0000_s1026" style="position:absolute;margin-left:-85.1pt;margin-top:80.2pt;width:466.85pt;height:.2pt;z-index:251656192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6701"/>
    <w:multiLevelType w:val="hybridMultilevel"/>
    <w:tmpl w:val="E0944C6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3739D"/>
    <w:multiLevelType w:val="hybridMultilevel"/>
    <w:tmpl w:val="6A3AD47C"/>
    <w:lvl w:ilvl="0" w:tplc="D446FF22">
      <w:start w:val="5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 (W1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6" w15:restartNumberingAfterBreak="0">
    <w:nsid w:val="70E26CC5"/>
    <w:multiLevelType w:val="hybridMultilevel"/>
    <w:tmpl w:val="0C2E95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8AB"/>
    <w:rsid w:val="0003341A"/>
    <w:rsid w:val="000F7120"/>
    <w:rsid w:val="00101C05"/>
    <w:rsid w:val="001908ED"/>
    <w:rsid w:val="00224DB6"/>
    <w:rsid w:val="002659BA"/>
    <w:rsid w:val="002A7A46"/>
    <w:rsid w:val="004146AE"/>
    <w:rsid w:val="004C60A8"/>
    <w:rsid w:val="00593755"/>
    <w:rsid w:val="00601DEE"/>
    <w:rsid w:val="0062767C"/>
    <w:rsid w:val="00627A49"/>
    <w:rsid w:val="00694F51"/>
    <w:rsid w:val="007858AB"/>
    <w:rsid w:val="007A1AB1"/>
    <w:rsid w:val="00957AA9"/>
    <w:rsid w:val="00A07EC1"/>
    <w:rsid w:val="00A40504"/>
    <w:rsid w:val="00AC6C41"/>
    <w:rsid w:val="00BF4CB8"/>
    <w:rsid w:val="00CD1A49"/>
    <w:rsid w:val="00D23E98"/>
    <w:rsid w:val="00D42CF9"/>
    <w:rsid w:val="00D55F51"/>
    <w:rsid w:val="00D62D00"/>
    <w:rsid w:val="00DD2B1A"/>
    <w:rsid w:val="00F3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8F5AA065-6D3F-428B-951E-DCAA8C24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abc">
    <w:name w:val="Aufzählung abc"/>
    <w:basedOn w:val="Standard"/>
    <w:rsid w:val="00D23E98"/>
    <w:pPr>
      <w:numPr>
        <w:numId w:val="6"/>
      </w:numPr>
      <w:spacing w:line="300" w:lineRule="auto"/>
      <w:jc w:val="both"/>
    </w:pPr>
    <w:rPr>
      <w:rFonts w:ascii="Arial (W1)" w:hAnsi="Arial (W1)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470FEB3F.dotm</Template>
  <TotalTime>0</TotalTime>
  <Pages>2</Pages>
  <Words>304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2219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Christmann, Wendy</cp:lastModifiedBy>
  <cp:revision>8</cp:revision>
  <cp:lastPrinted>2017-08-07T13:29:00Z</cp:lastPrinted>
  <dcterms:created xsi:type="dcterms:W3CDTF">2018-11-06T10:59:00Z</dcterms:created>
  <dcterms:modified xsi:type="dcterms:W3CDTF">2019-09-05T11:25:00Z</dcterms:modified>
</cp:coreProperties>
</file>