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0343" w:type="dxa"/>
        <w:tblLook w:val="04A0" w:firstRow="1" w:lastRow="0" w:firstColumn="1" w:lastColumn="0" w:noHBand="0" w:noVBand="1"/>
      </w:tblPr>
      <w:tblGrid>
        <w:gridCol w:w="1202"/>
        <w:gridCol w:w="2904"/>
        <w:gridCol w:w="567"/>
        <w:gridCol w:w="2835"/>
        <w:gridCol w:w="2835"/>
      </w:tblGrid>
      <w:tr w:rsidR="00B0602C" w14:paraId="3929ABA3" w14:textId="77777777" w:rsidTr="004105A3">
        <w:trPr>
          <w:trHeight w:val="397"/>
        </w:trPr>
        <w:tc>
          <w:tcPr>
            <w:tcW w:w="1202" w:type="dxa"/>
            <w:shd w:val="clear" w:color="auto" w:fill="F2F2F2" w:themeFill="background1" w:themeFillShade="F2"/>
            <w:vAlign w:val="center"/>
          </w:tcPr>
          <w:p w14:paraId="42F6934F" w14:textId="77777777" w:rsidR="002A3B46" w:rsidRPr="00761CC7" w:rsidRDefault="002A3B46" w:rsidP="009822F6">
            <w:pPr>
              <w:spacing w:line="240" w:lineRule="auto"/>
              <w:contextualSpacing/>
              <w:mirrorIndents/>
              <w:jc w:val="left"/>
              <w:rPr>
                <w:sz w:val="18"/>
                <w:szCs w:val="18"/>
              </w:rPr>
            </w:pPr>
            <w:r w:rsidRPr="00761CC7">
              <w:rPr>
                <w:sz w:val="18"/>
                <w:szCs w:val="18"/>
              </w:rPr>
              <w:t>Forstamt:</w:t>
            </w:r>
          </w:p>
        </w:tc>
        <w:tc>
          <w:tcPr>
            <w:tcW w:w="2904" w:type="dxa"/>
            <w:tcBorders>
              <w:right w:val="single" w:sz="4" w:space="0" w:color="auto"/>
            </w:tcBorders>
            <w:shd w:val="clear" w:color="auto" w:fill="FFFFCC"/>
            <w:vAlign w:val="center"/>
          </w:tcPr>
          <w:p w14:paraId="087E26D4" w14:textId="77777777" w:rsidR="002A3B46" w:rsidRPr="00E32C4F" w:rsidRDefault="002A3B46" w:rsidP="009822F6">
            <w:pPr>
              <w:spacing w:line="240" w:lineRule="auto"/>
              <w:contextualSpacing/>
              <w:mirrorIndents/>
              <w:jc w:val="left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A4406B" w14:textId="77777777" w:rsidR="002A3B46" w:rsidRPr="00761CC7" w:rsidRDefault="002A3B46" w:rsidP="009822F6">
            <w:pPr>
              <w:spacing w:line="240" w:lineRule="auto"/>
              <w:contextualSpacing/>
              <w:mirrorIndents/>
              <w:jc w:val="left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484BEC" w14:textId="77777777" w:rsidR="002A3B46" w:rsidRPr="00761CC7" w:rsidRDefault="002A3B46" w:rsidP="009822F6">
            <w:pPr>
              <w:spacing w:line="240" w:lineRule="auto"/>
              <w:contextualSpacing/>
              <w:mirrorIndents/>
              <w:jc w:val="left"/>
              <w:rPr>
                <w:sz w:val="18"/>
                <w:szCs w:val="18"/>
              </w:rPr>
            </w:pPr>
            <w:r w:rsidRPr="00761CC7">
              <w:rPr>
                <w:sz w:val="18"/>
                <w:szCs w:val="18"/>
              </w:rPr>
              <w:t>Waldort: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02956AAA" w14:textId="77777777" w:rsidR="002A3B46" w:rsidRPr="00761CC7" w:rsidRDefault="002A3B46" w:rsidP="009822F6">
            <w:pPr>
              <w:spacing w:line="240" w:lineRule="auto"/>
              <w:contextualSpacing/>
              <w:mirrorIndents/>
              <w:jc w:val="left"/>
              <w:rPr>
                <w:sz w:val="18"/>
                <w:szCs w:val="18"/>
              </w:rPr>
            </w:pPr>
          </w:p>
        </w:tc>
      </w:tr>
      <w:tr w:rsidR="00B0602C" w14:paraId="587023F9" w14:textId="77777777" w:rsidTr="004105A3">
        <w:trPr>
          <w:trHeight w:val="397"/>
        </w:trPr>
        <w:tc>
          <w:tcPr>
            <w:tcW w:w="1202" w:type="dxa"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EAA68AF" w14:textId="77777777" w:rsidR="002A3B46" w:rsidRPr="00761CC7" w:rsidRDefault="002A3B46" w:rsidP="009822F6">
            <w:pPr>
              <w:spacing w:line="240" w:lineRule="auto"/>
              <w:contextualSpacing/>
              <w:mirrorIndents/>
              <w:jc w:val="left"/>
              <w:rPr>
                <w:sz w:val="18"/>
                <w:szCs w:val="18"/>
              </w:rPr>
            </w:pPr>
            <w:r w:rsidRPr="00761CC7">
              <w:rPr>
                <w:sz w:val="18"/>
                <w:szCs w:val="18"/>
              </w:rPr>
              <w:t>Revier</w:t>
            </w:r>
            <w:r w:rsidR="00CF333D">
              <w:rPr>
                <w:sz w:val="18"/>
                <w:szCs w:val="18"/>
              </w:rPr>
              <w:t>/ FU</w:t>
            </w:r>
            <w:r w:rsidRPr="00761CC7">
              <w:rPr>
                <w:sz w:val="18"/>
                <w:szCs w:val="18"/>
              </w:rPr>
              <w:t>:</w:t>
            </w:r>
          </w:p>
        </w:tc>
        <w:tc>
          <w:tcPr>
            <w:tcW w:w="2904" w:type="dxa"/>
            <w:tcBorders>
              <w:bottom w:val="single" w:sz="2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A7EAB3C" w14:textId="77777777" w:rsidR="002A3B46" w:rsidRPr="00761CC7" w:rsidRDefault="002A3B46" w:rsidP="009822F6">
            <w:pPr>
              <w:spacing w:line="240" w:lineRule="auto"/>
              <w:contextualSpacing/>
              <w:mirrorIndents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7BF657" w14:textId="77777777" w:rsidR="002A3B46" w:rsidRPr="00761CC7" w:rsidRDefault="002A3B46" w:rsidP="009822F6">
            <w:pPr>
              <w:spacing w:line="240" w:lineRule="auto"/>
              <w:contextualSpacing/>
              <w:mirrorIndents/>
              <w:jc w:val="left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6A61D68" w14:textId="77777777" w:rsidR="002A3B46" w:rsidRPr="00761CC7" w:rsidRDefault="002A3B46" w:rsidP="00916248">
            <w:pPr>
              <w:spacing w:line="240" w:lineRule="auto"/>
              <w:contextualSpacing/>
              <w:mirrorIndents/>
              <w:jc w:val="left"/>
              <w:rPr>
                <w:sz w:val="18"/>
                <w:szCs w:val="18"/>
              </w:rPr>
            </w:pPr>
            <w:r w:rsidRPr="00761CC7">
              <w:rPr>
                <w:sz w:val="18"/>
                <w:szCs w:val="18"/>
              </w:rPr>
              <w:t>M</w:t>
            </w:r>
            <w:r w:rsidR="004105A3">
              <w:rPr>
                <w:sz w:val="18"/>
                <w:szCs w:val="18"/>
              </w:rPr>
              <w:t>aßnahmen</w:t>
            </w:r>
            <w:r w:rsidR="009E3D09">
              <w:rPr>
                <w:sz w:val="18"/>
                <w:szCs w:val="18"/>
              </w:rPr>
              <w:t xml:space="preserve"> </w:t>
            </w:r>
            <w:r w:rsidR="004105A3">
              <w:rPr>
                <w:sz w:val="18"/>
                <w:szCs w:val="18"/>
              </w:rPr>
              <w:t>N</w:t>
            </w:r>
            <w:r w:rsidR="00916248">
              <w:rPr>
                <w:sz w:val="18"/>
                <w:szCs w:val="18"/>
              </w:rPr>
              <w:t>r</w:t>
            </w:r>
            <w:r w:rsidR="004105A3">
              <w:rPr>
                <w:sz w:val="18"/>
                <w:szCs w:val="18"/>
              </w:rPr>
              <w:t>.</w:t>
            </w:r>
            <w:r w:rsidR="00916248">
              <w:rPr>
                <w:sz w:val="18"/>
                <w:szCs w:val="18"/>
              </w:rPr>
              <w:t>.</w:t>
            </w:r>
            <w:r w:rsidRPr="00761CC7">
              <w:rPr>
                <w:sz w:val="18"/>
                <w:szCs w:val="18"/>
              </w:rPr>
              <w:t>/-bezeichnung</w:t>
            </w:r>
            <w:r w:rsidR="00761CC7">
              <w:rPr>
                <w:sz w:val="18"/>
                <w:szCs w:val="18"/>
              </w:rPr>
              <w:t>:</w:t>
            </w:r>
          </w:p>
        </w:tc>
        <w:tc>
          <w:tcPr>
            <w:tcW w:w="2835" w:type="dxa"/>
            <w:tcBorders>
              <w:bottom w:val="single" w:sz="2" w:space="0" w:color="auto"/>
            </w:tcBorders>
            <w:shd w:val="clear" w:color="auto" w:fill="FFFFCC"/>
            <w:vAlign w:val="center"/>
          </w:tcPr>
          <w:p w14:paraId="1DC2E24B" w14:textId="77777777" w:rsidR="002A3B46" w:rsidRPr="00761CC7" w:rsidRDefault="002A3B46" w:rsidP="009822F6">
            <w:pPr>
              <w:spacing w:line="240" w:lineRule="auto"/>
              <w:contextualSpacing/>
              <w:mirrorIndents/>
              <w:jc w:val="left"/>
              <w:rPr>
                <w:sz w:val="18"/>
                <w:szCs w:val="18"/>
              </w:rPr>
            </w:pPr>
          </w:p>
        </w:tc>
      </w:tr>
      <w:tr w:rsidR="00B0602C" w14:paraId="5BE8585D" w14:textId="77777777" w:rsidTr="004105A3">
        <w:trPr>
          <w:trHeight w:val="397"/>
        </w:trPr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20E14B" w14:textId="77777777" w:rsidR="002A3B46" w:rsidRPr="00761CC7" w:rsidRDefault="002A3B46" w:rsidP="009822F6">
            <w:pPr>
              <w:spacing w:line="240" w:lineRule="auto"/>
              <w:contextualSpacing/>
              <w:mirrorIndents/>
              <w:jc w:val="left"/>
              <w:rPr>
                <w:sz w:val="18"/>
                <w:szCs w:val="18"/>
              </w:rPr>
            </w:pPr>
            <w:r w:rsidRPr="00761CC7">
              <w:rPr>
                <w:sz w:val="18"/>
                <w:szCs w:val="18"/>
              </w:rPr>
              <w:t>Betrieb: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456FF248" w14:textId="77777777" w:rsidR="002A3B46" w:rsidRPr="00761CC7" w:rsidRDefault="002A3B46" w:rsidP="009822F6">
            <w:pPr>
              <w:spacing w:line="240" w:lineRule="auto"/>
              <w:contextualSpacing/>
              <w:mirrorIndents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2AE8D8B" w14:textId="77777777" w:rsidR="002A3B46" w:rsidRPr="00761CC7" w:rsidRDefault="002A3B46" w:rsidP="009822F6">
            <w:pPr>
              <w:spacing w:line="240" w:lineRule="auto"/>
              <w:contextualSpacing/>
              <w:mirrorIndents/>
              <w:jc w:val="left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D790216" w14:textId="77777777" w:rsidR="002A3B46" w:rsidRPr="00761CC7" w:rsidRDefault="002A3B46" w:rsidP="009822F6">
            <w:pPr>
              <w:spacing w:line="240" w:lineRule="auto"/>
              <w:contextualSpacing/>
              <w:mirrorIndents/>
              <w:jc w:val="left"/>
              <w:rPr>
                <w:sz w:val="18"/>
                <w:szCs w:val="18"/>
              </w:rPr>
            </w:pPr>
            <w:r w:rsidRPr="00761CC7">
              <w:rPr>
                <w:sz w:val="18"/>
                <w:szCs w:val="18"/>
              </w:rPr>
              <w:t>Au</w:t>
            </w:r>
            <w:r w:rsidR="00761CC7">
              <w:rPr>
                <w:sz w:val="18"/>
                <w:szCs w:val="18"/>
              </w:rPr>
              <w:t>sführendes Unternehmen: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1651D1BF" w14:textId="77777777" w:rsidR="002A3B46" w:rsidRPr="00E32C4F" w:rsidRDefault="002A3B46" w:rsidP="009822F6">
            <w:pPr>
              <w:spacing w:line="240" w:lineRule="auto"/>
              <w:contextualSpacing/>
              <w:mirrorIndents/>
              <w:jc w:val="left"/>
              <w:rPr>
                <w:b/>
              </w:rPr>
            </w:pPr>
          </w:p>
        </w:tc>
      </w:tr>
    </w:tbl>
    <w:p w14:paraId="7B92C8AA" w14:textId="77777777" w:rsidR="001B5156" w:rsidRPr="002A3B46" w:rsidRDefault="001B5156" w:rsidP="00874D03">
      <w:pPr>
        <w:contextualSpacing/>
        <w:mirrorIndents/>
        <w:rPr>
          <w:sz w:val="10"/>
          <w:szCs w:val="10"/>
        </w:rPr>
      </w:pPr>
    </w:p>
    <w:tbl>
      <w:tblPr>
        <w:tblStyle w:val="Tabellenraster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3685"/>
        <w:gridCol w:w="3402"/>
      </w:tblGrid>
      <w:tr w:rsidR="00463ADA" w14:paraId="1EE46358" w14:textId="77777777" w:rsidTr="004013C8">
        <w:trPr>
          <w:trHeight w:val="381"/>
        </w:trPr>
        <w:tc>
          <w:tcPr>
            <w:tcW w:w="10343" w:type="dxa"/>
            <w:gridSpan w:val="3"/>
            <w:vAlign w:val="center"/>
          </w:tcPr>
          <w:p w14:paraId="49291CA4" w14:textId="77777777" w:rsidR="00463ADA" w:rsidRDefault="00463ADA" w:rsidP="00D249F0">
            <w:pPr>
              <w:spacing w:line="240" w:lineRule="auto"/>
              <w:contextualSpacing/>
              <w:mirrorIndents/>
              <w:jc w:val="left"/>
              <w:rPr>
                <w:sz w:val="16"/>
                <w:szCs w:val="16"/>
              </w:rPr>
            </w:pPr>
            <w:r w:rsidRPr="002A3B46">
              <w:rPr>
                <w:b/>
                <w:sz w:val="20"/>
                <w:szCs w:val="20"/>
                <w:u w:val="single"/>
              </w:rPr>
              <w:t>Abrechnung der Maßnahme</w:t>
            </w:r>
            <w:r w:rsidRPr="002A3B46">
              <w:rPr>
                <w:sz w:val="20"/>
                <w:szCs w:val="20"/>
              </w:rPr>
              <w:t xml:space="preserve"> </w:t>
            </w:r>
            <w:r w:rsidR="00D249F0">
              <w:rPr>
                <w:sz w:val="16"/>
                <w:szCs w:val="16"/>
              </w:rPr>
              <w:t>(zutreffendes bitte ankreuzen</w:t>
            </w:r>
            <w:r w:rsidRPr="002A3B46">
              <w:rPr>
                <w:sz w:val="16"/>
                <w:szCs w:val="16"/>
              </w:rPr>
              <w:t>)</w:t>
            </w:r>
          </w:p>
          <w:p w14:paraId="493C9539" w14:textId="77777777" w:rsidR="009D649E" w:rsidRDefault="009D649E" w:rsidP="00D249F0">
            <w:pPr>
              <w:spacing w:line="240" w:lineRule="auto"/>
              <w:contextualSpacing/>
              <w:mirrorIndents/>
              <w:jc w:val="left"/>
              <w:rPr>
                <w:sz w:val="16"/>
                <w:szCs w:val="16"/>
              </w:rPr>
            </w:pPr>
          </w:p>
          <w:p w14:paraId="343576C9" w14:textId="77777777" w:rsidR="009D649E" w:rsidRPr="009D649E" w:rsidRDefault="004040F0" w:rsidP="00D249F0">
            <w:pPr>
              <w:spacing w:line="240" w:lineRule="auto"/>
              <w:contextualSpacing/>
              <w:mirrorIndents/>
              <w:jc w:val="left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>
              <w:rPr>
                <w:sz w:val="18"/>
                <w:szCs w:val="18"/>
              </w:rPr>
              <w:instrText xml:space="preserve"> FORMCHECKBOX </w:instrText>
            </w:r>
            <w:r w:rsidR="00314FF0">
              <w:rPr>
                <w:sz w:val="18"/>
                <w:szCs w:val="18"/>
              </w:rPr>
            </w:r>
            <w:r w:rsidR="00314FF0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0"/>
            <w:r w:rsidR="009D649E">
              <w:rPr>
                <w:sz w:val="18"/>
                <w:szCs w:val="18"/>
              </w:rPr>
              <w:t xml:space="preserve"> </w:t>
            </w:r>
            <w:r w:rsidR="009D649E" w:rsidRPr="009D649E">
              <w:rPr>
                <w:sz w:val="20"/>
                <w:szCs w:val="20"/>
              </w:rPr>
              <w:t xml:space="preserve">Zeitlohn </w:t>
            </w:r>
            <w:r w:rsidR="003C2C26">
              <w:rPr>
                <w:sz w:val="20"/>
                <w:szCs w:val="20"/>
              </w:rPr>
              <w:t xml:space="preserve">=&gt; </w:t>
            </w:r>
            <w:r w:rsidR="009D649E">
              <w:rPr>
                <w:sz w:val="20"/>
                <w:szCs w:val="20"/>
              </w:rPr>
              <w:t>weiter zur Zeitlohntabelle</w:t>
            </w:r>
          </w:p>
          <w:p w14:paraId="021AD703" w14:textId="77777777" w:rsidR="009D649E" w:rsidRPr="009D649E" w:rsidRDefault="009D649E" w:rsidP="00D249F0">
            <w:pPr>
              <w:spacing w:line="240" w:lineRule="auto"/>
              <w:contextualSpacing/>
              <w:mirrorIndents/>
              <w:jc w:val="left"/>
              <w:rPr>
                <w:sz w:val="20"/>
                <w:szCs w:val="20"/>
              </w:rPr>
            </w:pPr>
          </w:p>
          <w:p w14:paraId="5AB74755" w14:textId="77777777" w:rsidR="009D649E" w:rsidRPr="009D649E" w:rsidRDefault="004040F0" w:rsidP="009D649E">
            <w:pPr>
              <w:spacing w:line="240" w:lineRule="auto"/>
              <w:contextualSpacing/>
              <w:mirrorIndents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314FF0">
              <w:rPr>
                <w:sz w:val="20"/>
                <w:szCs w:val="20"/>
              </w:rPr>
            </w:r>
            <w:r w:rsidR="00314FF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696F99">
              <w:rPr>
                <w:sz w:val="20"/>
                <w:szCs w:val="20"/>
              </w:rPr>
              <w:t xml:space="preserve"> Stücklohn</w:t>
            </w:r>
          </w:p>
          <w:p w14:paraId="44387F64" w14:textId="77777777" w:rsidR="009D649E" w:rsidRDefault="009D649E" w:rsidP="009D649E">
            <w:pPr>
              <w:spacing w:line="240" w:lineRule="auto"/>
              <w:contextualSpacing/>
              <w:mirrorIndents/>
              <w:jc w:val="left"/>
              <w:rPr>
                <w:sz w:val="16"/>
                <w:szCs w:val="16"/>
              </w:rPr>
            </w:pPr>
          </w:p>
          <w:p w14:paraId="467C054E" w14:textId="77777777" w:rsidR="009D649E" w:rsidRPr="00761CC7" w:rsidRDefault="009D649E" w:rsidP="00D249F0">
            <w:pPr>
              <w:spacing w:line="240" w:lineRule="auto"/>
              <w:contextualSpacing/>
              <w:mirrorIndents/>
              <w:jc w:val="left"/>
              <w:rPr>
                <w:sz w:val="18"/>
                <w:szCs w:val="18"/>
              </w:rPr>
            </w:pPr>
          </w:p>
        </w:tc>
      </w:tr>
      <w:tr w:rsidR="00463ADA" w14:paraId="09FE724B" w14:textId="77777777" w:rsidTr="00463ADA">
        <w:trPr>
          <w:trHeight w:val="343"/>
        </w:trPr>
        <w:tc>
          <w:tcPr>
            <w:tcW w:w="10343" w:type="dxa"/>
            <w:gridSpan w:val="3"/>
          </w:tcPr>
          <w:p w14:paraId="3AC3F0EC" w14:textId="77777777" w:rsidR="00463ADA" w:rsidRPr="00761CC7" w:rsidRDefault="009D649E" w:rsidP="00696F99">
            <w:pPr>
              <w:spacing w:line="240" w:lineRule="auto"/>
              <w:contextualSpacing/>
              <w:mirrorIndents/>
              <w:jc w:val="left"/>
              <w:rPr>
                <w:sz w:val="18"/>
                <w:szCs w:val="18"/>
              </w:rPr>
            </w:pPr>
            <w:r>
              <w:rPr>
                <w:b/>
                <w:sz w:val="20"/>
                <w:szCs w:val="20"/>
                <w:u w:val="single"/>
              </w:rPr>
              <w:t>Zuschlä</w:t>
            </w:r>
            <w:r w:rsidR="00D249F0">
              <w:rPr>
                <w:b/>
                <w:sz w:val="20"/>
                <w:szCs w:val="20"/>
                <w:u w:val="single"/>
              </w:rPr>
              <w:t>ge</w:t>
            </w:r>
            <w:r w:rsidR="00696F99">
              <w:rPr>
                <w:b/>
                <w:sz w:val="20"/>
                <w:szCs w:val="20"/>
                <w:u w:val="single"/>
              </w:rPr>
              <w:t xml:space="preserve"> – nur bei Stücklohnabrechnung</w:t>
            </w:r>
            <w:r w:rsidR="00993C8D">
              <w:rPr>
                <w:b/>
                <w:sz w:val="20"/>
                <w:szCs w:val="20"/>
                <w:u w:val="single"/>
              </w:rPr>
              <w:t xml:space="preserve"> </w:t>
            </w:r>
            <w:r w:rsidR="00D249F0">
              <w:rPr>
                <w:b/>
                <w:sz w:val="20"/>
                <w:szCs w:val="20"/>
                <w:u w:val="single"/>
              </w:rPr>
              <w:t xml:space="preserve">: </w:t>
            </w:r>
            <w:r w:rsidR="00463ADA" w:rsidRPr="002A3B46">
              <w:rPr>
                <w:sz w:val="16"/>
                <w:szCs w:val="16"/>
              </w:rPr>
              <w:t>(zutreffendes bitte ankreuzen)</w:t>
            </w:r>
          </w:p>
        </w:tc>
      </w:tr>
      <w:tr w:rsidR="00D854A2" w14:paraId="1DB2F7EE" w14:textId="77777777" w:rsidTr="00B0602C">
        <w:tc>
          <w:tcPr>
            <w:tcW w:w="3256" w:type="dxa"/>
          </w:tcPr>
          <w:p w14:paraId="01735196" w14:textId="77777777" w:rsidR="00D854A2" w:rsidRPr="00761CC7" w:rsidRDefault="004040F0" w:rsidP="00696F99">
            <w:pPr>
              <w:spacing w:line="240" w:lineRule="auto"/>
              <w:contextualSpacing/>
              <w:mirrorIndents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314FF0">
              <w:rPr>
                <w:sz w:val="18"/>
                <w:szCs w:val="18"/>
              </w:rPr>
            </w:r>
            <w:r w:rsidR="00314FF0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D854A2" w:rsidRPr="00761CC7">
              <w:rPr>
                <w:sz w:val="18"/>
                <w:szCs w:val="18"/>
              </w:rPr>
              <w:t xml:space="preserve"> Hangneigung </w:t>
            </w:r>
            <w:r w:rsidR="000671D5">
              <w:rPr>
                <w:sz w:val="18"/>
                <w:szCs w:val="18"/>
              </w:rPr>
              <w:t>bis</w:t>
            </w:r>
            <w:r w:rsidR="00D854A2" w:rsidRPr="00761CC7">
              <w:rPr>
                <w:sz w:val="18"/>
                <w:szCs w:val="18"/>
              </w:rPr>
              <w:t xml:space="preserve"> </w:t>
            </w:r>
            <w:r w:rsidR="00696F99">
              <w:rPr>
                <w:sz w:val="18"/>
                <w:szCs w:val="18"/>
              </w:rPr>
              <w:t xml:space="preserve">34,9 </w:t>
            </w:r>
            <w:r w:rsidR="00D854A2" w:rsidRPr="00761CC7">
              <w:rPr>
                <w:sz w:val="18"/>
                <w:szCs w:val="18"/>
              </w:rPr>
              <w:t>%</w:t>
            </w:r>
          </w:p>
        </w:tc>
        <w:tc>
          <w:tcPr>
            <w:tcW w:w="3685" w:type="dxa"/>
          </w:tcPr>
          <w:p w14:paraId="400D8CA8" w14:textId="77777777" w:rsidR="00D854A2" w:rsidRPr="00761CC7" w:rsidRDefault="00D854A2" w:rsidP="00696F99">
            <w:pPr>
              <w:spacing w:line="240" w:lineRule="auto"/>
              <w:contextualSpacing/>
              <w:mirrorIndents/>
              <w:jc w:val="left"/>
              <w:rPr>
                <w:sz w:val="18"/>
                <w:szCs w:val="18"/>
              </w:rPr>
            </w:pPr>
            <w:r w:rsidRPr="00761CC7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1CC7">
              <w:rPr>
                <w:sz w:val="18"/>
                <w:szCs w:val="18"/>
              </w:rPr>
              <w:instrText xml:space="preserve"> FORMCHECKBOX </w:instrText>
            </w:r>
            <w:r w:rsidR="00314FF0">
              <w:rPr>
                <w:sz w:val="18"/>
                <w:szCs w:val="18"/>
              </w:rPr>
            </w:r>
            <w:r w:rsidR="00314FF0">
              <w:rPr>
                <w:sz w:val="18"/>
                <w:szCs w:val="18"/>
              </w:rPr>
              <w:fldChar w:fldCharType="separate"/>
            </w:r>
            <w:r w:rsidRPr="00761CC7">
              <w:rPr>
                <w:sz w:val="18"/>
                <w:szCs w:val="18"/>
              </w:rPr>
              <w:fldChar w:fldCharType="end"/>
            </w:r>
            <w:r w:rsidRPr="00761CC7">
              <w:rPr>
                <w:sz w:val="18"/>
                <w:szCs w:val="18"/>
              </w:rPr>
              <w:t xml:space="preserve"> Hangneigung </w:t>
            </w:r>
            <w:r w:rsidR="00696F99">
              <w:rPr>
                <w:sz w:val="18"/>
                <w:szCs w:val="18"/>
              </w:rPr>
              <w:t>35,0</w:t>
            </w:r>
            <w:r w:rsidRPr="00761CC7">
              <w:rPr>
                <w:sz w:val="18"/>
                <w:szCs w:val="18"/>
              </w:rPr>
              <w:t xml:space="preserve"> </w:t>
            </w:r>
            <w:r w:rsidR="00696F99">
              <w:rPr>
                <w:sz w:val="18"/>
                <w:szCs w:val="18"/>
              </w:rPr>
              <w:t>–</w:t>
            </w:r>
            <w:r w:rsidRPr="00761CC7">
              <w:rPr>
                <w:sz w:val="18"/>
                <w:szCs w:val="18"/>
              </w:rPr>
              <w:t xml:space="preserve"> </w:t>
            </w:r>
            <w:r w:rsidR="00696F99">
              <w:rPr>
                <w:sz w:val="18"/>
                <w:szCs w:val="18"/>
              </w:rPr>
              <w:t>64,9</w:t>
            </w:r>
            <w:r w:rsidRPr="00761CC7">
              <w:rPr>
                <w:sz w:val="18"/>
                <w:szCs w:val="18"/>
              </w:rPr>
              <w:t>%</w:t>
            </w:r>
          </w:p>
        </w:tc>
        <w:tc>
          <w:tcPr>
            <w:tcW w:w="3402" w:type="dxa"/>
          </w:tcPr>
          <w:p w14:paraId="62D9E677" w14:textId="77777777" w:rsidR="00D854A2" w:rsidRDefault="00D854A2" w:rsidP="00696F99">
            <w:pPr>
              <w:spacing w:line="240" w:lineRule="auto"/>
              <w:contextualSpacing/>
              <w:mirrorIndents/>
              <w:jc w:val="left"/>
              <w:rPr>
                <w:sz w:val="18"/>
                <w:szCs w:val="18"/>
              </w:rPr>
            </w:pPr>
            <w:r w:rsidRPr="00761CC7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1CC7">
              <w:rPr>
                <w:sz w:val="18"/>
                <w:szCs w:val="18"/>
              </w:rPr>
              <w:instrText xml:space="preserve"> FORMCHECKBOX </w:instrText>
            </w:r>
            <w:r w:rsidR="00314FF0">
              <w:rPr>
                <w:sz w:val="18"/>
                <w:szCs w:val="18"/>
              </w:rPr>
            </w:r>
            <w:r w:rsidR="00314FF0">
              <w:rPr>
                <w:sz w:val="18"/>
                <w:szCs w:val="18"/>
              </w:rPr>
              <w:fldChar w:fldCharType="separate"/>
            </w:r>
            <w:r w:rsidRPr="00761CC7">
              <w:rPr>
                <w:sz w:val="18"/>
                <w:szCs w:val="18"/>
              </w:rPr>
              <w:fldChar w:fldCharType="end"/>
            </w:r>
            <w:r w:rsidRPr="00761CC7">
              <w:rPr>
                <w:sz w:val="18"/>
                <w:szCs w:val="18"/>
              </w:rPr>
              <w:t xml:space="preserve"> Hangneigung über </w:t>
            </w:r>
            <w:r w:rsidR="00696F99">
              <w:rPr>
                <w:sz w:val="18"/>
                <w:szCs w:val="18"/>
              </w:rPr>
              <w:t>65</w:t>
            </w:r>
            <w:r w:rsidRPr="00761CC7">
              <w:rPr>
                <w:sz w:val="18"/>
                <w:szCs w:val="18"/>
              </w:rPr>
              <w:t xml:space="preserve"> %</w:t>
            </w:r>
          </w:p>
          <w:p w14:paraId="5C6B5BF0" w14:textId="77777777" w:rsidR="00696F99" w:rsidRPr="00761CC7" w:rsidRDefault="00696F99" w:rsidP="00696F99">
            <w:pPr>
              <w:spacing w:line="240" w:lineRule="auto"/>
              <w:contextualSpacing/>
              <w:mirrorIndents/>
              <w:jc w:val="left"/>
              <w:rPr>
                <w:sz w:val="18"/>
                <w:szCs w:val="18"/>
              </w:rPr>
            </w:pPr>
          </w:p>
        </w:tc>
      </w:tr>
    </w:tbl>
    <w:p w14:paraId="75DE34F5" w14:textId="77777777" w:rsidR="00D854A2" w:rsidRPr="00641FE6" w:rsidRDefault="00D854A2" w:rsidP="009822F6">
      <w:pPr>
        <w:spacing w:line="240" w:lineRule="auto"/>
        <w:contextualSpacing/>
        <w:mirrorIndents/>
        <w:rPr>
          <w:sz w:val="10"/>
          <w:szCs w:val="10"/>
        </w:rPr>
      </w:pPr>
    </w:p>
    <w:tbl>
      <w:tblPr>
        <w:tblStyle w:val="Tabellenraster"/>
        <w:tblW w:w="10206" w:type="dxa"/>
        <w:tblInd w:w="-5" w:type="dxa"/>
        <w:tblLook w:val="04A0" w:firstRow="1" w:lastRow="0" w:firstColumn="1" w:lastColumn="0" w:noHBand="0" w:noVBand="1"/>
      </w:tblPr>
      <w:tblGrid>
        <w:gridCol w:w="9637"/>
        <w:gridCol w:w="569"/>
      </w:tblGrid>
      <w:tr w:rsidR="00993C8D" w14:paraId="464C641F" w14:textId="77777777" w:rsidTr="00696F99">
        <w:trPr>
          <w:trHeight w:val="454"/>
        </w:trPr>
        <w:tc>
          <w:tcPr>
            <w:tcW w:w="963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A2907D" w14:textId="77777777" w:rsidR="00993C8D" w:rsidRPr="004D1321" w:rsidRDefault="00696F99" w:rsidP="00696F99">
            <w:pPr>
              <w:tabs>
                <w:tab w:val="left" w:pos="1064"/>
              </w:tabs>
              <w:spacing w:line="240" w:lineRule="auto"/>
              <w:contextualSpacing/>
              <w:mirrorIndents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 sind mehr als </w:t>
            </w:r>
            <w:r w:rsidR="00993C8D">
              <w:rPr>
                <w:sz w:val="20"/>
                <w:szCs w:val="20"/>
              </w:rPr>
              <w:t>3 B</w:t>
            </w:r>
            <w:r>
              <w:rPr>
                <w:sz w:val="20"/>
                <w:szCs w:val="20"/>
              </w:rPr>
              <w:t>aumarten zu pflanzen</w:t>
            </w: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14:paraId="3F8E046B" w14:textId="77777777" w:rsidR="00993C8D" w:rsidRDefault="00993C8D" w:rsidP="004D1321">
            <w:pPr>
              <w:spacing w:line="240" w:lineRule="auto"/>
              <w:contextualSpacing/>
              <w:mirrorIndents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314FF0">
              <w:rPr>
                <w:sz w:val="20"/>
                <w:szCs w:val="20"/>
              </w:rPr>
            </w:r>
            <w:r w:rsidR="00314FF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993C8D" w14:paraId="27C73174" w14:textId="77777777" w:rsidTr="00696F99">
        <w:trPr>
          <w:trHeight w:val="602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A9DEA3" w14:textId="77777777" w:rsidR="00993C8D" w:rsidRPr="004D1321" w:rsidRDefault="00993C8D" w:rsidP="002144C0">
            <w:pPr>
              <w:tabs>
                <w:tab w:val="left" w:pos="567"/>
                <w:tab w:val="left" w:pos="4536"/>
              </w:tabs>
              <w:spacing w:line="240" w:lineRule="auto"/>
              <w:contextualSpacing/>
              <w:rPr>
                <w:rFonts w:cs="Arial"/>
                <w:sz w:val="20"/>
                <w:szCs w:val="20"/>
              </w:rPr>
            </w:pPr>
            <w:r w:rsidRPr="004D1321">
              <w:rPr>
                <w:rFonts w:cs="Arial"/>
                <w:sz w:val="20"/>
                <w:szCs w:val="20"/>
              </w:rPr>
              <w:t>Fläche nicht erschlossen (nicht mit einem Geländewagen erreichbar)</w:t>
            </w:r>
            <w:r>
              <w:rPr>
                <w:rFonts w:cs="Arial"/>
                <w:sz w:val="20"/>
                <w:szCs w:val="20"/>
              </w:rPr>
              <w:t xml:space="preserve"> =&gt; </w:t>
            </w:r>
            <w:r w:rsidRPr="004D1321">
              <w:rPr>
                <w:rFonts w:cs="Arial"/>
                <w:sz w:val="20"/>
                <w:szCs w:val="20"/>
              </w:rPr>
              <w:t>Für den Pflanzen</w:t>
            </w:r>
            <w:r>
              <w:rPr>
                <w:rFonts w:cs="Arial"/>
                <w:sz w:val="20"/>
                <w:szCs w:val="20"/>
              </w:rPr>
              <w:t>-</w:t>
            </w:r>
            <w:r w:rsidRPr="004D1321">
              <w:rPr>
                <w:rFonts w:cs="Arial"/>
                <w:sz w:val="20"/>
                <w:szCs w:val="20"/>
              </w:rPr>
              <w:t>transport muss ein Schlepper eingeplant werden.</w:t>
            </w:r>
          </w:p>
        </w:tc>
        <w:tc>
          <w:tcPr>
            <w:tcW w:w="56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CF0A34" w14:textId="77777777" w:rsidR="00993C8D" w:rsidRDefault="00993C8D" w:rsidP="004D1321">
            <w:pPr>
              <w:spacing w:line="240" w:lineRule="auto"/>
              <w:contextualSpacing/>
              <w:mirrorIndents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314FF0">
              <w:rPr>
                <w:sz w:val="20"/>
                <w:szCs w:val="20"/>
              </w:rPr>
            </w:r>
            <w:r w:rsidR="00314FF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993C8D" w:rsidRPr="00993C8D" w14:paraId="33CBBBAB" w14:textId="77777777" w:rsidTr="00696F99">
        <w:trPr>
          <w:trHeight w:val="552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C0EA56" w14:textId="77777777" w:rsidR="00993C8D" w:rsidRPr="004D1321" w:rsidRDefault="00993C8D" w:rsidP="00696F99">
            <w:pPr>
              <w:spacing w:line="240" w:lineRule="auto"/>
              <w:contextualSpacing/>
              <w:mirrorIndents/>
              <w:jc w:val="left"/>
              <w:rPr>
                <w:sz w:val="20"/>
                <w:szCs w:val="20"/>
              </w:rPr>
            </w:pPr>
            <w:r w:rsidRPr="004D1321">
              <w:rPr>
                <w:rFonts w:cs="Arial"/>
                <w:sz w:val="20"/>
                <w:szCs w:val="20"/>
              </w:rPr>
              <w:t>Hoher Skelettanteil</w:t>
            </w:r>
            <w:r w:rsidR="00696F99">
              <w:rPr>
                <w:rFonts w:cs="Arial"/>
                <w:sz w:val="20"/>
                <w:szCs w:val="20"/>
              </w:rPr>
              <w:t xml:space="preserve"> (</w:t>
            </w:r>
            <w:r w:rsidRPr="004D1321">
              <w:rPr>
                <w:rFonts w:cs="Arial"/>
                <w:sz w:val="20"/>
                <w:szCs w:val="20"/>
              </w:rPr>
              <w:t>mehr als ein Hackenschlag bzw. Spatentritt notwendig</w:t>
            </w:r>
            <w:r>
              <w:rPr>
                <w:rFonts w:cs="Arial"/>
                <w:sz w:val="20"/>
                <w:szCs w:val="20"/>
              </w:rPr>
              <w:t>,</w:t>
            </w:r>
            <w:r w:rsidRPr="004D1321">
              <w:rPr>
                <w:rFonts w:cs="Arial"/>
                <w:sz w:val="20"/>
                <w:szCs w:val="20"/>
              </w:rPr>
              <w:t xml:space="preserve"> um das Pflanzblatt vollständig im Boden zu versenken</w:t>
            </w:r>
            <w:r w:rsidRPr="004D1321">
              <w:rPr>
                <w:sz w:val="20"/>
                <w:szCs w:val="20"/>
              </w:rPr>
              <w:t>)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46EAABC0" w14:textId="77777777" w:rsidR="00993C8D" w:rsidRDefault="00993C8D" w:rsidP="004D1321">
            <w:pPr>
              <w:spacing w:line="240" w:lineRule="auto"/>
              <w:contextualSpacing/>
              <w:mirrorIndents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314FF0">
              <w:rPr>
                <w:sz w:val="20"/>
                <w:szCs w:val="20"/>
              </w:rPr>
            </w:r>
            <w:r w:rsidR="00314FF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29EB5D93" w14:textId="77777777" w:rsidR="002A3B46" w:rsidRPr="00A71543" w:rsidRDefault="002A3B46" w:rsidP="00874D03">
      <w:pPr>
        <w:contextualSpacing/>
        <w:mirrorIndents/>
        <w:jc w:val="left"/>
        <w:rPr>
          <w:sz w:val="10"/>
          <w:szCs w:val="10"/>
        </w:rPr>
      </w:pPr>
    </w:p>
    <w:tbl>
      <w:tblPr>
        <w:tblStyle w:val="Tabellenraster"/>
        <w:tblW w:w="10498" w:type="dxa"/>
        <w:tblLook w:val="04A0" w:firstRow="1" w:lastRow="0" w:firstColumn="1" w:lastColumn="0" w:noHBand="0" w:noVBand="1"/>
      </w:tblPr>
      <w:tblGrid>
        <w:gridCol w:w="851"/>
        <w:gridCol w:w="850"/>
        <w:gridCol w:w="993"/>
        <w:gridCol w:w="1134"/>
        <w:gridCol w:w="8"/>
        <w:gridCol w:w="5804"/>
        <w:gridCol w:w="8"/>
        <w:gridCol w:w="842"/>
        <w:gridCol w:w="8"/>
      </w:tblGrid>
      <w:tr w:rsidR="00C53844" w14:paraId="5DDD0EF7" w14:textId="77777777" w:rsidTr="00C53844">
        <w:trPr>
          <w:trHeight w:val="19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718AB2" w14:textId="77777777" w:rsidR="00C53844" w:rsidRPr="00B0602C" w:rsidRDefault="00C53844" w:rsidP="00874D03">
            <w:pPr>
              <w:contextualSpacing/>
              <w:mirrorIndents/>
              <w:jc w:val="left"/>
              <w:rPr>
                <w:sz w:val="14"/>
                <w:szCs w:val="14"/>
              </w:rPr>
            </w:pPr>
          </w:p>
        </w:tc>
        <w:tc>
          <w:tcPr>
            <w:tcW w:w="29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B4A5" w14:textId="77777777" w:rsidR="00C53844" w:rsidRPr="00B0602C" w:rsidRDefault="00C53844" w:rsidP="00E30A3C">
            <w:pPr>
              <w:spacing w:line="240" w:lineRule="auto"/>
              <w:contextualSpacing/>
              <w:mirrorIndents/>
              <w:jc w:val="center"/>
              <w:rPr>
                <w:sz w:val="14"/>
                <w:szCs w:val="14"/>
              </w:rPr>
            </w:pPr>
            <w:r w:rsidRPr="00B0602C">
              <w:rPr>
                <w:sz w:val="14"/>
                <w:szCs w:val="14"/>
              </w:rPr>
              <w:t>Zeitstunden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738D996" w14:textId="77777777" w:rsidR="00C53844" w:rsidRPr="00B0602C" w:rsidRDefault="00C53844" w:rsidP="00874D03">
            <w:pPr>
              <w:contextualSpacing/>
              <w:mirrorIndents/>
              <w:jc w:val="left"/>
              <w:rPr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001972" w14:textId="77777777" w:rsidR="00C53844" w:rsidRPr="00B0602C" w:rsidRDefault="00C53844" w:rsidP="00874D03">
            <w:pPr>
              <w:contextualSpacing/>
              <w:mirrorIndents/>
              <w:jc w:val="left"/>
              <w:rPr>
                <w:sz w:val="14"/>
                <w:szCs w:val="14"/>
              </w:rPr>
            </w:pPr>
          </w:p>
        </w:tc>
      </w:tr>
      <w:tr w:rsidR="00C53844" w14:paraId="38A32DBE" w14:textId="77777777" w:rsidTr="00C53844">
        <w:trPr>
          <w:gridAfter w:val="1"/>
          <w:wAfter w:w="8" w:type="dxa"/>
          <w:trHeight w:val="306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BFD494"/>
            <w:vAlign w:val="center"/>
          </w:tcPr>
          <w:p w14:paraId="049410CC" w14:textId="77777777" w:rsidR="00C53844" w:rsidRPr="00A71543" w:rsidRDefault="00C53844" w:rsidP="00696F99">
            <w:pPr>
              <w:spacing w:line="240" w:lineRule="auto"/>
              <w:contextualSpacing/>
              <w:mirrorIndents/>
              <w:jc w:val="left"/>
              <w:rPr>
                <w:sz w:val="18"/>
                <w:szCs w:val="18"/>
              </w:rPr>
            </w:pPr>
            <w:r w:rsidRPr="00A71543">
              <w:rPr>
                <w:sz w:val="18"/>
                <w:szCs w:val="18"/>
              </w:rPr>
              <w:t>Datum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BFD494"/>
            <w:vAlign w:val="center"/>
          </w:tcPr>
          <w:p w14:paraId="3F550746" w14:textId="77777777" w:rsidR="00C53844" w:rsidRPr="00A71543" w:rsidRDefault="00C53844" w:rsidP="00696F99">
            <w:pPr>
              <w:spacing w:line="240" w:lineRule="auto"/>
              <w:contextualSpacing/>
              <w:mirrorIndents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Arbeiter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BFD494"/>
            <w:vAlign w:val="center"/>
          </w:tcPr>
          <w:p w14:paraId="3C04E5DE" w14:textId="77777777" w:rsidR="00C53844" w:rsidRPr="00A71543" w:rsidRDefault="00C53844" w:rsidP="00696F99">
            <w:pPr>
              <w:spacing w:line="240" w:lineRule="auto"/>
              <w:contextualSpacing/>
              <w:mirrorIndents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Motorsäge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BFD494"/>
            <w:vAlign w:val="center"/>
          </w:tcPr>
          <w:p w14:paraId="22F33C88" w14:textId="77777777" w:rsidR="00C53844" w:rsidRPr="00A71543" w:rsidRDefault="00C53844" w:rsidP="00696F99">
            <w:pPr>
              <w:spacing w:line="240" w:lineRule="auto"/>
              <w:contextualSpacing/>
              <w:mirrorIndents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Freischneider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</w:tcBorders>
            <w:shd w:val="clear" w:color="auto" w:fill="BFD494"/>
            <w:vAlign w:val="center"/>
          </w:tcPr>
          <w:p w14:paraId="686600CD" w14:textId="77777777" w:rsidR="00C53844" w:rsidRPr="00A71543" w:rsidRDefault="00C53844" w:rsidP="00696F99">
            <w:pPr>
              <w:spacing w:line="240" w:lineRule="auto"/>
              <w:contextualSpacing/>
              <w:mirrorIndents/>
              <w:jc w:val="left"/>
              <w:rPr>
                <w:sz w:val="18"/>
                <w:szCs w:val="18"/>
              </w:rPr>
            </w:pPr>
            <w:r w:rsidRPr="00A71543">
              <w:rPr>
                <w:sz w:val="18"/>
                <w:szCs w:val="18"/>
              </w:rPr>
              <w:t>Beschreibung</w:t>
            </w:r>
            <w:r>
              <w:rPr>
                <w:sz w:val="18"/>
                <w:szCs w:val="18"/>
              </w:rPr>
              <w:t xml:space="preserve"> der Arbeit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BFD494"/>
            <w:vAlign w:val="center"/>
          </w:tcPr>
          <w:p w14:paraId="2C3998AF" w14:textId="77777777" w:rsidR="00C53844" w:rsidRPr="00A71543" w:rsidRDefault="00C53844" w:rsidP="00696F99">
            <w:pPr>
              <w:spacing w:line="240" w:lineRule="auto"/>
              <w:contextualSpacing/>
              <w:mirrorIndents/>
              <w:jc w:val="left"/>
              <w:rPr>
                <w:sz w:val="18"/>
                <w:szCs w:val="18"/>
              </w:rPr>
            </w:pPr>
            <w:r w:rsidRPr="00A71543">
              <w:rPr>
                <w:sz w:val="18"/>
                <w:szCs w:val="18"/>
              </w:rPr>
              <w:t>Unterschrift AG</w:t>
            </w:r>
          </w:p>
        </w:tc>
      </w:tr>
      <w:tr w:rsidR="00C53844" w14:paraId="765B958D" w14:textId="77777777" w:rsidTr="00C53844">
        <w:trPr>
          <w:gridAfter w:val="1"/>
          <w:wAfter w:w="8" w:type="dxa"/>
        </w:trPr>
        <w:tc>
          <w:tcPr>
            <w:tcW w:w="851" w:type="dxa"/>
          </w:tcPr>
          <w:p w14:paraId="671EA664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DE23866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A9A7461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26F601D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5812" w:type="dxa"/>
            <w:gridSpan w:val="2"/>
          </w:tcPr>
          <w:p w14:paraId="65C71F2F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304486F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</w:tr>
      <w:tr w:rsidR="00C53844" w14:paraId="4505420A" w14:textId="77777777" w:rsidTr="00C53844">
        <w:trPr>
          <w:gridAfter w:val="1"/>
          <w:wAfter w:w="8" w:type="dxa"/>
        </w:trPr>
        <w:tc>
          <w:tcPr>
            <w:tcW w:w="851" w:type="dxa"/>
          </w:tcPr>
          <w:p w14:paraId="32852A26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9AECB3F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1B808C1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C3497ED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5812" w:type="dxa"/>
            <w:gridSpan w:val="2"/>
          </w:tcPr>
          <w:p w14:paraId="58B52156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7CCC097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</w:tr>
      <w:tr w:rsidR="00C53844" w14:paraId="3E1ED5B6" w14:textId="77777777" w:rsidTr="00C53844">
        <w:trPr>
          <w:gridAfter w:val="1"/>
          <w:wAfter w:w="8" w:type="dxa"/>
        </w:trPr>
        <w:tc>
          <w:tcPr>
            <w:tcW w:w="851" w:type="dxa"/>
          </w:tcPr>
          <w:p w14:paraId="75C343A9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F0795EA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10F2506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D0C2A0C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5812" w:type="dxa"/>
            <w:gridSpan w:val="2"/>
          </w:tcPr>
          <w:p w14:paraId="56B60A84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0BE430C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</w:tr>
      <w:tr w:rsidR="00C53844" w14:paraId="41D8B51D" w14:textId="77777777" w:rsidTr="00C53844">
        <w:trPr>
          <w:gridAfter w:val="1"/>
          <w:wAfter w:w="8" w:type="dxa"/>
        </w:trPr>
        <w:tc>
          <w:tcPr>
            <w:tcW w:w="851" w:type="dxa"/>
          </w:tcPr>
          <w:p w14:paraId="3FF9835B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2310489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D87EABE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2452EE0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5812" w:type="dxa"/>
            <w:gridSpan w:val="2"/>
          </w:tcPr>
          <w:p w14:paraId="23241587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A5AA0D4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</w:tr>
      <w:tr w:rsidR="00C53844" w14:paraId="06279A5F" w14:textId="77777777" w:rsidTr="00C53844">
        <w:trPr>
          <w:gridAfter w:val="1"/>
          <w:wAfter w:w="8" w:type="dxa"/>
        </w:trPr>
        <w:tc>
          <w:tcPr>
            <w:tcW w:w="851" w:type="dxa"/>
          </w:tcPr>
          <w:p w14:paraId="31A8FA0B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A8D500A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5A445384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A44DE86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5812" w:type="dxa"/>
            <w:gridSpan w:val="2"/>
          </w:tcPr>
          <w:p w14:paraId="0F197FEB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04D078D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</w:tr>
      <w:tr w:rsidR="00C53844" w14:paraId="1E717B16" w14:textId="77777777" w:rsidTr="00C53844">
        <w:trPr>
          <w:gridAfter w:val="1"/>
          <w:wAfter w:w="8" w:type="dxa"/>
        </w:trPr>
        <w:tc>
          <w:tcPr>
            <w:tcW w:w="851" w:type="dxa"/>
          </w:tcPr>
          <w:p w14:paraId="3859E270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B50B7CE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12A840DE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BCD2ED5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5812" w:type="dxa"/>
            <w:gridSpan w:val="2"/>
          </w:tcPr>
          <w:p w14:paraId="698A8555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229F390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</w:tr>
      <w:tr w:rsidR="00C53844" w14:paraId="29E9D182" w14:textId="77777777" w:rsidTr="00C53844">
        <w:trPr>
          <w:gridAfter w:val="1"/>
          <w:wAfter w:w="8" w:type="dxa"/>
        </w:trPr>
        <w:tc>
          <w:tcPr>
            <w:tcW w:w="851" w:type="dxa"/>
          </w:tcPr>
          <w:p w14:paraId="028BAF13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3C8193C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E7CE884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8F0F901" w14:textId="77777777" w:rsidR="00C53844" w:rsidRDefault="00C53844" w:rsidP="00C53844">
            <w:pPr>
              <w:ind w:left="-117" w:firstLine="117"/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5812" w:type="dxa"/>
            <w:gridSpan w:val="2"/>
          </w:tcPr>
          <w:p w14:paraId="5F8D6850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EE7B3CE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</w:tr>
      <w:tr w:rsidR="00C53844" w14:paraId="2E9C7730" w14:textId="77777777" w:rsidTr="00C53844">
        <w:trPr>
          <w:gridAfter w:val="1"/>
          <w:wAfter w:w="8" w:type="dxa"/>
        </w:trPr>
        <w:tc>
          <w:tcPr>
            <w:tcW w:w="851" w:type="dxa"/>
          </w:tcPr>
          <w:p w14:paraId="0A1742BE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96836AF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E06B23C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1F09FC3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5812" w:type="dxa"/>
            <w:gridSpan w:val="2"/>
          </w:tcPr>
          <w:p w14:paraId="572DA7F9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D91D4C6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</w:tr>
      <w:tr w:rsidR="00C53844" w14:paraId="339BC0B6" w14:textId="77777777" w:rsidTr="00C53844">
        <w:trPr>
          <w:gridAfter w:val="1"/>
          <w:wAfter w:w="8" w:type="dxa"/>
        </w:trPr>
        <w:tc>
          <w:tcPr>
            <w:tcW w:w="851" w:type="dxa"/>
          </w:tcPr>
          <w:p w14:paraId="43953C50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F3794AA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24F222A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0DE6805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5812" w:type="dxa"/>
            <w:gridSpan w:val="2"/>
          </w:tcPr>
          <w:p w14:paraId="7F495B95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C4B662E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</w:tr>
      <w:tr w:rsidR="00C53844" w14:paraId="384B957E" w14:textId="77777777" w:rsidTr="00C53844">
        <w:trPr>
          <w:gridAfter w:val="1"/>
          <w:wAfter w:w="8" w:type="dxa"/>
        </w:trPr>
        <w:tc>
          <w:tcPr>
            <w:tcW w:w="851" w:type="dxa"/>
          </w:tcPr>
          <w:p w14:paraId="793CE353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FE9E5DB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3B23E264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AB0FC61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  <w:r w:rsidRPr="00D55F51">
              <w:rPr>
                <w:rFonts w:cs="Arial"/>
                <w:noProof/>
                <w:sz w:val="16"/>
              </w:rPr>
              <w:drawing>
                <wp:anchor distT="0" distB="0" distL="114300" distR="114300" simplePos="0" relativeHeight="251667456" behindDoc="1" locked="0" layoutInCell="1" allowOverlap="1" wp14:anchorId="4978A9E8" wp14:editId="0A8700E5">
                  <wp:simplePos x="0" y="0"/>
                  <wp:positionH relativeFrom="column">
                    <wp:posOffset>-483869</wp:posOffset>
                  </wp:positionH>
                  <wp:positionV relativeFrom="paragraph">
                    <wp:posOffset>-843280</wp:posOffset>
                  </wp:positionV>
                  <wp:extent cx="3967314" cy="1596839"/>
                  <wp:effectExtent l="76200" t="876300" r="90805" b="880110"/>
                  <wp:wrapNone/>
                  <wp:docPr id="44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LF_Claim_4c-01.jpg"/>
                          <pic:cNvPicPr/>
                        </pic:nvPicPr>
                        <pic:blipFill>
                          <a:blip r:embed="rId8" cstate="print">
                            <a:lum bright="70000" contrast="-7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colorTemperature colorTemp="53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9826985">
                            <a:off x="0" y="0"/>
                            <a:ext cx="3967314" cy="1596839"/>
                          </a:xfrm>
                          <a:prstGeom prst="rect">
                            <a:avLst/>
                          </a:prstGeom>
                          <a:blipFill>
                            <a:blip r:embed="rId10">
                              <a:alphaModFix amt="20000"/>
                            </a:blip>
                            <a:tile tx="0" ty="0" sx="100000" sy="100000" flip="none" algn="tl"/>
                          </a:blipFill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12" w:type="dxa"/>
            <w:gridSpan w:val="2"/>
          </w:tcPr>
          <w:p w14:paraId="22CEFE37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9FB49CF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</w:tr>
      <w:tr w:rsidR="00C53844" w14:paraId="5A7FE980" w14:textId="77777777" w:rsidTr="00C53844">
        <w:trPr>
          <w:gridAfter w:val="1"/>
          <w:wAfter w:w="8" w:type="dxa"/>
        </w:trPr>
        <w:tc>
          <w:tcPr>
            <w:tcW w:w="851" w:type="dxa"/>
          </w:tcPr>
          <w:p w14:paraId="46B2D006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4E35A6F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31112F83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B589099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5812" w:type="dxa"/>
            <w:gridSpan w:val="2"/>
          </w:tcPr>
          <w:p w14:paraId="0FB03FE3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78F9624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</w:tr>
      <w:tr w:rsidR="00C53844" w14:paraId="431429D9" w14:textId="77777777" w:rsidTr="00C53844">
        <w:trPr>
          <w:gridAfter w:val="1"/>
          <w:wAfter w:w="8" w:type="dxa"/>
        </w:trPr>
        <w:tc>
          <w:tcPr>
            <w:tcW w:w="851" w:type="dxa"/>
          </w:tcPr>
          <w:p w14:paraId="782DA83E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A9C3D13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6DFC0C5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0F30840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5812" w:type="dxa"/>
            <w:gridSpan w:val="2"/>
          </w:tcPr>
          <w:p w14:paraId="3690726A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E822D63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</w:tr>
      <w:tr w:rsidR="00C53844" w14:paraId="498F0A21" w14:textId="77777777" w:rsidTr="00C53844">
        <w:trPr>
          <w:gridAfter w:val="1"/>
          <w:wAfter w:w="8" w:type="dxa"/>
        </w:trPr>
        <w:tc>
          <w:tcPr>
            <w:tcW w:w="851" w:type="dxa"/>
          </w:tcPr>
          <w:p w14:paraId="77963F79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A0DF666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4B28131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F132259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5812" w:type="dxa"/>
            <w:gridSpan w:val="2"/>
          </w:tcPr>
          <w:p w14:paraId="0C19793E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84CE8E2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</w:tr>
      <w:tr w:rsidR="00C53844" w14:paraId="63C0D29B" w14:textId="77777777" w:rsidTr="00C53844">
        <w:trPr>
          <w:gridAfter w:val="1"/>
          <w:wAfter w:w="8" w:type="dxa"/>
        </w:trPr>
        <w:tc>
          <w:tcPr>
            <w:tcW w:w="851" w:type="dxa"/>
          </w:tcPr>
          <w:p w14:paraId="0F8480A3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947AF39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7E1A1EE1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B1FA3A3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5812" w:type="dxa"/>
            <w:gridSpan w:val="2"/>
          </w:tcPr>
          <w:p w14:paraId="17D56E79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1FBCBA8" w14:textId="77777777" w:rsidR="00C53844" w:rsidRDefault="00C53844" w:rsidP="00874D03">
            <w:pPr>
              <w:contextualSpacing/>
              <w:mirrorIndents/>
              <w:jc w:val="left"/>
              <w:rPr>
                <w:sz w:val="20"/>
                <w:szCs w:val="20"/>
              </w:rPr>
            </w:pPr>
          </w:p>
        </w:tc>
      </w:tr>
      <w:tr w:rsidR="00C53844" w14:paraId="7FCDCEC7" w14:textId="77777777" w:rsidTr="00C53844">
        <w:trPr>
          <w:gridAfter w:val="1"/>
          <w:wAfter w:w="8" w:type="dxa"/>
        </w:trPr>
        <w:tc>
          <w:tcPr>
            <w:tcW w:w="851" w:type="dxa"/>
          </w:tcPr>
          <w:p w14:paraId="775C77C5" w14:textId="77777777" w:rsidR="00C53844" w:rsidRPr="001338E9" w:rsidRDefault="00C53844" w:rsidP="00874D03">
            <w:pPr>
              <w:contextualSpacing/>
              <w:mirrorIndents/>
              <w:jc w:val="left"/>
              <w:rPr>
                <w:color w:val="92D05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16BBD40" w14:textId="77777777" w:rsidR="00C53844" w:rsidRPr="001338E9" w:rsidRDefault="00C53844" w:rsidP="00874D03">
            <w:pPr>
              <w:contextualSpacing/>
              <w:mirrorIndents/>
              <w:jc w:val="left"/>
              <w:rPr>
                <w:color w:val="92D05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D47FD52" w14:textId="77777777" w:rsidR="00C53844" w:rsidRPr="001338E9" w:rsidRDefault="00C53844" w:rsidP="00874D03">
            <w:pPr>
              <w:contextualSpacing/>
              <w:mirrorIndents/>
              <w:jc w:val="left"/>
              <w:rPr>
                <w:color w:val="92D05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CDE7B1" w14:textId="77777777" w:rsidR="00C53844" w:rsidRPr="001338E9" w:rsidRDefault="00C53844" w:rsidP="00874D03">
            <w:pPr>
              <w:contextualSpacing/>
              <w:mirrorIndents/>
              <w:jc w:val="left"/>
              <w:rPr>
                <w:color w:val="92D050"/>
                <w:sz w:val="20"/>
                <w:szCs w:val="20"/>
              </w:rPr>
            </w:pPr>
          </w:p>
        </w:tc>
        <w:tc>
          <w:tcPr>
            <w:tcW w:w="5812" w:type="dxa"/>
            <w:gridSpan w:val="2"/>
          </w:tcPr>
          <w:p w14:paraId="7F3E2DEA" w14:textId="77777777" w:rsidR="00C53844" w:rsidRPr="001338E9" w:rsidRDefault="00C53844" w:rsidP="00874D03">
            <w:pPr>
              <w:contextualSpacing/>
              <w:mirrorIndents/>
              <w:jc w:val="left"/>
              <w:rPr>
                <w:color w:val="92D050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F746831" w14:textId="77777777" w:rsidR="00C53844" w:rsidRPr="001338E9" w:rsidRDefault="00C53844" w:rsidP="00874D03">
            <w:pPr>
              <w:contextualSpacing/>
              <w:mirrorIndents/>
              <w:jc w:val="left"/>
              <w:rPr>
                <w:color w:val="92D050"/>
                <w:sz w:val="20"/>
                <w:szCs w:val="20"/>
              </w:rPr>
            </w:pPr>
          </w:p>
        </w:tc>
      </w:tr>
      <w:tr w:rsidR="00C53844" w14:paraId="55A569A8" w14:textId="77777777" w:rsidTr="00C53844">
        <w:trPr>
          <w:gridAfter w:val="1"/>
          <w:wAfter w:w="8" w:type="dxa"/>
        </w:trPr>
        <w:tc>
          <w:tcPr>
            <w:tcW w:w="851" w:type="dxa"/>
          </w:tcPr>
          <w:p w14:paraId="1582A43A" w14:textId="77777777" w:rsidR="00C53844" w:rsidRPr="001338E9" w:rsidRDefault="00C53844" w:rsidP="00874D03">
            <w:pPr>
              <w:contextualSpacing/>
              <w:mirrorIndents/>
              <w:jc w:val="left"/>
              <w:rPr>
                <w:color w:val="92D05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FE30954" w14:textId="77777777" w:rsidR="00C53844" w:rsidRPr="001338E9" w:rsidRDefault="00C53844" w:rsidP="00874D03">
            <w:pPr>
              <w:contextualSpacing/>
              <w:mirrorIndents/>
              <w:jc w:val="left"/>
              <w:rPr>
                <w:color w:val="92D050"/>
                <w:sz w:val="20"/>
                <w:szCs w:val="20"/>
              </w:rPr>
            </w:pPr>
          </w:p>
        </w:tc>
        <w:tc>
          <w:tcPr>
            <w:tcW w:w="993" w:type="dxa"/>
          </w:tcPr>
          <w:p w14:paraId="53E9C790" w14:textId="77777777" w:rsidR="00C53844" w:rsidRPr="001338E9" w:rsidRDefault="00C53844" w:rsidP="00874D03">
            <w:pPr>
              <w:contextualSpacing/>
              <w:mirrorIndents/>
              <w:jc w:val="left"/>
              <w:rPr>
                <w:color w:val="92D05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99B64E" w14:textId="77777777" w:rsidR="00C53844" w:rsidRPr="001338E9" w:rsidRDefault="00C53844" w:rsidP="00874D03">
            <w:pPr>
              <w:contextualSpacing/>
              <w:mirrorIndents/>
              <w:jc w:val="left"/>
              <w:rPr>
                <w:color w:val="92D050"/>
                <w:sz w:val="20"/>
                <w:szCs w:val="20"/>
              </w:rPr>
            </w:pPr>
          </w:p>
        </w:tc>
        <w:tc>
          <w:tcPr>
            <w:tcW w:w="5812" w:type="dxa"/>
            <w:gridSpan w:val="2"/>
          </w:tcPr>
          <w:p w14:paraId="05F3A3C2" w14:textId="77777777" w:rsidR="00C53844" w:rsidRPr="001338E9" w:rsidRDefault="00C53844" w:rsidP="00874D03">
            <w:pPr>
              <w:contextualSpacing/>
              <w:mirrorIndents/>
              <w:jc w:val="left"/>
              <w:rPr>
                <w:color w:val="92D050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EDDFFA6" w14:textId="77777777" w:rsidR="00C53844" w:rsidRPr="001338E9" w:rsidRDefault="00C53844" w:rsidP="00874D03">
            <w:pPr>
              <w:contextualSpacing/>
              <w:mirrorIndents/>
              <w:jc w:val="left"/>
              <w:rPr>
                <w:color w:val="92D050"/>
                <w:sz w:val="20"/>
                <w:szCs w:val="20"/>
              </w:rPr>
            </w:pPr>
          </w:p>
        </w:tc>
      </w:tr>
      <w:tr w:rsidR="00C53844" w14:paraId="55228AE8" w14:textId="77777777" w:rsidTr="00C53844">
        <w:trPr>
          <w:gridAfter w:val="1"/>
          <w:wAfter w:w="8" w:type="dxa"/>
        </w:trPr>
        <w:tc>
          <w:tcPr>
            <w:tcW w:w="851" w:type="dxa"/>
          </w:tcPr>
          <w:p w14:paraId="45D330AA" w14:textId="77777777" w:rsidR="00C53844" w:rsidRPr="001338E9" w:rsidRDefault="00C53844" w:rsidP="00874D03">
            <w:pPr>
              <w:contextualSpacing/>
              <w:mirrorIndents/>
              <w:jc w:val="left"/>
              <w:rPr>
                <w:color w:val="92D05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1FED368" w14:textId="77777777" w:rsidR="00C53844" w:rsidRPr="001338E9" w:rsidRDefault="00C53844" w:rsidP="00874D03">
            <w:pPr>
              <w:contextualSpacing/>
              <w:mirrorIndents/>
              <w:jc w:val="left"/>
              <w:rPr>
                <w:color w:val="92D05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8011AF8" w14:textId="77777777" w:rsidR="00C53844" w:rsidRPr="001338E9" w:rsidRDefault="00C53844" w:rsidP="00874D03">
            <w:pPr>
              <w:contextualSpacing/>
              <w:mirrorIndents/>
              <w:jc w:val="left"/>
              <w:rPr>
                <w:color w:val="92D05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745BEF" w14:textId="77777777" w:rsidR="00C53844" w:rsidRPr="001338E9" w:rsidRDefault="00C53844" w:rsidP="00874D03">
            <w:pPr>
              <w:contextualSpacing/>
              <w:mirrorIndents/>
              <w:jc w:val="left"/>
              <w:rPr>
                <w:color w:val="92D050"/>
                <w:sz w:val="20"/>
                <w:szCs w:val="20"/>
              </w:rPr>
            </w:pPr>
          </w:p>
        </w:tc>
        <w:tc>
          <w:tcPr>
            <w:tcW w:w="5812" w:type="dxa"/>
            <w:gridSpan w:val="2"/>
          </w:tcPr>
          <w:p w14:paraId="13F7B060" w14:textId="77777777" w:rsidR="00C53844" w:rsidRPr="001338E9" w:rsidRDefault="00C53844" w:rsidP="00874D03">
            <w:pPr>
              <w:contextualSpacing/>
              <w:mirrorIndents/>
              <w:jc w:val="left"/>
              <w:rPr>
                <w:color w:val="92D050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0361078" w14:textId="77777777" w:rsidR="00C53844" w:rsidRPr="001338E9" w:rsidRDefault="00C53844" w:rsidP="00874D03">
            <w:pPr>
              <w:contextualSpacing/>
              <w:mirrorIndents/>
              <w:jc w:val="left"/>
              <w:rPr>
                <w:color w:val="92D050"/>
                <w:sz w:val="20"/>
                <w:szCs w:val="20"/>
              </w:rPr>
            </w:pPr>
          </w:p>
        </w:tc>
      </w:tr>
      <w:tr w:rsidR="00C53844" w14:paraId="39A7E1BC" w14:textId="77777777" w:rsidTr="00C53844">
        <w:trPr>
          <w:gridAfter w:val="1"/>
          <w:wAfter w:w="8" w:type="dxa"/>
        </w:trPr>
        <w:tc>
          <w:tcPr>
            <w:tcW w:w="851" w:type="dxa"/>
          </w:tcPr>
          <w:p w14:paraId="2937D2C7" w14:textId="77777777" w:rsidR="00C53844" w:rsidRPr="001338E9" w:rsidRDefault="00C53844" w:rsidP="00874D03">
            <w:pPr>
              <w:contextualSpacing/>
              <w:mirrorIndents/>
              <w:jc w:val="left"/>
              <w:rPr>
                <w:color w:val="92D05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D9DF6BB" w14:textId="77777777" w:rsidR="00C53844" w:rsidRPr="001338E9" w:rsidRDefault="00C53844" w:rsidP="00874D03">
            <w:pPr>
              <w:contextualSpacing/>
              <w:mirrorIndents/>
              <w:jc w:val="left"/>
              <w:rPr>
                <w:color w:val="92D05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00F46FE" w14:textId="77777777" w:rsidR="00C53844" w:rsidRPr="001338E9" w:rsidRDefault="00C53844" w:rsidP="00874D03">
            <w:pPr>
              <w:contextualSpacing/>
              <w:mirrorIndents/>
              <w:jc w:val="left"/>
              <w:rPr>
                <w:color w:val="92D05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2336B2" w14:textId="77777777" w:rsidR="00C53844" w:rsidRPr="001338E9" w:rsidRDefault="00C53844" w:rsidP="00874D03">
            <w:pPr>
              <w:contextualSpacing/>
              <w:mirrorIndents/>
              <w:jc w:val="left"/>
              <w:rPr>
                <w:color w:val="92D050"/>
                <w:sz w:val="20"/>
                <w:szCs w:val="20"/>
              </w:rPr>
            </w:pPr>
          </w:p>
        </w:tc>
        <w:tc>
          <w:tcPr>
            <w:tcW w:w="5812" w:type="dxa"/>
            <w:gridSpan w:val="2"/>
          </w:tcPr>
          <w:p w14:paraId="22F61BE3" w14:textId="77777777" w:rsidR="00C53844" w:rsidRPr="001338E9" w:rsidRDefault="00C53844" w:rsidP="00874D03">
            <w:pPr>
              <w:contextualSpacing/>
              <w:mirrorIndents/>
              <w:jc w:val="left"/>
              <w:rPr>
                <w:color w:val="92D050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698A968" w14:textId="77777777" w:rsidR="00C53844" w:rsidRPr="001338E9" w:rsidRDefault="00C53844" w:rsidP="00874D03">
            <w:pPr>
              <w:contextualSpacing/>
              <w:mirrorIndents/>
              <w:jc w:val="left"/>
              <w:rPr>
                <w:color w:val="92D050"/>
                <w:sz w:val="20"/>
                <w:szCs w:val="20"/>
              </w:rPr>
            </w:pPr>
          </w:p>
        </w:tc>
      </w:tr>
      <w:tr w:rsidR="00C53844" w14:paraId="7588E4FD" w14:textId="77777777" w:rsidTr="00C53844">
        <w:trPr>
          <w:gridAfter w:val="1"/>
          <w:wAfter w:w="8" w:type="dxa"/>
        </w:trPr>
        <w:tc>
          <w:tcPr>
            <w:tcW w:w="851" w:type="dxa"/>
          </w:tcPr>
          <w:p w14:paraId="788BB2CC" w14:textId="77777777" w:rsidR="00C53844" w:rsidRPr="001338E9" w:rsidRDefault="00C53844" w:rsidP="00874D03">
            <w:pPr>
              <w:contextualSpacing/>
              <w:mirrorIndents/>
              <w:jc w:val="left"/>
              <w:rPr>
                <w:color w:val="92D05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2574395" w14:textId="77777777" w:rsidR="00C53844" w:rsidRPr="001338E9" w:rsidRDefault="00C53844" w:rsidP="00874D03">
            <w:pPr>
              <w:contextualSpacing/>
              <w:mirrorIndents/>
              <w:jc w:val="left"/>
              <w:rPr>
                <w:color w:val="92D05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8C86E32" w14:textId="77777777" w:rsidR="00C53844" w:rsidRPr="001338E9" w:rsidRDefault="00C53844" w:rsidP="00874D03">
            <w:pPr>
              <w:contextualSpacing/>
              <w:mirrorIndents/>
              <w:jc w:val="left"/>
              <w:rPr>
                <w:color w:val="92D05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381716" w14:textId="77777777" w:rsidR="00C53844" w:rsidRPr="001338E9" w:rsidRDefault="00C53844" w:rsidP="00874D03">
            <w:pPr>
              <w:contextualSpacing/>
              <w:mirrorIndents/>
              <w:jc w:val="left"/>
              <w:rPr>
                <w:color w:val="92D050"/>
                <w:sz w:val="20"/>
                <w:szCs w:val="20"/>
              </w:rPr>
            </w:pPr>
          </w:p>
        </w:tc>
        <w:tc>
          <w:tcPr>
            <w:tcW w:w="5812" w:type="dxa"/>
            <w:gridSpan w:val="2"/>
          </w:tcPr>
          <w:p w14:paraId="5EDA4CD4" w14:textId="77777777" w:rsidR="00C53844" w:rsidRPr="001338E9" w:rsidRDefault="00C53844" w:rsidP="00874D03">
            <w:pPr>
              <w:contextualSpacing/>
              <w:mirrorIndents/>
              <w:jc w:val="left"/>
              <w:rPr>
                <w:color w:val="92D050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7C256CD" w14:textId="77777777" w:rsidR="00C53844" w:rsidRPr="001338E9" w:rsidRDefault="00C53844" w:rsidP="00874D03">
            <w:pPr>
              <w:contextualSpacing/>
              <w:mirrorIndents/>
              <w:jc w:val="left"/>
              <w:rPr>
                <w:color w:val="92D050"/>
                <w:sz w:val="20"/>
                <w:szCs w:val="20"/>
              </w:rPr>
            </w:pPr>
          </w:p>
        </w:tc>
      </w:tr>
    </w:tbl>
    <w:p w14:paraId="1FC5BB1E" w14:textId="77777777" w:rsidR="009C506B" w:rsidRDefault="009C506B" w:rsidP="000E539C">
      <w:pPr>
        <w:contextualSpacing/>
        <w:mirrorIndents/>
        <w:rPr>
          <w:sz w:val="20"/>
          <w:szCs w:val="20"/>
        </w:rPr>
      </w:pPr>
    </w:p>
    <w:tbl>
      <w:tblPr>
        <w:tblStyle w:val="Tabellenraster"/>
        <w:tblW w:w="10437" w:type="dxa"/>
        <w:tblInd w:w="-5" w:type="dxa"/>
        <w:tblLook w:val="04A0" w:firstRow="1" w:lastRow="0" w:firstColumn="1" w:lastColumn="0" w:noHBand="0" w:noVBand="1"/>
      </w:tblPr>
      <w:tblGrid>
        <w:gridCol w:w="2856"/>
        <w:gridCol w:w="4306"/>
        <w:gridCol w:w="3275"/>
      </w:tblGrid>
      <w:tr w:rsidR="00993C8D" w:rsidRPr="00A71543" w14:paraId="249298A3" w14:textId="77777777" w:rsidTr="001338E9">
        <w:trPr>
          <w:trHeight w:val="403"/>
        </w:trPr>
        <w:tc>
          <w:tcPr>
            <w:tcW w:w="2856" w:type="dxa"/>
            <w:tcBorders>
              <w:bottom w:val="single" w:sz="4" w:space="0" w:color="auto"/>
            </w:tcBorders>
            <w:shd w:val="clear" w:color="auto" w:fill="FFFFCC"/>
          </w:tcPr>
          <w:p w14:paraId="7FA83574" w14:textId="77777777" w:rsidR="00993C8D" w:rsidRPr="00A71543" w:rsidRDefault="00993C8D" w:rsidP="007317CE">
            <w:pPr>
              <w:contextualSpacing/>
              <w:mirrorIndents/>
              <w:jc w:val="left"/>
              <w:rPr>
                <w:sz w:val="18"/>
                <w:szCs w:val="18"/>
              </w:rPr>
            </w:pPr>
          </w:p>
        </w:tc>
        <w:tc>
          <w:tcPr>
            <w:tcW w:w="4306" w:type="dxa"/>
            <w:tcBorders>
              <w:bottom w:val="single" w:sz="4" w:space="0" w:color="auto"/>
            </w:tcBorders>
            <w:shd w:val="clear" w:color="auto" w:fill="FFFFCC"/>
          </w:tcPr>
          <w:p w14:paraId="73178EE2" w14:textId="77777777" w:rsidR="00993C8D" w:rsidRPr="00A71543" w:rsidRDefault="00993C8D" w:rsidP="007317CE">
            <w:pPr>
              <w:contextualSpacing/>
              <w:mirrorIndents/>
              <w:jc w:val="left"/>
              <w:rPr>
                <w:sz w:val="18"/>
                <w:szCs w:val="18"/>
              </w:rPr>
            </w:pPr>
          </w:p>
        </w:tc>
        <w:tc>
          <w:tcPr>
            <w:tcW w:w="3275" w:type="dxa"/>
            <w:tcBorders>
              <w:bottom w:val="single" w:sz="4" w:space="0" w:color="auto"/>
            </w:tcBorders>
            <w:shd w:val="clear" w:color="auto" w:fill="FFFFCC"/>
          </w:tcPr>
          <w:p w14:paraId="69D17C18" w14:textId="77777777" w:rsidR="00993C8D" w:rsidRPr="00A71543" w:rsidRDefault="00993C8D" w:rsidP="007317CE">
            <w:pPr>
              <w:contextualSpacing/>
              <w:mirrorIndents/>
              <w:jc w:val="left"/>
              <w:rPr>
                <w:sz w:val="18"/>
                <w:szCs w:val="18"/>
              </w:rPr>
            </w:pPr>
          </w:p>
        </w:tc>
      </w:tr>
      <w:tr w:rsidR="00993C8D" w:rsidRPr="00A71543" w14:paraId="70DDEEDA" w14:textId="77777777" w:rsidTr="001338E9">
        <w:trPr>
          <w:trHeight w:val="372"/>
        </w:trPr>
        <w:tc>
          <w:tcPr>
            <w:tcW w:w="2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F6589E" w14:textId="77777777" w:rsidR="00993C8D" w:rsidRPr="00A71543" w:rsidRDefault="00993C8D" w:rsidP="007317CE">
            <w:pPr>
              <w:contextualSpacing/>
              <w:mirrorIndents/>
              <w:jc w:val="left"/>
              <w:rPr>
                <w:sz w:val="16"/>
                <w:szCs w:val="16"/>
              </w:rPr>
            </w:pPr>
            <w:r w:rsidRPr="00A71543">
              <w:rPr>
                <w:sz w:val="16"/>
                <w:szCs w:val="16"/>
              </w:rPr>
              <w:t>Datum</w:t>
            </w:r>
          </w:p>
        </w:tc>
        <w:tc>
          <w:tcPr>
            <w:tcW w:w="43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B2701A" w14:textId="77777777" w:rsidR="00993C8D" w:rsidRPr="00A71543" w:rsidRDefault="00993C8D" w:rsidP="007317CE">
            <w:pPr>
              <w:contextualSpacing/>
              <w:mirrorIndents/>
              <w:jc w:val="left"/>
              <w:rPr>
                <w:sz w:val="16"/>
                <w:szCs w:val="16"/>
              </w:rPr>
            </w:pPr>
            <w:r w:rsidRPr="00A71543">
              <w:rPr>
                <w:sz w:val="16"/>
                <w:szCs w:val="16"/>
              </w:rPr>
              <w:t>Unterschrift Auftragnehmer</w:t>
            </w:r>
            <w:r>
              <w:rPr>
                <w:sz w:val="16"/>
                <w:szCs w:val="16"/>
              </w:rPr>
              <w:t>: in</w:t>
            </w:r>
          </w:p>
        </w:tc>
        <w:tc>
          <w:tcPr>
            <w:tcW w:w="3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8372F4" w14:textId="77777777" w:rsidR="00993C8D" w:rsidRPr="00A71543" w:rsidRDefault="00993C8D" w:rsidP="007317CE">
            <w:pPr>
              <w:contextualSpacing/>
              <w:mirrorIndents/>
              <w:jc w:val="left"/>
              <w:rPr>
                <w:sz w:val="16"/>
                <w:szCs w:val="16"/>
              </w:rPr>
            </w:pPr>
            <w:r w:rsidRPr="00A71543">
              <w:rPr>
                <w:sz w:val="16"/>
                <w:szCs w:val="16"/>
              </w:rPr>
              <w:t>Unterschrift Auftraggeber</w:t>
            </w:r>
            <w:r>
              <w:rPr>
                <w:sz w:val="16"/>
                <w:szCs w:val="16"/>
              </w:rPr>
              <w:t>: in</w:t>
            </w:r>
          </w:p>
        </w:tc>
      </w:tr>
    </w:tbl>
    <w:p w14:paraId="0D2116E9" w14:textId="77777777" w:rsidR="00993C8D" w:rsidRPr="002A3B46" w:rsidRDefault="00993C8D" w:rsidP="003530CD">
      <w:pPr>
        <w:contextualSpacing/>
        <w:mirrorIndents/>
        <w:rPr>
          <w:sz w:val="20"/>
          <w:szCs w:val="20"/>
        </w:rPr>
      </w:pPr>
    </w:p>
    <w:sectPr w:rsidR="00993C8D" w:rsidRPr="002A3B46" w:rsidSect="0090622A">
      <w:headerReference w:type="default" r:id="rId11"/>
      <w:pgSz w:w="11906" w:h="16838" w:code="9"/>
      <w:pgMar w:top="1135" w:right="849" w:bottom="709" w:left="709" w:header="709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D40D8" w14:textId="77777777" w:rsidR="00314FF0" w:rsidRDefault="00314FF0">
      <w:r>
        <w:separator/>
      </w:r>
    </w:p>
  </w:endnote>
  <w:endnote w:type="continuationSeparator" w:id="0">
    <w:p w14:paraId="07729A71" w14:textId="77777777" w:rsidR="00314FF0" w:rsidRDefault="00314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72583" w14:textId="77777777" w:rsidR="00314FF0" w:rsidRDefault="00314FF0">
      <w:r>
        <w:separator/>
      </w:r>
    </w:p>
  </w:footnote>
  <w:footnote w:type="continuationSeparator" w:id="0">
    <w:p w14:paraId="7A3D5890" w14:textId="77777777" w:rsidR="00314FF0" w:rsidRDefault="00314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02E0E" w14:textId="77777777" w:rsidR="001B5156" w:rsidRPr="00E2052F" w:rsidRDefault="001B5156" w:rsidP="00BF7301">
    <w:pPr>
      <w:pStyle w:val="Kopfzeile"/>
      <w:tabs>
        <w:tab w:val="left" w:pos="142"/>
        <w:tab w:val="left" w:pos="7655"/>
      </w:tabs>
      <w:rPr>
        <w:rFonts w:cs="Arial"/>
        <w:sz w:val="16"/>
        <w:szCs w:val="16"/>
      </w:rPr>
    </w:pPr>
    <w:r w:rsidRPr="00BF7301">
      <w:rPr>
        <w:rFonts w:cs="Arial"/>
        <w:noProof/>
        <w:color w:val="D9D9D9" w:themeColor="background1" w:themeShade="D9"/>
        <w:sz w:val="16"/>
      </w:rPr>
      <w:drawing>
        <wp:anchor distT="0" distB="0" distL="114300" distR="114300" simplePos="0" relativeHeight="251659264" behindDoc="0" locked="0" layoutInCell="1" allowOverlap="1" wp14:anchorId="16DC58CE" wp14:editId="1E47A4EA">
          <wp:simplePos x="0" y="0"/>
          <wp:positionH relativeFrom="column">
            <wp:posOffset>5031878</wp:posOffset>
          </wp:positionH>
          <wp:positionV relativeFrom="paragraph">
            <wp:posOffset>-140114</wp:posOffset>
          </wp:positionV>
          <wp:extent cx="1191151" cy="365602"/>
          <wp:effectExtent l="0" t="0" r="0" b="0"/>
          <wp:wrapNone/>
          <wp:docPr id="4" name="Bild 8" descr="Logo 4c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8" descr="Logo 4c.ep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629" cy="3758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3C8D">
      <w:rPr>
        <w:rFonts w:cs="Arial"/>
        <w:sz w:val="16"/>
      </w:rPr>
      <w:t>Version: 12-2023</w:t>
    </w:r>
    <w:r w:rsidR="00BF7301">
      <w:rPr>
        <w:rFonts w:cs="Arial"/>
      </w:rPr>
      <w:tab/>
    </w:r>
    <w:r w:rsidR="002A3B46" w:rsidRPr="00993C8D">
      <w:rPr>
        <w:rFonts w:cs="Arial"/>
        <w:sz w:val="32"/>
        <w:szCs w:val="32"/>
      </w:rPr>
      <w:t>Rapportzette</w:t>
    </w:r>
    <w:r w:rsidR="00641FE6" w:rsidRPr="00993C8D">
      <w:rPr>
        <w:rFonts w:cs="Arial"/>
        <w:sz w:val="32"/>
        <w:szCs w:val="32"/>
      </w:rPr>
      <w:t>l</w:t>
    </w:r>
    <w:r w:rsidR="00993C8D" w:rsidRPr="00993C8D">
      <w:rPr>
        <w:rFonts w:cs="Arial"/>
        <w:sz w:val="32"/>
        <w:szCs w:val="32"/>
      </w:rPr>
      <w:t xml:space="preserve"> Etablierung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51B9"/>
    <w:multiLevelType w:val="hybridMultilevel"/>
    <w:tmpl w:val="CED413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455B3"/>
    <w:multiLevelType w:val="hybridMultilevel"/>
    <w:tmpl w:val="E3FCE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20815"/>
    <w:multiLevelType w:val="hybridMultilevel"/>
    <w:tmpl w:val="0D4A332E"/>
    <w:lvl w:ilvl="0" w:tplc="224AC93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A673B"/>
    <w:multiLevelType w:val="multilevel"/>
    <w:tmpl w:val="22AA558E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upperLetter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093D2BFA"/>
    <w:multiLevelType w:val="multilevel"/>
    <w:tmpl w:val="C310C1A6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upperLetter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5" w15:restartNumberingAfterBreak="0">
    <w:nsid w:val="0A965E52"/>
    <w:multiLevelType w:val="hybridMultilevel"/>
    <w:tmpl w:val="9192F3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947C6"/>
    <w:multiLevelType w:val="hybridMultilevel"/>
    <w:tmpl w:val="77A216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50681"/>
    <w:multiLevelType w:val="hybridMultilevel"/>
    <w:tmpl w:val="0BA6240E"/>
    <w:lvl w:ilvl="0" w:tplc="B95EF0B6">
      <w:start w:val="2"/>
      <w:numFmt w:val="decimal"/>
      <w:pStyle w:val="berschrift2"/>
      <w:lvlText w:val="%1.1"/>
      <w:lvlJc w:val="left"/>
      <w:pPr>
        <w:ind w:left="928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1544A"/>
    <w:multiLevelType w:val="hybridMultilevel"/>
    <w:tmpl w:val="AAA2BA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D0455"/>
    <w:multiLevelType w:val="hybridMultilevel"/>
    <w:tmpl w:val="C59C65B8"/>
    <w:lvl w:ilvl="0" w:tplc="F91E8A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34109"/>
    <w:multiLevelType w:val="hybridMultilevel"/>
    <w:tmpl w:val="8A2EA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20EFC"/>
    <w:multiLevelType w:val="hybridMultilevel"/>
    <w:tmpl w:val="1B9C9F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852CCD"/>
    <w:multiLevelType w:val="hybridMultilevel"/>
    <w:tmpl w:val="CFF229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57304"/>
    <w:multiLevelType w:val="hybridMultilevel"/>
    <w:tmpl w:val="4022A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413A81"/>
    <w:multiLevelType w:val="hybridMultilevel"/>
    <w:tmpl w:val="4D0060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44B8A"/>
    <w:multiLevelType w:val="hybridMultilevel"/>
    <w:tmpl w:val="4BD47B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0119DA"/>
    <w:multiLevelType w:val="hybridMultilevel"/>
    <w:tmpl w:val="0C4CFD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1C78AE"/>
    <w:multiLevelType w:val="hybridMultilevel"/>
    <w:tmpl w:val="DC0684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A140C9"/>
    <w:multiLevelType w:val="hybridMultilevel"/>
    <w:tmpl w:val="216811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57513B"/>
    <w:multiLevelType w:val="multilevel"/>
    <w:tmpl w:val="22AA558E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upperLetter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0" w15:restartNumberingAfterBreak="0">
    <w:nsid w:val="53BC0FAF"/>
    <w:multiLevelType w:val="multilevel"/>
    <w:tmpl w:val="AAA610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5C545AC2"/>
    <w:multiLevelType w:val="hybridMultilevel"/>
    <w:tmpl w:val="0F8027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835E78"/>
    <w:multiLevelType w:val="hybridMultilevel"/>
    <w:tmpl w:val="D564E5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06366"/>
    <w:multiLevelType w:val="hybridMultilevel"/>
    <w:tmpl w:val="2B86F6E8"/>
    <w:lvl w:ilvl="0" w:tplc="224AC93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34706"/>
    <w:multiLevelType w:val="hybridMultilevel"/>
    <w:tmpl w:val="DD2C7B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BF271D"/>
    <w:multiLevelType w:val="hybridMultilevel"/>
    <w:tmpl w:val="6D8875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2A6F61"/>
    <w:multiLevelType w:val="multilevel"/>
    <w:tmpl w:val="3EEA20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7F2E6DFD"/>
    <w:multiLevelType w:val="hybridMultilevel"/>
    <w:tmpl w:val="C1B243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758019">
    <w:abstractNumId w:val="7"/>
  </w:num>
  <w:num w:numId="2" w16cid:durableId="2100170541">
    <w:abstractNumId w:val="16"/>
  </w:num>
  <w:num w:numId="3" w16cid:durableId="1375957214">
    <w:abstractNumId w:val="10"/>
  </w:num>
  <w:num w:numId="4" w16cid:durableId="782462080">
    <w:abstractNumId w:val="8"/>
  </w:num>
  <w:num w:numId="5" w16cid:durableId="295568113">
    <w:abstractNumId w:val="14"/>
  </w:num>
  <w:num w:numId="6" w16cid:durableId="1474641159">
    <w:abstractNumId w:val="27"/>
  </w:num>
  <w:num w:numId="7" w16cid:durableId="470757083">
    <w:abstractNumId w:val="1"/>
  </w:num>
  <w:num w:numId="8" w16cid:durableId="2010865554">
    <w:abstractNumId w:val="25"/>
  </w:num>
  <w:num w:numId="9" w16cid:durableId="445468632">
    <w:abstractNumId w:val="12"/>
  </w:num>
  <w:num w:numId="10" w16cid:durableId="1615289784">
    <w:abstractNumId w:val="5"/>
  </w:num>
  <w:num w:numId="11" w16cid:durableId="499271491">
    <w:abstractNumId w:val="18"/>
  </w:num>
  <w:num w:numId="12" w16cid:durableId="1161189966">
    <w:abstractNumId w:val="22"/>
  </w:num>
  <w:num w:numId="13" w16cid:durableId="463232240">
    <w:abstractNumId w:val="15"/>
  </w:num>
  <w:num w:numId="14" w16cid:durableId="1320768190">
    <w:abstractNumId w:val="0"/>
  </w:num>
  <w:num w:numId="15" w16cid:durableId="801920329">
    <w:abstractNumId w:val="13"/>
  </w:num>
  <w:num w:numId="16" w16cid:durableId="866143004">
    <w:abstractNumId w:val="6"/>
  </w:num>
  <w:num w:numId="17" w16cid:durableId="1075281674">
    <w:abstractNumId w:val="26"/>
  </w:num>
  <w:num w:numId="18" w16cid:durableId="1613627519">
    <w:abstractNumId w:val="20"/>
  </w:num>
  <w:num w:numId="19" w16cid:durableId="565994271">
    <w:abstractNumId w:val="4"/>
  </w:num>
  <w:num w:numId="20" w16cid:durableId="504708028">
    <w:abstractNumId w:val="21"/>
  </w:num>
  <w:num w:numId="21" w16cid:durableId="1696079359">
    <w:abstractNumId w:val="24"/>
  </w:num>
  <w:num w:numId="22" w16cid:durableId="1950626477">
    <w:abstractNumId w:val="11"/>
  </w:num>
  <w:num w:numId="23" w16cid:durableId="306668000">
    <w:abstractNumId w:val="17"/>
  </w:num>
  <w:num w:numId="24" w16cid:durableId="869147908">
    <w:abstractNumId w:val="7"/>
    <w:lvlOverride w:ilvl="0">
      <w:startOverride w:val="2"/>
    </w:lvlOverride>
  </w:num>
  <w:num w:numId="25" w16cid:durableId="1038628016">
    <w:abstractNumId w:val="7"/>
    <w:lvlOverride w:ilvl="0">
      <w:startOverride w:val="2"/>
    </w:lvlOverride>
  </w:num>
  <w:num w:numId="26" w16cid:durableId="1436091946">
    <w:abstractNumId w:val="7"/>
    <w:lvlOverride w:ilvl="0">
      <w:startOverride w:val="2"/>
    </w:lvlOverride>
  </w:num>
  <w:num w:numId="27" w16cid:durableId="524901656">
    <w:abstractNumId w:val="19"/>
  </w:num>
  <w:num w:numId="28" w16cid:durableId="573130616">
    <w:abstractNumId w:val="2"/>
  </w:num>
  <w:num w:numId="29" w16cid:durableId="1856653434">
    <w:abstractNumId w:val="23"/>
  </w:num>
  <w:num w:numId="30" w16cid:durableId="1258169420">
    <w:abstractNumId w:val="3"/>
  </w:num>
  <w:num w:numId="31" w16cid:durableId="1215507350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0"/>
  <w:defaultTabStop w:val="708"/>
  <w:autoHyphenation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FF0"/>
    <w:rsid w:val="000015E5"/>
    <w:rsid w:val="00002FD5"/>
    <w:rsid w:val="00007392"/>
    <w:rsid w:val="000148A7"/>
    <w:rsid w:val="000242AC"/>
    <w:rsid w:val="0003341A"/>
    <w:rsid w:val="00047066"/>
    <w:rsid w:val="00050516"/>
    <w:rsid w:val="000671D5"/>
    <w:rsid w:val="000766CF"/>
    <w:rsid w:val="00080A8D"/>
    <w:rsid w:val="0009097B"/>
    <w:rsid w:val="000A429F"/>
    <w:rsid w:val="000B2F0D"/>
    <w:rsid w:val="000B3E93"/>
    <w:rsid w:val="000D69B0"/>
    <w:rsid w:val="000D7CA0"/>
    <w:rsid w:val="000E23CC"/>
    <w:rsid w:val="000E539C"/>
    <w:rsid w:val="000E63C5"/>
    <w:rsid w:val="00101157"/>
    <w:rsid w:val="00122E6A"/>
    <w:rsid w:val="001338E9"/>
    <w:rsid w:val="0014556A"/>
    <w:rsid w:val="00164E17"/>
    <w:rsid w:val="00182531"/>
    <w:rsid w:val="00184531"/>
    <w:rsid w:val="00185BCC"/>
    <w:rsid w:val="001908ED"/>
    <w:rsid w:val="00193032"/>
    <w:rsid w:val="001B2BCC"/>
    <w:rsid w:val="001B5156"/>
    <w:rsid w:val="001C7E89"/>
    <w:rsid w:val="001D79D9"/>
    <w:rsid w:val="001E4B7C"/>
    <w:rsid w:val="002034AA"/>
    <w:rsid w:val="002144C0"/>
    <w:rsid w:val="00224DB6"/>
    <w:rsid w:val="0023658A"/>
    <w:rsid w:val="002402AE"/>
    <w:rsid w:val="00242F30"/>
    <w:rsid w:val="00252967"/>
    <w:rsid w:val="0025338C"/>
    <w:rsid w:val="002659BA"/>
    <w:rsid w:val="002735EF"/>
    <w:rsid w:val="00291743"/>
    <w:rsid w:val="002A1463"/>
    <w:rsid w:val="002A347A"/>
    <w:rsid w:val="002A3B46"/>
    <w:rsid w:val="002E18FC"/>
    <w:rsid w:val="002F40C2"/>
    <w:rsid w:val="003003A0"/>
    <w:rsid w:val="003118C7"/>
    <w:rsid w:val="00314FF0"/>
    <w:rsid w:val="003530CD"/>
    <w:rsid w:val="00385BA9"/>
    <w:rsid w:val="00391433"/>
    <w:rsid w:val="003A62CC"/>
    <w:rsid w:val="003C05A5"/>
    <w:rsid w:val="003C2C26"/>
    <w:rsid w:val="003D7455"/>
    <w:rsid w:val="003E2AA7"/>
    <w:rsid w:val="003F3739"/>
    <w:rsid w:val="003F518C"/>
    <w:rsid w:val="004040F0"/>
    <w:rsid w:val="00405E06"/>
    <w:rsid w:val="004105A3"/>
    <w:rsid w:val="0041707A"/>
    <w:rsid w:val="0042701E"/>
    <w:rsid w:val="00430078"/>
    <w:rsid w:val="00455850"/>
    <w:rsid w:val="00463ADA"/>
    <w:rsid w:val="004833B8"/>
    <w:rsid w:val="00487732"/>
    <w:rsid w:val="004A3DF7"/>
    <w:rsid w:val="004C2588"/>
    <w:rsid w:val="004C60A8"/>
    <w:rsid w:val="004D1321"/>
    <w:rsid w:val="004E65CF"/>
    <w:rsid w:val="00502FFB"/>
    <w:rsid w:val="00515DA7"/>
    <w:rsid w:val="005247B7"/>
    <w:rsid w:val="00532F39"/>
    <w:rsid w:val="00542C11"/>
    <w:rsid w:val="00544E27"/>
    <w:rsid w:val="00545826"/>
    <w:rsid w:val="00550BE4"/>
    <w:rsid w:val="005613BD"/>
    <w:rsid w:val="00572C90"/>
    <w:rsid w:val="00576B71"/>
    <w:rsid w:val="00593755"/>
    <w:rsid w:val="005A6773"/>
    <w:rsid w:val="005A79D7"/>
    <w:rsid w:val="005D4845"/>
    <w:rsid w:val="005F7726"/>
    <w:rsid w:val="00602E70"/>
    <w:rsid w:val="00604464"/>
    <w:rsid w:val="0062017E"/>
    <w:rsid w:val="00624971"/>
    <w:rsid w:val="00627A49"/>
    <w:rsid w:val="00640526"/>
    <w:rsid w:val="00641FE6"/>
    <w:rsid w:val="00644748"/>
    <w:rsid w:val="00671CA8"/>
    <w:rsid w:val="006823DD"/>
    <w:rsid w:val="00696F99"/>
    <w:rsid w:val="006A51A5"/>
    <w:rsid w:val="006B1608"/>
    <w:rsid w:val="006B3F43"/>
    <w:rsid w:val="006B7482"/>
    <w:rsid w:val="006C0154"/>
    <w:rsid w:val="006C5E30"/>
    <w:rsid w:val="007114BB"/>
    <w:rsid w:val="00716B84"/>
    <w:rsid w:val="00716D42"/>
    <w:rsid w:val="007260CA"/>
    <w:rsid w:val="00732B3C"/>
    <w:rsid w:val="007519F7"/>
    <w:rsid w:val="00753106"/>
    <w:rsid w:val="00753AB6"/>
    <w:rsid w:val="007540C5"/>
    <w:rsid w:val="00755E10"/>
    <w:rsid w:val="00761CC7"/>
    <w:rsid w:val="00766FA9"/>
    <w:rsid w:val="00771AA2"/>
    <w:rsid w:val="007858AB"/>
    <w:rsid w:val="00787C36"/>
    <w:rsid w:val="007940ED"/>
    <w:rsid w:val="007A1AB1"/>
    <w:rsid w:val="007B0924"/>
    <w:rsid w:val="007B70F7"/>
    <w:rsid w:val="007D4070"/>
    <w:rsid w:val="007D53C6"/>
    <w:rsid w:val="007D6DE3"/>
    <w:rsid w:val="007D79C7"/>
    <w:rsid w:val="008021CC"/>
    <w:rsid w:val="008252C9"/>
    <w:rsid w:val="00832381"/>
    <w:rsid w:val="00843C6F"/>
    <w:rsid w:val="00845805"/>
    <w:rsid w:val="00852E16"/>
    <w:rsid w:val="0085408F"/>
    <w:rsid w:val="008555C4"/>
    <w:rsid w:val="0086202A"/>
    <w:rsid w:val="0087050E"/>
    <w:rsid w:val="00874D03"/>
    <w:rsid w:val="008852DE"/>
    <w:rsid w:val="00891EF7"/>
    <w:rsid w:val="008B2FD7"/>
    <w:rsid w:val="008C07AD"/>
    <w:rsid w:val="008C3424"/>
    <w:rsid w:val="008C5170"/>
    <w:rsid w:val="008C6BC1"/>
    <w:rsid w:val="008E4C3F"/>
    <w:rsid w:val="008F120A"/>
    <w:rsid w:val="008F2F2C"/>
    <w:rsid w:val="0090409A"/>
    <w:rsid w:val="0090622A"/>
    <w:rsid w:val="00910226"/>
    <w:rsid w:val="00911AA8"/>
    <w:rsid w:val="00912A6D"/>
    <w:rsid w:val="00916248"/>
    <w:rsid w:val="00916BBF"/>
    <w:rsid w:val="0093559E"/>
    <w:rsid w:val="00935A9C"/>
    <w:rsid w:val="009435D5"/>
    <w:rsid w:val="00955CDD"/>
    <w:rsid w:val="009716F9"/>
    <w:rsid w:val="009822F6"/>
    <w:rsid w:val="00993C8D"/>
    <w:rsid w:val="009A0A7B"/>
    <w:rsid w:val="009B4418"/>
    <w:rsid w:val="009B7798"/>
    <w:rsid w:val="009C3755"/>
    <w:rsid w:val="009C3ED5"/>
    <w:rsid w:val="009C506B"/>
    <w:rsid w:val="009C74FF"/>
    <w:rsid w:val="009D649E"/>
    <w:rsid w:val="009E1EA7"/>
    <w:rsid w:val="009E3D09"/>
    <w:rsid w:val="009E5403"/>
    <w:rsid w:val="009F597F"/>
    <w:rsid w:val="00A00E7F"/>
    <w:rsid w:val="00A0546E"/>
    <w:rsid w:val="00A0597D"/>
    <w:rsid w:val="00A168A6"/>
    <w:rsid w:val="00A16E71"/>
    <w:rsid w:val="00A361BA"/>
    <w:rsid w:val="00A40504"/>
    <w:rsid w:val="00A47A4E"/>
    <w:rsid w:val="00A55915"/>
    <w:rsid w:val="00A55FD8"/>
    <w:rsid w:val="00A71543"/>
    <w:rsid w:val="00A759A2"/>
    <w:rsid w:val="00AA52F9"/>
    <w:rsid w:val="00AB7146"/>
    <w:rsid w:val="00AC6C41"/>
    <w:rsid w:val="00AC6E0D"/>
    <w:rsid w:val="00AC7F28"/>
    <w:rsid w:val="00AD79C0"/>
    <w:rsid w:val="00B0602C"/>
    <w:rsid w:val="00B10545"/>
    <w:rsid w:val="00B15AD5"/>
    <w:rsid w:val="00B21D07"/>
    <w:rsid w:val="00B36C1E"/>
    <w:rsid w:val="00B545F3"/>
    <w:rsid w:val="00B61093"/>
    <w:rsid w:val="00B8679E"/>
    <w:rsid w:val="00BA04E6"/>
    <w:rsid w:val="00BA68B5"/>
    <w:rsid w:val="00BB1AD5"/>
    <w:rsid w:val="00BC66DA"/>
    <w:rsid w:val="00BD4B16"/>
    <w:rsid w:val="00BE3FC9"/>
    <w:rsid w:val="00BF4CB8"/>
    <w:rsid w:val="00BF7301"/>
    <w:rsid w:val="00C203A4"/>
    <w:rsid w:val="00C30F40"/>
    <w:rsid w:val="00C3217A"/>
    <w:rsid w:val="00C53844"/>
    <w:rsid w:val="00C63837"/>
    <w:rsid w:val="00CD34F3"/>
    <w:rsid w:val="00CD49EB"/>
    <w:rsid w:val="00CD69BF"/>
    <w:rsid w:val="00CD7CB1"/>
    <w:rsid w:val="00CF333D"/>
    <w:rsid w:val="00CF4B83"/>
    <w:rsid w:val="00D1052D"/>
    <w:rsid w:val="00D120CA"/>
    <w:rsid w:val="00D13D2E"/>
    <w:rsid w:val="00D23CC2"/>
    <w:rsid w:val="00D2464C"/>
    <w:rsid w:val="00D249F0"/>
    <w:rsid w:val="00D36263"/>
    <w:rsid w:val="00D3670F"/>
    <w:rsid w:val="00D42CF9"/>
    <w:rsid w:val="00D54134"/>
    <w:rsid w:val="00D54A5A"/>
    <w:rsid w:val="00D55F51"/>
    <w:rsid w:val="00D56135"/>
    <w:rsid w:val="00D62D00"/>
    <w:rsid w:val="00D854A2"/>
    <w:rsid w:val="00D9118F"/>
    <w:rsid w:val="00D95387"/>
    <w:rsid w:val="00DB51A0"/>
    <w:rsid w:val="00DC0860"/>
    <w:rsid w:val="00DE0D21"/>
    <w:rsid w:val="00DE3FA4"/>
    <w:rsid w:val="00DF00CD"/>
    <w:rsid w:val="00E0783C"/>
    <w:rsid w:val="00E143C8"/>
    <w:rsid w:val="00E2052F"/>
    <w:rsid w:val="00E207CC"/>
    <w:rsid w:val="00E30A3C"/>
    <w:rsid w:val="00E32C4F"/>
    <w:rsid w:val="00E407C8"/>
    <w:rsid w:val="00E42DFE"/>
    <w:rsid w:val="00E54430"/>
    <w:rsid w:val="00E549C8"/>
    <w:rsid w:val="00E61C87"/>
    <w:rsid w:val="00E667CB"/>
    <w:rsid w:val="00EA13B6"/>
    <w:rsid w:val="00EB01A5"/>
    <w:rsid w:val="00ED57D8"/>
    <w:rsid w:val="00ED7F56"/>
    <w:rsid w:val="00EE2930"/>
    <w:rsid w:val="00EE4A27"/>
    <w:rsid w:val="00EE7215"/>
    <w:rsid w:val="00EF02DD"/>
    <w:rsid w:val="00F24882"/>
    <w:rsid w:val="00F32E1A"/>
    <w:rsid w:val="00F3609F"/>
    <w:rsid w:val="00F438A6"/>
    <w:rsid w:val="00F44204"/>
    <w:rsid w:val="00F4586E"/>
    <w:rsid w:val="00F509CC"/>
    <w:rsid w:val="00F53629"/>
    <w:rsid w:val="00F53D8D"/>
    <w:rsid w:val="00F56CFA"/>
    <w:rsid w:val="00F60AFF"/>
    <w:rsid w:val="00F62992"/>
    <w:rsid w:val="00F6410F"/>
    <w:rsid w:val="00F672CC"/>
    <w:rsid w:val="00F74731"/>
    <w:rsid w:val="00F847CE"/>
    <w:rsid w:val="00FA6749"/>
    <w:rsid w:val="00FB020F"/>
    <w:rsid w:val="00FF5188"/>
    <w:rsid w:val="00FF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720CE0"/>
  <w15:docId w15:val="{09220E51-27C7-41D8-994A-02AC71889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7050E"/>
    <w:pPr>
      <w:spacing w:line="360" w:lineRule="auto"/>
      <w:jc w:val="both"/>
    </w:pPr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87050E"/>
    <w:pPr>
      <w:keepNext/>
      <w:outlineLvl w:val="0"/>
    </w:pPr>
    <w:rPr>
      <w:rFonts w:eastAsia="MS PGothic" w:cs="Arial"/>
      <w:color w:val="209338"/>
      <w:sz w:val="32"/>
      <w:szCs w:val="32"/>
    </w:rPr>
  </w:style>
  <w:style w:type="paragraph" w:styleId="berschrift2">
    <w:name w:val="heading 2"/>
    <w:basedOn w:val="Standard"/>
    <w:next w:val="Standard"/>
    <w:qFormat/>
    <w:rsid w:val="00716D42"/>
    <w:pPr>
      <w:keepNext/>
      <w:numPr>
        <w:numId w:val="1"/>
      </w:numPr>
      <w:outlineLvl w:val="1"/>
    </w:pPr>
    <w:rPr>
      <w:rFonts w:eastAsia="MS PGothic" w:cs="Arial"/>
      <w:color w:val="209338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447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447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4474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rFonts w:cs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0A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0A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87050E"/>
    <w:rPr>
      <w:rFonts w:ascii="Arial" w:eastAsia="MS PGothic" w:hAnsi="Arial" w:cs="Arial"/>
      <w:color w:val="209338"/>
      <w:sz w:val="32"/>
      <w:szCs w:val="32"/>
    </w:rPr>
  </w:style>
  <w:style w:type="character" w:styleId="Hyperlink">
    <w:name w:val="Hyperlink"/>
    <w:uiPriority w:val="99"/>
    <w:unhideWhenUsed/>
    <w:rsid w:val="00627A49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27A49"/>
    <w:rPr>
      <w:color w:val="800080" w:themeColor="followedHyperlink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7A1AB1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7A1AB1"/>
    <w:pPr>
      <w:ind w:left="708"/>
    </w:pPr>
  </w:style>
  <w:style w:type="table" w:styleId="Tabellenraster">
    <w:name w:val="Table Grid"/>
    <w:basedOn w:val="NormaleTabelle"/>
    <w:uiPriority w:val="59"/>
    <w:rsid w:val="00D55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EE4A2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E4A2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E4A27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7B0924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Verzeichnis1">
    <w:name w:val="toc 1"/>
    <w:basedOn w:val="Standard"/>
    <w:next w:val="Standard"/>
    <w:autoRedefine/>
    <w:uiPriority w:val="39"/>
    <w:unhideWhenUsed/>
    <w:rsid w:val="007B0924"/>
    <w:pPr>
      <w:spacing w:after="100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A79D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79D7"/>
    <w:rPr>
      <w:b/>
      <w:bCs/>
    </w:rPr>
  </w:style>
  <w:style w:type="character" w:styleId="Buchtitel">
    <w:name w:val="Book Title"/>
    <w:basedOn w:val="Absatz-Standardschriftart"/>
    <w:uiPriority w:val="33"/>
    <w:qFormat/>
    <w:rsid w:val="008852DE"/>
    <w:rPr>
      <w:b/>
      <w:bCs/>
      <w:i/>
      <w:iCs/>
      <w:spacing w:val="5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F00CD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F00CD"/>
    <w:rPr>
      <w:sz w:val="24"/>
      <w:szCs w:val="24"/>
    </w:rPr>
  </w:style>
  <w:style w:type="paragraph" w:customStyle="1" w:styleId="T-Links">
    <w:name w:val="T-Links"/>
    <w:basedOn w:val="Standard"/>
    <w:rsid w:val="00DF00CD"/>
    <w:pPr>
      <w:tabs>
        <w:tab w:val="left" w:pos="510"/>
        <w:tab w:val="left" w:pos="1021"/>
        <w:tab w:val="left" w:pos="1531"/>
      </w:tabs>
      <w:spacing w:after="240" w:line="360" w:lineRule="exact"/>
    </w:pPr>
  </w:style>
  <w:style w:type="paragraph" w:styleId="Verzeichnis2">
    <w:name w:val="toc 2"/>
    <w:basedOn w:val="Standard"/>
    <w:next w:val="Standard"/>
    <w:autoRedefine/>
    <w:uiPriority w:val="39"/>
    <w:unhideWhenUsed/>
    <w:rsid w:val="00DF00CD"/>
    <w:pPr>
      <w:spacing w:after="100"/>
      <w:ind w:left="240"/>
    </w:p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4474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4474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4474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table" w:customStyle="1" w:styleId="Tabellenraster1">
    <w:name w:val="Tabellenraster1"/>
    <w:basedOn w:val="NormaleTabelle"/>
    <w:next w:val="Tabellenraster"/>
    <w:uiPriority w:val="59"/>
    <w:rsid w:val="00236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9F597F"/>
    <w:rPr>
      <w:color w:val="80808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A429F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A429F"/>
    <w:rPr>
      <w:rFonts w:ascii="Arial" w:hAnsi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0A42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4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Zentrale%20Beschaffung\Unterlagen%20f&#252;r%20die%20Forst&#228;mter\01_spezielle%20Vergabemusterunterlagen\10_Pflanzen,%20Pflanzung%20und%20Pflanzenschutz\01_Vergabeunterlagen\Rapportzette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F4385-F4C7-4198-898A-2D55E8D1E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Rapportzettel.dotx</Template>
  <TotalTime>0</TotalTime>
  <Pages>1</Pages>
  <Words>107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Landesforsten RLP</Company>
  <LinksUpToDate>false</LinksUpToDate>
  <CharactersWithSpaces>1130</CharactersWithSpaces>
  <SharedDoc>false</SharedDoc>
  <HLinks>
    <vt:vector size="12" baseType="variant">
      <vt:variant>
        <vt:i4>5374049</vt:i4>
      </vt:variant>
      <vt:variant>
        <vt:i4>-1</vt:i4>
      </vt:variant>
      <vt:variant>
        <vt:i4>2049</vt:i4>
      </vt:variant>
      <vt:variant>
        <vt:i4>1</vt:i4>
      </vt:variant>
      <vt:variant>
        <vt:lpwstr>I:\Kurz_privat\MUFV_ZdF\Logo RLP\RP_4c_RGB_02.jpg</vt:lpwstr>
      </vt:variant>
      <vt:variant>
        <vt:lpwstr/>
      </vt:variant>
      <vt:variant>
        <vt:i4>7733300</vt:i4>
      </vt:variant>
      <vt:variant>
        <vt:i4>-1</vt:i4>
      </vt:variant>
      <vt:variant>
        <vt:i4>2050</vt:i4>
      </vt:variant>
      <vt:variant>
        <vt:i4>1</vt:i4>
      </vt:variant>
      <vt:variant>
        <vt:lpwstr>I:\Kurz_privat\MUFV_ZdF\MUFV_ZdF\Landesforsten_Logo_klein_300.jpg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Schotte, Lennart</dc:creator>
  <cp:lastModifiedBy>Schotte, Lennart</cp:lastModifiedBy>
  <cp:revision>1</cp:revision>
  <cp:lastPrinted>2023-12-18T11:42:00Z</cp:lastPrinted>
  <dcterms:created xsi:type="dcterms:W3CDTF">2026-07-28T07:37:00Z</dcterms:created>
  <dcterms:modified xsi:type="dcterms:W3CDTF">2026-07-28T07:37:00Z</dcterms:modified>
</cp:coreProperties>
</file>