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9328B" w14:textId="77777777" w:rsidR="00D3606D" w:rsidRPr="00FF6138" w:rsidRDefault="00F0506B" w:rsidP="00D3606D">
      <w:pPr>
        <w:rPr>
          <w:b/>
          <w:bCs/>
          <w:sz w:val="28"/>
          <w:szCs w:val="28"/>
        </w:rPr>
      </w:pPr>
      <w:r w:rsidRPr="00FF6138">
        <w:rPr>
          <w:b/>
          <w:bCs/>
          <w:sz w:val="28"/>
          <w:szCs w:val="28"/>
        </w:rPr>
        <w:t>Anlage 5</w:t>
      </w:r>
      <w:r w:rsidR="00FB23C3" w:rsidRPr="00FF6138">
        <w:rPr>
          <w:b/>
          <w:bCs/>
          <w:sz w:val="28"/>
          <w:szCs w:val="28"/>
        </w:rPr>
        <w:t xml:space="preserve"> </w:t>
      </w:r>
    </w:p>
    <w:p w14:paraId="4224F136" w14:textId="77777777" w:rsidR="00651428" w:rsidRPr="00FF6138" w:rsidRDefault="00D3606D" w:rsidP="00D3606D">
      <w:pPr>
        <w:rPr>
          <w:sz w:val="28"/>
          <w:szCs w:val="28"/>
        </w:rPr>
      </w:pPr>
      <w:r w:rsidRPr="00FF6138">
        <w:rPr>
          <w:b/>
          <w:bCs/>
          <w:sz w:val="28"/>
          <w:szCs w:val="28"/>
        </w:rPr>
        <w:t>Erklärung</w:t>
      </w:r>
      <w:r w:rsidR="00AB4100">
        <w:rPr>
          <w:b/>
          <w:bCs/>
          <w:sz w:val="28"/>
          <w:szCs w:val="28"/>
        </w:rPr>
        <w:t>en</w:t>
      </w:r>
      <w:r w:rsidRPr="00FF6138">
        <w:rPr>
          <w:b/>
          <w:bCs/>
          <w:sz w:val="28"/>
          <w:szCs w:val="28"/>
        </w:rPr>
        <w:t xml:space="preserve"> im Bezug auf </w:t>
      </w:r>
      <w:r w:rsidR="00AB4100">
        <w:rPr>
          <w:b/>
          <w:bCs/>
          <w:sz w:val="28"/>
          <w:szCs w:val="28"/>
        </w:rPr>
        <w:t xml:space="preserve">bereits vorgelegte Dokumente (Bewerbererklärung und </w:t>
      </w:r>
      <w:r w:rsidRPr="00FF6138">
        <w:rPr>
          <w:b/>
          <w:bCs/>
          <w:sz w:val="28"/>
          <w:szCs w:val="28"/>
        </w:rPr>
        <w:t xml:space="preserve"> Unternehmerzertifikat</w:t>
      </w:r>
      <w:r w:rsidR="00AB4100">
        <w:rPr>
          <w:b/>
          <w:bCs/>
          <w:sz w:val="28"/>
          <w:szCs w:val="28"/>
        </w:rPr>
        <w:t>)</w:t>
      </w:r>
    </w:p>
    <w:p w14:paraId="1E46820E" w14:textId="77777777" w:rsidR="00FB23C3" w:rsidRDefault="00FB23C3"/>
    <w:p w14:paraId="11F819F9" w14:textId="77777777" w:rsidR="00FB23C3" w:rsidRDefault="00FB23C3"/>
    <w:p w14:paraId="7609127C" w14:textId="77777777" w:rsidR="00FB23C3" w:rsidRDefault="00FB23C3"/>
    <w:p w14:paraId="5517259E" w14:textId="1F2D356D" w:rsidR="00FB23C3" w:rsidRDefault="00BC4BD0" w:rsidP="00FB23C3">
      <w:pPr>
        <w:rPr>
          <w:b/>
        </w:rPr>
      </w:pPr>
      <w:r>
        <w:t xml:space="preserve">Forstamt </w:t>
      </w:r>
      <w:r w:rsidR="00651428">
        <w:rPr>
          <w:b/>
        </w:rPr>
        <w:t>Bad Dürkheim</w:t>
      </w:r>
      <w:r>
        <w:rPr>
          <w:b/>
        </w:rPr>
        <w:t xml:space="preserve"> </w:t>
      </w:r>
    </w:p>
    <w:p w14:paraId="740B00ED" w14:textId="77777777" w:rsidR="00BC4BD0" w:rsidRDefault="00BC4BD0" w:rsidP="00FB23C3"/>
    <w:p w14:paraId="652F7ED4" w14:textId="69A69F42" w:rsidR="00BC4BD0" w:rsidRDefault="00D3606D" w:rsidP="00FB23C3">
      <w:r>
        <w:t>Vergabe</w:t>
      </w:r>
      <w:r w:rsidR="00BC4BD0">
        <w:t xml:space="preserve">-Nr.: </w:t>
      </w:r>
      <w:r w:rsidR="00651428">
        <w:rPr>
          <w:b/>
        </w:rPr>
        <w:t>Sk-2026-05-04</w:t>
      </w:r>
    </w:p>
    <w:p w14:paraId="6A21793C" w14:textId="77777777" w:rsidR="00FB23C3" w:rsidRDefault="00FB23C3" w:rsidP="00FB23C3"/>
    <w:p w14:paraId="2134D40E" w14:textId="77777777" w:rsidR="00FB23C3" w:rsidRDefault="00AB4100" w:rsidP="00D3606D">
      <w:pPr>
        <w:shd w:val="clear" w:color="auto" w:fill="BFBFBF" w:themeFill="background1" w:themeFillShade="BF"/>
      </w:pPr>
      <w:r w:rsidRPr="00AB4100">
        <w:t xml:space="preserve">Holzernte in nicht befahrbaren Bereichen mittels Seilkran/Seilbagger/Yardersystemen oder vergleichbar und sortenweise Polterung des Holzes am LKW-befahrbaren Weg </w:t>
      </w:r>
    </w:p>
    <w:p w14:paraId="02B7EE16" w14:textId="77777777" w:rsidR="00FB23C3" w:rsidRDefault="00FB23C3" w:rsidP="00FB23C3"/>
    <w:p w14:paraId="65358307" w14:textId="77777777" w:rsidR="00FB23C3" w:rsidRDefault="00FB23C3" w:rsidP="00FB23C3"/>
    <w:p w14:paraId="50F096DC" w14:textId="77777777" w:rsidR="00FB23C3" w:rsidRDefault="00FB23C3" w:rsidP="00FB23C3"/>
    <w:p w14:paraId="38D8554E" w14:textId="77777777" w:rsidR="00FB23C3" w:rsidRDefault="00BC4BD0" w:rsidP="00FB23C3">
      <w:r>
        <w:t xml:space="preserve">Firma:   </w:t>
      </w:r>
      <w:r w:rsidR="00FB23C3">
        <w:t xml:space="preserve">  </w:t>
      </w:r>
      <w:r w:rsidRPr="005368B4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368B4">
        <w:rPr>
          <w:b/>
        </w:rPr>
        <w:instrText xml:space="preserve"> FORMTEXT </w:instrText>
      </w:r>
      <w:r w:rsidRPr="005368B4">
        <w:rPr>
          <w:b/>
        </w:rPr>
      </w:r>
      <w:r w:rsidRPr="005368B4">
        <w:rPr>
          <w:b/>
        </w:rPr>
        <w:fldChar w:fldCharType="separate"/>
      </w:r>
      <w:r w:rsidRPr="005368B4">
        <w:rPr>
          <w:b/>
        </w:rPr>
        <w:t> </w:t>
      </w:r>
      <w:r w:rsidRPr="005368B4">
        <w:rPr>
          <w:b/>
        </w:rPr>
        <w:t> </w:t>
      </w:r>
      <w:r w:rsidRPr="005368B4">
        <w:rPr>
          <w:b/>
        </w:rPr>
        <w:t> </w:t>
      </w:r>
      <w:r w:rsidRPr="005368B4">
        <w:rPr>
          <w:b/>
        </w:rPr>
        <w:t> </w:t>
      </w:r>
      <w:r w:rsidRPr="005368B4">
        <w:rPr>
          <w:b/>
        </w:rPr>
        <w:t> </w:t>
      </w:r>
      <w:r w:rsidRPr="005368B4">
        <w:rPr>
          <w:b/>
        </w:rPr>
        <w:fldChar w:fldCharType="end"/>
      </w:r>
    </w:p>
    <w:p w14:paraId="5E4D73F1" w14:textId="77777777" w:rsidR="00FB23C3" w:rsidRDefault="00FB23C3" w:rsidP="00FB23C3"/>
    <w:p w14:paraId="5C65BFE3" w14:textId="77777777" w:rsidR="00FB23C3" w:rsidRDefault="00FB23C3" w:rsidP="00FB23C3">
      <w:r>
        <w:t xml:space="preserve">Adresse: </w:t>
      </w:r>
      <w:r w:rsidR="00BC4BD0" w:rsidRPr="005368B4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BC4BD0" w:rsidRPr="005368B4">
        <w:rPr>
          <w:b/>
        </w:rPr>
        <w:instrText xml:space="preserve"> FORMTEXT </w:instrText>
      </w:r>
      <w:r w:rsidR="00BC4BD0" w:rsidRPr="005368B4">
        <w:rPr>
          <w:b/>
        </w:rPr>
      </w:r>
      <w:r w:rsidR="00BC4BD0" w:rsidRPr="005368B4">
        <w:rPr>
          <w:b/>
        </w:rPr>
        <w:fldChar w:fldCharType="separate"/>
      </w:r>
      <w:r w:rsidR="00BC4BD0" w:rsidRPr="005368B4">
        <w:rPr>
          <w:b/>
        </w:rPr>
        <w:t> </w:t>
      </w:r>
      <w:r w:rsidR="00BC4BD0" w:rsidRPr="005368B4">
        <w:rPr>
          <w:b/>
        </w:rPr>
        <w:t> </w:t>
      </w:r>
      <w:r w:rsidR="00BC4BD0" w:rsidRPr="005368B4">
        <w:rPr>
          <w:b/>
        </w:rPr>
        <w:t> </w:t>
      </w:r>
      <w:r w:rsidR="00BC4BD0" w:rsidRPr="005368B4">
        <w:rPr>
          <w:b/>
        </w:rPr>
        <w:t> </w:t>
      </w:r>
      <w:r w:rsidR="00BC4BD0" w:rsidRPr="005368B4">
        <w:rPr>
          <w:b/>
        </w:rPr>
        <w:t> </w:t>
      </w:r>
      <w:r w:rsidR="00BC4BD0" w:rsidRPr="005368B4">
        <w:rPr>
          <w:b/>
        </w:rPr>
        <w:fldChar w:fldCharType="end"/>
      </w:r>
    </w:p>
    <w:p w14:paraId="467F516A" w14:textId="77777777" w:rsidR="00FB23C3" w:rsidRDefault="00FB23C3" w:rsidP="00FB23C3"/>
    <w:p w14:paraId="1D632335" w14:textId="77777777" w:rsidR="00FB23C3" w:rsidRDefault="00FB23C3" w:rsidP="00FB23C3">
      <w:r>
        <w:t xml:space="preserve">            </w:t>
      </w:r>
      <w:r w:rsidR="00BC4BD0">
        <w:t xml:space="preserve"> </w:t>
      </w:r>
      <w:r>
        <w:t xml:space="preserve">  </w:t>
      </w:r>
      <w:r w:rsidR="00BC4BD0" w:rsidRPr="005368B4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BC4BD0" w:rsidRPr="005368B4">
        <w:rPr>
          <w:b/>
        </w:rPr>
        <w:instrText xml:space="preserve"> FORMTEXT </w:instrText>
      </w:r>
      <w:r w:rsidR="00BC4BD0" w:rsidRPr="005368B4">
        <w:rPr>
          <w:b/>
        </w:rPr>
      </w:r>
      <w:r w:rsidR="00BC4BD0" w:rsidRPr="005368B4">
        <w:rPr>
          <w:b/>
        </w:rPr>
        <w:fldChar w:fldCharType="separate"/>
      </w:r>
      <w:r w:rsidR="00BC4BD0" w:rsidRPr="005368B4">
        <w:rPr>
          <w:b/>
        </w:rPr>
        <w:t> </w:t>
      </w:r>
      <w:r w:rsidR="00BC4BD0" w:rsidRPr="005368B4">
        <w:rPr>
          <w:b/>
        </w:rPr>
        <w:t> </w:t>
      </w:r>
      <w:r w:rsidR="00BC4BD0" w:rsidRPr="005368B4">
        <w:rPr>
          <w:b/>
        </w:rPr>
        <w:t> </w:t>
      </w:r>
      <w:r w:rsidR="00BC4BD0" w:rsidRPr="005368B4">
        <w:rPr>
          <w:b/>
        </w:rPr>
        <w:t> </w:t>
      </w:r>
      <w:r w:rsidR="00BC4BD0" w:rsidRPr="005368B4">
        <w:rPr>
          <w:b/>
        </w:rPr>
        <w:t> </w:t>
      </w:r>
      <w:r w:rsidR="00BC4BD0" w:rsidRPr="005368B4">
        <w:rPr>
          <w:b/>
        </w:rPr>
        <w:fldChar w:fldCharType="end"/>
      </w:r>
    </w:p>
    <w:p w14:paraId="7F4A579B" w14:textId="77777777" w:rsidR="00FB23C3" w:rsidRDefault="00FB23C3" w:rsidP="00FB23C3"/>
    <w:p w14:paraId="620FCDB7" w14:textId="77777777" w:rsidR="00BC4BD0" w:rsidRDefault="00BC4BD0" w:rsidP="00FB23C3"/>
    <w:p w14:paraId="1353E1CA" w14:textId="77777777" w:rsidR="00BC4BD0" w:rsidRDefault="00BC4BD0" w:rsidP="00FB23C3"/>
    <w:p w14:paraId="1409C2F9" w14:textId="77777777" w:rsidR="00FB23C3" w:rsidRDefault="00D3606D" w:rsidP="00FB23C3">
      <w:pPr>
        <w:rPr>
          <w:sz w:val="22"/>
          <w:szCs w:val="22"/>
        </w:rPr>
      </w:pPr>
      <w:r>
        <w:rPr>
          <w:sz w:val="22"/>
          <w:szCs w:val="22"/>
        </w:rPr>
        <w:t xml:space="preserve">Hiermit erkläre ich, dass </w:t>
      </w:r>
    </w:p>
    <w:p w14:paraId="558993F6" w14:textId="77777777" w:rsidR="00FB23C3" w:rsidRDefault="00FB23C3" w:rsidP="00FB23C3">
      <w:pPr>
        <w:rPr>
          <w:sz w:val="22"/>
          <w:szCs w:val="22"/>
        </w:rPr>
      </w:pPr>
    </w:p>
    <w:p w14:paraId="19FE257A" w14:textId="77777777" w:rsidR="00FB23C3" w:rsidRDefault="00FB23C3" w:rsidP="00FB23C3">
      <w:pPr>
        <w:rPr>
          <w:sz w:val="22"/>
          <w:szCs w:val="22"/>
        </w:rPr>
      </w:pPr>
    </w:p>
    <w:p w14:paraId="45F07C62" w14:textId="77777777" w:rsidR="00FB23C3" w:rsidRDefault="00D3606D" w:rsidP="00D3606D">
      <w:pPr>
        <w:pStyle w:val="Listenabsatz"/>
        <w:ind w:hanging="720"/>
        <w:rPr>
          <w:sz w:val="22"/>
          <w:szCs w:val="22"/>
        </w:rPr>
      </w:pPr>
      <w:r w:rsidRPr="002A09E7">
        <w:rPr>
          <w:rFonts w:cs="Arial"/>
          <w:b/>
          <w:bCs/>
          <w:color w:val="000000"/>
          <w:sz w:val="22"/>
          <w:szCs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2A09E7">
        <w:rPr>
          <w:rFonts w:cs="Arial"/>
          <w:b/>
          <w:bCs/>
          <w:color w:val="000000"/>
          <w:sz w:val="22"/>
          <w:szCs w:val="22"/>
        </w:rPr>
        <w:instrText xml:space="preserve"> FORMCHECKBOX </w:instrText>
      </w:r>
      <w:r w:rsidR="00651428">
        <w:rPr>
          <w:rFonts w:cs="Arial"/>
          <w:b/>
          <w:bCs/>
          <w:color w:val="000000"/>
          <w:sz w:val="22"/>
          <w:szCs w:val="22"/>
        </w:rPr>
      </w:r>
      <w:r w:rsidR="00651428">
        <w:rPr>
          <w:rFonts w:cs="Arial"/>
          <w:b/>
          <w:bCs/>
          <w:color w:val="000000"/>
          <w:sz w:val="22"/>
          <w:szCs w:val="22"/>
        </w:rPr>
        <w:fldChar w:fldCharType="separate"/>
      </w:r>
      <w:r w:rsidRPr="002A09E7">
        <w:rPr>
          <w:rFonts w:cs="Arial"/>
          <w:b/>
          <w:bCs/>
          <w:color w:val="000000"/>
          <w:sz w:val="22"/>
          <w:szCs w:val="22"/>
        </w:rPr>
        <w:fldChar w:fldCharType="end"/>
      </w:r>
      <w:r>
        <w:rPr>
          <w:rFonts w:cs="Arial"/>
          <w:b/>
          <w:bCs/>
          <w:color w:val="000000"/>
          <w:sz w:val="22"/>
          <w:szCs w:val="22"/>
        </w:rPr>
        <w:tab/>
      </w:r>
      <w:r w:rsidR="00FB23C3">
        <w:rPr>
          <w:sz w:val="22"/>
          <w:szCs w:val="22"/>
        </w:rPr>
        <w:t xml:space="preserve">die </w:t>
      </w:r>
      <w:r w:rsidR="00FB23C3" w:rsidRPr="00FB23C3">
        <w:rPr>
          <w:sz w:val="22"/>
          <w:szCs w:val="22"/>
        </w:rPr>
        <w:t xml:space="preserve">Bewerbererklärung gemäß AGB-F RLP in der jeweils gültigen Fassung </w:t>
      </w:r>
      <w:r w:rsidR="00FB23C3">
        <w:rPr>
          <w:sz w:val="22"/>
          <w:szCs w:val="22"/>
        </w:rPr>
        <w:t xml:space="preserve">der </w:t>
      </w:r>
      <w:r>
        <w:rPr>
          <w:sz w:val="22"/>
          <w:szCs w:val="22"/>
        </w:rPr>
        <w:t>Zentralstelle der Forstverwaltung (</w:t>
      </w:r>
      <w:r w:rsidR="00FB23C3">
        <w:rPr>
          <w:sz w:val="22"/>
          <w:szCs w:val="22"/>
        </w:rPr>
        <w:t>ZdF</w:t>
      </w:r>
      <w:r>
        <w:rPr>
          <w:sz w:val="22"/>
          <w:szCs w:val="22"/>
        </w:rPr>
        <w:t>)</w:t>
      </w:r>
      <w:r w:rsidR="00FB23C3">
        <w:rPr>
          <w:sz w:val="22"/>
          <w:szCs w:val="22"/>
        </w:rPr>
        <w:t xml:space="preserve"> bereits vorliegt</w:t>
      </w:r>
    </w:p>
    <w:p w14:paraId="35E084E2" w14:textId="77777777" w:rsidR="00FB23C3" w:rsidRPr="00FB23C3" w:rsidRDefault="00FB23C3" w:rsidP="00FB23C3">
      <w:pPr>
        <w:pStyle w:val="Listenabsatz"/>
        <w:rPr>
          <w:sz w:val="22"/>
          <w:szCs w:val="22"/>
        </w:rPr>
      </w:pPr>
      <w:r w:rsidRPr="00FB23C3">
        <w:rPr>
          <w:sz w:val="22"/>
          <w:szCs w:val="22"/>
        </w:rPr>
        <w:t xml:space="preserve"> </w:t>
      </w:r>
    </w:p>
    <w:p w14:paraId="01569E4F" w14:textId="77777777" w:rsidR="00FB23C3" w:rsidRDefault="00D3606D" w:rsidP="00D3606D">
      <w:pPr>
        <w:pStyle w:val="Default"/>
        <w:ind w:left="720" w:hanging="720"/>
        <w:rPr>
          <w:sz w:val="22"/>
          <w:szCs w:val="22"/>
        </w:rPr>
      </w:pPr>
      <w:r w:rsidRPr="002A09E7">
        <w:rPr>
          <w:b/>
          <w:bCs/>
          <w:sz w:val="22"/>
          <w:szCs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2A09E7">
        <w:rPr>
          <w:b/>
          <w:bCs/>
          <w:sz w:val="22"/>
          <w:szCs w:val="22"/>
        </w:rPr>
        <w:instrText xml:space="preserve"> FORMCHECKBOX </w:instrText>
      </w:r>
      <w:r w:rsidR="00651428">
        <w:rPr>
          <w:b/>
          <w:bCs/>
          <w:sz w:val="22"/>
          <w:szCs w:val="22"/>
        </w:rPr>
      </w:r>
      <w:r w:rsidR="00651428">
        <w:rPr>
          <w:b/>
          <w:bCs/>
          <w:sz w:val="22"/>
          <w:szCs w:val="22"/>
        </w:rPr>
        <w:fldChar w:fldCharType="separate"/>
      </w:r>
      <w:r w:rsidRPr="002A09E7">
        <w:rPr>
          <w:b/>
          <w:bCs/>
          <w:sz w:val="22"/>
          <w:szCs w:val="22"/>
        </w:rPr>
        <w:fldChar w:fldCharType="end"/>
      </w:r>
      <w:r>
        <w:rPr>
          <w:b/>
          <w:bCs/>
          <w:sz w:val="22"/>
          <w:szCs w:val="22"/>
        </w:rPr>
        <w:tab/>
      </w:r>
      <w:r w:rsidR="00FB23C3">
        <w:rPr>
          <w:sz w:val="22"/>
          <w:szCs w:val="22"/>
        </w:rPr>
        <w:t>das gültige Unternehmer-Zertifikat (nach RAL, DFSZ, KFP oder gleichwertig) der ZdF bereits vorliegt</w:t>
      </w:r>
    </w:p>
    <w:p w14:paraId="7303E5C2" w14:textId="77777777" w:rsidR="00FB23C3" w:rsidRDefault="00FB23C3" w:rsidP="00FB23C3">
      <w:pPr>
        <w:pStyle w:val="Listenabsatz"/>
        <w:rPr>
          <w:sz w:val="22"/>
          <w:szCs w:val="22"/>
        </w:rPr>
      </w:pPr>
    </w:p>
    <w:p w14:paraId="779231FE" w14:textId="77777777" w:rsidR="00FB23C3" w:rsidRDefault="00FB23C3" w:rsidP="00FB23C3">
      <w:pPr>
        <w:pStyle w:val="Default"/>
        <w:ind w:left="720"/>
        <w:rPr>
          <w:sz w:val="22"/>
          <w:szCs w:val="22"/>
        </w:rPr>
      </w:pPr>
    </w:p>
    <w:p w14:paraId="3E94E605" w14:textId="77777777" w:rsidR="00BC4BD0" w:rsidRDefault="00BC4BD0" w:rsidP="00FB23C3">
      <w:pPr>
        <w:pStyle w:val="Default"/>
        <w:ind w:left="720"/>
        <w:rPr>
          <w:sz w:val="22"/>
          <w:szCs w:val="22"/>
        </w:rPr>
      </w:pPr>
    </w:p>
    <w:p w14:paraId="71491452" w14:textId="77777777" w:rsidR="00BC4BD0" w:rsidRDefault="00BC4BD0" w:rsidP="00FB23C3">
      <w:pPr>
        <w:pStyle w:val="Default"/>
        <w:ind w:left="720"/>
        <w:rPr>
          <w:sz w:val="22"/>
          <w:szCs w:val="22"/>
        </w:rPr>
      </w:pPr>
    </w:p>
    <w:p w14:paraId="1B9D8B12" w14:textId="77777777" w:rsidR="00BC4BD0" w:rsidRDefault="00BC4BD0" w:rsidP="00FB23C3">
      <w:pPr>
        <w:pStyle w:val="Default"/>
        <w:ind w:left="720"/>
        <w:rPr>
          <w:sz w:val="22"/>
          <w:szCs w:val="22"/>
        </w:rPr>
      </w:pPr>
    </w:p>
    <w:p w14:paraId="05ECFFFE" w14:textId="77777777" w:rsidR="00BC4BD0" w:rsidRDefault="00BC4BD0" w:rsidP="00FB23C3">
      <w:pPr>
        <w:pStyle w:val="Default"/>
        <w:ind w:left="720"/>
        <w:rPr>
          <w:sz w:val="22"/>
          <w:szCs w:val="22"/>
        </w:rPr>
      </w:pPr>
    </w:p>
    <w:p w14:paraId="70256D91" w14:textId="77777777" w:rsidR="00BC4BD0" w:rsidRDefault="00BC4BD0" w:rsidP="00FB23C3">
      <w:pPr>
        <w:pStyle w:val="Default"/>
        <w:ind w:left="720"/>
        <w:rPr>
          <w:sz w:val="22"/>
          <w:szCs w:val="22"/>
        </w:rPr>
      </w:pPr>
    </w:p>
    <w:p w14:paraId="66E939A7" w14:textId="77777777" w:rsidR="00BC4BD0" w:rsidRDefault="00BC4BD0" w:rsidP="00FB23C3">
      <w:pPr>
        <w:pStyle w:val="Default"/>
        <w:ind w:left="720"/>
        <w:rPr>
          <w:sz w:val="22"/>
          <w:szCs w:val="22"/>
        </w:rPr>
      </w:pPr>
    </w:p>
    <w:p w14:paraId="1C559DC0" w14:textId="77777777" w:rsidR="00BC4BD0" w:rsidRDefault="00BC4BD0" w:rsidP="00FB23C3">
      <w:pPr>
        <w:pStyle w:val="Default"/>
        <w:ind w:left="720"/>
        <w:rPr>
          <w:sz w:val="22"/>
          <w:szCs w:val="22"/>
        </w:rPr>
      </w:pPr>
    </w:p>
    <w:p w14:paraId="1B919FAD" w14:textId="77777777" w:rsidR="00BC4BD0" w:rsidRDefault="00BC4BD0" w:rsidP="00FB23C3">
      <w:pPr>
        <w:pStyle w:val="Default"/>
        <w:ind w:left="720"/>
        <w:rPr>
          <w:sz w:val="22"/>
          <w:szCs w:val="22"/>
        </w:rPr>
      </w:pPr>
    </w:p>
    <w:p w14:paraId="3CA769EB" w14:textId="77777777" w:rsidR="00BC4BD0" w:rsidRDefault="00BC4BD0" w:rsidP="00FB23C3">
      <w:pPr>
        <w:pStyle w:val="Default"/>
        <w:ind w:left="720"/>
        <w:rPr>
          <w:sz w:val="22"/>
          <w:szCs w:val="22"/>
        </w:rPr>
      </w:pPr>
    </w:p>
    <w:p w14:paraId="7D972D71" w14:textId="77777777" w:rsidR="00BC4BD0" w:rsidRDefault="00BC4BD0" w:rsidP="00FB23C3">
      <w:pPr>
        <w:pStyle w:val="Default"/>
        <w:ind w:left="720"/>
        <w:rPr>
          <w:sz w:val="22"/>
          <w:szCs w:val="22"/>
        </w:rPr>
      </w:pPr>
    </w:p>
    <w:p w14:paraId="2BB7366C" w14:textId="77777777" w:rsidR="00BC4BD0" w:rsidRDefault="00BC4BD0" w:rsidP="00FB23C3">
      <w:pPr>
        <w:pStyle w:val="Default"/>
        <w:ind w:left="720"/>
        <w:rPr>
          <w:sz w:val="22"/>
          <w:szCs w:val="22"/>
        </w:rPr>
      </w:pPr>
    </w:p>
    <w:p w14:paraId="2EAF9624" w14:textId="77777777" w:rsidR="00BC4BD0" w:rsidRDefault="00BC4BD0" w:rsidP="00FB23C3">
      <w:pPr>
        <w:pStyle w:val="Default"/>
        <w:ind w:left="720"/>
        <w:rPr>
          <w:sz w:val="22"/>
          <w:szCs w:val="22"/>
        </w:rPr>
      </w:pPr>
    </w:p>
    <w:p w14:paraId="211FB2CE" w14:textId="77777777" w:rsidR="00BC4BD0" w:rsidRDefault="00BC4BD0" w:rsidP="00FB23C3">
      <w:pPr>
        <w:pStyle w:val="Default"/>
        <w:ind w:left="720"/>
        <w:rPr>
          <w:sz w:val="22"/>
          <w:szCs w:val="22"/>
        </w:rPr>
      </w:pPr>
    </w:p>
    <w:p w14:paraId="581B4680" w14:textId="77777777" w:rsidR="00BC4BD0" w:rsidRDefault="00BC4BD0" w:rsidP="00FB23C3">
      <w:pPr>
        <w:pStyle w:val="Default"/>
        <w:ind w:left="720"/>
        <w:rPr>
          <w:sz w:val="22"/>
          <w:szCs w:val="22"/>
        </w:rPr>
      </w:pPr>
      <w:r w:rsidRPr="005368B4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368B4">
        <w:rPr>
          <w:b/>
        </w:rPr>
        <w:instrText xml:space="preserve"> FORMTEXT </w:instrText>
      </w:r>
      <w:r w:rsidRPr="005368B4">
        <w:rPr>
          <w:b/>
        </w:rPr>
      </w:r>
      <w:r w:rsidRPr="005368B4">
        <w:rPr>
          <w:b/>
        </w:rPr>
        <w:fldChar w:fldCharType="separate"/>
      </w:r>
      <w:r w:rsidRPr="005368B4">
        <w:rPr>
          <w:b/>
        </w:rPr>
        <w:t> </w:t>
      </w:r>
      <w:r w:rsidRPr="005368B4">
        <w:rPr>
          <w:b/>
        </w:rPr>
        <w:t> </w:t>
      </w:r>
      <w:r w:rsidRPr="005368B4">
        <w:rPr>
          <w:b/>
        </w:rPr>
        <w:t> </w:t>
      </w:r>
      <w:r w:rsidRPr="005368B4">
        <w:rPr>
          <w:b/>
        </w:rPr>
        <w:t> </w:t>
      </w:r>
      <w:r w:rsidRPr="005368B4">
        <w:rPr>
          <w:b/>
        </w:rPr>
        <w:t> </w:t>
      </w:r>
      <w:r w:rsidRPr="005368B4">
        <w:rPr>
          <w:b/>
        </w:rPr>
        <w:fldChar w:fldCharType="end"/>
      </w:r>
    </w:p>
    <w:p w14:paraId="296C8926" w14:textId="77777777" w:rsidR="00FB23C3" w:rsidRDefault="00FB23C3" w:rsidP="00FB23C3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_____________________</w:t>
      </w:r>
    </w:p>
    <w:p w14:paraId="43D638D1" w14:textId="77777777" w:rsidR="00FB23C3" w:rsidRDefault="00FB23C3" w:rsidP="00FB23C3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Datum, Unterschrift Bieter</w:t>
      </w:r>
      <w:r w:rsidR="007F7158">
        <w:rPr>
          <w:sz w:val="22"/>
          <w:szCs w:val="22"/>
        </w:rPr>
        <w:t>*</w:t>
      </w:r>
      <w:r w:rsidR="007F7158">
        <w:rPr>
          <w:sz w:val="22"/>
          <w:szCs w:val="22"/>
        </w:rPr>
        <w:br/>
      </w:r>
    </w:p>
    <w:p w14:paraId="0C4E84BE" w14:textId="77777777" w:rsidR="007F7158" w:rsidRDefault="007F7158" w:rsidP="007F7158">
      <w:pPr>
        <w:ind w:left="709"/>
        <w:rPr>
          <w:rFonts w:ascii="Calibri" w:hAnsi="Calibri"/>
          <w:sz w:val="22"/>
          <w:szCs w:val="22"/>
        </w:rPr>
      </w:pPr>
      <w:r>
        <w:rPr>
          <w:sz w:val="16"/>
          <w:szCs w:val="16"/>
        </w:rPr>
        <w:t>*Bei elektronischer Angebotsabgabe über das Bietertool des Vergabemarktplatzes Rheinland-Pfalz ist keine händische Unterschrift notwendig.</w:t>
      </w:r>
    </w:p>
    <w:p w14:paraId="3B472632" w14:textId="77777777" w:rsidR="00FB23C3" w:rsidRDefault="00FB23C3" w:rsidP="00FB23C3">
      <w:pPr>
        <w:pStyle w:val="Listenabsatz"/>
        <w:rPr>
          <w:sz w:val="22"/>
          <w:szCs w:val="22"/>
        </w:rPr>
      </w:pPr>
    </w:p>
    <w:sectPr w:rsidR="00FB23C3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640A3" w14:textId="77777777" w:rsidR="00DA51C9" w:rsidRDefault="00DA51C9" w:rsidP="00D60026">
      <w:r>
        <w:separator/>
      </w:r>
    </w:p>
  </w:endnote>
  <w:endnote w:type="continuationSeparator" w:id="0">
    <w:p w14:paraId="1DD34158" w14:textId="77777777" w:rsidR="00DA51C9" w:rsidRDefault="00DA51C9" w:rsidP="00D60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30110" w14:textId="77777777" w:rsidR="00DA51C9" w:rsidRDefault="00DA51C9" w:rsidP="00D60026">
      <w:r>
        <w:separator/>
      </w:r>
    </w:p>
  </w:footnote>
  <w:footnote w:type="continuationSeparator" w:id="0">
    <w:p w14:paraId="6B39473D" w14:textId="77777777" w:rsidR="00DA51C9" w:rsidRDefault="00DA51C9" w:rsidP="00D60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93A8B" w14:textId="77777777" w:rsidR="00D60026" w:rsidRPr="00D60026" w:rsidRDefault="007F7158">
    <w:pPr>
      <w:pStyle w:val="Kopfzeile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</w:rPr>
      <w:t>Stand: 06.09.2019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652A4"/>
    <w:multiLevelType w:val="hybridMultilevel"/>
    <w:tmpl w:val="C0F641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038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1C9"/>
    <w:rsid w:val="0019528C"/>
    <w:rsid w:val="003260B4"/>
    <w:rsid w:val="005F16EA"/>
    <w:rsid w:val="00651428"/>
    <w:rsid w:val="007F7158"/>
    <w:rsid w:val="00880D20"/>
    <w:rsid w:val="00AB4100"/>
    <w:rsid w:val="00B37957"/>
    <w:rsid w:val="00BC4BD0"/>
    <w:rsid w:val="00D3606D"/>
    <w:rsid w:val="00D60026"/>
    <w:rsid w:val="00DA51C9"/>
    <w:rsid w:val="00DD6E58"/>
    <w:rsid w:val="00EB1792"/>
    <w:rsid w:val="00F0506B"/>
    <w:rsid w:val="00F161EC"/>
    <w:rsid w:val="00F94E9C"/>
    <w:rsid w:val="00FB23C3"/>
    <w:rsid w:val="00FF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7F078"/>
  <w15:docId w15:val="{0EDD9646-6A94-488D-AFA8-C60BB9D3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B23C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FB23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FB23C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6002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0026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6002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0026"/>
    <w:rPr>
      <w:rFonts w:ascii="Arial" w:eastAsia="Times New Roman" w:hAnsi="Arial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Zentrale%20Beschaffung\Unterlagen%20f&#252;r%20die%20Forst&#228;mter\01_spezielle%20Vergabemusterunterlagen\05_Holzernte\Teilm.%20Holzernte_Seilkrananlagen\01_Musterausschreibungsunterlagen\Anlage%205%20Erkl&#228;rungen%20im%20Bezug%20auf%20bereits%20vorgelegte%20Dokumente2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Anlage 5 Erklärungen im Bezug auf bereits vorgelegte Dokumente2.dotx</Template>
  <TotalTime>0</TotalTime>
  <Pages>1</Pages>
  <Words>131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Landesforsten RLP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Mueller, Andreas</dc:creator>
  <cp:lastModifiedBy>Mueller, Andreas</cp:lastModifiedBy>
  <cp:revision>2</cp:revision>
  <dcterms:created xsi:type="dcterms:W3CDTF">2026-08-14T11:33:00Z</dcterms:created>
  <dcterms:modified xsi:type="dcterms:W3CDTF">2026-08-14T11:34:00Z</dcterms:modified>
</cp:coreProperties>
</file>