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E8BD9AE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1E9296D9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16B89928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50E2299D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Krankenhausgesellschaft St. Vincenz mbH</w:t>
            </w:r>
          </w:p>
          <w:p w14:paraId="0F634C3F" w14:textId="736C6484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St. Vincenz Krankenhaus </w:t>
            </w:r>
            <w:r w:rsidR="00323144">
              <w:rPr>
                <w:szCs w:val="16"/>
              </w:rPr>
              <w:t>Diez</w:t>
            </w:r>
          </w:p>
          <w:p w14:paraId="6F70C90D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Vergabemanagement</w:t>
            </w:r>
          </w:p>
          <w:p w14:paraId="54DDF274" w14:textId="77777777" w:rsidR="008F78B0" w:rsidRPr="00187853" w:rsidRDefault="008F78B0" w:rsidP="008F78B0">
            <w:pPr>
              <w:jc w:val="left"/>
              <w:rPr>
                <w:szCs w:val="16"/>
              </w:rPr>
            </w:pPr>
          </w:p>
          <w:p w14:paraId="61AB3A5C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Auf dem Schafsberg </w:t>
            </w:r>
          </w:p>
          <w:p w14:paraId="00EABCAF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65549 Limburg an der Lahn</w:t>
            </w:r>
          </w:p>
          <w:p w14:paraId="4D09CD89" w14:textId="00AD62EC" w:rsidR="008F78B0" w:rsidRPr="006E2374" w:rsidRDefault="008F78B0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41BC41A4" w:rsidR="000D2F1B" w:rsidRPr="008F6547" w:rsidRDefault="00D245E5" w:rsidP="00323144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2E929655" w:rsidR="000D2F1B" w:rsidRPr="008F6547" w:rsidRDefault="00323144" w:rsidP="00940F19">
            <w:r w:rsidRPr="00323144">
              <w:t>Sanierung St. Vincenz Krankenhaus Diez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EA7876" w:rsidRPr="008F6547" w14:paraId="4D05B3D3" w14:textId="77777777" w:rsidTr="00DD5C7A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1BB88222" w:rsidR="00EA7876" w:rsidRPr="008F6547" w:rsidRDefault="00EA7876" w:rsidP="00EA7876">
            <w:r>
              <w:t>2026_06-09</w:t>
            </w:r>
            <w:bookmarkStart w:id="0" w:name="_GoBack"/>
            <w:bookmarkEnd w:id="0"/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3963615D" w:rsidR="00EA7876" w:rsidRPr="008F6547" w:rsidRDefault="00EA7876" w:rsidP="00EA7876">
            <w:r w:rsidRPr="00DA2848">
              <w:t>Schreinerarbeiten - Innentüren</w:t>
            </w:r>
          </w:p>
        </w:tc>
      </w:tr>
      <w:tr w:rsidR="00B66BD5" w:rsidRPr="008F6547" w14:paraId="497E9D78" w14:textId="77777777" w:rsidTr="00B66BD5">
        <w:trPr>
          <w:trHeight w:val="284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1E1337" w14:textId="77777777" w:rsidR="00B66BD5" w:rsidRPr="008F6547" w:rsidRDefault="00B66BD5" w:rsidP="00940F19"/>
        </w:tc>
        <w:tc>
          <w:tcPr>
            <w:tcW w:w="7660" w:type="dxa"/>
            <w:gridSpan w:val="8"/>
            <w:tcBorders>
              <w:top w:val="single" w:sz="4" w:space="0" w:color="808080"/>
            </w:tcBorders>
            <w:vAlign w:val="center"/>
          </w:tcPr>
          <w:p w14:paraId="08D4098A" w14:textId="77777777" w:rsidR="00B66BD5" w:rsidRPr="008F6547" w:rsidRDefault="00B66BD5" w:rsidP="00940F19"/>
        </w:tc>
      </w:tr>
      <w:tr w:rsidR="005C638C" w:rsidRPr="001C60F2" w14:paraId="44E5146D" w14:textId="77777777" w:rsidTr="00B66BD5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5AAEC7F8" w:rsidR="00126ACC" w:rsidRPr="00126ACC" w:rsidRDefault="0047254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A7876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F9690D3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A7876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EA787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37ABB6A1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A7876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47254C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0600C1E1" w:rsidR="00126ACC" w:rsidRPr="0047254C" w:rsidRDefault="00323144" w:rsidP="00323144">
            <w:pPr>
              <w:jc w:val="left"/>
            </w:pPr>
            <w:r>
              <w:t>Verpflichtungserklärung zu</w:t>
            </w:r>
            <w:r w:rsidR="00B66BD5" w:rsidRPr="0047254C">
              <w:t xml:space="preserve"> Tariftreue und Mindestentgelt</w:t>
            </w:r>
            <w:r>
              <w:t xml:space="preserve"> - RLP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43F63A6E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EA7876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5CBF0133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D378C">
              <w:t xml:space="preserve"> (für nicht präqualifizierte Unternehmen)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0C62717A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EA7876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EA7876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323144" w:rsidRPr="00D1009B" w14:paraId="2E9A7D76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55946858" w14:textId="2825A910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973E810" w14:textId="77777777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A787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131A7C1D" w:rsidR="00C06D23" w:rsidRPr="00C06D23" w:rsidRDefault="00C06D23" w:rsidP="00B66BD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</w:t>
            </w:r>
            <w:r w:rsidR="00B66BD5">
              <w:rPr>
                <w:b/>
                <w:bCs/>
              </w:rPr>
              <w:t xml:space="preserve">oder in vergleichbaren Präqualifikationsregistern (§15Abs. 2 HVTG) </w:t>
            </w:r>
            <w:r w:rsidR="00B66BD5">
              <w:rPr>
                <w:b/>
                <w:bCs/>
              </w:rPr>
              <w:br/>
            </w:r>
            <w:r w:rsidRPr="00C06D23">
              <w:rPr>
                <w:b/>
                <w:bCs/>
              </w:rPr>
              <w:t xml:space="preserve">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4E72A12C" w:rsidR="00F44312" w:rsidRPr="009E0802" w:rsidRDefault="00404E10" w:rsidP="00F44312">
            <w:r>
              <w:t>HPQR_Nr.: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EA787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A787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EA7876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0454" w14:textId="77777777" w:rsidR="006378E9" w:rsidRDefault="006378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2995A31C" w:rsidR="00E76F2B" w:rsidRPr="00D6072E" w:rsidRDefault="006378E9" w:rsidP="00D6072E">
          <w:pPr>
            <w:jc w:val="center"/>
            <w:rPr>
              <w:b/>
              <w:sz w:val="16"/>
              <w:szCs w:val="16"/>
            </w:rPr>
          </w:pPr>
          <w:r w:rsidRPr="001A507F">
            <w:rPr>
              <w:noProof/>
            </w:rPr>
            <w:drawing>
              <wp:inline distT="0" distB="0" distL="0" distR="0" wp14:anchorId="6C9F4123" wp14:editId="3492BEFF">
                <wp:extent cx="278765" cy="361666"/>
                <wp:effectExtent l="0" t="0" r="6985" b="63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07" cy="362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534E5FC0" w:rsidR="00E76F2B" w:rsidRPr="00D6072E" w:rsidRDefault="006378E9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 xml:space="preserve">VHB - </w:t>
          </w:r>
          <w:r>
            <w:rPr>
              <w:rFonts w:cs="Arial"/>
              <w:b/>
              <w:sz w:val="16"/>
              <w:szCs w:val="16"/>
            </w:rPr>
            <w:t>Hessen</w:t>
          </w:r>
          <w:r w:rsidRPr="00D6072E">
            <w:rPr>
              <w:rFonts w:cs="Arial"/>
              <w:b/>
              <w:sz w:val="16"/>
              <w:szCs w:val="16"/>
            </w:rPr>
            <w:t xml:space="preserve"> - Ausgabe </w:t>
          </w:r>
          <w:r>
            <w:rPr>
              <w:rFonts w:cs="Arial"/>
              <w:b/>
              <w:sz w:val="16"/>
              <w:szCs w:val="16"/>
            </w:rPr>
            <w:t>2021</w:t>
          </w:r>
        </w:p>
      </w:tc>
      <w:tc>
        <w:tcPr>
          <w:tcW w:w="1440" w:type="dxa"/>
          <w:vAlign w:val="center"/>
        </w:tcPr>
        <w:p w14:paraId="3CCD93BC" w14:textId="02FAC253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EA7876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EA7876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961C8" w14:textId="77777777" w:rsidR="006378E9" w:rsidRDefault="006378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A5FC8" w14:textId="77777777" w:rsidR="006378E9" w:rsidRDefault="006378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981D" w14:textId="06F3926A" w:rsidR="00E76F2B" w:rsidRDefault="00E76F2B">
    <w:pPr>
      <w:pStyle w:val="Kopfzeile"/>
    </w:pPr>
    <w:r>
      <w:t>213</w:t>
    </w:r>
    <w:r w:rsidR="0047254C">
      <w:t>-Hessen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8DFE" w14:textId="77777777" w:rsidR="006378E9" w:rsidRDefault="006378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53BD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576B2"/>
    <w:rsid w:val="0017220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378C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144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04E10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254C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378E9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20C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8F78B0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BCE"/>
    <w:rsid w:val="00B61D2B"/>
    <w:rsid w:val="00B64DD7"/>
    <w:rsid w:val="00B66BD5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37EE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245E5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76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92ED76F"/>
  <w15:docId w15:val="{90F37B3C-DDDD-48E7-B547-24E7493D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63C91-4ECA-431F-8BEF-F9949D02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612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Pees, Sebastian</cp:lastModifiedBy>
  <cp:revision>2</cp:revision>
  <cp:lastPrinted>2019-04-10T06:42:00Z</cp:lastPrinted>
  <dcterms:created xsi:type="dcterms:W3CDTF">2026-07-15T06:47:00Z</dcterms:created>
  <dcterms:modified xsi:type="dcterms:W3CDTF">2026-07-15T06:47:00Z</dcterms:modified>
</cp:coreProperties>
</file>