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76" w:type="dxa"/>
        <w:tblLayout w:type="fixed"/>
        <w:tblLook w:val="01E0" w:firstRow="1" w:lastRow="1" w:firstColumn="1" w:lastColumn="1" w:noHBand="0" w:noVBand="0"/>
      </w:tblPr>
      <w:tblGrid>
        <w:gridCol w:w="28"/>
        <w:gridCol w:w="445"/>
        <w:gridCol w:w="31"/>
        <w:gridCol w:w="1084"/>
        <w:gridCol w:w="273"/>
        <w:gridCol w:w="3503"/>
        <w:gridCol w:w="498"/>
        <w:gridCol w:w="1539"/>
        <w:gridCol w:w="2097"/>
        <w:gridCol w:w="278"/>
      </w:tblGrid>
      <w:tr w:rsidR="00AA2090" w:rsidRPr="00AA2090" w14:paraId="20CCD3CD" w14:textId="77777777" w:rsidTr="008225C1">
        <w:trPr>
          <w:trHeight w:val="289"/>
        </w:trPr>
        <w:tc>
          <w:tcPr>
            <w:tcW w:w="5364" w:type="dxa"/>
            <w:gridSpan w:val="6"/>
            <w:vMerge w:val="restart"/>
            <w:noWrap/>
            <w:tcMar>
              <w:left w:w="28" w:type="dxa"/>
            </w:tcMar>
          </w:tcPr>
          <w:p w14:paraId="46085210" w14:textId="77777777" w:rsidR="00C71160" w:rsidRPr="00AA2090" w:rsidRDefault="00C71160" w:rsidP="008225C1">
            <w:pPr>
              <w:ind w:right="112"/>
              <w:jc w:val="left"/>
              <w:rPr>
                <w:sz w:val="16"/>
                <w:szCs w:val="16"/>
              </w:rPr>
            </w:pPr>
            <w:r w:rsidRPr="00AA2090">
              <w:rPr>
                <w:sz w:val="16"/>
                <w:szCs w:val="16"/>
              </w:rPr>
              <w:t>Vergabestelle</w:t>
            </w:r>
          </w:p>
          <w:p w14:paraId="484107C7" w14:textId="77777777" w:rsidR="00A351EF" w:rsidRPr="00AA2090" w:rsidRDefault="00A351EF" w:rsidP="008225C1">
            <w:pPr>
              <w:ind w:right="112"/>
              <w:jc w:val="left"/>
              <w:rPr>
                <w:sz w:val="16"/>
                <w:szCs w:val="16"/>
              </w:rPr>
            </w:pPr>
          </w:p>
          <w:p w14:paraId="01D44094" w14:textId="77777777" w:rsidR="00A351EF" w:rsidRPr="00AA2090" w:rsidRDefault="00A351EF" w:rsidP="008225C1">
            <w:pPr>
              <w:ind w:right="112"/>
              <w:jc w:val="left"/>
              <w:rPr>
                <w:sz w:val="16"/>
                <w:szCs w:val="16"/>
              </w:rPr>
            </w:pPr>
          </w:p>
          <w:p w14:paraId="46BE14BA" w14:textId="77777777" w:rsidR="00B276AD" w:rsidRPr="00AA2090" w:rsidRDefault="00B276AD" w:rsidP="008225C1">
            <w:pPr>
              <w:ind w:right="112"/>
              <w:jc w:val="left"/>
              <w:rPr>
                <w:sz w:val="16"/>
                <w:szCs w:val="16"/>
              </w:rPr>
            </w:pPr>
          </w:p>
          <w:p w14:paraId="052E0ECD" w14:textId="77777777" w:rsidR="00B276AD" w:rsidRPr="00AA2090" w:rsidRDefault="00B276AD" w:rsidP="008225C1">
            <w:pPr>
              <w:ind w:right="112"/>
              <w:jc w:val="left"/>
              <w:rPr>
                <w:sz w:val="16"/>
                <w:szCs w:val="16"/>
              </w:rPr>
            </w:pPr>
          </w:p>
          <w:p w14:paraId="52FA6FD1" w14:textId="77777777" w:rsidR="00A351EF" w:rsidRPr="00AA2090" w:rsidRDefault="00A351EF" w:rsidP="008225C1">
            <w:pPr>
              <w:ind w:right="112"/>
              <w:jc w:val="left"/>
              <w:rPr>
                <w:rFonts w:cs="Arial"/>
              </w:rPr>
            </w:pPr>
            <w:r w:rsidRPr="00AA2090">
              <w:rPr>
                <w:rFonts w:cs="Arial"/>
              </w:rPr>
              <w:fldChar w:fldCharType="begin">
                <w:ffData>
                  <w:name w:val="Text369"/>
                  <w:enabled/>
                  <w:calcOnExit w:val="0"/>
                  <w:textInput>
                    <w:default w:val="Hochschule Koblenz"/>
                  </w:textInput>
                </w:ffData>
              </w:fldChar>
            </w:r>
            <w:bookmarkStart w:id="0" w:name="Text369"/>
            <w:r w:rsidRPr="00AA2090">
              <w:rPr>
                <w:rFonts w:cs="Arial"/>
              </w:rPr>
              <w:instrText xml:space="preserve"> FORMTEXT </w:instrText>
            </w:r>
            <w:r w:rsidRPr="00AA2090">
              <w:rPr>
                <w:rFonts w:cs="Arial"/>
              </w:rPr>
            </w:r>
            <w:r w:rsidRPr="00AA2090">
              <w:rPr>
                <w:rFonts w:cs="Arial"/>
              </w:rPr>
              <w:fldChar w:fldCharType="separate"/>
            </w:r>
            <w:r w:rsidR="00B276AD" w:rsidRPr="00AA2090">
              <w:rPr>
                <w:rFonts w:cs="Arial"/>
                <w:noProof/>
              </w:rPr>
              <w:fldChar w:fldCharType="begin">
                <w:ffData>
                  <w:name w:val="Text426"/>
                  <w:enabled/>
                  <w:calcOnExit w:val="0"/>
                  <w:textInput>
                    <w:default w:val="Hochschule Koblenz"/>
                  </w:textInput>
                </w:ffData>
              </w:fldChar>
            </w:r>
            <w:bookmarkStart w:id="1" w:name="Text426"/>
            <w:r w:rsidR="00B276AD" w:rsidRPr="00AA2090">
              <w:rPr>
                <w:rFonts w:cs="Arial"/>
                <w:noProof/>
              </w:rPr>
              <w:instrText xml:space="preserve"> FORMTEXT </w:instrText>
            </w:r>
            <w:r w:rsidR="00B276AD" w:rsidRPr="00AA2090">
              <w:rPr>
                <w:rFonts w:cs="Arial"/>
                <w:noProof/>
              </w:rPr>
            </w:r>
            <w:r w:rsidR="00B276AD" w:rsidRPr="00AA2090">
              <w:rPr>
                <w:rFonts w:cs="Arial"/>
                <w:noProof/>
              </w:rPr>
              <w:fldChar w:fldCharType="separate"/>
            </w:r>
            <w:r w:rsidR="00B276AD" w:rsidRPr="00AA2090">
              <w:rPr>
                <w:rFonts w:cs="Arial"/>
                <w:noProof/>
              </w:rPr>
              <w:t>Hochschule Koblenz</w:t>
            </w:r>
            <w:r w:rsidR="00B276AD" w:rsidRPr="00AA2090">
              <w:rPr>
                <w:rFonts w:cs="Arial"/>
                <w:noProof/>
              </w:rPr>
              <w:fldChar w:fldCharType="end"/>
            </w:r>
            <w:bookmarkEnd w:id="1"/>
            <w:r w:rsidRPr="00AA2090">
              <w:rPr>
                <w:rFonts w:cs="Arial"/>
              </w:rPr>
              <w:fldChar w:fldCharType="end"/>
            </w:r>
            <w:bookmarkEnd w:id="0"/>
          </w:p>
          <w:p w14:paraId="6CA0783E" w14:textId="5E1DF2BB" w:rsidR="00A351EF" w:rsidRPr="00AA2090" w:rsidRDefault="00B276AD" w:rsidP="008225C1">
            <w:pPr>
              <w:ind w:right="112"/>
              <w:jc w:val="left"/>
              <w:rPr>
                <w:rFonts w:cs="Arial"/>
              </w:rPr>
            </w:pPr>
            <w:r w:rsidRPr="00AA2090">
              <w:rPr>
                <w:rFonts w:cs="Arial"/>
              </w:rPr>
              <w:fldChar w:fldCharType="begin">
                <w:ffData>
                  <w:name w:val="Text370"/>
                  <w:enabled/>
                  <w:calcOnExit w:val="0"/>
                  <w:textInput>
                    <w:default w:val="Fachbereich...."/>
                  </w:textInput>
                </w:ffData>
              </w:fldChar>
            </w:r>
            <w:bookmarkStart w:id="2" w:name="Text370"/>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Fachbereich</w:t>
            </w:r>
            <w:r w:rsidR="00D30C3A">
              <w:rPr>
                <w:rFonts w:cs="Arial"/>
                <w:noProof/>
              </w:rPr>
              <w:t xml:space="preserve"> HIM</w:t>
            </w:r>
            <w:r w:rsidRPr="00AA2090">
              <w:rPr>
                <w:rFonts w:cs="Arial"/>
              </w:rPr>
              <w:fldChar w:fldCharType="end"/>
            </w:r>
            <w:bookmarkEnd w:id="2"/>
          </w:p>
          <w:p w14:paraId="6331E220" w14:textId="77777777" w:rsidR="00A351EF" w:rsidRPr="00AA2090" w:rsidRDefault="00A351EF" w:rsidP="008225C1">
            <w:pPr>
              <w:ind w:right="112"/>
              <w:jc w:val="left"/>
              <w:rPr>
                <w:rFonts w:cs="Arial"/>
              </w:rPr>
            </w:pPr>
            <w:r w:rsidRPr="00AA2090">
              <w:rPr>
                <w:rFonts w:cs="Arial"/>
              </w:rPr>
              <w:fldChar w:fldCharType="begin">
                <w:ffData>
                  <w:name w:val="Text373"/>
                  <w:enabled/>
                  <w:calcOnExit w:val="0"/>
                  <w:textInput/>
                </w:ffData>
              </w:fldChar>
            </w:r>
            <w:bookmarkStart w:id="3" w:name="Text373"/>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bookmarkEnd w:id="3"/>
          </w:p>
          <w:p w14:paraId="0BBCCC5B" w14:textId="77777777" w:rsidR="00A351EF" w:rsidRPr="00AA2090" w:rsidRDefault="00A351EF" w:rsidP="008225C1">
            <w:pPr>
              <w:ind w:right="112"/>
              <w:jc w:val="left"/>
              <w:rPr>
                <w:rFonts w:cs="Arial"/>
              </w:rPr>
            </w:pPr>
            <w:r w:rsidRPr="00AA2090">
              <w:rPr>
                <w:rFonts w:cs="Arial"/>
              </w:rPr>
              <w:fldChar w:fldCharType="begin">
                <w:ffData>
                  <w:name w:val="Text371"/>
                  <w:enabled/>
                  <w:calcOnExit w:val="0"/>
                  <w:textInput>
                    <w:default w:val="Konrad-Zuse-Straße 1"/>
                  </w:textInput>
                </w:ffData>
              </w:fldChar>
            </w:r>
            <w:bookmarkStart w:id="4" w:name="Text371"/>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Konrad-Zuse-Straße 1</w:t>
            </w:r>
            <w:r w:rsidRPr="00AA2090">
              <w:rPr>
                <w:rFonts w:cs="Arial"/>
              </w:rPr>
              <w:fldChar w:fldCharType="end"/>
            </w:r>
            <w:bookmarkEnd w:id="4"/>
          </w:p>
          <w:p w14:paraId="64F873A8" w14:textId="77777777" w:rsidR="00A351EF" w:rsidRPr="00AA2090" w:rsidRDefault="00A351EF" w:rsidP="008225C1">
            <w:pPr>
              <w:ind w:right="112"/>
              <w:jc w:val="left"/>
            </w:pPr>
            <w:r w:rsidRPr="00AA2090">
              <w:rPr>
                <w:rFonts w:cs="Arial"/>
              </w:rPr>
              <w:fldChar w:fldCharType="begin">
                <w:ffData>
                  <w:name w:val="Text372"/>
                  <w:enabled/>
                  <w:calcOnExit w:val="0"/>
                  <w:textInput>
                    <w:default w:val="56075 Koblenz"/>
                  </w:textInput>
                </w:ffData>
              </w:fldChar>
            </w:r>
            <w:bookmarkStart w:id="5" w:name="Text372"/>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56075 Koblenz</w:t>
            </w:r>
            <w:r w:rsidRPr="00AA2090">
              <w:rPr>
                <w:rFonts w:cs="Arial"/>
              </w:rPr>
              <w:fldChar w:fldCharType="end"/>
            </w:r>
            <w:bookmarkEnd w:id="5"/>
          </w:p>
        </w:tc>
        <w:tc>
          <w:tcPr>
            <w:tcW w:w="4412" w:type="dxa"/>
            <w:gridSpan w:val="4"/>
            <w:tcBorders>
              <w:bottom w:val="single" w:sz="4" w:space="0" w:color="808080"/>
            </w:tcBorders>
            <w:noWrap/>
            <w:vAlign w:val="center"/>
          </w:tcPr>
          <w:p w14:paraId="2A79E181" w14:textId="77777777" w:rsidR="00C71160" w:rsidRPr="00AA2090" w:rsidRDefault="00924CAE" w:rsidP="008225C1">
            <w:pPr>
              <w:ind w:right="112"/>
            </w:pPr>
            <w:r w:rsidRPr="00AA2090">
              <w:fldChar w:fldCharType="begin">
                <w:ffData>
                  <w:name w:val="Text433"/>
                  <w:enabled/>
                  <w:calcOnExit w:val="0"/>
                  <w:textInput/>
                </w:ffData>
              </w:fldChar>
            </w:r>
            <w:bookmarkStart w:id="6" w:name="Text433"/>
            <w:r w:rsidRPr="00AA2090">
              <w:instrText xml:space="preserve"> FORMTEXT </w:instrText>
            </w:r>
            <w:r w:rsidRPr="00AA2090">
              <w:fldChar w:fldCharType="separate"/>
            </w:r>
            <w:r w:rsidRPr="00AA2090">
              <w:rPr>
                <w:noProof/>
              </w:rPr>
              <w:t> </w:t>
            </w:r>
            <w:r w:rsidRPr="00AA2090">
              <w:rPr>
                <w:noProof/>
              </w:rPr>
              <w:t> </w:t>
            </w:r>
            <w:r w:rsidRPr="00AA2090">
              <w:rPr>
                <w:noProof/>
              </w:rPr>
              <w:t> </w:t>
            </w:r>
            <w:r w:rsidRPr="00AA2090">
              <w:rPr>
                <w:noProof/>
              </w:rPr>
              <w:t> </w:t>
            </w:r>
            <w:r w:rsidRPr="00AA2090">
              <w:rPr>
                <w:noProof/>
              </w:rPr>
              <w:t> </w:t>
            </w:r>
            <w:r w:rsidRPr="00AA2090">
              <w:fldChar w:fldCharType="end"/>
            </w:r>
            <w:bookmarkEnd w:id="6"/>
          </w:p>
        </w:tc>
      </w:tr>
      <w:tr w:rsidR="00AA2090" w:rsidRPr="00AA2090" w14:paraId="2B968596" w14:textId="77777777" w:rsidTr="008225C1">
        <w:trPr>
          <w:gridAfter w:val="1"/>
          <w:wAfter w:w="278" w:type="dxa"/>
          <w:trHeight w:val="289"/>
        </w:trPr>
        <w:tc>
          <w:tcPr>
            <w:tcW w:w="5364" w:type="dxa"/>
            <w:gridSpan w:val="6"/>
            <w:vMerge/>
            <w:tcBorders>
              <w:right w:val="single" w:sz="4" w:space="0" w:color="808080"/>
            </w:tcBorders>
            <w:noWrap/>
            <w:tcMar>
              <w:left w:w="28" w:type="dxa"/>
            </w:tcMar>
            <w:vAlign w:val="center"/>
          </w:tcPr>
          <w:p w14:paraId="6CE63351" w14:textId="77777777" w:rsidR="00C71160" w:rsidRPr="00AA2090" w:rsidRDefault="00C71160" w:rsidP="008225C1">
            <w:pPr>
              <w:ind w:right="112"/>
            </w:pPr>
          </w:p>
        </w:tc>
        <w:tc>
          <w:tcPr>
            <w:tcW w:w="4134" w:type="dxa"/>
            <w:gridSpan w:val="3"/>
            <w:tcBorders>
              <w:top w:val="single" w:sz="4" w:space="0" w:color="808080"/>
              <w:left w:val="single" w:sz="4" w:space="0" w:color="808080"/>
              <w:right w:val="single" w:sz="4" w:space="0" w:color="808080"/>
            </w:tcBorders>
            <w:noWrap/>
            <w:vAlign w:val="center"/>
          </w:tcPr>
          <w:p w14:paraId="564B8E14" w14:textId="77777777" w:rsidR="00C71160" w:rsidRPr="00AA2090" w:rsidRDefault="00C71160" w:rsidP="008225C1">
            <w:pPr>
              <w:ind w:right="112"/>
            </w:pPr>
            <w:r w:rsidRPr="00AA2090">
              <w:t>Vergabeart</w:t>
            </w:r>
          </w:p>
        </w:tc>
      </w:tr>
      <w:tr w:rsidR="00AA2090" w:rsidRPr="00AA2090" w14:paraId="7A354370" w14:textId="77777777" w:rsidTr="008225C1">
        <w:trPr>
          <w:gridAfter w:val="1"/>
          <w:wAfter w:w="278" w:type="dxa"/>
          <w:trHeight w:val="289"/>
        </w:trPr>
        <w:tc>
          <w:tcPr>
            <w:tcW w:w="5364" w:type="dxa"/>
            <w:gridSpan w:val="6"/>
            <w:vMerge/>
            <w:tcBorders>
              <w:right w:val="single" w:sz="4" w:space="0" w:color="808080"/>
            </w:tcBorders>
            <w:noWrap/>
            <w:tcMar>
              <w:left w:w="28" w:type="dxa"/>
            </w:tcMar>
            <w:vAlign w:val="center"/>
          </w:tcPr>
          <w:p w14:paraId="488F89AF" w14:textId="77777777" w:rsidR="00C71160" w:rsidRPr="00AA2090" w:rsidRDefault="00C71160" w:rsidP="008225C1">
            <w:pPr>
              <w:ind w:right="112"/>
            </w:pPr>
          </w:p>
        </w:tc>
        <w:tc>
          <w:tcPr>
            <w:tcW w:w="498" w:type="dxa"/>
            <w:tcBorders>
              <w:left w:val="single" w:sz="4" w:space="0" w:color="808080"/>
            </w:tcBorders>
            <w:noWrap/>
            <w:vAlign w:val="center"/>
          </w:tcPr>
          <w:p w14:paraId="45A1CF46" w14:textId="77777777" w:rsidR="00C71160" w:rsidRPr="00AA2090" w:rsidRDefault="00C71160" w:rsidP="008225C1">
            <w:pPr>
              <w:ind w:right="112"/>
            </w:pPr>
            <w:r w:rsidRPr="00AA2090">
              <w:fldChar w:fldCharType="begin">
                <w:ffData>
                  <w:name w:val="Kontrollkästchen1"/>
                  <w:enabled/>
                  <w:calcOnExit w:val="0"/>
                  <w:checkBox>
                    <w:sizeAuto/>
                    <w:default w:val="0"/>
                    <w:checked/>
                  </w:checkBox>
                </w:ffData>
              </w:fldChar>
            </w:r>
            <w:r w:rsidRPr="00AA2090">
              <w:instrText xml:space="preserve"> FORMCHECKBOX </w:instrText>
            </w:r>
            <w:r w:rsidR="00B87229">
              <w:fldChar w:fldCharType="separate"/>
            </w:r>
            <w:r w:rsidRPr="00AA2090">
              <w:fldChar w:fldCharType="end"/>
            </w:r>
          </w:p>
        </w:tc>
        <w:tc>
          <w:tcPr>
            <w:tcW w:w="3636" w:type="dxa"/>
            <w:gridSpan w:val="2"/>
            <w:tcBorders>
              <w:right w:val="single" w:sz="4" w:space="0" w:color="808080"/>
            </w:tcBorders>
            <w:noWrap/>
            <w:vAlign w:val="center"/>
          </w:tcPr>
          <w:p w14:paraId="6B997BF4" w14:textId="77777777" w:rsidR="00C71160" w:rsidRPr="00AA2090" w:rsidRDefault="00C71160" w:rsidP="008225C1">
            <w:pPr>
              <w:ind w:right="112"/>
            </w:pPr>
            <w:r w:rsidRPr="00AA2090">
              <w:t>Öffentliche Ausschreibung</w:t>
            </w:r>
          </w:p>
        </w:tc>
      </w:tr>
      <w:tr w:rsidR="00AA2090" w:rsidRPr="00AA2090" w14:paraId="293871D9" w14:textId="77777777" w:rsidTr="008225C1">
        <w:trPr>
          <w:gridAfter w:val="1"/>
          <w:wAfter w:w="278" w:type="dxa"/>
          <w:trHeight w:val="289"/>
        </w:trPr>
        <w:tc>
          <w:tcPr>
            <w:tcW w:w="5364" w:type="dxa"/>
            <w:gridSpan w:val="6"/>
            <w:vMerge/>
            <w:tcBorders>
              <w:right w:val="single" w:sz="4" w:space="0" w:color="808080"/>
            </w:tcBorders>
            <w:noWrap/>
            <w:tcMar>
              <w:left w:w="28" w:type="dxa"/>
            </w:tcMar>
            <w:vAlign w:val="center"/>
          </w:tcPr>
          <w:p w14:paraId="68690D01" w14:textId="77777777" w:rsidR="00C71160" w:rsidRPr="00AA2090" w:rsidRDefault="00C71160" w:rsidP="008225C1">
            <w:pPr>
              <w:ind w:right="112"/>
            </w:pPr>
          </w:p>
        </w:tc>
        <w:tc>
          <w:tcPr>
            <w:tcW w:w="498" w:type="dxa"/>
            <w:tcBorders>
              <w:left w:val="single" w:sz="4" w:space="0" w:color="808080"/>
            </w:tcBorders>
            <w:noWrap/>
            <w:vAlign w:val="center"/>
          </w:tcPr>
          <w:p w14:paraId="2124E02B" w14:textId="77777777" w:rsidR="00C71160" w:rsidRPr="00AA2090" w:rsidRDefault="00C71160" w:rsidP="008225C1">
            <w:pPr>
              <w:ind w:right="112"/>
            </w:pPr>
            <w:r w:rsidRPr="00AA2090">
              <w:fldChar w:fldCharType="begin">
                <w:ffData>
                  <w:name w:val="Kontrollkästchen1"/>
                  <w:enabled/>
                  <w:calcOnExit w:val="0"/>
                  <w:checkBox>
                    <w:sizeAuto/>
                    <w:default w:val="0"/>
                  </w:checkBox>
                </w:ffData>
              </w:fldChar>
            </w:r>
            <w:r w:rsidRPr="00AA2090">
              <w:instrText xml:space="preserve"> FORMCHECKBOX </w:instrText>
            </w:r>
            <w:r w:rsidR="00B87229">
              <w:fldChar w:fldCharType="separate"/>
            </w:r>
            <w:r w:rsidRPr="00AA2090">
              <w:fldChar w:fldCharType="end"/>
            </w:r>
          </w:p>
        </w:tc>
        <w:tc>
          <w:tcPr>
            <w:tcW w:w="3636" w:type="dxa"/>
            <w:gridSpan w:val="2"/>
            <w:tcBorders>
              <w:right w:val="single" w:sz="4" w:space="0" w:color="808080"/>
            </w:tcBorders>
            <w:noWrap/>
            <w:vAlign w:val="center"/>
          </w:tcPr>
          <w:p w14:paraId="1EB88E51" w14:textId="77777777" w:rsidR="00C71160" w:rsidRPr="00AA2090" w:rsidRDefault="00C71160" w:rsidP="008225C1">
            <w:pPr>
              <w:ind w:right="112"/>
            </w:pPr>
            <w:r w:rsidRPr="00AA2090">
              <w:t>Beschränkte Ausschreibung</w:t>
            </w:r>
          </w:p>
        </w:tc>
      </w:tr>
      <w:tr w:rsidR="00AA2090" w:rsidRPr="00AA2090" w14:paraId="69108E83" w14:textId="77777777" w:rsidTr="008225C1">
        <w:trPr>
          <w:gridAfter w:val="1"/>
          <w:wAfter w:w="278" w:type="dxa"/>
          <w:trHeight w:val="289"/>
        </w:trPr>
        <w:tc>
          <w:tcPr>
            <w:tcW w:w="5364" w:type="dxa"/>
            <w:gridSpan w:val="6"/>
            <w:vMerge/>
            <w:tcBorders>
              <w:right w:val="single" w:sz="4" w:space="0" w:color="808080"/>
            </w:tcBorders>
            <w:noWrap/>
            <w:tcMar>
              <w:left w:w="28" w:type="dxa"/>
            </w:tcMar>
            <w:vAlign w:val="center"/>
          </w:tcPr>
          <w:p w14:paraId="7574630D" w14:textId="77777777" w:rsidR="002C3F7F" w:rsidRPr="00AA2090" w:rsidRDefault="002C3F7F" w:rsidP="008225C1">
            <w:pPr>
              <w:ind w:right="112"/>
            </w:pPr>
          </w:p>
        </w:tc>
        <w:tc>
          <w:tcPr>
            <w:tcW w:w="498" w:type="dxa"/>
            <w:tcBorders>
              <w:left w:val="single" w:sz="4" w:space="0" w:color="808080"/>
            </w:tcBorders>
            <w:noWrap/>
          </w:tcPr>
          <w:p w14:paraId="0D08E608" w14:textId="77777777" w:rsidR="002C3F7F" w:rsidRPr="00AA2090" w:rsidRDefault="002C3F7F" w:rsidP="008225C1">
            <w:pPr>
              <w:ind w:right="112"/>
            </w:pPr>
            <w:r w:rsidRPr="00AA2090">
              <w:fldChar w:fldCharType="begin">
                <w:ffData>
                  <w:name w:val=""/>
                  <w:enabled/>
                  <w:calcOnExit w:val="0"/>
                  <w:checkBox>
                    <w:sizeAuto/>
                    <w:default w:val="0"/>
                  </w:checkBox>
                </w:ffData>
              </w:fldChar>
            </w:r>
            <w:r w:rsidRPr="00AA2090">
              <w:instrText xml:space="preserve"> FORMCHECKBOX </w:instrText>
            </w:r>
            <w:r w:rsidR="00B87229">
              <w:fldChar w:fldCharType="separate"/>
            </w:r>
            <w:r w:rsidRPr="00AA2090">
              <w:fldChar w:fldCharType="end"/>
            </w:r>
          </w:p>
        </w:tc>
        <w:tc>
          <w:tcPr>
            <w:tcW w:w="3636" w:type="dxa"/>
            <w:gridSpan w:val="2"/>
            <w:tcBorders>
              <w:right w:val="single" w:sz="4" w:space="0" w:color="808080"/>
            </w:tcBorders>
            <w:noWrap/>
            <w:vAlign w:val="center"/>
          </w:tcPr>
          <w:p w14:paraId="296D8192" w14:textId="77777777" w:rsidR="002C3F7F" w:rsidRPr="00AA2090" w:rsidRDefault="002C3F7F" w:rsidP="008225C1">
            <w:pPr>
              <w:ind w:right="112"/>
              <w:jc w:val="left"/>
            </w:pPr>
            <w:r w:rsidRPr="00AA2090">
              <w:t xml:space="preserve">Beschränkte Ausschreibung </w:t>
            </w:r>
            <w:r w:rsidR="00B7134D" w:rsidRPr="00AA2090">
              <w:t>mit</w:t>
            </w:r>
            <w:r w:rsidRPr="00AA2090">
              <w:t xml:space="preserve"> Teilnahmewettbewerb</w:t>
            </w:r>
          </w:p>
        </w:tc>
      </w:tr>
      <w:tr w:rsidR="00AA2090" w:rsidRPr="00AA2090" w14:paraId="5C12AB57" w14:textId="77777777" w:rsidTr="008225C1">
        <w:trPr>
          <w:gridAfter w:val="1"/>
          <w:wAfter w:w="278" w:type="dxa"/>
          <w:trHeight w:val="289"/>
        </w:trPr>
        <w:tc>
          <w:tcPr>
            <w:tcW w:w="5364" w:type="dxa"/>
            <w:gridSpan w:val="6"/>
            <w:vMerge/>
            <w:tcBorders>
              <w:right w:val="single" w:sz="4" w:space="0" w:color="808080"/>
            </w:tcBorders>
            <w:noWrap/>
            <w:tcMar>
              <w:left w:w="28" w:type="dxa"/>
            </w:tcMar>
            <w:vAlign w:val="center"/>
          </w:tcPr>
          <w:p w14:paraId="3B381494" w14:textId="77777777" w:rsidR="002C3F7F" w:rsidRPr="00AA2090" w:rsidRDefault="002C3F7F" w:rsidP="008225C1">
            <w:pPr>
              <w:ind w:right="112"/>
            </w:pPr>
          </w:p>
        </w:tc>
        <w:tc>
          <w:tcPr>
            <w:tcW w:w="498" w:type="dxa"/>
            <w:tcBorders>
              <w:left w:val="single" w:sz="4" w:space="0" w:color="808080"/>
            </w:tcBorders>
            <w:noWrap/>
            <w:vAlign w:val="center"/>
          </w:tcPr>
          <w:p w14:paraId="717A3533" w14:textId="77777777" w:rsidR="002C3F7F" w:rsidRPr="00AA2090" w:rsidRDefault="002C3F7F" w:rsidP="008225C1">
            <w:pPr>
              <w:ind w:right="112"/>
            </w:pPr>
            <w:r w:rsidRPr="00AA2090">
              <w:fldChar w:fldCharType="begin">
                <w:ffData>
                  <w:name w:val="Kontrollkästchen1"/>
                  <w:enabled/>
                  <w:calcOnExit w:val="0"/>
                  <w:checkBox>
                    <w:sizeAuto/>
                    <w:default w:val="0"/>
                  </w:checkBox>
                </w:ffData>
              </w:fldChar>
            </w:r>
            <w:r w:rsidRPr="00AA2090">
              <w:instrText xml:space="preserve"> FORMCHECKBOX </w:instrText>
            </w:r>
            <w:r w:rsidR="00B87229">
              <w:fldChar w:fldCharType="separate"/>
            </w:r>
            <w:r w:rsidRPr="00AA2090">
              <w:fldChar w:fldCharType="end"/>
            </w:r>
          </w:p>
        </w:tc>
        <w:tc>
          <w:tcPr>
            <w:tcW w:w="3636" w:type="dxa"/>
            <w:gridSpan w:val="2"/>
            <w:tcBorders>
              <w:right w:val="single" w:sz="4" w:space="0" w:color="808080"/>
            </w:tcBorders>
            <w:noWrap/>
            <w:vAlign w:val="center"/>
          </w:tcPr>
          <w:p w14:paraId="7857D1A5" w14:textId="77777777" w:rsidR="002C3F7F" w:rsidRPr="00AA2090" w:rsidRDefault="00031F06" w:rsidP="008225C1">
            <w:pPr>
              <w:ind w:right="112"/>
            </w:pPr>
            <w:r w:rsidRPr="00AA2090">
              <w:t>Verhandlungsvergabe</w:t>
            </w:r>
          </w:p>
        </w:tc>
      </w:tr>
      <w:tr w:rsidR="00AA2090" w:rsidRPr="00AA2090" w14:paraId="326A13D9" w14:textId="77777777" w:rsidTr="008225C1">
        <w:trPr>
          <w:gridAfter w:val="1"/>
          <w:wAfter w:w="278" w:type="dxa"/>
          <w:trHeight w:val="289"/>
        </w:trPr>
        <w:tc>
          <w:tcPr>
            <w:tcW w:w="5364" w:type="dxa"/>
            <w:gridSpan w:val="6"/>
            <w:vMerge/>
            <w:tcBorders>
              <w:right w:val="single" w:sz="4" w:space="0" w:color="808080"/>
            </w:tcBorders>
            <w:noWrap/>
            <w:tcMar>
              <w:left w:w="28" w:type="dxa"/>
            </w:tcMar>
            <w:vAlign w:val="center"/>
          </w:tcPr>
          <w:p w14:paraId="534400F2" w14:textId="77777777" w:rsidR="002C3F7F" w:rsidRPr="00AA2090" w:rsidRDefault="002C3F7F" w:rsidP="008225C1">
            <w:pPr>
              <w:ind w:right="112"/>
            </w:pPr>
          </w:p>
        </w:tc>
        <w:tc>
          <w:tcPr>
            <w:tcW w:w="498" w:type="dxa"/>
            <w:tcBorders>
              <w:left w:val="single" w:sz="4" w:space="0" w:color="808080"/>
            </w:tcBorders>
            <w:noWrap/>
            <w:vAlign w:val="center"/>
          </w:tcPr>
          <w:p w14:paraId="72E523AB" w14:textId="77777777" w:rsidR="002C3F7F" w:rsidRPr="00AA2090" w:rsidRDefault="002C3F7F" w:rsidP="008225C1">
            <w:pPr>
              <w:ind w:right="112"/>
            </w:pPr>
            <w:r w:rsidRPr="00AA2090">
              <w:fldChar w:fldCharType="begin">
                <w:ffData>
                  <w:name w:val="Kontrollkästchen1"/>
                  <w:enabled/>
                  <w:calcOnExit w:val="0"/>
                  <w:checkBox>
                    <w:sizeAuto/>
                    <w:default w:val="0"/>
                  </w:checkBox>
                </w:ffData>
              </w:fldChar>
            </w:r>
            <w:r w:rsidRPr="00AA2090">
              <w:instrText xml:space="preserve"> FORMCHECKBOX </w:instrText>
            </w:r>
            <w:r w:rsidR="00B87229">
              <w:fldChar w:fldCharType="separate"/>
            </w:r>
            <w:r w:rsidRPr="00AA2090">
              <w:fldChar w:fldCharType="end"/>
            </w:r>
          </w:p>
        </w:tc>
        <w:tc>
          <w:tcPr>
            <w:tcW w:w="3636" w:type="dxa"/>
            <w:gridSpan w:val="2"/>
            <w:tcBorders>
              <w:right w:val="single" w:sz="4" w:space="0" w:color="808080"/>
            </w:tcBorders>
            <w:noWrap/>
            <w:vAlign w:val="center"/>
          </w:tcPr>
          <w:p w14:paraId="5B965C91" w14:textId="77777777" w:rsidR="002C3F7F" w:rsidRPr="00AA2090" w:rsidRDefault="00A351EF" w:rsidP="008225C1">
            <w:pPr>
              <w:ind w:right="112"/>
            </w:pPr>
            <w:r w:rsidRPr="00AA2090">
              <w:t>Freihändige Vergabe</w:t>
            </w:r>
          </w:p>
        </w:tc>
      </w:tr>
      <w:tr w:rsidR="00AA2090" w:rsidRPr="00AA2090" w14:paraId="125B327F" w14:textId="77777777" w:rsidTr="008225C1">
        <w:trPr>
          <w:gridAfter w:val="1"/>
          <w:wAfter w:w="278" w:type="dxa"/>
          <w:trHeight w:val="289"/>
        </w:trPr>
        <w:tc>
          <w:tcPr>
            <w:tcW w:w="5364" w:type="dxa"/>
            <w:gridSpan w:val="6"/>
            <w:vMerge/>
            <w:tcBorders>
              <w:right w:val="single" w:sz="4" w:space="0" w:color="808080"/>
            </w:tcBorders>
            <w:noWrap/>
            <w:tcMar>
              <w:left w:w="28" w:type="dxa"/>
            </w:tcMar>
            <w:vAlign w:val="center"/>
          </w:tcPr>
          <w:p w14:paraId="2A883843" w14:textId="77777777" w:rsidR="001A7F19" w:rsidRPr="00AA2090" w:rsidRDefault="001A7F19" w:rsidP="008225C1">
            <w:pPr>
              <w:ind w:right="112"/>
            </w:pPr>
          </w:p>
        </w:tc>
        <w:tc>
          <w:tcPr>
            <w:tcW w:w="4134" w:type="dxa"/>
            <w:gridSpan w:val="3"/>
            <w:tcBorders>
              <w:top w:val="single" w:sz="4" w:space="0" w:color="808080"/>
              <w:left w:val="single" w:sz="4" w:space="0" w:color="808080"/>
              <w:right w:val="single" w:sz="4" w:space="0" w:color="808080"/>
            </w:tcBorders>
            <w:noWrap/>
            <w:vAlign w:val="center"/>
          </w:tcPr>
          <w:p w14:paraId="46E3204E" w14:textId="77777777" w:rsidR="001A7F19" w:rsidRPr="00AA2090" w:rsidDel="00B7134D" w:rsidRDefault="00B276AD" w:rsidP="008225C1">
            <w:pPr>
              <w:ind w:right="112"/>
            </w:pPr>
            <w:r w:rsidRPr="00AA2090">
              <w:fldChar w:fldCharType="begin">
                <w:ffData>
                  <w:name w:val="Text429"/>
                  <w:enabled/>
                  <w:calcOnExit w:val="0"/>
                  <w:textInput/>
                </w:ffData>
              </w:fldChar>
            </w:r>
            <w:bookmarkStart w:id="7" w:name="Text429"/>
            <w:r w:rsidRPr="00AA2090">
              <w:instrText xml:space="preserve"> FORMTEXT </w:instrText>
            </w:r>
            <w:r w:rsidRPr="00AA2090">
              <w:fldChar w:fldCharType="separate"/>
            </w:r>
            <w:r w:rsidRPr="00AA2090">
              <w:rPr>
                <w:noProof/>
              </w:rPr>
              <w:t> </w:t>
            </w:r>
            <w:r w:rsidRPr="00AA2090">
              <w:rPr>
                <w:noProof/>
              </w:rPr>
              <w:t> </w:t>
            </w:r>
            <w:r w:rsidRPr="00AA2090">
              <w:rPr>
                <w:noProof/>
              </w:rPr>
              <w:t> </w:t>
            </w:r>
            <w:r w:rsidRPr="00AA2090">
              <w:rPr>
                <w:noProof/>
              </w:rPr>
              <w:t> </w:t>
            </w:r>
            <w:r w:rsidRPr="00AA2090">
              <w:rPr>
                <w:noProof/>
              </w:rPr>
              <w:t> </w:t>
            </w:r>
            <w:r w:rsidRPr="00AA2090">
              <w:fldChar w:fldCharType="end"/>
            </w:r>
            <w:bookmarkEnd w:id="7"/>
          </w:p>
        </w:tc>
      </w:tr>
      <w:tr w:rsidR="00AA2090" w:rsidRPr="00AA2090" w14:paraId="3E973A65" w14:textId="77777777" w:rsidTr="008225C1">
        <w:trPr>
          <w:gridAfter w:val="1"/>
          <w:wAfter w:w="278" w:type="dxa"/>
          <w:trHeight w:val="289"/>
        </w:trPr>
        <w:tc>
          <w:tcPr>
            <w:tcW w:w="5364" w:type="dxa"/>
            <w:gridSpan w:val="6"/>
            <w:vMerge/>
            <w:tcBorders>
              <w:right w:val="single" w:sz="4" w:space="0" w:color="808080"/>
            </w:tcBorders>
            <w:noWrap/>
            <w:tcMar>
              <w:left w:w="28" w:type="dxa"/>
            </w:tcMar>
            <w:vAlign w:val="center"/>
          </w:tcPr>
          <w:p w14:paraId="4FACE3AA" w14:textId="77777777" w:rsidR="002C3F7F" w:rsidRPr="00AA2090" w:rsidRDefault="002C3F7F" w:rsidP="008225C1">
            <w:pPr>
              <w:ind w:right="112"/>
            </w:pPr>
          </w:p>
        </w:tc>
        <w:tc>
          <w:tcPr>
            <w:tcW w:w="4134" w:type="dxa"/>
            <w:gridSpan w:val="3"/>
            <w:tcBorders>
              <w:top w:val="single" w:sz="4" w:space="0" w:color="808080"/>
              <w:left w:val="single" w:sz="4" w:space="0" w:color="808080"/>
              <w:right w:val="single" w:sz="4" w:space="0" w:color="808080"/>
            </w:tcBorders>
            <w:noWrap/>
            <w:vAlign w:val="center"/>
          </w:tcPr>
          <w:p w14:paraId="36A6CD12" w14:textId="77777777" w:rsidR="002C3F7F" w:rsidRPr="00AA2090" w:rsidRDefault="00B7134D" w:rsidP="008225C1">
            <w:pPr>
              <w:ind w:right="112"/>
            </w:pPr>
            <w:r w:rsidRPr="00AA2090">
              <w:t>Ablauf der Angebotsfrist</w:t>
            </w:r>
          </w:p>
          <w:p w14:paraId="3815FCFD" w14:textId="77777777" w:rsidR="0063202F" w:rsidRPr="00AA2090" w:rsidRDefault="0063202F" w:rsidP="008225C1">
            <w:pPr>
              <w:ind w:right="112"/>
            </w:pPr>
            <w:r w:rsidRPr="00AA2090">
              <w:t>Reine elektronische Angebotsabgabe am:</w:t>
            </w:r>
          </w:p>
        </w:tc>
      </w:tr>
      <w:tr w:rsidR="00AA2090" w:rsidRPr="00AA2090" w14:paraId="11E2E64A" w14:textId="77777777" w:rsidTr="008225C1">
        <w:trPr>
          <w:gridAfter w:val="1"/>
          <w:wAfter w:w="278" w:type="dxa"/>
          <w:trHeight w:val="289"/>
        </w:trPr>
        <w:tc>
          <w:tcPr>
            <w:tcW w:w="5364" w:type="dxa"/>
            <w:gridSpan w:val="6"/>
            <w:vMerge/>
            <w:tcBorders>
              <w:right w:val="single" w:sz="4" w:space="0" w:color="808080"/>
            </w:tcBorders>
            <w:noWrap/>
            <w:tcMar>
              <w:left w:w="28" w:type="dxa"/>
            </w:tcMar>
            <w:vAlign w:val="center"/>
          </w:tcPr>
          <w:p w14:paraId="4AA80F48" w14:textId="77777777" w:rsidR="002C3F7F" w:rsidRPr="00AA2090" w:rsidRDefault="002C3F7F" w:rsidP="008225C1">
            <w:pPr>
              <w:ind w:right="112"/>
            </w:pPr>
          </w:p>
        </w:tc>
        <w:tc>
          <w:tcPr>
            <w:tcW w:w="2037" w:type="dxa"/>
            <w:gridSpan w:val="2"/>
            <w:tcBorders>
              <w:left w:val="single" w:sz="4" w:space="0" w:color="808080"/>
              <w:right w:val="single" w:sz="4" w:space="0" w:color="808080"/>
            </w:tcBorders>
            <w:noWrap/>
            <w:vAlign w:val="center"/>
          </w:tcPr>
          <w:p w14:paraId="2C5F07C9" w14:textId="77777777" w:rsidR="002C3F7F" w:rsidRPr="00AA2090" w:rsidRDefault="002C3F7F" w:rsidP="008225C1">
            <w:pPr>
              <w:ind w:right="112"/>
            </w:pPr>
            <w:r w:rsidRPr="00AA2090">
              <w:t>Datum</w:t>
            </w:r>
          </w:p>
        </w:tc>
        <w:tc>
          <w:tcPr>
            <w:tcW w:w="2097" w:type="dxa"/>
            <w:tcBorders>
              <w:left w:val="single" w:sz="4" w:space="0" w:color="808080"/>
              <w:right w:val="single" w:sz="4" w:space="0" w:color="808080"/>
            </w:tcBorders>
            <w:noWrap/>
            <w:vAlign w:val="center"/>
          </w:tcPr>
          <w:p w14:paraId="54BA8090" w14:textId="77777777" w:rsidR="002C3F7F" w:rsidRPr="00AA2090" w:rsidRDefault="002C3F7F" w:rsidP="008225C1">
            <w:pPr>
              <w:ind w:right="112"/>
            </w:pPr>
            <w:r w:rsidRPr="00AA2090">
              <w:t>Uhrzeit</w:t>
            </w:r>
          </w:p>
        </w:tc>
      </w:tr>
      <w:tr w:rsidR="00AA2090" w:rsidRPr="00AA2090" w14:paraId="50D217CB" w14:textId="77777777" w:rsidTr="008225C1">
        <w:trPr>
          <w:gridAfter w:val="1"/>
          <w:wAfter w:w="278" w:type="dxa"/>
          <w:trHeight w:val="289"/>
        </w:trPr>
        <w:tc>
          <w:tcPr>
            <w:tcW w:w="5364" w:type="dxa"/>
            <w:gridSpan w:val="6"/>
            <w:vMerge/>
            <w:tcBorders>
              <w:right w:val="single" w:sz="4" w:space="0" w:color="808080"/>
            </w:tcBorders>
            <w:noWrap/>
            <w:tcMar>
              <w:left w:w="28" w:type="dxa"/>
            </w:tcMar>
            <w:vAlign w:val="center"/>
          </w:tcPr>
          <w:p w14:paraId="48A94D6B" w14:textId="77777777" w:rsidR="00B7134D" w:rsidRPr="00AA2090" w:rsidRDefault="00B7134D" w:rsidP="008225C1">
            <w:pPr>
              <w:ind w:right="112"/>
            </w:pPr>
          </w:p>
        </w:tc>
        <w:tc>
          <w:tcPr>
            <w:tcW w:w="2037" w:type="dxa"/>
            <w:gridSpan w:val="2"/>
            <w:tcBorders>
              <w:left w:val="single" w:sz="4" w:space="0" w:color="808080"/>
              <w:bottom w:val="single" w:sz="4" w:space="0" w:color="808080"/>
              <w:right w:val="single" w:sz="4" w:space="0" w:color="808080"/>
            </w:tcBorders>
            <w:noWrap/>
            <w:vAlign w:val="center"/>
          </w:tcPr>
          <w:p w14:paraId="220BE5FA" w14:textId="3D94A217" w:rsidR="00B7134D" w:rsidRPr="00AA2090" w:rsidRDefault="00B276AD" w:rsidP="008225C1">
            <w:pPr>
              <w:ind w:right="112"/>
            </w:pPr>
            <w:r w:rsidRPr="00AA2090">
              <w:fldChar w:fldCharType="begin">
                <w:ffData>
                  <w:name w:val="Text374"/>
                  <w:enabled/>
                  <w:calcOnExit w:val="0"/>
                  <w:textInput>
                    <w:default w:val="TT.MM.JJJJ"/>
                  </w:textInput>
                </w:ffData>
              </w:fldChar>
            </w:r>
            <w:bookmarkStart w:id="8" w:name="Text374"/>
            <w:r w:rsidRPr="00AA2090">
              <w:instrText xml:space="preserve"> FORMTEXT </w:instrText>
            </w:r>
            <w:r w:rsidRPr="00AA2090">
              <w:fldChar w:fldCharType="separate"/>
            </w:r>
            <w:r w:rsidR="00DF3544">
              <w:t>03.09.2026</w:t>
            </w:r>
            <w:r w:rsidRPr="00AA2090">
              <w:fldChar w:fldCharType="end"/>
            </w:r>
            <w:bookmarkEnd w:id="8"/>
          </w:p>
        </w:tc>
        <w:tc>
          <w:tcPr>
            <w:tcW w:w="2097" w:type="dxa"/>
            <w:tcBorders>
              <w:left w:val="single" w:sz="4" w:space="0" w:color="808080"/>
              <w:bottom w:val="single" w:sz="4" w:space="0" w:color="808080"/>
              <w:right w:val="single" w:sz="4" w:space="0" w:color="808080"/>
            </w:tcBorders>
            <w:noWrap/>
            <w:vAlign w:val="center"/>
          </w:tcPr>
          <w:p w14:paraId="3D827512" w14:textId="66371D73" w:rsidR="00B7134D" w:rsidRPr="00AA2090" w:rsidRDefault="00084501" w:rsidP="008225C1">
            <w:pPr>
              <w:ind w:right="112"/>
            </w:pPr>
            <w:r w:rsidRPr="00AA2090">
              <w:fldChar w:fldCharType="begin">
                <w:ffData>
                  <w:name w:val="Text374"/>
                  <w:enabled/>
                  <w:calcOnExit w:val="0"/>
                  <w:textInput/>
                </w:ffData>
              </w:fldChar>
            </w:r>
            <w:r w:rsidRPr="00AA2090">
              <w:instrText xml:space="preserve"> FORMTEXT </w:instrText>
            </w:r>
            <w:r w:rsidRPr="00AA2090">
              <w:fldChar w:fldCharType="separate"/>
            </w:r>
            <w:r w:rsidR="00D30C3A">
              <w:rPr>
                <w:noProof/>
              </w:rPr>
              <w:t>10:00</w:t>
            </w:r>
            <w:r w:rsidRPr="00AA2090">
              <w:fldChar w:fldCharType="end"/>
            </w:r>
            <w:r w:rsidR="00FB66BC" w:rsidRPr="00AA2090">
              <w:t xml:space="preserve"> Uhr</w:t>
            </w:r>
          </w:p>
        </w:tc>
      </w:tr>
      <w:tr w:rsidR="00AA2090" w:rsidRPr="00AA2090" w14:paraId="2D28322E" w14:textId="77777777" w:rsidTr="008225C1">
        <w:trPr>
          <w:gridAfter w:val="1"/>
          <w:wAfter w:w="278" w:type="dxa"/>
          <w:trHeight w:val="289"/>
        </w:trPr>
        <w:tc>
          <w:tcPr>
            <w:tcW w:w="5364" w:type="dxa"/>
            <w:gridSpan w:val="6"/>
            <w:vMerge/>
            <w:tcBorders>
              <w:right w:val="single" w:sz="4" w:space="0" w:color="808080"/>
            </w:tcBorders>
            <w:noWrap/>
            <w:tcMar>
              <w:left w:w="28" w:type="dxa"/>
            </w:tcMar>
            <w:vAlign w:val="center"/>
          </w:tcPr>
          <w:p w14:paraId="26E7A1F0" w14:textId="77777777" w:rsidR="00B7134D" w:rsidRPr="00AA2090" w:rsidRDefault="00B7134D" w:rsidP="008225C1">
            <w:pPr>
              <w:ind w:right="112"/>
            </w:pPr>
          </w:p>
        </w:tc>
        <w:tc>
          <w:tcPr>
            <w:tcW w:w="498" w:type="dxa"/>
            <w:tcBorders>
              <w:top w:val="single" w:sz="4" w:space="0" w:color="808080"/>
              <w:left w:val="single" w:sz="4" w:space="0" w:color="808080"/>
            </w:tcBorders>
            <w:noWrap/>
            <w:vAlign w:val="center"/>
          </w:tcPr>
          <w:p w14:paraId="1F3C29D7" w14:textId="77777777" w:rsidR="00B7134D" w:rsidRPr="00AA2090" w:rsidRDefault="00B7134D" w:rsidP="008225C1">
            <w:pPr>
              <w:ind w:right="112"/>
            </w:pPr>
          </w:p>
        </w:tc>
        <w:tc>
          <w:tcPr>
            <w:tcW w:w="3636" w:type="dxa"/>
            <w:gridSpan w:val="2"/>
            <w:tcBorders>
              <w:top w:val="single" w:sz="4" w:space="0" w:color="808080"/>
              <w:right w:val="single" w:sz="4" w:space="0" w:color="808080"/>
            </w:tcBorders>
            <w:noWrap/>
            <w:vAlign w:val="center"/>
          </w:tcPr>
          <w:p w14:paraId="621DD2AD" w14:textId="77777777" w:rsidR="00B7134D" w:rsidRPr="00AA2090" w:rsidRDefault="00084501" w:rsidP="008225C1">
            <w:pPr>
              <w:ind w:right="112"/>
            </w:pPr>
            <w:r w:rsidRPr="00AA2090">
              <w:fldChar w:fldCharType="begin">
                <w:ffData>
                  <w:name w:val="Text374"/>
                  <w:enabled/>
                  <w:calcOnExit w:val="0"/>
                  <w:textInput/>
                </w:ffData>
              </w:fldChar>
            </w:r>
            <w:r w:rsidRPr="00AA2090">
              <w:instrText xml:space="preserve"> FORMTEXT </w:instrText>
            </w:r>
            <w:r w:rsidRPr="00AA2090">
              <w:fldChar w:fldCharType="separate"/>
            </w:r>
            <w:r w:rsidRPr="00AA2090">
              <w:rPr>
                <w:noProof/>
              </w:rPr>
              <w:t> </w:t>
            </w:r>
            <w:r w:rsidRPr="00AA2090">
              <w:rPr>
                <w:noProof/>
              </w:rPr>
              <w:t> </w:t>
            </w:r>
            <w:r w:rsidRPr="00AA2090">
              <w:rPr>
                <w:noProof/>
              </w:rPr>
              <w:t> </w:t>
            </w:r>
            <w:r w:rsidRPr="00AA2090">
              <w:rPr>
                <w:noProof/>
              </w:rPr>
              <w:t> </w:t>
            </w:r>
            <w:r w:rsidRPr="00AA2090">
              <w:rPr>
                <w:noProof/>
              </w:rPr>
              <w:t> </w:t>
            </w:r>
            <w:r w:rsidRPr="00AA2090">
              <w:fldChar w:fldCharType="end"/>
            </w:r>
          </w:p>
        </w:tc>
      </w:tr>
      <w:tr w:rsidR="00AA2090" w:rsidRPr="00AA2090" w14:paraId="484F19AD" w14:textId="77777777" w:rsidTr="008225C1">
        <w:trPr>
          <w:gridAfter w:val="1"/>
          <w:wAfter w:w="278" w:type="dxa"/>
          <w:trHeight w:val="289"/>
        </w:trPr>
        <w:tc>
          <w:tcPr>
            <w:tcW w:w="5364" w:type="dxa"/>
            <w:gridSpan w:val="6"/>
            <w:vMerge/>
            <w:tcBorders>
              <w:right w:val="single" w:sz="4" w:space="0" w:color="808080"/>
            </w:tcBorders>
            <w:noWrap/>
            <w:tcMar>
              <w:left w:w="28" w:type="dxa"/>
            </w:tcMar>
            <w:vAlign w:val="center"/>
          </w:tcPr>
          <w:p w14:paraId="7A19E7CC" w14:textId="77777777" w:rsidR="00B7134D" w:rsidRPr="00AA2090" w:rsidRDefault="00B7134D" w:rsidP="008225C1">
            <w:pPr>
              <w:ind w:right="112"/>
            </w:pPr>
          </w:p>
        </w:tc>
        <w:tc>
          <w:tcPr>
            <w:tcW w:w="4134" w:type="dxa"/>
            <w:gridSpan w:val="3"/>
            <w:tcBorders>
              <w:top w:val="single" w:sz="4" w:space="0" w:color="808080"/>
              <w:left w:val="single" w:sz="4" w:space="0" w:color="808080"/>
              <w:bottom w:val="single" w:sz="4" w:space="0" w:color="808080"/>
              <w:right w:val="single" w:sz="4" w:space="0" w:color="808080"/>
            </w:tcBorders>
            <w:noWrap/>
            <w:vAlign w:val="center"/>
          </w:tcPr>
          <w:p w14:paraId="4EDE7C30" w14:textId="511540FD" w:rsidR="00B7134D" w:rsidRPr="00AA2090" w:rsidRDefault="00B7134D" w:rsidP="008225C1">
            <w:pPr>
              <w:ind w:right="112"/>
            </w:pPr>
            <w:r w:rsidRPr="00AA2090">
              <w:t>Bindefrist endet am</w:t>
            </w:r>
            <w:r w:rsidR="00FB66BC" w:rsidRPr="00AA2090">
              <w:t xml:space="preserve"> </w:t>
            </w:r>
            <w:r w:rsidR="00B276AD" w:rsidRPr="00AA2090">
              <w:fldChar w:fldCharType="begin">
                <w:ffData>
                  <w:name w:val=""/>
                  <w:enabled/>
                  <w:calcOnExit w:val="0"/>
                  <w:textInput>
                    <w:default w:val="TT.MM.JJJJ"/>
                  </w:textInput>
                </w:ffData>
              </w:fldChar>
            </w:r>
            <w:r w:rsidR="00B276AD" w:rsidRPr="00AA2090">
              <w:instrText xml:space="preserve"> FORMTEXT </w:instrText>
            </w:r>
            <w:r w:rsidR="00B276AD" w:rsidRPr="00AA2090">
              <w:fldChar w:fldCharType="separate"/>
            </w:r>
            <w:r w:rsidR="00DF3544">
              <w:t>30.10.2026</w:t>
            </w:r>
            <w:r w:rsidR="00B276AD" w:rsidRPr="00AA2090">
              <w:fldChar w:fldCharType="end"/>
            </w:r>
          </w:p>
        </w:tc>
      </w:tr>
      <w:tr w:rsidR="00AA2090" w:rsidRPr="00AA2090" w14:paraId="76F72E79" w14:textId="77777777" w:rsidTr="008225C1">
        <w:trPr>
          <w:gridAfter w:val="1"/>
          <w:wAfter w:w="278" w:type="dxa"/>
          <w:trHeight w:val="289"/>
        </w:trPr>
        <w:tc>
          <w:tcPr>
            <w:tcW w:w="5364" w:type="dxa"/>
            <w:gridSpan w:val="6"/>
            <w:vMerge/>
            <w:noWrap/>
            <w:tcMar>
              <w:left w:w="28" w:type="dxa"/>
            </w:tcMar>
            <w:vAlign w:val="center"/>
          </w:tcPr>
          <w:p w14:paraId="1D98CC54" w14:textId="77777777" w:rsidR="00B7134D" w:rsidRPr="00AA2090" w:rsidRDefault="00B7134D" w:rsidP="008225C1">
            <w:pPr>
              <w:ind w:right="112"/>
              <w:rPr>
                <w:b/>
              </w:rPr>
            </w:pPr>
          </w:p>
        </w:tc>
        <w:tc>
          <w:tcPr>
            <w:tcW w:w="4134" w:type="dxa"/>
            <w:gridSpan w:val="3"/>
            <w:tcBorders>
              <w:top w:val="single" w:sz="4" w:space="0" w:color="808080"/>
            </w:tcBorders>
            <w:noWrap/>
            <w:vAlign w:val="center"/>
          </w:tcPr>
          <w:p w14:paraId="09E37B20" w14:textId="77777777" w:rsidR="00B7134D" w:rsidRPr="00AA2090" w:rsidRDefault="00B7134D" w:rsidP="008225C1">
            <w:pPr>
              <w:ind w:right="112"/>
            </w:pPr>
          </w:p>
        </w:tc>
      </w:tr>
      <w:tr w:rsidR="00AA2090" w:rsidRPr="00AA2090" w14:paraId="0CF3E2FF" w14:textId="77777777" w:rsidTr="008225C1">
        <w:trPr>
          <w:gridAfter w:val="1"/>
          <w:wAfter w:w="278" w:type="dxa"/>
          <w:trHeight w:val="289"/>
        </w:trPr>
        <w:tc>
          <w:tcPr>
            <w:tcW w:w="5364" w:type="dxa"/>
            <w:gridSpan w:val="6"/>
            <w:vMerge/>
            <w:noWrap/>
            <w:tcMar>
              <w:left w:w="28" w:type="dxa"/>
            </w:tcMar>
            <w:vAlign w:val="center"/>
          </w:tcPr>
          <w:p w14:paraId="03BECC79" w14:textId="77777777" w:rsidR="00B7134D" w:rsidRPr="00AA2090" w:rsidRDefault="00B7134D" w:rsidP="008225C1">
            <w:pPr>
              <w:ind w:right="112"/>
              <w:rPr>
                <w:b/>
              </w:rPr>
            </w:pPr>
          </w:p>
        </w:tc>
        <w:tc>
          <w:tcPr>
            <w:tcW w:w="4134" w:type="dxa"/>
            <w:gridSpan w:val="3"/>
            <w:noWrap/>
            <w:vAlign w:val="center"/>
          </w:tcPr>
          <w:p w14:paraId="49B702D1" w14:textId="77777777" w:rsidR="00B7134D" w:rsidRPr="00AA2090" w:rsidRDefault="00B7134D" w:rsidP="008225C1">
            <w:pPr>
              <w:ind w:right="112"/>
            </w:pPr>
          </w:p>
        </w:tc>
      </w:tr>
      <w:tr w:rsidR="00AA2090" w:rsidRPr="00AA2090" w14:paraId="38F640ED" w14:textId="77777777" w:rsidTr="008225C1">
        <w:trPr>
          <w:gridAfter w:val="1"/>
          <w:wAfter w:w="278" w:type="dxa"/>
          <w:trHeight w:val="397"/>
        </w:trPr>
        <w:tc>
          <w:tcPr>
            <w:tcW w:w="5364" w:type="dxa"/>
            <w:gridSpan w:val="6"/>
            <w:noWrap/>
            <w:tcMar>
              <w:left w:w="28" w:type="dxa"/>
            </w:tcMar>
            <w:vAlign w:val="center"/>
          </w:tcPr>
          <w:p w14:paraId="035806AA" w14:textId="77777777" w:rsidR="00B7134D" w:rsidRPr="00AA2090" w:rsidRDefault="00B7134D" w:rsidP="008225C1">
            <w:pPr>
              <w:ind w:right="112"/>
              <w:rPr>
                <w:b/>
              </w:rPr>
            </w:pPr>
          </w:p>
        </w:tc>
        <w:tc>
          <w:tcPr>
            <w:tcW w:w="4134" w:type="dxa"/>
            <w:gridSpan w:val="3"/>
            <w:noWrap/>
            <w:vAlign w:val="center"/>
          </w:tcPr>
          <w:p w14:paraId="630459CF" w14:textId="77777777" w:rsidR="00B7134D" w:rsidRPr="00AA2090" w:rsidRDefault="00B7134D" w:rsidP="008225C1">
            <w:pPr>
              <w:ind w:right="112"/>
            </w:pPr>
          </w:p>
        </w:tc>
      </w:tr>
      <w:tr w:rsidR="00AA2090" w:rsidRPr="00AA2090" w14:paraId="7053EFEB" w14:textId="77777777" w:rsidTr="008225C1">
        <w:trPr>
          <w:gridAfter w:val="1"/>
          <w:wAfter w:w="278" w:type="dxa"/>
          <w:trHeight w:val="397"/>
        </w:trPr>
        <w:tc>
          <w:tcPr>
            <w:tcW w:w="9498" w:type="dxa"/>
            <w:gridSpan w:val="9"/>
            <w:noWrap/>
            <w:tcMar>
              <w:left w:w="28" w:type="dxa"/>
            </w:tcMar>
            <w:vAlign w:val="center"/>
          </w:tcPr>
          <w:p w14:paraId="5A259F0F" w14:textId="77777777" w:rsidR="00B7134D" w:rsidRPr="00AA2090" w:rsidRDefault="00B7134D" w:rsidP="008225C1">
            <w:pPr>
              <w:ind w:right="112"/>
            </w:pPr>
            <w:r w:rsidRPr="00AA2090">
              <w:rPr>
                <w:b/>
              </w:rPr>
              <w:t>Aufforderung zur Abgabe eines Angebots</w:t>
            </w:r>
          </w:p>
        </w:tc>
      </w:tr>
      <w:tr w:rsidR="00AA2090" w:rsidRPr="00AA2090" w14:paraId="1A958455" w14:textId="77777777" w:rsidTr="008225C1">
        <w:trPr>
          <w:gridAfter w:val="1"/>
          <w:wAfter w:w="278" w:type="dxa"/>
          <w:trHeight w:val="283"/>
        </w:trPr>
        <w:tc>
          <w:tcPr>
            <w:tcW w:w="9498" w:type="dxa"/>
            <w:gridSpan w:val="9"/>
            <w:noWrap/>
            <w:tcMar>
              <w:left w:w="28" w:type="dxa"/>
            </w:tcMar>
            <w:vAlign w:val="center"/>
          </w:tcPr>
          <w:p w14:paraId="5F27F2AB" w14:textId="77777777" w:rsidR="00B7134D" w:rsidRPr="00AA2090" w:rsidRDefault="00B7134D" w:rsidP="008225C1">
            <w:pPr>
              <w:ind w:right="112"/>
            </w:pPr>
            <w:r w:rsidRPr="00AA2090">
              <w:t xml:space="preserve">(Vergabeverfahren gemäß </w:t>
            </w:r>
            <w:r w:rsidR="00800BF7" w:rsidRPr="00AA2090">
              <w:t>UVgO</w:t>
            </w:r>
            <w:r w:rsidRPr="00AA2090">
              <w:t>)</w:t>
            </w:r>
          </w:p>
        </w:tc>
      </w:tr>
      <w:tr w:rsidR="00AA2090" w:rsidRPr="00AA2090" w14:paraId="794957C9" w14:textId="77777777" w:rsidTr="008225C1">
        <w:trPr>
          <w:gridAfter w:val="1"/>
          <w:wAfter w:w="278" w:type="dxa"/>
          <w:trHeight w:val="284"/>
        </w:trPr>
        <w:tc>
          <w:tcPr>
            <w:tcW w:w="9498" w:type="dxa"/>
            <w:gridSpan w:val="9"/>
            <w:noWrap/>
            <w:tcMar>
              <w:left w:w="28" w:type="dxa"/>
            </w:tcMar>
            <w:vAlign w:val="center"/>
          </w:tcPr>
          <w:p w14:paraId="75026E2B" w14:textId="77777777" w:rsidR="00B7134D" w:rsidRPr="00AA2090" w:rsidRDefault="00B7134D" w:rsidP="008225C1">
            <w:pPr>
              <w:ind w:right="112"/>
              <w:jc w:val="left"/>
            </w:pPr>
          </w:p>
        </w:tc>
      </w:tr>
      <w:tr w:rsidR="00AA2090" w:rsidRPr="00AA2090" w14:paraId="28B133E3" w14:textId="77777777" w:rsidTr="008225C1">
        <w:trPr>
          <w:gridAfter w:val="1"/>
          <w:wAfter w:w="278" w:type="dxa"/>
          <w:trHeight w:val="284"/>
        </w:trPr>
        <w:tc>
          <w:tcPr>
            <w:tcW w:w="9498" w:type="dxa"/>
            <w:gridSpan w:val="9"/>
            <w:noWrap/>
            <w:tcMar>
              <w:left w:w="28" w:type="dxa"/>
            </w:tcMar>
            <w:vAlign w:val="center"/>
          </w:tcPr>
          <w:p w14:paraId="0DB9B714" w14:textId="77777777" w:rsidR="00B7134D" w:rsidRPr="00AA2090" w:rsidRDefault="00B7134D" w:rsidP="008225C1">
            <w:pPr>
              <w:ind w:right="112"/>
              <w:jc w:val="left"/>
            </w:pPr>
            <w:r w:rsidRPr="00AA2090">
              <w:t>Bezeichnung der Leistung:</w:t>
            </w:r>
          </w:p>
        </w:tc>
      </w:tr>
      <w:tr w:rsidR="00AA2090" w:rsidRPr="00AA2090" w14:paraId="376B40F0" w14:textId="77777777" w:rsidTr="008225C1">
        <w:trPr>
          <w:gridAfter w:val="1"/>
          <w:wAfter w:w="278" w:type="dxa"/>
          <w:trHeight w:val="284"/>
        </w:trPr>
        <w:tc>
          <w:tcPr>
            <w:tcW w:w="1861" w:type="dxa"/>
            <w:gridSpan w:val="5"/>
            <w:noWrap/>
            <w:tcMar>
              <w:left w:w="28" w:type="dxa"/>
            </w:tcMar>
            <w:vAlign w:val="center"/>
          </w:tcPr>
          <w:p w14:paraId="31205917" w14:textId="77777777" w:rsidR="00B7134D" w:rsidRPr="00AA2090" w:rsidRDefault="00B7134D" w:rsidP="008225C1">
            <w:pPr>
              <w:ind w:right="112"/>
              <w:rPr>
                <w:sz w:val="16"/>
                <w:szCs w:val="16"/>
              </w:rPr>
            </w:pPr>
            <w:r w:rsidRPr="00AA2090">
              <w:rPr>
                <w:sz w:val="16"/>
                <w:szCs w:val="16"/>
              </w:rPr>
              <w:t>Maßnahmennummer</w:t>
            </w:r>
          </w:p>
        </w:tc>
        <w:tc>
          <w:tcPr>
            <w:tcW w:w="7637" w:type="dxa"/>
            <w:gridSpan w:val="4"/>
            <w:noWrap/>
            <w:vAlign w:val="center"/>
          </w:tcPr>
          <w:p w14:paraId="4106A817" w14:textId="77777777" w:rsidR="00B7134D" w:rsidRPr="00AA2090" w:rsidRDefault="00B7134D" w:rsidP="008225C1">
            <w:pPr>
              <w:ind w:right="112"/>
              <w:rPr>
                <w:sz w:val="16"/>
                <w:szCs w:val="16"/>
              </w:rPr>
            </w:pPr>
            <w:r w:rsidRPr="00AA2090">
              <w:rPr>
                <w:sz w:val="16"/>
                <w:szCs w:val="16"/>
              </w:rPr>
              <w:t>Maßnahme</w:t>
            </w:r>
          </w:p>
        </w:tc>
      </w:tr>
      <w:tr w:rsidR="00AA2090" w:rsidRPr="00AA2090" w14:paraId="32A66C78" w14:textId="77777777" w:rsidTr="008225C1">
        <w:trPr>
          <w:gridAfter w:val="1"/>
          <w:wAfter w:w="278" w:type="dxa"/>
          <w:trHeight w:val="284"/>
        </w:trPr>
        <w:tc>
          <w:tcPr>
            <w:tcW w:w="1861" w:type="dxa"/>
            <w:gridSpan w:val="5"/>
            <w:vMerge w:val="restart"/>
            <w:noWrap/>
            <w:tcMar>
              <w:left w:w="28" w:type="dxa"/>
            </w:tcMar>
            <w:vAlign w:val="center"/>
          </w:tcPr>
          <w:p w14:paraId="28A71513" w14:textId="39ED1D47" w:rsidR="00FB66BC" w:rsidRPr="00AA2090" w:rsidRDefault="004C2BCD" w:rsidP="008225C1">
            <w:pPr>
              <w:ind w:right="112"/>
            </w:pPr>
            <w:r>
              <w:rPr>
                <w:rFonts w:cs="Arial"/>
              </w:rPr>
              <w:t>-</w:t>
            </w:r>
          </w:p>
        </w:tc>
        <w:tc>
          <w:tcPr>
            <w:tcW w:w="7637" w:type="dxa"/>
            <w:gridSpan w:val="4"/>
            <w:tcBorders>
              <w:bottom w:val="single" w:sz="4" w:space="0" w:color="808080"/>
            </w:tcBorders>
            <w:vAlign w:val="center"/>
          </w:tcPr>
          <w:p w14:paraId="2CE0443C" w14:textId="49D95CC8" w:rsidR="00FB66BC" w:rsidRPr="00AA2090" w:rsidRDefault="00FB66BC" w:rsidP="008225C1">
            <w:pPr>
              <w:ind w:right="112"/>
              <w:jc w:val="left"/>
              <w:rPr>
                <w:rFonts w:cs="Arial"/>
              </w:rPr>
            </w:pPr>
            <w:r w:rsidRPr="00AA2090">
              <w:rPr>
                <w:rFonts w:cs="Arial"/>
              </w:rPr>
              <w:fldChar w:fldCharType="begin">
                <w:ffData>
                  <w:name w:val=""/>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Hochschule Koblenz</w:t>
            </w:r>
            <w:r w:rsidR="00D30C3A">
              <w:rPr>
                <w:rFonts w:cs="Arial"/>
                <w:noProof/>
              </w:rPr>
              <w:t xml:space="preserve"> (Campus Koblenz)</w:t>
            </w:r>
            <w:r w:rsidRPr="00AA2090">
              <w:rPr>
                <w:rFonts w:cs="Arial"/>
                <w:noProof/>
              </w:rPr>
              <w:t>, Fachbereich</w:t>
            </w:r>
            <w:r w:rsidR="00D30C3A">
              <w:rPr>
                <w:rFonts w:cs="Arial"/>
                <w:noProof/>
              </w:rPr>
              <w:t xml:space="preserve"> </w:t>
            </w:r>
            <w:r w:rsidR="00DF3544" w:rsidRPr="00DF3544">
              <w:rPr>
                <w:rFonts w:cs="Arial"/>
                <w:noProof/>
              </w:rPr>
              <w:t>b-k-w / Bauinge</w:t>
            </w:r>
            <w:r w:rsidR="00DF3544">
              <w:rPr>
                <w:rFonts w:cs="Arial"/>
                <w:noProof/>
              </w:rPr>
              <w:t>n</w:t>
            </w:r>
            <w:r w:rsidR="00DF3544" w:rsidRPr="00DF3544">
              <w:rPr>
                <w:rFonts w:cs="Arial"/>
                <w:noProof/>
              </w:rPr>
              <w:t>ieurwesen</w:t>
            </w:r>
            <w:r w:rsidRPr="00AA2090">
              <w:rPr>
                <w:rFonts w:cs="Arial"/>
              </w:rPr>
              <w:fldChar w:fldCharType="end"/>
            </w:r>
          </w:p>
        </w:tc>
      </w:tr>
      <w:tr w:rsidR="00AA2090" w:rsidRPr="00AA2090" w14:paraId="4FDBF96F" w14:textId="77777777" w:rsidTr="008225C1">
        <w:trPr>
          <w:gridAfter w:val="1"/>
          <w:wAfter w:w="278" w:type="dxa"/>
          <w:trHeight w:val="284"/>
        </w:trPr>
        <w:tc>
          <w:tcPr>
            <w:tcW w:w="1861" w:type="dxa"/>
            <w:gridSpan w:val="5"/>
            <w:vMerge/>
            <w:tcBorders>
              <w:bottom w:val="single" w:sz="4" w:space="0" w:color="808080"/>
            </w:tcBorders>
            <w:noWrap/>
            <w:tcMar>
              <w:left w:w="28" w:type="dxa"/>
            </w:tcMar>
            <w:vAlign w:val="center"/>
          </w:tcPr>
          <w:p w14:paraId="359BF3B0" w14:textId="77777777" w:rsidR="00FB66BC" w:rsidRPr="00AA2090" w:rsidRDefault="00FB66BC" w:rsidP="008225C1">
            <w:pPr>
              <w:ind w:right="112"/>
            </w:pPr>
          </w:p>
        </w:tc>
        <w:tc>
          <w:tcPr>
            <w:tcW w:w="7637" w:type="dxa"/>
            <w:gridSpan w:val="4"/>
            <w:tcBorders>
              <w:top w:val="single" w:sz="4" w:space="0" w:color="808080"/>
              <w:bottom w:val="single" w:sz="4" w:space="0" w:color="808080"/>
            </w:tcBorders>
            <w:vAlign w:val="center"/>
          </w:tcPr>
          <w:p w14:paraId="3AE07457" w14:textId="77777777" w:rsidR="00FB66BC" w:rsidRPr="00AA2090" w:rsidRDefault="00FB66BC" w:rsidP="008225C1">
            <w:pPr>
              <w:ind w:right="112"/>
            </w:pPr>
            <w:r w:rsidRPr="00AA2090">
              <w:rPr>
                <w:rFonts w:cs="Arial"/>
              </w:rPr>
              <w:fldChar w:fldCharType="begin">
                <w:ffData>
                  <w:name w:val="Text375"/>
                  <w:enabled/>
                  <w:calcOnExit w:val="0"/>
                  <w:textInput/>
                </w:ffData>
              </w:fldChar>
            </w:r>
            <w:bookmarkStart w:id="9" w:name="Text375"/>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bookmarkEnd w:id="9"/>
          </w:p>
        </w:tc>
      </w:tr>
      <w:tr w:rsidR="00AA2090" w:rsidRPr="00AA2090" w14:paraId="5D81DAE8" w14:textId="77777777" w:rsidTr="008225C1">
        <w:trPr>
          <w:gridAfter w:val="1"/>
          <w:wAfter w:w="278" w:type="dxa"/>
          <w:trHeight w:val="284"/>
        </w:trPr>
        <w:tc>
          <w:tcPr>
            <w:tcW w:w="1861" w:type="dxa"/>
            <w:gridSpan w:val="5"/>
            <w:tcBorders>
              <w:top w:val="single" w:sz="4" w:space="0" w:color="808080"/>
            </w:tcBorders>
            <w:noWrap/>
            <w:tcMar>
              <w:left w:w="28" w:type="dxa"/>
            </w:tcMar>
            <w:vAlign w:val="center"/>
          </w:tcPr>
          <w:p w14:paraId="44FCEA45" w14:textId="77777777" w:rsidR="00FB66BC" w:rsidRPr="00AA2090" w:rsidRDefault="00FB66BC" w:rsidP="008225C1">
            <w:pPr>
              <w:ind w:right="112"/>
              <w:rPr>
                <w:sz w:val="16"/>
                <w:szCs w:val="16"/>
              </w:rPr>
            </w:pPr>
            <w:r w:rsidRPr="00AA2090">
              <w:rPr>
                <w:sz w:val="16"/>
                <w:szCs w:val="16"/>
              </w:rPr>
              <w:t>Vergabenummer</w:t>
            </w:r>
          </w:p>
        </w:tc>
        <w:tc>
          <w:tcPr>
            <w:tcW w:w="7637" w:type="dxa"/>
            <w:gridSpan w:val="4"/>
            <w:tcBorders>
              <w:top w:val="single" w:sz="4" w:space="0" w:color="808080"/>
            </w:tcBorders>
            <w:noWrap/>
            <w:vAlign w:val="center"/>
          </w:tcPr>
          <w:p w14:paraId="35B435D4" w14:textId="77777777" w:rsidR="00FB66BC" w:rsidRPr="00AA2090" w:rsidRDefault="00FB66BC" w:rsidP="008225C1">
            <w:pPr>
              <w:ind w:right="112"/>
              <w:rPr>
                <w:sz w:val="16"/>
                <w:szCs w:val="16"/>
              </w:rPr>
            </w:pPr>
            <w:r w:rsidRPr="00AA2090">
              <w:rPr>
                <w:sz w:val="16"/>
                <w:szCs w:val="16"/>
              </w:rPr>
              <w:t>Leistung</w:t>
            </w:r>
          </w:p>
        </w:tc>
      </w:tr>
      <w:tr w:rsidR="00AA2090" w:rsidRPr="00AA2090" w14:paraId="0C6E0580" w14:textId="77777777" w:rsidTr="008225C1">
        <w:trPr>
          <w:gridAfter w:val="1"/>
          <w:wAfter w:w="278" w:type="dxa"/>
          <w:trHeight w:val="284"/>
        </w:trPr>
        <w:tc>
          <w:tcPr>
            <w:tcW w:w="1861" w:type="dxa"/>
            <w:gridSpan w:val="5"/>
            <w:tcBorders>
              <w:bottom w:val="single" w:sz="4" w:space="0" w:color="808080"/>
            </w:tcBorders>
            <w:noWrap/>
            <w:tcMar>
              <w:left w:w="28" w:type="dxa"/>
            </w:tcMar>
            <w:vAlign w:val="center"/>
          </w:tcPr>
          <w:p w14:paraId="59B7EEC4" w14:textId="4792806C" w:rsidR="00FB66BC" w:rsidRPr="00AA2090" w:rsidRDefault="00FB66BC" w:rsidP="008225C1">
            <w:pPr>
              <w:ind w:right="112"/>
            </w:pPr>
            <w:r w:rsidRPr="00AA2090">
              <w:fldChar w:fldCharType="begin">
                <w:ffData>
                  <w:name w:val="Text374"/>
                  <w:enabled/>
                  <w:calcOnExit w:val="0"/>
                  <w:textInput/>
                </w:ffData>
              </w:fldChar>
            </w:r>
            <w:r w:rsidRPr="00AA2090">
              <w:instrText xml:space="preserve"> FORMTEXT </w:instrText>
            </w:r>
            <w:r w:rsidRPr="00AA2090">
              <w:fldChar w:fldCharType="separate"/>
            </w:r>
            <w:r w:rsidR="001F59AC">
              <w:t>0</w:t>
            </w:r>
            <w:r w:rsidR="00DF3544">
              <w:t>42-</w:t>
            </w:r>
            <w:r w:rsidR="00D30C3A">
              <w:rPr>
                <w:noProof/>
              </w:rPr>
              <w:t>26 RMC</w:t>
            </w:r>
            <w:r w:rsidRPr="00AA2090">
              <w:fldChar w:fldCharType="end"/>
            </w:r>
          </w:p>
        </w:tc>
        <w:tc>
          <w:tcPr>
            <w:tcW w:w="7637" w:type="dxa"/>
            <w:gridSpan w:val="4"/>
            <w:tcBorders>
              <w:bottom w:val="single" w:sz="4" w:space="0" w:color="808080"/>
            </w:tcBorders>
            <w:vAlign w:val="center"/>
          </w:tcPr>
          <w:p w14:paraId="004FB20B" w14:textId="0C5F440E" w:rsidR="00FB66BC" w:rsidRPr="00AA2090" w:rsidRDefault="00FB66BC" w:rsidP="001F59AC">
            <w:pPr>
              <w:ind w:right="112"/>
              <w:jc w:val="left"/>
            </w:pPr>
            <w:r w:rsidRPr="00AA2090">
              <w:fldChar w:fldCharType="begin">
                <w:ffData>
                  <w:name w:val="Text374"/>
                  <w:enabled/>
                  <w:calcOnExit w:val="0"/>
                  <w:textInput/>
                </w:ffData>
              </w:fldChar>
            </w:r>
            <w:r w:rsidRPr="00AA2090">
              <w:instrText xml:space="preserve"> FORMTEXT </w:instrText>
            </w:r>
            <w:r w:rsidRPr="00AA2090">
              <w:fldChar w:fldCharType="separate"/>
            </w:r>
            <w:r w:rsidR="00DF3544" w:rsidRPr="00DF3544">
              <w:t>1 Stück Großrahmenschergerät 300 x 300 mm inkl. Zubehör</w:t>
            </w:r>
            <w:r w:rsidR="00DF3544">
              <w:t> </w:t>
            </w:r>
            <w:r w:rsidR="00DF3544">
              <w:t> </w:t>
            </w:r>
            <w:r w:rsidR="00DF3544">
              <w:t> </w:t>
            </w:r>
            <w:r w:rsidR="00DF3544">
              <w:t> </w:t>
            </w:r>
            <w:r w:rsidR="00DF3544">
              <w:t> </w:t>
            </w:r>
            <w:r w:rsidRPr="00AA2090">
              <w:fldChar w:fldCharType="end"/>
            </w:r>
          </w:p>
        </w:tc>
      </w:tr>
      <w:tr w:rsidR="00AA2090" w:rsidRPr="00AA2090" w14:paraId="6679D54D" w14:textId="77777777" w:rsidTr="008225C1">
        <w:trPr>
          <w:gridAfter w:val="1"/>
          <w:wAfter w:w="278" w:type="dxa"/>
          <w:trHeight w:val="397"/>
        </w:trPr>
        <w:tc>
          <w:tcPr>
            <w:tcW w:w="9498" w:type="dxa"/>
            <w:gridSpan w:val="9"/>
            <w:noWrap/>
            <w:tcMar>
              <w:left w:w="28" w:type="dxa"/>
            </w:tcMar>
            <w:vAlign w:val="center"/>
          </w:tcPr>
          <w:p w14:paraId="73D5A723" w14:textId="77777777" w:rsidR="00FB66BC" w:rsidRPr="00AA2090" w:rsidRDefault="00FB66BC" w:rsidP="008225C1">
            <w:pPr>
              <w:ind w:right="112"/>
              <w:rPr>
                <w:b/>
              </w:rPr>
            </w:pPr>
            <w:r w:rsidRPr="00AA2090">
              <w:rPr>
                <w:b/>
              </w:rPr>
              <w:t>Anlagen</w:t>
            </w:r>
          </w:p>
        </w:tc>
      </w:tr>
      <w:tr w:rsidR="00AA2090" w:rsidRPr="00AA2090" w14:paraId="3DCE1F7A" w14:textId="77777777" w:rsidTr="008225C1">
        <w:trPr>
          <w:gridAfter w:val="1"/>
          <w:wAfter w:w="278" w:type="dxa"/>
          <w:trHeight w:val="397"/>
        </w:trPr>
        <w:tc>
          <w:tcPr>
            <w:tcW w:w="473" w:type="dxa"/>
            <w:gridSpan w:val="2"/>
            <w:noWrap/>
            <w:tcMar>
              <w:left w:w="28" w:type="dxa"/>
            </w:tcMar>
            <w:vAlign w:val="center"/>
          </w:tcPr>
          <w:p w14:paraId="6AF8D5BE" w14:textId="77777777" w:rsidR="00FB66BC" w:rsidRPr="00AA2090" w:rsidRDefault="00FB66BC" w:rsidP="008225C1">
            <w:pPr>
              <w:ind w:right="112"/>
              <w:rPr>
                <w:b/>
              </w:rPr>
            </w:pPr>
            <w:r w:rsidRPr="00AA2090">
              <w:rPr>
                <w:b/>
              </w:rPr>
              <w:t>A)</w:t>
            </w:r>
          </w:p>
        </w:tc>
        <w:tc>
          <w:tcPr>
            <w:tcW w:w="9025" w:type="dxa"/>
            <w:gridSpan w:val="7"/>
            <w:noWrap/>
            <w:vAlign w:val="center"/>
          </w:tcPr>
          <w:p w14:paraId="672CD401" w14:textId="77777777" w:rsidR="00FB66BC" w:rsidRPr="00AA2090" w:rsidRDefault="00FB66BC" w:rsidP="008225C1">
            <w:pPr>
              <w:ind w:right="112"/>
              <w:rPr>
                <w:b/>
              </w:rPr>
            </w:pPr>
            <w:r w:rsidRPr="00AA2090">
              <w:rPr>
                <w:b/>
              </w:rPr>
              <w:t>die beim Bieter verbleiben und im Vergabeverfahren zu beachten sind:</w:t>
            </w:r>
          </w:p>
        </w:tc>
      </w:tr>
      <w:tr w:rsidR="00AA2090" w:rsidRPr="00AA2090" w14:paraId="6668E377" w14:textId="77777777" w:rsidTr="008225C1">
        <w:trPr>
          <w:gridBefore w:val="1"/>
          <w:gridAfter w:val="1"/>
          <w:wBefore w:w="28" w:type="dxa"/>
          <w:wAfter w:w="278" w:type="dxa"/>
          <w:trHeight w:val="284"/>
        </w:trPr>
        <w:tc>
          <w:tcPr>
            <w:tcW w:w="476" w:type="dxa"/>
            <w:gridSpan w:val="2"/>
            <w:noWrap/>
            <w:tcMar>
              <w:left w:w="28" w:type="dxa"/>
            </w:tcMar>
            <w:vAlign w:val="center"/>
          </w:tcPr>
          <w:p w14:paraId="279A617D" w14:textId="77777777" w:rsidR="00FB66BC" w:rsidRPr="00AA2090" w:rsidRDefault="00FB66BC" w:rsidP="008225C1">
            <w:pPr>
              <w:ind w:right="112"/>
              <w:rPr>
                <w:rFonts w:cs="Arial"/>
              </w:rPr>
            </w:pPr>
            <w:r w:rsidRPr="00AA2090">
              <w:rPr>
                <w:rFonts w:cs="Arial"/>
              </w:rPr>
              <w:fldChar w:fldCharType="begin">
                <w:ffData>
                  <w:name w:val=""/>
                  <w:enabled/>
                  <w:calcOnExit w:val="0"/>
                  <w:checkBox>
                    <w:sizeAuto/>
                    <w:default w:val="0"/>
                    <w:checked/>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689ACDE7" w14:textId="2489F794" w:rsidR="00FB66BC" w:rsidRPr="00AA2090" w:rsidRDefault="00221B43" w:rsidP="008225C1">
            <w:pPr>
              <w:ind w:right="112"/>
              <w:rPr>
                <w:rFonts w:cs="Arial"/>
              </w:rPr>
            </w:pPr>
            <w:r w:rsidRPr="00AA2090">
              <w:rPr>
                <w:rFonts w:cs="Arial"/>
              </w:rPr>
              <w:t>03</w:t>
            </w:r>
            <w:r w:rsidR="00D30C3A">
              <w:rPr>
                <w:rFonts w:cs="Arial"/>
              </w:rPr>
              <w:t xml:space="preserve"> </w:t>
            </w:r>
            <w:r w:rsidRPr="00AA2090">
              <w:rPr>
                <w:rFonts w:cs="Arial"/>
              </w:rPr>
              <w:t>632</w:t>
            </w:r>
          </w:p>
        </w:tc>
        <w:tc>
          <w:tcPr>
            <w:tcW w:w="7910" w:type="dxa"/>
            <w:gridSpan w:val="5"/>
            <w:noWrap/>
            <w:vAlign w:val="center"/>
          </w:tcPr>
          <w:p w14:paraId="15D9FA6D" w14:textId="77777777" w:rsidR="00FB66BC" w:rsidRPr="00AA2090" w:rsidRDefault="00FB66BC" w:rsidP="008225C1">
            <w:pPr>
              <w:ind w:right="112"/>
              <w:rPr>
                <w:rFonts w:cs="Arial"/>
              </w:rPr>
            </w:pPr>
            <w:r w:rsidRPr="00AA2090">
              <w:rPr>
                <w:rFonts w:cs="Arial"/>
              </w:rPr>
              <w:t>Bewerbungsbedingungen</w:t>
            </w:r>
          </w:p>
        </w:tc>
      </w:tr>
      <w:tr w:rsidR="00AA2090" w:rsidRPr="00AA2090" w14:paraId="0652078A" w14:textId="77777777" w:rsidTr="008225C1">
        <w:trPr>
          <w:gridBefore w:val="1"/>
          <w:gridAfter w:val="1"/>
          <w:wBefore w:w="28" w:type="dxa"/>
          <w:wAfter w:w="278" w:type="dxa"/>
          <w:trHeight w:val="284"/>
        </w:trPr>
        <w:tc>
          <w:tcPr>
            <w:tcW w:w="476" w:type="dxa"/>
            <w:gridSpan w:val="2"/>
            <w:noWrap/>
            <w:tcMar>
              <w:left w:w="28" w:type="dxa"/>
            </w:tcMar>
            <w:vAlign w:val="center"/>
          </w:tcPr>
          <w:p w14:paraId="60EB2B17" w14:textId="77777777" w:rsidR="00FB66BC" w:rsidRPr="00AA2090" w:rsidRDefault="00FB66BC" w:rsidP="008225C1">
            <w:pPr>
              <w:ind w:right="112"/>
              <w:rPr>
                <w:rFonts w:cs="Arial"/>
              </w:rPr>
            </w:pPr>
            <w:r w:rsidRPr="00AA2090">
              <w:rPr>
                <w:rFonts w:cs="Arial"/>
              </w:rPr>
              <w:fldChar w:fldCharType="begin">
                <w:ffData>
                  <w:name w:val=""/>
                  <w:enabled/>
                  <w:calcOnExit w:val="0"/>
                  <w:checkBox>
                    <w:sizeAuto/>
                    <w:default w:val="1"/>
                    <w:checked/>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38E0E98C" w14:textId="4880F190" w:rsidR="00FB66BC" w:rsidRPr="00AA2090" w:rsidRDefault="001F59AC" w:rsidP="008225C1">
            <w:pPr>
              <w:ind w:right="112"/>
              <w:rPr>
                <w:rFonts w:cs="Arial"/>
              </w:rPr>
            </w:pPr>
            <w:r>
              <w:rPr>
                <w:rFonts w:cs="Arial"/>
              </w:rPr>
              <w:t>13</w:t>
            </w:r>
          </w:p>
        </w:tc>
        <w:tc>
          <w:tcPr>
            <w:tcW w:w="7910" w:type="dxa"/>
            <w:gridSpan w:val="5"/>
            <w:noWrap/>
            <w:vAlign w:val="center"/>
          </w:tcPr>
          <w:p w14:paraId="276C71AF" w14:textId="77777777" w:rsidR="00FB66BC" w:rsidRPr="00AA2090" w:rsidRDefault="00FB66BC" w:rsidP="008225C1">
            <w:pPr>
              <w:ind w:right="112"/>
              <w:rPr>
                <w:rFonts w:cs="Arial"/>
              </w:rPr>
            </w:pPr>
            <w:r w:rsidRPr="00AA2090">
              <w:rPr>
                <w:rFonts w:cs="Arial"/>
              </w:rPr>
              <w:t>Merkblatt zum Landestariftreuegesetz (LTTG)</w:t>
            </w:r>
          </w:p>
        </w:tc>
      </w:tr>
      <w:tr w:rsidR="00AA2090" w:rsidRPr="00AA2090" w14:paraId="6E141CBA" w14:textId="77777777" w:rsidTr="008225C1">
        <w:trPr>
          <w:gridBefore w:val="1"/>
          <w:gridAfter w:val="1"/>
          <w:wBefore w:w="28" w:type="dxa"/>
          <w:wAfter w:w="278" w:type="dxa"/>
          <w:trHeight w:val="284"/>
        </w:trPr>
        <w:tc>
          <w:tcPr>
            <w:tcW w:w="476" w:type="dxa"/>
            <w:gridSpan w:val="2"/>
            <w:noWrap/>
            <w:tcMar>
              <w:left w:w="28" w:type="dxa"/>
            </w:tcMar>
            <w:vAlign w:val="center"/>
          </w:tcPr>
          <w:p w14:paraId="13F7FF1E" w14:textId="77777777" w:rsidR="002F14EA" w:rsidRPr="00AA2090" w:rsidRDefault="002F14EA" w:rsidP="008225C1">
            <w:pPr>
              <w:ind w:right="112"/>
              <w:rPr>
                <w:rFonts w:cs="Arial"/>
              </w:rPr>
            </w:pPr>
            <w:r w:rsidRPr="00AA2090">
              <w:rPr>
                <w:rFonts w:cs="Arial"/>
              </w:rPr>
              <w:fldChar w:fldCharType="begin">
                <w:ffData>
                  <w:name w:val="Kontrollkästchen2"/>
                  <w:enabled/>
                  <w:calcOnExit w:val="0"/>
                  <w:checkBox>
                    <w:sizeAuto/>
                    <w:default w:val="0"/>
                    <w:checked/>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2C02EE67" w14:textId="45C3F3C3" w:rsidR="002F14EA" w:rsidRPr="00AA2090" w:rsidRDefault="003824A9" w:rsidP="008225C1">
            <w:pPr>
              <w:ind w:right="112"/>
              <w:rPr>
                <w:rFonts w:cs="Arial"/>
              </w:rPr>
            </w:pPr>
            <w:r>
              <w:rPr>
                <w:rFonts w:cs="Arial"/>
              </w:rPr>
              <w:t>05</w:t>
            </w:r>
          </w:p>
        </w:tc>
        <w:tc>
          <w:tcPr>
            <w:tcW w:w="7910" w:type="dxa"/>
            <w:gridSpan w:val="5"/>
            <w:noWrap/>
            <w:vAlign w:val="center"/>
          </w:tcPr>
          <w:p w14:paraId="0780AA5B" w14:textId="77777777" w:rsidR="002F14EA" w:rsidRPr="00AA2090" w:rsidRDefault="002F14EA" w:rsidP="008225C1">
            <w:pPr>
              <w:ind w:right="112"/>
              <w:rPr>
                <w:rFonts w:cs="Arial"/>
              </w:rPr>
            </w:pPr>
            <w:r w:rsidRPr="00AA2090">
              <w:rPr>
                <w:rFonts w:cs="Arial"/>
              </w:rPr>
              <w:t>Informationen gem Datenschutzgrundverordnung</w:t>
            </w:r>
          </w:p>
        </w:tc>
      </w:tr>
      <w:tr w:rsidR="00AA2090" w:rsidRPr="00AA2090" w14:paraId="11F765FE" w14:textId="77777777" w:rsidTr="008225C1">
        <w:trPr>
          <w:gridBefore w:val="1"/>
          <w:gridAfter w:val="1"/>
          <w:wBefore w:w="28" w:type="dxa"/>
          <w:wAfter w:w="278" w:type="dxa"/>
          <w:trHeight w:val="284"/>
        </w:trPr>
        <w:tc>
          <w:tcPr>
            <w:tcW w:w="476" w:type="dxa"/>
            <w:gridSpan w:val="2"/>
            <w:noWrap/>
            <w:tcMar>
              <w:left w:w="28" w:type="dxa"/>
            </w:tcMar>
            <w:vAlign w:val="center"/>
          </w:tcPr>
          <w:p w14:paraId="149F0A34" w14:textId="1ED7A5E9" w:rsidR="00FB66BC" w:rsidRPr="00AA2090" w:rsidRDefault="00FB66BC" w:rsidP="008225C1">
            <w:pPr>
              <w:ind w:right="112"/>
              <w:rPr>
                <w:rFonts w:cs="Arial"/>
              </w:rPr>
            </w:pPr>
            <w:r w:rsidRPr="00AA2090">
              <w:rPr>
                <w:rFonts w:cs="Arial"/>
              </w:rPr>
              <w:fldChar w:fldCharType="begin">
                <w:ffData>
                  <w:name w:val="Kontrollkästchen46"/>
                  <w:enabled/>
                  <w:calcOnExit w:val="0"/>
                  <w:checkBox>
                    <w:sizeAuto/>
                    <w:default w:val="1"/>
                    <w:checked w:val="0"/>
                  </w:checkBox>
                </w:ffData>
              </w:fldChar>
            </w:r>
            <w:bookmarkStart w:id="10" w:name="Kontrollkästchen46"/>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bookmarkEnd w:id="10"/>
          </w:p>
        </w:tc>
        <w:tc>
          <w:tcPr>
            <w:tcW w:w="1084" w:type="dxa"/>
            <w:noWrap/>
            <w:vAlign w:val="center"/>
          </w:tcPr>
          <w:p w14:paraId="34571F78" w14:textId="77777777" w:rsidR="00FB66BC" w:rsidRPr="00AA2090" w:rsidRDefault="00FB66BC" w:rsidP="008225C1">
            <w:pPr>
              <w:ind w:right="112"/>
              <w:rPr>
                <w:rFonts w:cs="Arial"/>
              </w:rPr>
            </w:pPr>
            <w:r w:rsidRPr="00AA2090">
              <w:rPr>
                <w:rFonts w:cs="Arial"/>
              </w:rPr>
              <w:fldChar w:fldCharType="begin">
                <w:ffData>
                  <w:name w:val="Text401"/>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99</w:t>
            </w:r>
            <w:r w:rsidRPr="00AA2090">
              <w:rPr>
                <w:rFonts w:cs="Arial"/>
              </w:rPr>
              <w:fldChar w:fldCharType="end"/>
            </w:r>
          </w:p>
        </w:tc>
        <w:tc>
          <w:tcPr>
            <w:tcW w:w="7910" w:type="dxa"/>
            <w:gridSpan w:val="5"/>
            <w:noWrap/>
            <w:vAlign w:val="bottom"/>
          </w:tcPr>
          <w:p w14:paraId="0D5F0960" w14:textId="77777777" w:rsidR="00FB66BC" w:rsidRPr="00AA2090" w:rsidRDefault="00FB66BC" w:rsidP="008225C1">
            <w:pPr>
              <w:ind w:right="112"/>
              <w:rPr>
                <w:rFonts w:cs="Arial"/>
                <w:noProof/>
              </w:rPr>
            </w:pPr>
            <w:r w:rsidRPr="00AA2090">
              <w:rPr>
                <w:rFonts w:cs="Arial"/>
                <w:noProof/>
              </w:rPr>
              <w:fldChar w:fldCharType="begin">
                <w:ffData>
                  <w:name w:val="Text389"/>
                  <w:enabled/>
                  <w:calcOnExit w:val="0"/>
                  <w:textInput/>
                </w:ffData>
              </w:fldChar>
            </w:r>
            <w:r w:rsidRPr="00AA2090">
              <w:rPr>
                <w:rFonts w:cs="Arial"/>
                <w:noProof/>
              </w:rPr>
              <w:instrText xml:space="preserve"> FORMTEXT </w:instrText>
            </w:r>
            <w:r w:rsidRPr="00AA2090">
              <w:rPr>
                <w:rFonts w:cs="Arial"/>
                <w:noProof/>
              </w:rPr>
            </w:r>
            <w:r w:rsidRPr="00AA2090">
              <w:rPr>
                <w:rFonts w:cs="Arial"/>
                <w:noProof/>
              </w:rPr>
              <w:fldChar w:fldCharType="separate"/>
            </w:r>
            <w:r w:rsidRPr="00AA2090">
              <w:rPr>
                <w:rFonts w:cs="Arial"/>
                <w:noProof/>
              </w:rPr>
              <w:t>Hinweise  zur elektronischen Angebotsabgabe</w:t>
            </w:r>
            <w:r w:rsidRPr="00AA2090">
              <w:rPr>
                <w:rFonts w:cs="Arial"/>
                <w:noProof/>
              </w:rPr>
              <w:fldChar w:fldCharType="end"/>
            </w:r>
          </w:p>
        </w:tc>
      </w:tr>
      <w:tr w:rsidR="00AA2090" w:rsidRPr="00AA2090" w14:paraId="067E8F93" w14:textId="77777777" w:rsidTr="008225C1">
        <w:trPr>
          <w:gridBefore w:val="1"/>
          <w:gridAfter w:val="1"/>
          <w:wBefore w:w="28" w:type="dxa"/>
          <w:wAfter w:w="278" w:type="dxa"/>
          <w:trHeight w:val="284"/>
        </w:trPr>
        <w:tc>
          <w:tcPr>
            <w:tcW w:w="476" w:type="dxa"/>
            <w:gridSpan w:val="2"/>
            <w:noWrap/>
            <w:tcMar>
              <w:left w:w="28" w:type="dxa"/>
            </w:tcMar>
            <w:vAlign w:val="center"/>
          </w:tcPr>
          <w:p w14:paraId="5B108B00" w14:textId="77777777" w:rsidR="00FB66BC" w:rsidRPr="00AA2090" w:rsidRDefault="00FB66BC" w:rsidP="008225C1">
            <w:pPr>
              <w:ind w:right="112"/>
              <w:rPr>
                <w:rFonts w:cs="Arial"/>
              </w:rPr>
            </w:pPr>
            <w:r w:rsidRPr="00AA2090">
              <w:rPr>
                <w:rFonts w:cs="Arial"/>
              </w:rPr>
              <w:fldChar w:fldCharType="begin">
                <w:ffData>
                  <w:name w:val="Kontrollkästchen2"/>
                  <w:enabled/>
                  <w:calcOnExit w:val="0"/>
                  <w:checkBox>
                    <w:sizeAuto/>
                    <w:default w:val="0"/>
                    <w:checked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24B17504" w14:textId="77777777" w:rsidR="00FB66BC" w:rsidRPr="00AA2090" w:rsidRDefault="00345DF8" w:rsidP="008225C1">
            <w:pPr>
              <w:ind w:right="112"/>
              <w:rPr>
                <w:rFonts w:cs="Arial"/>
              </w:rPr>
            </w:pPr>
            <w:r w:rsidRPr="00AA2090">
              <w:rPr>
                <w:rFonts w:cs="Arial"/>
                <w:noProof/>
              </w:rPr>
              <w:fldChar w:fldCharType="begin">
                <w:ffData>
                  <w:name w:val="Text427"/>
                  <w:enabled/>
                  <w:calcOnExit w:val="0"/>
                  <w:textInput/>
                </w:ffData>
              </w:fldChar>
            </w:r>
            <w:r w:rsidRPr="00AA2090">
              <w:rPr>
                <w:rFonts w:cs="Arial"/>
                <w:noProof/>
              </w:rPr>
              <w:instrText xml:space="preserve"> FORMTEXT </w:instrText>
            </w:r>
            <w:r w:rsidRPr="00AA2090">
              <w:rPr>
                <w:rFonts w:cs="Arial"/>
                <w:noProof/>
              </w:rPr>
            </w:r>
            <w:r w:rsidRPr="00AA2090">
              <w:rPr>
                <w:rFonts w:cs="Arial"/>
                <w:noProof/>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fldChar w:fldCharType="end"/>
            </w:r>
          </w:p>
        </w:tc>
        <w:tc>
          <w:tcPr>
            <w:tcW w:w="7910" w:type="dxa"/>
            <w:gridSpan w:val="5"/>
            <w:noWrap/>
            <w:vAlign w:val="center"/>
          </w:tcPr>
          <w:p w14:paraId="46E2D127" w14:textId="77777777" w:rsidR="00FB66BC" w:rsidRPr="00AA2090" w:rsidRDefault="00B276AD" w:rsidP="008225C1">
            <w:pPr>
              <w:ind w:right="112"/>
              <w:rPr>
                <w:rFonts w:cs="Arial"/>
              </w:rPr>
            </w:pPr>
            <w:r w:rsidRPr="00AA2090">
              <w:rPr>
                <w:rFonts w:cs="Arial"/>
              </w:rPr>
              <w:fldChar w:fldCharType="begin">
                <w:ffData>
                  <w:name w:val="Text410"/>
                  <w:enabled/>
                  <w:calcOnExit w:val="0"/>
                  <w:textInput>
                    <w:default w:val="Merkblatt „Keine Produkte aus ausbeuterische Kinderarbeit“"/>
                  </w:textInput>
                </w:ffData>
              </w:fldChar>
            </w:r>
            <w:bookmarkStart w:id="11" w:name="Text410"/>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Merkblatt „Keine Produkte aus ausbeuterische Kinderarbeit“</w:t>
            </w:r>
            <w:r w:rsidRPr="00AA2090">
              <w:rPr>
                <w:rFonts w:cs="Arial"/>
              </w:rPr>
              <w:fldChar w:fldCharType="end"/>
            </w:r>
            <w:bookmarkEnd w:id="11"/>
          </w:p>
        </w:tc>
      </w:tr>
      <w:tr w:rsidR="00AA2090" w:rsidRPr="00AA2090" w14:paraId="1B809F52" w14:textId="77777777" w:rsidTr="008225C1">
        <w:trPr>
          <w:gridBefore w:val="1"/>
          <w:gridAfter w:val="1"/>
          <w:wBefore w:w="28" w:type="dxa"/>
          <w:wAfter w:w="278" w:type="dxa"/>
          <w:trHeight w:val="284"/>
        </w:trPr>
        <w:tc>
          <w:tcPr>
            <w:tcW w:w="476" w:type="dxa"/>
            <w:gridSpan w:val="2"/>
            <w:noWrap/>
            <w:tcMar>
              <w:left w:w="28" w:type="dxa"/>
            </w:tcMar>
            <w:vAlign w:val="center"/>
          </w:tcPr>
          <w:p w14:paraId="4056BC0A" w14:textId="77777777" w:rsidR="00FB66BC" w:rsidRPr="00AA2090" w:rsidRDefault="00FB66BC" w:rsidP="008225C1">
            <w:pPr>
              <w:ind w:right="112"/>
              <w:rPr>
                <w:rFonts w:cs="Arial"/>
              </w:rPr>
            </w:pPr>
            <w:r w:rsidRPr="00AA2090">
              <w:rPr>
                <w:rFonts w:cs="Arial"/>
              </w:rPr>
              <w:fldChar w:fldCharType="begin">
                <w:ffData>
                  <w:name w:val="Kontrollkästchen2"/>
                  <w:enabled/>
                  <w:calcOnExit w:val="0"/>
                  <w:checkBox>
                    <w:sizeAuto/>
                    <w:default w:val="0"/>
                    <w:checked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5A78A9F7" w14:textId="77777777" w:rsidR="00FB66BC" w:rsidRPr="00AA2090" w:rsidRDefault="00345DF8" w:rsidP="008225C1">
            <w:pPr>
              <w:ind w:right="112"/>
              <w:rPr>
                <w:rFonts w:cs="Arial"/>
              </w:rPr>
            </w:pPr>
            <w:r w:rsidRPr="00AA2090">
              <w:rPr>
                <w:rFonts w:cs="Arial"/>
                <w:noProof/>
              </w:rPr>
              <w:fldChar w:fldCharType="begin">
                <w:ffData>
                  <w:name w:val="Text427"/>
                  <w:enabled/>
                  <w:calcOnExit w:val="0"/>
                  <w:textInput/>
                </w:ffData>
              </w:fldChar>
            </w:r>
            <w:r w:rsidRPr="00AA2090">
              <w:rPr>
                <w:rFonts w:cs="Arial"/>
                <w:noProof/>
              </w:rPr>
              <w:instrText xml:space="preserve"> FORMTEXT </w:instrText>
            </w:r>
            <w:r w:rsidRPr="00AA2090">
              <w:rPr>
                <w:rFonts w:cs="Arial"/>
                <w:noProof/>
              </w:rPr>
            </w:r>
            <w:r w:rsidRPr="00AA2090">
              <w:rPr>
                <w:rFonts w:cs="Arial"/>
                <w:noProof/>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fldChar w:fldCharType="end"/>
            </w:r>
          </w:p>
        </w:tc>
        <w:tc>
          <w:tcPr>
            <w:tcW w:w="7910" w:type="dxa"/>
            <w:gridSpan w:val="5"/>
            <w:noWrap/>
            <w:vAlign w:val="bottom"/>
          </w:tcPr>
          <w:p w14:paraId="621D5CDE" w14:textId="77777777" w:rsidR="00FB66BC" w:rsidRPr="00AA2090" w:rsidRDefault="00FB66BC" w:rsidP="008225C1">
            <w:pPr>
              <w:ind w:right="112"/>
              <w:rPr>
                <w:rFonts w:cs="Arial"/>
              </w:rPr>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44C78A54" w14:textId="77777777" w:rsidTr="008225C1">
        <w:trPr>
          <w:gridBefore w:val="1"/>
          <w:gridAfter w:val="1"/>
          <w:wBefore w:w="28" w:type="dxa"/>
          <w:wAfter w:w="278" w:type="dxa"/>
          <w:trHeight w:val="284"/>
        </w:trPr>
        <w:tc>
          <w:tcPr>
            <w:tcW w:w="476" w:type="dxa"/>
            <w:gridSpan w:val="2"/>
            <w:noWrap/>
            <w:tcMar>
              <w:left w:w="28" w:type="dxa"/>
            </w:tcMar>
            <w:vAlign w:val="center"/>
          </w:tcPr>
          <w:p w14:paraId="306CCB21" w14:textId="77777777" w:rsidR="00FB66BC" w:rsidRPr="00AA2090" w:rsidRDefault="00FB66BC" w:rsidP="008225C1">
            <w:pPr>
              <w:ind w:right="112"/>
              <w:rPr>
                <w:rFonts w:cs="Arial"/>
              </w:rPr>
            </w:pPr>
            <w:r w:rsidRPr="00AA2090">
              <w:rPr>
                <w:rFonts w:cs="Arial"/>
              </w:rPr>
              <w:fldChar w:fldCharType="begin">
                <w:ffData>
                  <w:name w:val="Kontrollkästchen2"/>
                  <w:enabled/>
                  <w:calcOnExit w:val="0"/>
                  <w:checkBox>
                    <w:sizeAuto/>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58B98F9F" w14:textId="77777777" w:rsidR="00FB66BC" w:rsidRPr="00AA2090" w:rsidRDefault="00345DF8" w:rsidP="008225C1">
            <w:pPr>
              <w:ind w:right="112"/>
              <w:rPr>
                <w:rFonts w:cs="Arial"/>
              </w:rPr>
            </w:pPr>
            <w:r w:rsidRPr="00AA2090">
              <w:rPr>
                <w:rFonts w:cs="Arial"/>
                <w:noProof/>
              </w:rPr>
              <w:fldChar w:fldCharType="begin">
                <w:ffData>
                  <w:name w:val="Text427"/>
                  <w:enabled/>
                  <w:calcOnExit w:val="0"/>
                  <w:textInput/>
                </w:ffData>
              </w:fldChar>
            </w:r>
            <w:r w:rsidRPr="00AA2090">
              <w:rPr>
                <w:rFonts w:cs="Arial"/>
                <w:noProof/>
              </w:rPr>
              <w:instrText xml:space="preserve"> FORMTEXT </w:instrText>
            </w:r>
            <w:r w:rsidRPr="00AA2090">
              <w:rPr>
                <w:rFonts w:cs="Arial"/>
                <w:noProof/>
              </w:rPr>
            </w:r>
            <w:r w:rsidRPr="00AA2090">
              <w:rPr>
                <w:rFonts w:cs="Arial"/>
                <w:noProof/>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fldChar w:fldCharType="end"/>
            </w:r>
          </w:p>
        </w:tc>
        <w:tc>
          <w:tcPr>
            <w:tcW w:w="7910" w:type="dxa"/>
            <w:gridSpan w:val="5"/>
            <w:noWrap/>
            <w:vAlign w:val="bottom"/>
          </w:tcPr>
          <w:p w14:paraId="61C7B069" w14:textId="77777777" w:rsidR="00FB66BC" w:rsidRPr="00AA2090" w:rsidRDefault="00FB66BC" w:rsidP="008225C1">
            <w:pPr>
              <w:ind w:right="112"/>
              <w:rPr>
                <w:rFonts w:cs="Arial"/>
              </w:rPr>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0CBDE549" w14:textId="77777777" w:rsidTr="008225C1">
        <w:trPr>
          <w:gridAfter w:val="1"/>
          <w:wAfter w:w="278" w:type="dxa"/>
          <w:trHeight w:val="397"/>
        </w:trPr>
        <w:tc>
          <w:tcPr>
            <w:tcW w:w="473" w:type="dxa"/>
            <w:gridSpan w:val="2"/>
            <w:noWrap/>
            <w:tcMar>
              <w:left w:w="28" w:type="dxa"/>
            </w:tcMar>
            <w:vAlign w:val="center"/>
          </w:tcPr>
          <w:p w14:paraId="36129EB8" w14:textId="77777777" w:rsidR="00FB66BC" w:rsidRPr="00AA2090" w:rsidRDefault="00FB66BC" w:rsidP="008225C1">
            <w:pPr>
              <w:spacing w:before="120"/>
              <w:ind w:right="112"/>
              <w:rPr>
                <w:b/>
              </w:rPr>
            </w:pPr>
            <w:r w:rsidRPr="00AA2090">
              <w:rPr>
                <w:b/>
              </w:rPr>
              <w:t>B)</w:t>
            </w:r>
          </w:p>
        </w:tc>
        <w:tc>
          <w:tcPr>
            <w:tcW w:w="9025" w:type="dxa"/>
            <w:gridSpan w:val="7"/>
            <w:noWrap/>
            <w:vAlign w:val="center"/>
          </w:tcPr>
          <w:p w14:paraId="035FC965" w14:textId="77777777" w:rsidR="00FB66BC" w:rsidRPr="00AA2090" w:rsidRDefault="00FB66BC" w:rsidP="008225C1">
            <w:pPr>
              <w:spacing w:before="120"/>
              <w:ind w:right="112"/>
              <w:rPr>
                <w:b/>
              </w:rPr>
            </w:pPr>
            <w:r w:rsidRPr="00AA2090">
              <w:rPr>
                <w:b/>
              </w:rPr>
              <w:t>die beim Bieter verbleiben und Vertragsbestandteil werden:</w:t>
            </w:r>
          </w:p>
        </w:tc>
      </w:tr>
      <w:tr w:rsidR="00AA2090" w:rsidRPr="00AA2090" w14:paraId="6C341C9E" w14:textId="77777777" w:rsidTr="008225C1">
        <w:trPr>
          <w:gridBefore w:val="1"/>
          <w:gridAfter w:val="1"/>
          <w:wBefore w:w="28" w:type="dxa"/>
          <w:wAfter w:w="278" w:type="dxa"/>
          <w:trHeight w:val="284"/>
        </w:trPr>
        <w:tc>
          <w:tcPr>
            <w:tcW w:w="476" w:type="dxa"/>
            <w:gridSpan w:val="2"/>
            <w:noWrap/>
            <w:tcMar>
              <w:left w:w="28" w:type="dxa"/>
            </w:tcMar>
            <w:vAlign w:val="center"/>
          </w:tcPr>
          <w:p w14:paraId="6C11E0D5" w14:textId="77777777" w:rsidR="00FB66BC" w:rsidRPr="00AA2090" w:rsidRDefault="00FB66BC" w:rsidP="008225C1">
            <w:pPr>
              <w:ind w:right="112"/>
              <w:rPr>
                <w:rFonts w:cs="Arial"/>
              </w:rPr>
            </w:pPr>
            <w:r w:rsidRPr="00AA2090">
              <w:rPr>
                <w:rFonts w:cs="Arial"/>
              </w:rPr>
              <w:fldChar w:fldCharType="begin">
                <w:ffData>
                  <w:name w:val=""/>
                  <w:enabled/>
                  <w:calcOnExit w:val="0"/>
                  <w:checkBox>
                    <w:sizeAuto/>
                    <w:default w:val="1"/>
                    <w:checked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04EB37E1" w14:textId="77777777" w:rsidR="00FB66BC" w:rsidRPr="00AA2090" w:rsidRDefault="00345DF8" w:rsidP="008225C1">
            <w:pPr>
              <w:ind w:right="112"/>
              <w:rPr>
                <w:rFonts w:cs="Arial"/>
              </w:rPr>
            </w:pPr>
            <w:r w:rsidRPr="00AA2090">
              <w:rPr>
                <w:rFonts w:cs="Arial"/>
                <w:noProof/>
              </w:rPr>
              <w:fldChar w:fldCharType="begin">
                <w:ffData>
                  <w:name w:val="Text427"/>
                  <w:enabled/>
                  <w:calcOnExit w:val="0"/>
                  <w:textInput/>
                </w:ffData>
              </w:fldChar>
            </w:r>
            <w:r w:rsidRPr="00AA2090">
              <w:rPr>
                <w:rFonts w:cs="Arial"/>
                <w:noProof/>
              </w:rPr>
              <w:instrText xml:space="preserve"> FORMTEXT </w:instrText>
            </w:r>
            <w:r w:rsidRPr="00AA2090">
              <w:rPr>
                <w:rFonts w:cs="Arial"/>
                <w:noProof/>
              </w:rPr>
            </w:r>
            <w:r w:rsidRPr="00AA2090">
              <w:rPr>
                <w:rFonts w:cs="Arial"/>
                <w:noProof/>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fldChar w:fldCharType="end"/>
            </w:r>
          </w:p>
        </w:tc>
        <w:tc>
          <w:tcPr>
            <w:tcW w:w="7910" w:type="dxa"/>
            <w:gridSpan w:val="5"/>
            <w:noWrap/>
            <w:vAlign w:val="center"/>
          </w:tcPr>
          <w:p w14:paraId="4ECB66D0" w14:textId="77777777" w:rsidR="00FB66BC" w:rsidRPr="00AA2090" w:rsidRDefault="00FB66BC" w:rsidP="008225C1">
            <w:pPr>
              <w:ind w:right="112"/>
              <w:rPr>
                <w:rFonts w:cs="Arial"/>
              </w:rPr>
            </w:pPr>
            <w:r w:rsidRPr="00AA2090">
              <w:rPr>
                <w:rFonts w:cs="Arial"/>
              </w:rPr>
              <w:t xml:space="preserve">Teile der Leistungsbeschreibung: Beschreibung, Pläne, sonstige Anlagen </w:t>
            </w:r>
          </w:p>
        </w:tc>
      </w:tr>
      <w:tr w:rsidR="00AA2090" w:rsidRPr="00AA2090" w14:paraId="50947B10" w14:textId="77777777" w:rsidTr="008225C1">
        <w:trPr>
          <w:gridBefore w:val="1"/>
          <w:gridAfter w:val="1"/>
          <w:wBefore w:w="28" w:type="dxa"/>
          <w:wAfter w:w="278" w:type="dxa"/>
          <w:trHeight w:val="284"/>
        </w:trPr>
        <w:tc>
          <w:tcPr>
            <w:tcW w:w="476" w:type="dxa"/>
            <w:gridSpan w:val="2"/>
            <w:noWrap/>
            <w:tcMar>
              <w:left w:w="28" w:type="dxa"/>
            </w:tcMar>
            <w:vAlign w:val="center"/>
          </w:tcPr>
          <w:p w14:paraId="263AB82F" w14:textId="46164FD4" w:rsidR="000E3BD4" w:rsidRPr="00AA2090" w:rsidRDefault="000E3BD4" w:rsidP="008225C1">
            <w:pPr>
              <w:ind w:right="112"/>
              <w:rPr>
                <w:rFonts w:cs="Arial"/>
              </w:rPr>
            </w:pPr>
            <w:r w:rsidRPr="00AA2090">
              <w:rPr>
                <w:rFonts w:cs="Arial"/>
              </w:rPr>
              <w:fldChar w:fldCharType="begin">
                <w:ffData>
                  <w:name w:val=""/>
                  <w:enabled/>
                  <w:calcOnExit w:val="0"/>
                  <w:checkBox>
                    <w:sizeAuto/>
                    <w:default w:val="1"/>
                    <w:checked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35B8B45F" w14:textId="6BC58BA2" w:rsidR="000E3BD4" w:rsidRPr="00AA2090" w:rsidRDefault="000E3BD4" w:rsidP="008225C1">
            <w:pPr>
              <w:ind w:right="112"/>
              <w:rPr>
                <w:rFonts w:cs="Arial"/>
              </w:rPr>
            </w:pPr>
            <w:r w:rsidRPr="00AA2090">
              <w:rPr>
                <w:rFonts w:cs="Arial"/>
                <w:noProof/>
              </w:rPr>
              <w:t>06</w:t>
            </w:r>
            <w:r w:rsidR="00E817BB">
              <w:rPr>
                <w:rFonts w:cs="Arial"/>
                <w:noProof/>
              </w:rPr>
              <w:t xml:space="preserve"> </w:t>
            </w:r>
            <w:r w:rsidRPr="00AA2090">
              <w:rPr>
                <w:rFonts w:cs="Arial"/>
                <w:noProof/>
              </w:rPr>
              <w:t>634</w:t>
            </w:r>
          </w:p>
        </w:tc>
        <w:tc>
          <w:tcPr>
            <w:tcW w:w="7910" w:type="dxa"/>
            <w:gridSpan w:val="5"/>
            <w:noWrap/>
            <w:vAlign w:val="center"/>
          </w:tcPr>
          <w:p w14:paraId="09EC7D6D" w14:textId="77777777" w:rsidR="000E3BD4" w:rsidRPr="00AA2090" w:rsidRDefault="000E3BD4" w:rsidP="008225C1">
            <w:pPr>
              <w:ind w:right="112"/>
              <w:rPr>
                <w:rFonts w:cs="Arial"/>
              </w:rPr>
            </w:pPr>
            <w:r w:rsidRPr="00AA2090">
              <w:rPr>
                <w:rFonts w:cs="Arial"/>
              </w:rPr>
              <w:t>Besondere Vertragsbedingungen</w:t>
            </w:r>
          </w:p>
        </w:tc>
      </w:tr>
      <w:tr w:rsidR="00AA2090" w:rsidRPr="00AA2090" w14:paraId="52B2E95C" w14:textId="77777777" w:rsidTr="008225C1">
        <w:trPr>
          <w:gridBefore w:val="1"/>
          <w:gridAfter w:val="1"/>
          <w:wBefore w:w="28" w:type="dxa"/>
          <w:wAfter w:w="278" w:type="dxa"/>
          <w:trHeight w:val="284"/>
        </w:trPr>
        <w:tc>
          <w:tcPr>
            <w:tcW w:w="476" w:type="dxa"/>
            <w:gridSpan w:val="2"/>
            <w:noWrap/>
            <w:tcMar>
              <w:left w:w="28" w:type="dxa"/>
            </w:tcMar>
            <w:vAlign w:val="center"/>
          </w:tcPr>
          <w:p w14:paraId="6B42050E" w14:textId="77777777" w:rsidR="000E3BD4" w:rsidRPr="00AA2090" w:rsidRDefault="000E3BD4" w:rsidP="008225C1">
            <w:pPr>
              <w:ind w:right="112"/>
              <w:rPr>
                <w:rFonts w:cs="Arial"/>
              </w:rPr>
            </w:pPr>
            <w:r w:rsidRPr="00AA2090">
              <w:rPr>
                <w:rFonts w:cs="Arial"/>
              </w:rPr>
              <w:fldChar w:fldCharType="begin">
                <w:ffData>
                  <w:name w:val=""/>
                  <w:enabled/>
                  <w:calcOnExit w:val="0"/>
                  <w:checkBox>
                    <w:sizeAuto/>
                    <w:default w:val="1"/>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5EC8C7AB" w14:textId="26732BBC" w:rsidR="000E3BD4" w:rsidRPr="00AA2090" w:rsidRDefault="000E3BD4" w:rsidP="008225C1">
            <w:pPr>
              <w:ind w:right="112"/>
              <w:rPr>
                <w:rFonts w:cs="Arial"/>
              </w:rPr>
            </w:pPr>
            <w:r w:rsidRPr="00AA2090">
              <w:rPr>
                <w:rFonts w:cs="Arial"/>
                <w:noProof/>
              </w:rPr>
              <w:t>07</w:t>
            </w:r>
            <w:r w:rsidR="00E817BB">
              <w:rPr>
                <w:rFonts w:cs="Arial"/>
                <w:noProof/>
              </w:rPr>
              <w:t xml:space="preserve"> </w:t>
            </w:r>
            <w:r w:rsidRPr="00AA2090">
              <w:rPr>
                <w:rFonts w:cs="Arial"/>
                <w:noProof/>
              </w:rPr>
              <w:t>635</w:t>
            </w:r>
          </w:p>
        </w:tc>
        <w:tc>
          <w:tcPr>
            <w:tcW w:w="7910" w:type="dxa"/>
            <w:gridSpan w:val="5"/>
            <w:noWrap/>
            <w:vAlign w:val="center"/>
          </w:tcPr>
          <w:p w14:paraId="57A0E661" w14:textId="77777777" w:rsidR="000E3BD4" w:rsidRPr="00AA2090" w:rsidRDefault="000E3BD4" w:rsidP="008225C1">
            <w:pPr>
              <w:ind w:right="112"/>
              <w:rPr>
                <w:rFonts w:cs="Arial"/>
              </w:rPr>
            </w:pPr>
            <w:r w:rsidRPr="00AA2090">
              <w:rPr>
                <w:rFonts w:cs="Arial"/>
              </w:rPr>
              <w:t>Zusätzliche Vertragsbedingungen</w:t>
            </w:r>
          </w:p>
        </w:tc>
      </w:tr>
      <w:tr w:rsidR="00AA2090" w:rsidRPr="00AA2090" w14:paraId="05338506" w14:textId="77777777" w:rsidTr="008225C1">
        <w:trPr>
          <w:gridBefore w:val="1"/>
          <w:gridAfter w:val="1"/>
          <w:wBefore w:w="28" w:type="dxa"/>
          <w:wAfter w:w="278" w:type="dxa"/>
          <w:trHeight w:val="284"/>
        </w:trPr>
        <w:tc>
          <w:tcPr>
            <w:tcW w:w="476" w:type="dxa"/>
            <w:gridSpan w:val="2"/>
            <w:noWrap/>
            <w:tcMar>
              <w:left w:w="28" w:type="dxa"/>
            </w:tcMar>
            <w:vAlign w:val="center"/>
          </w:tcPr>
          <w:p w14:paraId="34AF4B42" w14:textId="77777777" w:rsidR="00FB66BC" w:rsidRPr="00AA2090" w:rsidRDefault="00FB66BC" w:rsidP="008225C1">
            <w:pPr>
              <w:ind w:right="112"/>
              <w:rPr>
                <w:rFonts w:cs="Arial"/>
              </w:rPr>
            </w:pPr>
            <w:r w:rsidRPr="00AA2090">
              <w:rPr>
                <w:rFonts w:cs="Arial"/>
              </w:rPr>
              <w:fldChar w:fldCharType="begin">
                <w:ffData>
                  <w:name w:val=""/>
                  <w:enabled/>
                  <w:calcOnExit w:val="0"/>
                  <w:checkBox>
                    <w:sizeAuto/>
                    <w:default w:val="0"/>
                    <w:checked/>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43E6FED7" w14:textId="77777777" w:rsidR="00FB66BC" w:rsidRPr="00AA2090" w:rsidRDefault="00221B43" w:rsidP="008225C1">
            <w:pPr>
              <w:ind w:right="112"/>
              <w:rPr>
                <w:rFonts w:cs="Arial"/>
              </w:rPr>
            </w:pPr>
            <w:r w:rsidRPr="00AA2090">
              <w:rPr>
                <w:rFonts w:cs="Arial"/>
                <w:noProof/>
              </w:rPr>
              <w:t>17</w:t>
            </w:r>
          </w:p>
        </w:tc>
        <w:tc>
          <w:tcPr>
            <w:tcW w:w="7910" w:type="dxa"/>
            <w:gridSpan w:val="5"/>
            <w:noWrap/>
            <w:vAlign w:val="center"/>
          </w:tcPr>
          <w:p w14:paraId="0FCB4C1C" w14:textId="77777777" w:rsidR="00FB66BC" w:rsidRPr="00AA2090" w:rsidRDefault="00FB66BC" w:rsidP="008225C1">
            <w:pPr>
              <w:ind w:right="112"/>
              <w:rPr>
                <w:rFonts w:cs="Arial"/>
              </w:rPr>
            </w:pPr>
            <w:r w:rsidRPr="00AA2090">
              <w:rPr>
                <w:rFonts w:cs="Arial"/>
              </w:rPr>
              <w:t xml:space="preserve">Allgemeine Bedingungen der Hochschule Koblenz </w:t>
            </w:r>
          </w:p>
        </w:tc>
      </w:tr>
      <w:tr w:rsidR="00AA2090" w:rsidRPr="00AA2090" w14:paraId="5A90CCD3" w14:textId="77777777" w:rsidTr="008225C1">
        <w:trPr>
          <w:gridBefore w:val="1"/>
          <w:gridAfter w:val="1"/>
          <w:wBefore w:w="28" w:type="dxa"/>
          <w:wAfter w:w="278" w:type="dxa"/>
          <w:trHeight w:val="284"/>
        </w:trPr>
        <w:tc>
          <w:tcPr>
            <w:tcW w:w="476" w:type="dxa"/>
            <w:gridSpan w:val="2"/>
            <w:noWrap/>
            <w:tcMar>
              <w:left w:w="28" w:type="dxa"/>
            </w:tcMar>
            <w:vAlign w:val="center"/>
          </w:tcPr>
          <w:p w14:paraId="2482E929" w14:textId="77777777" w:rsidR="00FB66BC" w:rsidRPr="00AA2090" w:rsidRDefault="00FB66BC" w:rsidP="008225C1">
            <w:pPr>
              <w:ind w:right="112"/>
              <w:rPr>
                <w:rFonts w:cs="Arial"/>
              </w:rPr>
            </w:pPr>
            <w:r w:rsidRPr="00AA2090">
              <w:rPr>
                <w:rFonts w:cs="Arial"/>
              </w:rPr>
              <w:fldChar w:fldCharType="begin">
                <w:ffData>
                  <w:name w:val=""/>
                  <w:enabled/>
                  <w:calcOnExit w:val="0"/>
                  <w:checkBox>
                    <w:sizeAuto/>
                    <w:default w:val="0"/>
                    <w:checked/>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4D37834A" w14:textId="77777777" w:rsidR="00FB66BC" w:rsidRPr="00AA2090" w:rsidRDefault="00221B43" w:rsidP="008225C1">
            <w:pPr>
              <w:ind w:right="112"/>
              <w:rPr>
                <w:rFonts w:cs="Arial"/>
              </w:rPr>
            </w:pPr>
            <w:r w:rsidRPr="00AA2090">
              <w:rPr>
                <w:rFonts w:cs="Arial"/>
                <w:noProof/>
              </w:rPr>
              <w:t>18</w:t>
            </w:r>
          </w:p>
        </w:tc>
        <w:tc>
          <w:tcPr>
            <w:tcW w:w="7910" w:type="dxa"/>
            <w:gridSpan w:val="5"/>
            <w:noWrap/>
            <w:vAlign w:val="center"/>
          </w:tcPr>
          <w:p w14:paraId="65B48CF7" w14:textId="77777777" w:rsidR="00FB66BC" w:rsidRPr="00AA2090" w:rsidRDefault="00FB66BC" w:rsidP="008225C1">
            <w:pPr>
              <w:ind w:right="112"/>
              <w:rPr>
                <w:rFonts w:cs="Arial"/>
              </w:rPr>
            </w:pPr>
            <w:r w:rsidRPr="00AA2090">
              <w:rPr>
                <w:rFonts w:cs="Arial"/>
              </w:rPr>
              <w:t xml:space="preserve">Allgemeine Vorbemerkungen </w:t>
            </w:r>
          </w:p>
        </w:tc>
      </w:tr>
      <w:tr w:rsidR="00AA2090" w:rsidRPr="00AA2090" w14:paraId="1DDDD05D" w14:textId="77777777" w:rsidTr="008225C1">
        <w:trPr>
          <w:gridBefore w:val="1"/>
          <w:gridAfter w:val="1"/>
          <w:wBefore w:w="28" w:type="dxa"/>
          <w:wAfter w:w="278" w:type="dxa"/>
          <w:trHeight w:val="284"/>
        </w:trPr>
        <w:tc>
          <w:tcPr>
            <w:tcW w:w="476" w:type="dxa"/>
            <w:gridSpan w:val="2"/>
            <w:noWrap/>
            <w:tcMar>
              <w:left w:w="28" w:type="dxa"/>
            </w:tcMar>
            <w:vAlign w:val="center"/>
          </w:tcPr>
          <w:p w14:paraId="000EA67A" w14:textId="77777777" w:rsidR="00221B43" w:rsidRPr="00AA2090" w:rsidRDefault="00221B43" w:rsidP="008225C1">
            <w:pPr>
              <w:ind w:right="112"/>
              <w:rPr>
                <w:rFonts w:cs="Arial"/>
              </w:rPr>
            </w:pPr>
            <w:r w:rsidRPr="00AA2090">
              <w:rPr>
                <w:rFonts w:cs="Arial"/>
              </w:rPr>
              <w:fldChar w:fldCharType="begin">
                <w:ffData>
                  <w:name w:val="Kontrollkästchen2"/>
                  <w:enabled/>
                  <w:calcOnExit w:val="0"/>
                  <w:checkBox>
                    <w:sizeAuto/>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4D155868" w14:textId="77777777" w:rsidR="00221B43" w:rsidRPr="00AA2090" w:rsidRDefault="00221B43" w:rsidP="008225C1">
            <w:pPr>
              <w:ind w:right="112"/>
              <w:rPr>
                <w:rFonts w:cs="Arial"/>
              </w:rPr>
            </w:pPr>
            <w:r w:rsidRPr="00AA2090">
              <w:rPr>
                <w:rFonts w:cs="Arial"/>
                <w:noProof/>
              </w:rPr>
              <w:fldChar w:fldCharType="begin">
                <w:ffData>
                  <w:name w:val="Text403"/>
                  <w:enabled/>
                  <w:calcOnExit w:val="0"/>
                  <w:textInput/>
                </w:ffData>
              </w:fldChar>
            </w:r>
            <w:r w:rsidRPr="00AA2090">
              <w:rPr>
                <w:rFonts w:cs="Arial"/>
                <w:noProof/>
              </w:rPr>
              <w:instrText xml:space="preserve"> FORMTEXT </w:instrText>
            </w:r>
            <w:r w:rsidRPr="00AA2090">
              <w:rPr>
                <w:rFonts w:cs="Arial"/>
                <w:noProof/>
              </w:rPr>
            </w:r>
            <w:r w:rsidRPr="00AA2090">
              <w:rPr>
                <w:rFonts w:cs="Arial"/>
                <w:noProof/>
              </w:rPr>
              <w:fldChar w:fldCharType="separate"/>
            </w:r>
            <w:r w:rsidRPr="00AA2090">
              <w:rPr>
                <w:rFonts w:cs="Arial"/>
                <w:noProof/>
              </w:rPr>
              <w:t>226</w:t>
            </w:r>
            <w:r w:rsidRPr="00AA2090">
              <w:rPr>
                <w:rFonts w:cs="Arial"/>
                <w:noProof/>
              </w:rPr>
              <w:fldChar w:fldCharType="end"/>
            </w:r>
          </w:p>
        </w:tc>
        <w:tc>
          <w:tcPr>
            <w:tcW w:w="7910" w:type="dxa"/>
            <w:gridSpan w:val="5"/>
            <w:noWrap/>
            <w:vAlign w:val="center"/>
          </w:tcPr>
          <w:p w14:paraId="46ED6F90" w14:textId="77777777" w:rsidR="00221B43" w:rsidRPr="00AA2090" w:rsidRDefault="00221B43" w:rsidP="008225C1">
            <w:pPr>
              <w:ind w:right="112"/>
              <w:rPr>
                <w:rFonts w:cs="Arial"/>
              </w:rPr>
            </w:pPr>
            <w:r w:rsidRPr="00AA2090">
              <w:rPr>
                <w:rFonts w:cs="Arial"/>
              </w:rPr>
              <w:t>Mindestanforderungen an Nebenangebote</w:t>
            </w:r>
          </w:p>
        </w:tc>
      </w:tr>
      <w:tr w:rsidR="00AA2090" w:rsidRPr="00AA2090" w14:paraId="5D007871" w14:textId="77777777" w:rsidTr="008225C1">
        <w:trPr>
          <w:gridBefore w:val="1"/>
          <w:gridAfter w:val="1"/>
          <w:wBefore w:w="28" w:type="dxa"/>
          <w:wAfter w:w="278" w:type="dxa"/>
          <w:trHeight w:val="284"/>
        </w:trPr>
        <w:tc>
          <w:tcPr>
            <w:tcW w:w="476" w:type="dxa"/>
            <w:gridSpan w:val="2"/>
            <w:noWrap/>
            <w:tcMar>
              <w:left w:w="28" w:type="dxa"/>
            </w:tcMar>
            <w:vAlign w:val="center"/>
          </w:tcPr>
          <w:p w14:paraId="618F4C96" w14:textId="77777777" w:rsidR="00221B43" w:rsidRPr="00AA2090" w:rsidRDefault="00221B43" w:rsidP="008225C1">
            <w:pPr>
              <w:ind w:right="112"/>
              <w:rPr>
                <w:rFonts w:cs="Arial"/>
              </w:rPr>
            </w:pPr>
            <w:r w:rsidRPr="00AA2090">
              <w:rPr>
                <w:rFonts w:cs="Arial"/>
              </w:rPr>
              <w:fldChar w:fldCharType="begin">
                <w:ffData>
                  <w:name w:val="Kontrollkästchen2"/>
                  <w:enabled/>
                  <w:calcOnExit w:val="0"/>
                  <w:checkBox>
                    <w:sizeAuto/>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5179F74C" w14:textId="77777777" w:rsidR="00221B43" w:rsidRPr="00AA2090" w:rsidRDefault="00221B43" w:rsidP="008225C1">
            <w:pPr>
              <w:ind w:right="112"/>
              <w:rPr>
                <w:rFonts w:cs="Arial"/>
              </w:rPr>
            </w:pPr>
            <w:r w:rsidRPr="00AA2090">
              <w:rPr>
                <w:rFonts w:cs="Arial"/>
                <w:noProof/>
              </w:rPr>
              <w:fldChar w:fldCharType="begin">
                <w:ffData>
                  <w:name w:val="Text402"/>
                  <w:enabled/>
                  <w:calcOnExit w:val="0"/>
                  <w:textInput/>
                </w:ffData>
              </w:fldChar>
            </w:r>
            <w:r w:rsidRPr="00AA2090">
              <w:rPr>
                <w:rFonts w:cs="Arial"/>
                <w:noProof/>
              </w:rPr>
              <w:instrText xml:space="preserve"> FORMTEXT </w:instrText>
            </w:r>
            <w:r w:rsidRPr="00AA2090">
              <w:rPr>
                <w:rFonts w:cs="Arial"/>
                <w:noProof/>
              </w:rPr>
            </w:r>
            <w:r w:rsidRPr="00AA2090">
              <w:rPr>
                <w:rFonts w:cs="Arial"/>
                <w:noProof/>
              </w:rPr>
              <w:fldChar w:fldCharType="separate"/>
            </w:r>
            <w:r w:rsidRPr="00AA2090">
              <w:rPr>
                <w:rFonts w:cs="Arial"/>
                <w:noProof/>
              </w:rPr>
              <w:t>227</w:t>
            </w:r>
            <w:r w:rsidRPr="00AA2090">
              <w:rPr>
                <w:rFonts w:cs="Arial"/>
                <w:noProof/>
              </w:rPr>
              <w:fldChar w:fldCharType="end"/>
            </w:r>
          </w:p>
        </w:tc>
        <w:tc>
          <w:tcPr>
            <w:tcW w:w="7910" w:type="dxa"/>
            <w:gridSpan w:val="5"/>
            <w:noWrap/>
            <w:vAlign w:val="center"/>
          </w:tcPr>
          <w:p w14:paraId="4F111286" w14:textId="77777777" w:rsidR="00221B43" w:rsidRPr="00AA2090" w:rsidRDefault="00221B43" w:rsidP="008225C1">
            <w:pPr>
              <w:ind w:right="112"/>
              <w:rPr>
                <w:rFonts w:cs="Arial"/>
              </w:rPr>
            </w:pPr>
            <w:r w:rsidRPr="00AA2090">
              <w:rPr>
                <w:rFonts w:cs="Arial"/>
              </w:rPr>
              <w:fldChar w:fldCharType="begin">
                <w:ffData>
                  <w:name w:val="Text431"/>
                  <w:enabled/>
                  <w:calcOnExit w:val="0"/>
                  <w:textInput>
                    <w:default w:val="Zuschlagskriterien"/>
                  </w:textInput>
                </w:ffData>
              </w:fldChar>
            </w:r>
            <w:bookmarkStart w:id="12" w:name="Text431"/>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Zuschlagskriterien</w:t>
            </w:r>
            <w:r w:rsidRPr="00AA2090">
              <w:rPr>
                <w:rFonts w:cs="Arial"/>
              </w:rPr>
              <w:fldChar w:fldCharType="end"/>
            </w:r>
            <w:bookmarkEnd w:id="12"/>
          </w:p>
        </w:tc>
      </w:tr>
      <w:tr w:rsidR="00AA2090" w:rsidRPr="00AA2090" w14:paraId="02B35EEA" w14:textId="77777777" w:rsidTr="008225C1">
        <w:trPr>
          <w:gridBefore w:val="1"/>
          <w:gridAfter w:val="1"/>
          <w:wBefore w:w="28" w:type="dxa"/>
          <w:wAfter w:w="278" w:type="dxa"/>
          <w:trHeight w:val="284"/>
        </w:trPr>
        <w:tc>
          <w:tcPr>
            <w:tcW w:w="476" w:type="dxa"/>
            <w:gridSpan w:val="2"/>
            <w:noWrap/>
            <w:tcMar>
              <w:left w:w="28" w:type="dxa"/>
            </w:tcMar>
            <w:vAlign w:val="center"/>
          </w:tcPr>
          <w:p w14:paraId="7619781D" w14:textId="77777777" w:rsidR="00221B43" w:rsidRPr="00AA2090" w:rsidRDefault="00221B43" w:rsidP="008225C1">
            <w:pPr>
              <w:ind w:right="112"/>
              <w:rPr>
                <w:rFonts w:cs="Arial"/>
              </w:rPr>
            </w:pPr>
            <w:r w:rsidRPr="00AA2090">
              <w:rPr>
                <w:rFonts w:cs="Arial"/>
              </w:rPr>
              <w:fldChar w:fldCharType="begin">
                <w:ffData>
                  <w:name w:val="Kontrollkästchen2"/>
                  <w:enabled/>
                  <w:calcOnExit w:val="0"/>
                  <w:checkBox>
                    <w:sizeAuto/>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4A21F469" w14:textId="77777777" w:rsidR="00221B43" w:rsidRPr="00AA2090" w:rsidRDefault="00221B43" w:rsidP="008225C1">
            <w:pPr>
              <w:ind w:right="112"/>
              <w:rPr>
                <w:rFonts w:cs="Arial"/>
              </w:rPr>
            </w:pPr>
            <w:r w:rsidRPr="00AA2090">
              <w:rPr>
                <w:rFonts w:cs="Arial"/>
                <w:noProof/>
              </w:rPr>
              <w:fldChar w:fldCharType="begin">
                <w:ffData>
                  <w:name w:val="Text401"/>
                  <w:enabled/>
                  <w:calcOnExit w:val="0"/>
                  <w:textInput/>
                </w:ffData>
              </w:fldChar>
            </w:r>
            <w:r w:rsidRPr="00AA2090">
              <w:rPr>
                <w:rFonts w:cs="Arial"/>
                <w:noProof/>
              </w:rPr>
              <w:instrText xml:space="preserve"> FORMTEXT </w:instrText>
            </w:r>
            <w:r w:rsidRPr="00AA2090">
              <w:rPr>
                <w:rFonts w:cs="Arial"/>
                <w:noProof/>
              </w:rPr>
            </w:r>
            <w:r w:rsidRPr="00AA2090">
              <w:rPr>
                <w:rFonts w:cs="Arial"/>
                <w:noProof/>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fldChar w:fldCharType="end"/>
            </w:r>
          </w:p>
        </w:tc>
        <w:tc>
          <w:tcPr>
            <w:tcW w:w="7910" w:type="dxa"/>
            <w:gridSpan w:val="5"/>
            <w:noWrap/>
            <w:vAlign w:val="center"/>
          </w:tcPr>
          <w:p w14:paraId="13AA2E00" w14:textId="77777777" w:rsidR="00221B43" w:rsidRPr="00AA2090" w:rsidRDefault="00221B43" w:rsidP="008225C1">
            <w:pPr>
              <w:ind w:right="112"/>
              <w:rPr>
                <w:rFonts w:cs="Arial"/>
              </w:rPr>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3D595A92" w14:textId="77777777" w:rsidTr="008225C1">
        <w:trPr>
          <w:gridBefore w:val="1"/>
          <w:gridAfter w:val="1"/>
          <w:wBefore w:w="28" w:type="dxa"/>
          <w:wAfter w:w="278" w:type="dxa"/>
          <w:trHeight w:val="284"/>
        </w:trPr>
        <w:tc>
          <w:tcPr>
            <w:tcW w:w="476" w:type="dxa"/>
            <w:gridSpan w:val="2"/>
            <w:noWrap/>
            <w:tcMar>
              <w:left w:w="28" w:type="dxa"/>
            </w:tcMar>
            <w:vAlign w:val="center"/>
          </w:tcPr>
          <w:p w14:paraId="364CF13A" w14:textId="77777777" w:rsidR="00221B43" w:rsidRPr="00AA2090" w:rsidRDefault="00221B43" w:rsidP="008225C1">
            <w:pPr>
              <w:ind w:right="112"/>
              <w:rPr>
                <w:rFonts w:cs="Arial"/>
              </w:rPr>
            </w:pPr>
            <w:r w:rsidRPr="00AA2090">
              <w:rPr>
                <w:rFonts w:cs="Arial"/>
              </w:rPr>
              <w:fldChar w:fldCharType="begin">
                <w:ffData>
                  <w:name w:val="Kontrollkästchen2"/>
                  <w:enabled/>
                  <w:calcOnExit w:val="0"/>
                  <w:checkBox>
                    <w:sizeAuto/>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40CF1D15" w14:textId="77777777" w:rsidR="00221B43" w:rsidRPr="00AA2090" w:rsidRDefault="00221B43" w:rsidP="008225C1">
            <w:pPr>
              <w:ind w:right="112"/>
              <w:rPr>
                <w:rFonts w:cs="Arial"/>
              </w:rPr>
            </w:pPr>
            <w:r w:rsidRPr="00AA2090">
              <w:rPr>
                <w:rFonts w:cs="Arial"/>
                <w:noProof/>
              </w:rPr>
              <w:fldChar w:fldCharType="begin">
                <w:ffData>
                  <w:name w:val="Text402"/>
                  <w:enabled/>
                  <w:calcOnExit w:val="0"/>
                  <w:textInput/>
                </w:ffData>
              </w:fldChar>
            </w:r>
            <w:r w:rsidRPr="00AA2090">
              <w:rPr>
                <w:rFonts w:cs="Arial"/>
                <w:noProof/>
              </w:rPr>
              <w:instrText xml:space="preserve"> FORMTEXT </w:instrText>
            </w:r>
            <w:r w:rsidRPr="00AA2090">
              <w:rPr>
                <w:rFonts w:cs="Arial"/>
                <w:noProof/>
              </w:rPr>
            </w:r>
            <w:r w:rsidRPr="00AA2090">
              <w:rPr>
                <w:rFonts w:cs="Arial"/>
                <w:noProof/>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fldChar w:fldCharType="end"/>
            </w:r>
          </w:p>
        </w:tc>
        <w:tc>
          <w:tcPr>
            <w:tcW w:w="7910" w:type="dxa"/>
            <w:gridSpan w:val="5"/>
            <w:noWrap/>
            <w:vAlign w:val="center"/>
          </w:tcPr>
          <w:p w14:paraId="649B8565" w14:textId="77777777" w:rsidR="00221B43" w:rsidRPr="00AA2090" w:rsidRDefault="00221B43" w:rsidP="008225C1">
            <w:pPr>
              <w:ind w:right="112"/>
              <w:rPr>
                <w:rFonts w:cs="Arial"/>
              </w:rPr>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5AC0B4EF" w14:textId="77777777" w:rsidTr="008225C1">
        <w:trPr>
          <w:gridBefore w:val="1"/>
          <w:gridAfter w:val="1"/>
          <w:wBefore w:w="28" w:type="dxa"/>
          <w:wAfter w:w="278" w:type="dxa"/>
          <w:trHeight w:val="284"/>
        </w:trPr>
        <w:tc>
          <w:tcPr>
            <w:tcW w:w="476" w:type="dxa"/>
            <w:gridSpan w:val="2"/>
            <w:noWrap/>
            <w:tcMar>
              <w:left w:w="28" w:type="dxa"/>
            </w:tcMar>
            <w:vAlign w:val="center"/>
          </w:tcPr>
          <w:p w14:paraId="27F45594" w14:textId="77777777" w:rsidR="00FB66BC" w:rsidRPr="00AA2090" w:rsidRDefault="00FB66BC" w:rsidP="008225C1">
            <w:pPr>
              <w:ind w:right="112"/>
              <w:rPr>
                <w:rFonts w:cs="Arial"/>
              </w:rPr>
            </w:pPr>
            <w:r w:rsidRPr="00AA2090">
              <w:rPr>
                <w:rFonts w:cs="Arial"/>
              </w:rPr>
              <w:fldChar w:fldCharType="begin">
                <w:ffData>
                  <w:name w:val="Kontrollkästchen2"/>
                  <w:enabled/>
                  <w:calcOnExit w:val="0"/>
                  <w:checkBox>
                    <w:sizeAuto/>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6383CDA1" w14:textId="77777777" w:rsidR="00FB66BC" w:rsidRPr="00AA2090" w:rsidRDefault="00FB66BC" w:rsidP="008225C1">
            <w:pPr>
              <w:ind w:right="112"/>
              <w:rPr>
                <w:rFonts w:cs="Arial"/>
              </w:rPr>
            </w:pPr>
            <w:r w:rsidRPr="00AA2090">
              <w:rPr>
                <w:rFonts w:cs="Arial"/>
                <w:noProof/>
              </w:rPr>
              <w:fldChar w:fldCharType="begin">
                <w:ffData>
                  <w:name w:val="Text401"/>
                  <w:enabled/>
                  <w:calcOnExit w:val="0"/>
                  <w:textInput/>
                </w:ffData>
              </w:fldChar>
            </w:r>
            <w:r w:rsidRPr="00AA2090">
              <w:rPr>
                <w:rFonts w:cs="Arial"/>
                <w:noProof/>
              </w:rPr>
              <w:instrText xml:space="preserve"> FORMTEXT </w:instrText>
            </w:r>
            <w:r w:rsidRPr="00AA2090">
              <w:rPr>
                <w:rFonts w:cs="Arial"/>
                <w:noProof/>
              </w:rPr>
            </w:r>
            <w:r w:rsidRPr="00AA2090">
              <w:rPr>
                <w:rFonts w:cs="Arial"/>
                <w:noProof/>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fldChar w:fldCharType="end"/>
            </w:r>
          </w:p>
        </w:tc>
        <w:tc>
          <w:tcPr>
            <w:tcW w:w="7910" w:type="dxa"/>
            <w:gridSpan w:val="5"/>
            <w:noWrap/>
            <w:vAlign w:val="center"/>
          </w:tcPr>
          <w:p w14:paraId="52748289" w14:textId="77777777" w:rsidR="00FB66BC" w:rsidRPr="00AA2090" w:rsidRDefault="00FB66BC" w:rsidP="008225C1">
            <w:pPr>
              <w:ind w:right="112"/>
              <w:rPr>
                <w:rFonts w:cs="Arial"/>
              </w:rPr>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580B77C7" w14:textId="77777777" w:rsidTr="008225C1">
        <w:trPr>
          <w:gridBefore w:val="1"/>
          <w:gridAfter w:val="1"/>
          <w:wBefore w:w="28" w:type="dxa"/>
          <w:wAfter w:w="278" w:type="dxa"/>
          <w:trHeight w:val="284"/>
        </w:trPr>
        <w:tc>
          <w:tcPr>
            <w:tcW w:w="476" w:type="dxa"/>
            <w:gridSpan w:val="2"/>
            <w:noWrap/>
            <w:tcMar>
              <w:left w:w="28" w:type="dxa"/>
            </w:tcMar>
            <w:vAlign w:val="center"/>
          </w:tcPr>
          <w:p w14:paraId="2DEA15A2" w14:textId="77777777" w:rsidR="00FB66BC" w:rsidRPr="00AA2090" w:rsidRDefault="00FB66BC" w:rsidP="008225C1">
            <w:pPr>
              <w:ind w:right="112"/>
              <w:rPr>
                <w:rFonts w:cs="Arial"/>
              </w:rPr>
            </w:pPr>
            <w:r w:rsidRPr="00AA2090">
              <w:rPr>
                <w:rFonts w:cs="Arial"/>
              </w:rPr>
              <w:fldChar w:fldCharType="begin">
                <w:ffData>
                  <w:name w:val="Kontrollkästchen2"/>
                  <w:enabled/>
                  <w:calcOnExit w:val="0"/>
                  <w:checkBox>
                    <w:sizeAuto/>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084CB568" w14:textId="77777777" w:rsidR="00FB66BC" w:rsidRPr="00AA2090" w:rsidRDefault="00FB66BC" w:rsidP="008225C1">
            <w:pPr>
              <w:ind w:right="112"/>
              <w:rPr>
                <w:rFonts w:cs="Arial"/>
              </w:rPr>
            </w:pPr>
            <w:r w:rsidRPr="00AA2090">
              <w:rPr>
                <w:rFonts w:cs="Arial"/>
                <w:noProof/>
              </w:rPr>
              <w:fldChar w:fldCharType="begin">
                <w:ffData>
                  <w:name w:val="Text402"/>
                  <w:enabled/>
                  <w:calcOnExit w:val="0"/>
                  <w:textInput/>
                </w:ffData>
              </w:fldChar>
            </w:r>
            <w:r w:rsidRPr="00AA2090">
              <w:rPr>
                <w:rFonts w:cs="Arial"/>
                <w:noProof/>
              </w:rPr>
              <w:instrText xml:space="preserve"> FORMTEXT </w:instrText>
            </w:r>
            <w:r w:rsidRPr="00AA2090">
              <w:rPr>
                <w:rFonts w:cs="Arial"/>
                <w:noProof/>
              </w:rPr>
            </w:r>
            <w:r w:rsidRPr="00AA2090">
              <w:rPr>
                <w:rFonts w:cs="Arial"/>
                <w:noProof/>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fldChar w:fldCharType="end"/>
            </w:r>
          </w:p>
        </w:tc>
        <w:tc>
          <w:tcPr>
            <w:tcW w:w="7910" w:type="dxa"/>
            <w:gridSpan w:val="5"/>
            <w:noWrap/>
            <w:vAlign w:val="center"/>
          </w:tcPr>
          <w:p w14:paraId="01D80A30" w14:textId="77777777" w:rsidR="00FB66BC" w:rsidRPr="00AA2090" w:rsidRDefault="00FB66BC" w:rsidP="008225C1">
            <w:pPr>
              <w:ind w:right="112"/>
              <w:rPr>
                <w:rFonts w:cs="Arial"/>
              </w:rPr>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6ACCA5A2" w14:textId="77777777" w:rsidTr="008225C1">
        <w:trPr>
          <w:gridBefore w:val="1"/>
          <w:gridAfter w:val="1"/>
          <w:wBefore w:w="28" w:type="dxa"/>
          <w:wAfter w:w="278" w:type="dxa"/>
          <w:trHeight w:val="284"/>
        </w:trPr>
        <w:tc>
          <w:tcPr>
            <w:tcW w:w="476" w:type="dxa"/>
            <w:gridSpan w:val="2"/>
            <w:noWrap/>
            <w:tcMar>
              <w:left w:w="28" w:type="dxa"/>
            </w:tcMar>
            <w:vAlign w:val="center"/>
          </w:tcPr>
          <w:p w14:paraId="4AFEEACE" w14:textId="77777777" w:rsidR="00FB66BC" w:rsidRPr="00AA2090" w:rsidRDefault="00FB66BC" w:rsidP="008225C1">
            <w:pPr>
              <w:ind w:right="112"/>
              <w:rPr>
                <w:rFonts w:cs="Arial"/>
              </w:rPr>
            </w:pPr>
            <w:r w:rsidRPr="00AA2090">
              <w:rPr>
                <w:rFonts w:cs="Arial"/>
              </w:rPr>
              <w:fldChar w:fldCharType="begin">
                <w:ffData>
                  <w:name w:val="Kontrollkästchen2"/>
                  <w:enabled/>
                  <w:calcOnExit w:val="0"/>
                  <w:checkBox>
                    <w:sizeAuto/>
                    <w:default w:val="0"/>
                    <w:checked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084" w:type="dxa"/>
            <w:noWrap/>
            <w:vAlign w:val="center"/>
          </w:tcPr>
          <w:p w14:paraId="3082C5B1" w14:textId="77777777" w:rsidR="00FB66BC" w:rsidRPr="00AA2090" w:rsidRDefault="00274111" w:rsidP="008225C1">
            <w:pPr>
              <w:ind w:right="112"/>
              <w:rPr>
                <w:rFonts w:cs="Arial"/>
              </w:rPr>
            </w:pPr>
            <w:r w:rsidRPr="00AA2090">
              <w:rPr>
                <w:rFonts w:cs="Arial"/>
                <w:noProof/>
              </w:rPr>
              <w:fldChar w:fldCharType="begin">
                <w:ffData>
                  <w:name w:val="Text402"/>
                  <w:enabled/>
                  <w:calcOnExit w:val="0"/>
                  <w:textInput/>
                </w:ffData>
              </w:fldChar>
            </w:r>
            <w:r w:rsidRPr="00AA2090">
              <w:rPr>
                <w:rFonts w:cs="Arial"/>
                <w:noProof/>
              </w:rPr>
              <w:instrText xml:space="preserve"> FORMTEXT </w:instrText>
            </w:r>
            <w:r w:rsidRPr="00AA2090">
              <w:rPr>
                <w:rFonts w:cs="Arial"/>
                <w:noProof/>
              </w:rPr>
            </w:r>
            <w:r w:rsidRPr="00AA2090">
              <w:rPr>
                <w:rFonts w:cs="Arial"/>
                <w:noProof/>
              </w:rPr>
              <w:fldChar w:fldCharType="separate"/>
            </w:r>
            <w:r w:rsidRPr="00AA2090">
              <w:rPr>
                <w:rFonts w:cs="Arial"/>
                <w:noProof/>
              </w:rPr>
              <w:t>20</w:t>
            </w:r>
            <w:r w:rsidRPr="00AA2090">
              <w:rPr>
                <w:rFonts w:cs="Arial"/>
                <w:noProof/>
              </w:rPr>
              <w:fldChar w:fldCharType="end"/>
            </w:r>
          </w:p>
        </w:tc>
        <w:tc>
          <w:tcPr>
            <w:tcW w:w="7910" w:type="dxa"/>
            <w:gridSpan w:val="5"/>
            <w:noWrap/>
            <w:vAlign w:val="center"/>
          </w:tcPr>
          <w:p w14:paraId="23E6DD83" w14:textId="77777777" w:rsidR="00FB66BC" w:rsidRPr="00AA2090" w:rsidRDefault="00FB66BC" w:rsidP="008225C1">
            <w:pPr>
              <w:ind w:right="112"/>
              <w:rPr>
                <w:rFonts w:cs="Arial"/>
              </w:rPr>
            </w:pPr>
            <w:r w:rsidRPr="00AA2090">
              <w:rPr>
                <w:rFonts w:cs="Arial"/>
              </w:rPr>
              <w:t>Zusammenstellung der geforderten Unterlagen</w:t>
            </w:r>
          </w:p>
        </w:tc>
      </w:tr>
    </w:tbl>
    <w:p w14:paraId="47FB16C9" w14:textId="77777777" w:rsidR="00FB66BC" w:rsidRPr="00AA2090" w:rsidRDefault="00FB66BC" w:rsidP="008225C1">
      <w:pPr>
        <w:ind w:right="112"/>
      </w:pPr>
      <w:r w:rsidRPr="00AA2090">
        <w:br w:type="page"/>
      </w:r>
    </w:p>
    <w:tbl>
      <w:tblPr>
        <w:tblW w:w="9915" w:type="dxa"/>
        <w:tblLayout w:type="fixed"/>
        <w:tblLook w:val="01E0" w:firstRow="1" w:lastRow="1" w:firstColumn="1" w:lastColumn="1" w:noHBand="0" w:noVBand="0"/>
      </w:tblPr>
      <w:tblGrid>
        <w:gridCol w:w="27"/>
        <w:gridCol w:w="465"/>
        <w:gridCol w:w="13"/>
        <w:gridCol w:w="78"/>
        <w:gridCol w:w="10"/>
        <w:gridCol w:w="341"/>
        <w:gridCol w:w="39"/>
        <w:gridCol w:w="79"/>
        <w:gridCol w:w="7"/>
        <w:gridCol w:w="384"/>
        <w:gridCol w:w="190"/>
        <w:gridCol w:w="66"/>
        <w:gridCol w:w="544"/>
        <w:gridCol w:w="19"/>
        <w:gridCol w:w="4130"/>
        <w:gridCol w:w="850"/>
        <w:gridCol w:w="2114"/>
        <w:gridCol w:w="277"/>
        <w:gridCol w:w="6"/>
        <w:gridCol w:w="6"/>
        <w:gridCol w:w="19"/>
        <w:gridCol w:w="251"/>
      </w:tblGrid>
      <w:tr w:rsidR="00AA2090" w:rsidRPr="00AA2090" w14:paraId="135593BD" w14:textId="77777777" w:rsidTr="008225C1">
        <w:trPr>
          <w:trHeight w:val="397"/>
        </w:trPr>
        <w:tc>
          <w:tcPr>
            <w:tcW w:w="492" w:type="dxa"/>
            <w:gridSpan w:val="2"/>
            <w:noWrap/>
            <w:tcMar>
              <w:left w:w="28" w:type="dxa"/>
            </w:tcMar>
            <w:vAlign w:val="center"/>
          </w:tcPr>
          <w:p w14:paraId="06A5FC42" w14:textId="77777777" w:rsidR="00FB66BC" w:rsidRPr="00AA2090" w:rsidRDefault="00FB66BC" w:rsidP="008225C1">
            <w:pPr>
              <w:pStyle w:val="FormatvorlageFettLinks0cmHngend1cm"/>
              <w:spacing w:before="120"/>
              <w:ind w:right="112"/>
            </w:pPr>
            <w:r w:rsidRPr="00AA2090">
              <w:rPr>
                <w:b w:val="0"/>
                <w:bCs w:val="0"/>
              </w:rPr>
              <w:lastRenderedPageBreak/>
              <w:br w:type="page"/>
            </w:r>
            <w:r w:rsidRPr="00AA2090">
              <w:t>C)</w:t>
            </w:r>
          </w:p>
        </w:tc>
        <w:tc>
          <w:tcPr>
            <w:tcW w:w="9423" w:type="dxa"/>
            <w:gridSpan w:val="20"/>
            <w:noWrap/>
            <w:vAlign w:val="center"/>
          </w:tcPr>
          <w:p w14:paraId="28CB1E49" w14:textId="77777777" w:rsidR="00FB66BC" w:rsidRPr="00AA2090" w:rsidRDefault="00FB66BC" w:rsidP="008225C1">
            <w:pPr>
              <w:spacing w:before="120"/>
              <w:ind w:right="112"/>
            </w:pPr>
            <w:r w:rsidRPr="00AA2090">
              <w:rPr>
                <w:b/>
              </w:rPr>
              <w:t>die, soweit erforderlich, ausgefüllt mit dem Angebot einzureichen sind:</w:t>
            </w:r>
          </w:p>
        </w:tc>
      </w:tr>
      <w:tr w:rsidR="00AA2090" w:rsidRPr="00AA2090" w14:paraId="58BCEEDA" w14:textId="77777777" w:rsidTr="008225C1">
        <w:trPr>
          <w:gridBefore w:val="1"/>
          <w:gridAfter w:val="4"/>
          <w:wBefore w:w="27" w:type="dxa"/>
          <w:wAfter w:w="282" w:type="dxa"/>
          <w:trHeight w:val="284"/>
        </w:trPr>
        <w:tc>
          <w:tcPr>
            <w:tcW w:w="465" w:type="dxa"/>
            <w:noWrap/>
            <w:tcMar>
              <w:left w:w="28" w:type="dxa"/>
            </w:tcMar>
            <w:vAlign w:val="center"/>
          </w:tcPr>
          <w:p w14:paraId="55117C7F" w14:textId="77777777" w:rsidR="00FB66BC" w:rsidRPr="00AA2090" w:rsidRDefault="00FB66BC" w:rsidP="008225C1">
            <w:pPr>
              <w:ind w:left="34" w:right="112" w:hanging="34"/>
              <w:rPr>
                <w:rFonts w:cs="Arial"/>
              </w:rPr>
            </w:pPr>
            <w:r w:rsidRPr="00AA2090">
              <w:rPr>
                <w:rFonts w:cs="Arial"/>
              </w:rPr>
              <w:fldChar w:fldCharType="begin">
                <w:ffData>
                  <w:name w:val=""/>
                  <w:enabled/>
                  <w:calcOnExit w:val="0"/>
                  <w:checkBox>
                    <w:sizeAuto/>
                    <w:default w:val="1"/>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207" w:type="dxa"/>
            <w:gridSpan w:val="10"/>
            <w:noWrap/>
            <w:vAlign w:val="center"/>
          </w:tcPr>
          <w:p w14:paraId="1AE1EEE1" w14:textId="77777777" w:rsidR="00FB66BC" w:rsidRPr="00AA2090" w:rsidRDefault="00FB66BC" w:rsidP="008225C1">
            <w:pPr>
              <w:ind w:left="34" w:right="112" w:hanging="34"/>
              <w:rPr>
                <w:rFonts w:cs="Arial"/>
              </w:rPr>
            </w:pPr>
          </w:p>
        </w:tc>
        <w:tc>
          <w:tcPr>
            <w:tcW w:w="7934" w:type="dxa"/>
            <w:gridSpan w:val="6"/>
            <w:noWrap/>
            <w:vAlign w:val="center"/>
          </w:tcPr>
          <w:p w14:paraId="6895DFF0" w14:textId="77777777" w:rsidR="00FB66BC" w:rsidRPr="00AA2090" w:rsidRDefault="00FB66BC" w:rsidP="008225C1">
            <w:pPr>
              <w:ind w:left="34" w:right="112" w:hanging="34"/>
              <w:rPr>
                <w:rFonts w:cs="Arial"/>
              </w:rPr>
            </w:pPr>
            <w:r w:rsidRPr="00AA2090">
              <w:rPr>
                <w:rFonts w:cs="Arial"/>
              </w:rPr>
              <w:t xml:space="preserve">Teile der Leistungsbeschreibung: Leistungsverzeichnis/Leistungsprogramm </w:t>
            </w:r>
          </w:p>
        </w:tc>
      </w:tr>
      <w:tr w:rsidR="00AA2090" w:rsidRPr="00AA2090" w14:paraId="7D1967A9" w14:textId="77777777" w:rsidTr="008225C1">
        <w:trPr>
          <w:gridBefore w:val="1"/>
          <w:gridAfter w:val="4"/>
          <w:wBefore w:w="27" w:type="dxa"/>
          <w:wAfter w:w="282" w:type="dxa"/>
          <w:trHeight w:val="284"/>
        </w:trPr>
        <w:tc>
          <w:tcPr>
            <w:tcW w:w="465" w:type="dxa"/>
            <w:noWrap/>
            <w:tcMar>
              <w:left w:w="28" w:type="dxa"/>
            </w:tcMar>
            <w:vAlign w:val="center"/>
          </w:tcPr>
          <w:p w14:paraId="6323F3EA" w14:textId="77777777" w:rsidR="00FB66BC" w:rsidRPr="00AA2090" w:rsidRDefault="00FB66BC" w:rsidP="008225C1">
            <w:pPr>
              <w:ind w:left="34" w:right="112" w:hanging="34"/>
              <w:rPr>
                <w:rFonts w:cs="Arial"/>
              </w:rPr>
            </w:pPr>
            <w:r w:rsidRPr="00AA2090">
              <w:rPr>
                <w:rFonts w:cs="Arial"/>
              </w:rPr>
              <w:fldChar w:fldCharType="begin">
                <w:ffData>
                  <w:name w:val=""/>
                  <w:enabled/>
                  <w:calcOnExit w:val="0"/>
                  <w:checkBox>
                    <w:sizeAuto/>
                    <w:default w:val="1"/>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207" w:type="dxa"/>
            <w:gridSpan w:val="10"/>
            <w:noWrap/>
            <w:vAlign w:val="center"/>
          </w:tcPr>
          <w:p w14:paraId="75514639" w14:textId="598DBDF7" w:rsidR="00FB66BC" w:rsidRPr="00AA2090" w:rsidRDefault="00D13F6A" w:rsidP="008225C1">
            <w:pPr>
              <w:ind w:left="34" w:right="112" w:hanging="34"/>
              <w:rPr>
                <w:rFonts w:cs="Arial"/>
              </w:rPr>
            </w:pPr>
            <w:r w:rsidRPr="00AA2090">
              <w:rPr>
                <w:rFonts w:cs="Arial"/>
              </w:rPr>
              <w:t>08</w:t>
            </w:r>
            <w:r w:rsidR="00E817BB">
              <w:rPr>
                <w:rFonts w:cs="Arial"/>
              </w:rPr>
              <w:t xml:space="preserve"> </w:t>
            </w:r>
            <w:r w:rsidRPr="00AA2090">
              <w:rPr>
                <w:rFonts w:cs="Arial"/>
              </w:rPr>
              <w:t>633</w:t>
            </w:r>
          </w:p>
        </w:tc>
        <w:tc>
          <w:tcPr>
            <w:tcW w:w="7934" w:type="dxa"/>
            <w:gridSpan w:val="6"/>
            <w:noWrap/>
            <w:vAlign w:val="center"/>
          </w:tcPr>
          <w:p w14:paraId="4A000054" w14:textId="77777777" w:rsidR="00FB66BC" w:rsidRPr="00AA2090" w:rsidRDefault="00FB66BC" w:rsidP="008225C1">
            <w:pPr>
              <w:ind w:left="34" w:right="112" w:hanging="34"/>
              <w:rPr>
                <w:rFonts w:cs="Arial"/>
              </w:rPr>
            </w:pPr>
            <w:r w:rsidRPr="00AA2090">
              <w:rPr>
                <w:rFonts w:cs="Arial"/>
              </w:rPr>
              <w:t>Angebotsschreiben</w:t>
            </w:r>
          </w:p>
        </w:tc>
      </w:tr>
      <w:tr w:rsidR="00AA2090" w:rsidRPr="00AA2090" w14:paraId="1AD8E31F" w14:textId="77777777" w:rsidTr="008225C1">
        <w:trPr>
          <w:gridBefore w:val="1"/>
          <w:gridAfter w:val="4"/>
          <w:wBefore w:w="27" w:type="dxa"/>
          <w:wAfter w:w="282" w:type="dxa"/>
          <w:trHeight w:val="284"/>
        </w:trPr>
        <w:tc>
          <w:tcPr>
            <w:tcW w:w="465" w:type="dxa"/>
            <w:noWrap/>
            <w:tcMar>
              <w:left w:w="28" w:type="dxa"/>
            </w:tcMar>
            <w:vAlign w:val="center"/>
          </w:tcPr>
          <w:p w14:paraId="52AAB3BB" w14:textId="77777777" w:rsidR="00FB66BC" w:rsidRPr="00AA2090" w:rsidRDefault="00FB66BC" w:rsidP="008225C1">
            <w:pPr>
              <w:ind w:left="34" w:right="112" w:hanging="34"/>
              <w:rPr>
                <w:rFonts w:cs="Arial"/>
              </w:rPr>
            </w:pPr>
            <w:r w:rsidRPr="00AA2090">
              <w:rPr>
                <w:rFonts w:cs="Arial"/>
              </w:rPr>
              <w:fldChar w:fldCharType="begin">
                <w:ffData>
                  <w:name w:val=""/>
                  <w:enabled/>
                  <w:calcOnExit w:val="0"/>
                  <w:checkBox>
                    <w:sizeAuto/>
                    <w:default w:val="1"/>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207" w:type="dxa"/>
            <w:gridSpan w:val="10"/>
            <w:noWrap/>
            <w:vAlign w:val="center"/>
          </w:tcPr>
          <w:p w14:paraId="79BDF827" w14:textId="5F109079" w:rsidR="00FB66BC" w:rsidRPr="00AA2090" w:rsidRDefault="00D13F6A" w:rsidP="008225C1">
            <w:pPr>
              <w:ind w:left="34" w:right="112" w:hanging="34"/>
              <w:rPr>
                <w:rFonts w:cs="Arial"/>
              </w:rPr>
            </w:pPr>
            <w:r w:rsidRPr="00AA2090">
              <w:rPr>
                <w:rFonts w:cs="Arial"/>
              </w:rPr>
              <w:t>09</w:t>
            </w:r>
            <w:r w:rsidR="00E817BB">
              <w:rPr>
                <w:rFonts w:cs="Arial"/>
              </w:rPr>
              <w:t xml:space="preserve"> </w:t>
            </w:r>
            <w:r w:rsidRPr="00AA2090">
              <w:rPr>
                <w:rFonts w:cs="Arial"/>
              </w:rPr>
              <w:t>124</w:t>
            </w:r>
          </w:p>
        </w:tc>
        <w:tc>
          <w:tcPr>
            <w:tcW w:w="7934" w:type="dxa"/>
            <w:gridSpan w:val="6"/>
            <w:noWrap/>
            <w:vAlign w:val="center"/>
          </w:tcPr>
          <w:p w14:paraId="07E5ED9A" w14:textId="77777777" w:rsidR="00FB66BC" w:rsidRPr="00AA2090" w:rsidRDefault="00FB66BC" w:rsidP="008225C1">
            <w:pPr>
              <w:ind w:left="34" w:right="112" w:hanging="34"/>
              <w:rPr>
                <w:rFonts w:cs="Arial"/>
              </w:rPr>
            </w:pPr>
            <w:r w:rsidRPr="00AA2090">
              <w:rPr>
                <w:rFonts w:cs="Arial"/>
              </w:rPr>
              <w:t>Eigenerklärung für nicht präqualifizierte Unternehmen</w:t>
            </w:r>
          </w:p>
        </w:tc>
      </w:tr>
      <w:tr w:rsidR="00AA2090" w:rsidRPr="00AA2090" w14:paraId="1FCD4428" w14:textId="77777777" w:rsidTr="008225C1">
        <w:trPr>
          <w:gridBefore w:val="1"/>
          <w:gridAfter w:val="4"/>
          <w:wBefore w:w="27" w:type="dxa"/>
          <w:wAfter w:w="282" w:type="dxa"/>
          <w:trHeight w:val="284"/>
        </w:trPr>
        <w:tc>
          <w:tcPr>
            <w:tcW w:w="465" w:type="dxa"/>
            <w:noWrap/>
            <w:tcMar>
              <w:left w:w="28" w:type="dxa"/>
            </w:tcMar>
            <w:vAlign w:val="center"/>
          </w:tcPr>
          <w:p w14:paraId="0D8DDC41" w14:textId="77777777" w:rsidR="00FB66BC" w:rsidRPr="00AA2090" w:rsidRDefault="00FB66BC" w:rsidP="008225C1">
            <w:pPr>
              <w:ind w:left="34" w:right="112" w:hanging="34"/>
              <w:rPr>
                <w:rFonts w:cs="Arial"/>
              </w:rPr>
            </w:pPr>
            <w:r w:rsidRPr="00AA2090">
              <w:rPr>
                <w:rFonts w:cs="Arial"/>
              </w:rPr>
              <w:fldChar w:fldCharType="begin">
                <w:ffData>
                  <w:name w:val="Kontrollkästchen25"/>
                  <w:enabled/>
                  <w:calcOnExit w:val="0"/>
                  <w:checkBox>
                    <w:sizeAuto/>
                    <w:default w:val="0"/>
                    <w:checked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207" w:type="dxa"/>
            <w:gridSpan w:val="10"/>
            <w:noWrap/>
            <w:vAlign w:val="center"/>
          </w:tcPr>
          <w:p w14:paraId="164761BD" w14:textId="5C89C815" w:rsidR="00FB66BC" w:rsidRPr="00AA2090" w:rsidRDefault="00D13F6A" w:rsidP="008225C1">
            <w:pPr>
              <w:ind w:left="34" w:right="112" w:hanging="34"/>
              <w:rPr>
                <w:rFonts w:cs="Arial"/>
              </w:rPr>
            </w:pPr>
            <w:r w:rsidRPr="00AA2090">
              <w:rPr>
                <w:rFonts w:cs="Arial"/>
              </w:rPr>
              <w:t>10</w:t>
            </w:r>
            <w:r w:rsidR="00E817BB">
              <w:rPr>
                <w:rFonts w:cs="Arial"/>
              </w:rPr>
              <w:t xml:space="preserve"> </w:t>
            </w:r>
            <w:r w:rsidRPr="00AA2090">
              <w:rPr>
                <w:rFonts w:cs="Arial"/>
              </w:rPr>
              <w:t>234</w:t>
            </w:r>
          </w:p>
        </w:tc>
        <w:tc>
          <w:tcPr>
            <w:tcW w:w="7934" w:type="dxa"/>
            <w:gridSpan w:val="6"/>
            <w:noWrap/>
            <w:vAlign w:val="center"/>
          </w:tcPr>
          <w:p w14:paraId="4B7D4502" w14:textId="77777777" w:rsidR="00FB66BC" w:rsidRPr="00AA2090" w:rsidRDefault="00FB66BC" w:rsidP="008225C1">
            <w:pPr>
              <w:ind w:left="34" w:right="112" w:hanging="34"/>
              <w:rPr>
                <w:rFonts w:cs="Arial"/>
              </w:rPr>
            </w:pPr>
            <w:r w:rsidRPr="00AA2090">
              <w:rPr>
                <w:rFonts w:cs="Arial"/>
              </w:rPr>
              <w:t>Erklärung Bieter-/Arbeitsgemeinschaft</w:t>
            </w:r>
          </w:p>
        </w:tc>
      </w:tr>
      <w:tr w:rsidR="00AA2090" w:rsidRPr="00AA2090" w14:paraId="54675911" w14:textId="77777777" w:rsidTr="008225C1">
        <w:trPr>
          <w:gridBefore w:val="1"/>
          <w:gridAfter w:val="4"/>
          <w:wBefore w:w="27" w:type="dxa"/>
          <w:wAfter w:w="282" w:type="dxa"/>
          <w:trHeight w:val="284"/>
        </w:trPr>
        <w:tc>
          <w:tcPr>
            <w:tcW w:w="465" w:type="dxa"/>
            <w:noWrap/>
            <w:tcMar>
              <w:left w:w="28" w:type="dxa"/>
            </w:tcMar>
            <w:vAlign w:val="center"/>
          </w:tcPr>
          <w:p w14:paraId="20BC71A0" w14:textId="3BC76061" w:rsidR="00FB66BC" w:rsidRPr="00AA2090" w:rsidRDefault="00FB66BC" w:rsidP="008225C1">
            <w:pPr>
              <w:ind w:left="34" w:right="112" w:hanging="34"/>
              <w:rPr>
                <w:rFonts w:cs="Arial"/>
              </w:rPr>
            </w:pPr>
            <w:r w:rsidRPr="00AA2090">
              <w:rPr>
                <w:rFonts w:cs="Arial"/>
              </w:rPr>
              <w:fldChar w:fldCharType="begin">
                <w:ffData>
                  <w:name w:val=""/>
                  <w:enabled/>
                  <w:calcOnExit w:val="0"/>
                  <w:checkBox>
                    <w:sizeAuto/>
                    <w:default w:val="0"/>
                    <w:checked/>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207" w:type="dxa"/>
            <w:gridSpan w:val="10"/>
            <w:noWrap/>
            <w:vAlign w:val="center"/>
          </w:tcPr>
          <w:p w14:paraId="785FB85A" w14:textId="6AE03E45" w:rsidR="00FB66BC" w:rsidRPr="00AA2090" w:rsidRDefault="00D13F6A" w:rsidP="008225C1">
            <w:pPr>
              <w:ind w:left="34" w:right="112" w:hanging="34"/>
              <w:rPr>
                <w:rFonts w:cs="Arial"/>
              </w:rPr>
            </w:pPr>
            <w:r w:rsidRPr="00AA2090">
              <w:rPr>
                <w:rFonts w:cs="Arial"/>
              </w:rPr>
              <w:t>11</w:t>
            </w:r>
            <w:r w:rsidR="00E817BB">
              <w:rPr>
                <w:rFonts w:cs="Arial"/>
              </w:rPr>
              <w:t xml:space="preserve"> </w:t>
            </w:r>
            <w:r w:rsidRPr="00AA2090">
              <w:rPr>
                <w:rFonts w:cs="Arial"/>
              </w:rPr>
              <w:t>235</w:t>
            </w:r>
          </w:p>
        </w:tc>
        <w:tc>
          <w:tcPr>
            <w:tcW w:w="7934" w:type="dxa"/>
            <w:gridSpan w:val="6"/>
            <w:noWrap/>
            <w:vAlign w:val="center"/>
          </w:tcPr>
          <w:p w14:paraId="0B303B80" w14:textId="77777777" w:rsidR="00FB66BC" w:rsidRPr="00AA2090" w:rsidRDefault="00FB66BC" w:rsidP="008225C1">
            <w:pPr>
              <w:ind w:left="34" w:right="112" w:hanging="34"/>
              <w:rPr>
                <w:rFonts w:cs="Arial"/>
              </w:rPr>
            </w:pPr>
            <w:r w:rsidRPr="00AA2090">
              <w:rPr>
                <w:rFonts w:cs="Arial"/>
              </w:rPr>
              <w:t>Verzeichnis der Leistungen anderer Unternehmen</w:t>
            </w:r>
          </w:p>
        </w:tc>
      </w:tr>
      <w:tr w:rsidR="00AA2090" w:rsidRPr="00AA2090" w14:paraId="725CDCA6" w14:textId="77777777" w:rsidTr="008225C1">
        <w:trPr>
          <w:gridBefore w:val="1"/>
          <w:gridAfter w:val="4"/>
          <w:wBefore w:w="27" w:type="dxa"/>
          <w:wAfter w:w="282" w:type="dxa"/>
          <w:trHeight w:val="284"/>
        </w:trPr>
        <w:tc>
          <w:tcPr>
            <w:tcW w:w="465" w:type="dxa"/>
            <w:noWrap/>
            <w:tcMar>
              <w:left w:w="28" w:type="dxa"/>
            </w:tcMar>
            <w:vAlign w:val="center"/>
          </w:tcPr>
          <w:p w14:paraId="1BD0CA87" w14:textId="77777777" w:rsidR="00FB66BC" w:rsidRPr="00AA2090" w:rsidRDefault="00FB66BC" w:rsidP="008225C1">
            <w:pPr>
              <w:ind w:left="34" w:right="112" w:hanging="34"/>
              <w:rPr>
                <w:rFonts w:cs="Arial"/>
              </w:rPr>
            </w:pPr>
            <w:r w:rsidRPr="00AA2090">
              <w:rPr>
                <w:rFonts w:cs="Arial"/>
              </w:rPr>
              <w:fldChar w:fldCharType="begin">
                <w:ffData>
                  <w:name w:val="Kontrollkästchen13"/>
                  <w:enabled/>
                  <w:calcOnExit w:val="0"/>
                  <w:checkBox>
                    <w:sizeAuto/>
                    <w:default w:val="0"/>
                    <w:checked/>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207" w:type="dxa"/>
            <w:gridSpan w:val="10"/>
            <w:noWrap/>
            <w:vAlign w:val="center"/>
          </w:tcPr>
          <w:p w14:paraId="33F65F5B" w14:textId="77777777" w:rsidR="00FB66BC" w:rsidRPr="00AA2090" w:rsidRDefault="00D13F6A" w:rsidP="008225C1">
            <w:pPr>
              <w:ind w:left="34" w:right="112" w:hanging="34"/>
              <w:rPr>
                <w:rFonts w:cs="Arial"/>
              </w:rPr>
            </w:pPr>
            <w:r w:rsidRPr="00AA2090">
              <w:rPr>
                <w:rFonts w:cs="Arial"/>
              </w:rPr>
              <w:t>13</w:t>
            </w:r>
          </w:p>
        </w:tc>
        <w:tc>
          <w:tcPr>
            <w:tcW w:w="7934" w:type="dxa"/>
            <w:gridSpan w:val="6"/>
            <w:noWrap/>
            <w:vAlign w:val="center"/>
          </w:tcPr>
          <w:p w14:paraId="0DB4F663" w14:textId="77777777" w:rsidR="00FB66BC" w:rsidRPr="00AA2090" w:rsidRDefault="00FB66BC" w:rsidP="008225C1">
            <w:pPr>
              <w:ind w:left="34" w:right="112" w:hanging="34"/>
              <w:rPr>
                <w:rFonts w:cs="Arial"/>
              </w:rPr>
            </w:pPr>
            <w:r w:rsidRPr="00AA2090">
              <w:rPr>
                <w:rFonts w:cs="Arial"/>
              </w:rPr>
              <w:t>Mustererklärung 1 und oder 3 zum Landestariftreuegesetz (LTTG)</w:t>
            </w:r>
          </w:p>
        </w:tc>
      </w:tr>
      <w:tr w:rsidR="00AA2090" w:rsidRPr="00AA2090" w14:paraId="40024778" w14:textId="77777777" w:rsidTr="008225C1">
        <w:trPr>
          <w:gridBefore w:val="1"/>
          <w:gridAfter w:val="4"/>
          <w:wBefore w:w="27" w:type="dxa"/>
          <w:wAfter w:w="282" w:type="dxa"/>
          <w:trHeight w:val="284"/>
        </w:trPr>
        <w:tc>
          <w:tcPr>
            <w:tcW w:w="465" w:type="dxa"/>
            <w:noWrap/>
            <w:tcMar>
              <w:left w:w="28" w:type="dxa"/>
            </w:tcMar>
            <w:vAlign w:val="center"/>
          </w:tcPr>
          <w:p w14:paraId="6F89BE58" w14:textId="77777777" w:rsidR="00FB66BC" w:rsidRPr="00AA2090" w:rsidRDefault="00FB66BC" w:rsidP="008225C1">
            <w:pPr>
              <w:ind w:left="34" w:right="112" w:hanging="34"/>
              <w:rPr>
                <w:rFonts w:cs="Arial"/>
              </w:rPr>
            </w:pPr>
            <w:r w:rsidRPr="00AA2090">
              <w:rPr>
                <w:rFonts w:cs="Arial"/>
              </w:rPr>
              <w:fldChar w:fldCharType="begin">
                <w:ffData>
                  <w:name w:val="Kontrollkästchen25"/>
                  <w:enabled/>
                  <w:calcOnExit w:val="0"/>
                  <w:checkBox>
                    <w:sizeAuto/>
                    <w:default w:val="1"/>
                  </w:checkBox>
                </w:ffData>
              </w:fldChar>
            </w:r>
            <w:bookmarkStart w:id="13" w:name="Kontrollkästchen25"/>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bookmarkEnd w:id="13"/>
          </w:p>
        </w:tc>
        <w:tc>
          <w:tcPr>
            <w:tcW w:w="1207" w:type="dxa"/>
            <w:gridSpan w:val="10"/>
            <w:noWrap/>
            <w:vAlign w:val="center"/>
          </w:tcPr>
          <w:p w14:paraId="1258217E" w14:textId="6E0D6687" w:rsidR="00FB66BC" w:rsidRPr="00AA2090" w:rsidRDefault="00D13F6A" w:rsidP="008225C1">
            <w:pPr>
              <w:ind w:left="34" w:right="112" w:hanging="34"/>
              <w:rPr>
                <w:rFonts w:cs="Arial"/>
              </w:rPr>
            </w:pPr>
            <w:r w:rsidRPr="00AA2090">
              <w:rPr>
                <w:rFonts w:cs="Arial"/>
              </w:rPr>
              <w:t>14</w:t>
            </w:r>
            <w:r w:rsidR="00E817BB">
              <w:rPr>
                <w:rFonts w:cs="Arial"/>
              </w:rPr>
              <w:t xml:space="preserve"> </w:t>
            </w:r>
          </w:p>
        </w:tc>
        <w:tc>
          <w:tcPr>
            <w:tcW w:w="7934" w:type="dxa"/>
            <w:gridSpan w:val="6"/>
            <w:noWrap/>
            <w:vAlign w:val="center"/>
          </w:tcPr>
          <w:p w14:paraId="5A09AB6C" w14:textId="77777777" w:rsidR="00FB66BC" w:rsidRPr="00AA2090" w:rsidRDefault="00FB66BC" w:rsidP="008225C1">
            <w:pPr>
              <w:ind w:left="34" w:right="112" w:hanging="34"/>
              <w:rPr>
                <w:rFonts w:cs="Arial"/>
              </w:rPr>
            </w:pPr>
            <w:r w:rsidRPr="00AA2090">
              <w:rPr>
                <w:rFonts w:cs="Arial"/>
              </w:rPr>
              <w:t>Nachweis der Leistungsfähigkeit</w:t>
            </w:r>
          </w:p>
        </w:tc>
      </w:tr>
      <w:tr w:rsidR="00AA2090" w:rsidRPr="00AA2090" w14:paraId="6D572AE4" w14:textId="77777777" w:rsidTr="008225C1">
        <w:trPr>
          <w:gridBefore w:val="1"/>
          <w:gridAfter w:val="4"/>
          <w:wBefore w:w="27" w:type="dxa"/>
          <w:wAfter w:w="282" w:type="dxa"/>
          <w:trHeight w:val="284"/>
        </w:trPr>
        <w:tc>
          <w:tcPr>
            <w:tcW w:w="465" w:type="dxa"/>
            <w:noWrap/>
            <w:tcMar>
              <w:left w:w="28" w:type="dxa"/>
            </w:tcMar>
            <w:vAlign w:val="center"/>
          </w:tcPr>
          <w:p w14:paraId="327C9C63" w14:textId="77777777" w:rsidR="00FB66BC" w:rsidRPr="00AA2090" w:rsidRDefault="00FB66BC" w:rsidP="008225C1">
            <w:pPr>
              <w:ind w:left="34" w:right="112" w:hanging="34"/>
              <w:rPr>
                <w:rFonts w:cs="Arial"/>
              </w:rPr>
            </w:pPr>
            <w:r w:rsidRPr="00AA2090">
              <w:rPr>
                <w:rFonts w:cs="Arial"/>
              </w:rPr>
              <w:fldChar w:fldCharType="begin">
                <w:ffData>
                  <w:name w:val=""/>
                  <w:enabled/>
                  <w:calcOnExit w:val="0"/>
                  <w:checkBox>
                    <w:sizeAuto/>
                    <w:default w:val="1"/>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207" w:type="dxa"/>
            <w:gridSpan w:val="10"/>
            <w:noWrap/>
            <w:vAlign w:val="center"/>
          </w:tcPr>
          <w:p w14:paraId="71885AFA" w14:textId="4BE04615" w:rsidR="00FB66BC" w:rsidRPr="00AA2090" w:rsidRDefault="00D13F6A" w:rsidP="008225C1">
            <w:pPr>
              <w:ind w:left="34" w:right="112" w:hanging="34"/>
              <w:rPr>
                <w:rFonts w:cs="Arial"/>
              </w:rPr>
            </w:pPr>
            <w:r w:rsidRPr="00AA2090">
              <w:rPr>
                <w:rFonts w:cs="Arial"/>
              </w:rPr>
              <w:t>15</w:t>
            </w:r>
            <w:r w:rsidR="00E817BB">
              <w:rPr>
                <w:rFonts w:cs="Arial"/>
              </w:rPr>
              <w:t xml:space="preserve"> </w:t>
            </w:r>
          </w:p>
        </w:tc>
        <w:tc>
          <w:tcPr>
            <w:tcW w:w="7934" w:type="dxa"/>
            <w:gridSpan w:val="6"/>
            <w:noWrap/>
            <w:vAlign w:val="center"/>
          </w:tcPr>
          <w:p w14:paraId="171720EF" w14:textId="77777777" w:rsidR="00FB66BC" w:rsidRPr="00AA2090" w:rsidRDefault="00FB66BC" w:rsidP="008225C1">
            <w:pPr>
              <w:ind w:left="34" w:right="112" w:hanging="34"/>
              <w:rPr>
                <w:rFonts w:cs="Arial"/>
              </w:rPr>
            </w:pPr>
            <w:r w:rsidRPr="00AA2090">
              <w:rPr>
                <w:rFonts w:cs="Arial"/>
              </w:rPr>
              <w:t>Referenzliste</w:t>
            </w:r>
          </w:p>
        </w:tc>
      </w:tr>
      <w:tr w:rsidR="00AA2090" w:rsidRPr="00AA2090" w14:paraId="000AC8D1" w14:textId="77777777" w:rsidTr="008225C1">
        <w:trPr>
          <w:gridBefore w:val="1"/>
          <w:gridAfter w:val="4"/>
          <w:wBefore w:w="27" w:type="dxa"/>
          <w:wAfter w:w="282" w:type="dxa"/>
          <w:trHeight w:val="284"/>
        </w:trPr>
        <w:tc>
          <w:tcPr>
            <w:tcW w:w="465" w:type="dxa"/>
            <w:noWrap/>
            <w:tcMar>
              <w:left w:w="28" w:type="dxa"/>
            </w:tcMar>
            <w:vAlign w:val="center"/>
          </w:tcPr>
          <w:p w14:paraId="44156444" w14:textId="77777777" w:rsidR="00FB66BC" w:rsidRPr="00AA2090" w:rsidRDefault="00FB66BC" w:rsidP="008225C1">
            <w:pPr>
              <w:ind w:left="34" w:right="112" w:hanging="34"/>
              <w:rPr>
                <w:rFonts w:cs="Arial"/>
              </w:rPr>
            </w:pPr>
            <w:r w:rsidRPr="00AA2090">
              <w:rPr>
                <w:rFonts w:cs="Arial"/>
              </w:rPr>
              <w:fldChar w:fldCharType="begin">
                <w:ffData>
                  <w:name w:val="Kontrollkästchen25"/>
                  <w:enabled/>
                  <w:calcOnExit w:val="0"/>
                  <w:checkBox>
                    <w:sizeAuto/>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207" w:type="dxa"/>
            <w:gridSpan w:val="10"/>
            <w:noWrap/>
            <w:vAlign w:val="center"/>
          </w:tcPr>
          <w:p w14:paraId="03B44CDD" w14:textId="77777777" w:rsidR="00FB66BC" w:rsidRPr="00AA2090" w:rsidRDefault="00FB66BC" w:rsidP="008225C1">
            <w:pPr>
              <w:ind w:left="34" w:right="112" w:hanging="34"/>
              <w:rPr>
                <w:rFonts w:cs="Arial"/>
              </w:rPr>
            </w:pPr>
            <w:r w:rsidRPr="00AA2090">
              <w:rPr>
                <w:rFonts w:cs="Arial"/>
              </w:rPr>
              <w:fldChar w:fldCharType="begin">
                <w:ffData>
                  <w:name w:val="Text406"/>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c>
          <w:tcPr>
            <w:tcW w:w="7934" w:type="dxa"/>
            <w:gridSpan w:val="6"/>
            <w:noWrap/>
            <w:vAlign w:val="center"/>
          </w:tcPr>
          <w:p w14:paraId="36F56AB1" w14:textId="77777777" w:rsidR="00FB66BC" w:rsidRPr="00AA2090" w:rsidRDefault="00B276AD" w:rsidP="008225C1">
            <w:pPr>
              <w:ind w:left="34" w:right="112" w:hanging="34"/>
              <w:rPr>
                <w:rFonts w:cs="Arial"/>
              </w:rPr>
            </w:pPr>
            <w:r w:rsidRPr="00AA2090">
              <w:rPr>
                <w:rFonts w:cs="Arial"/>
              </w:rPr>
              <w:fldChar w:fldCharType="begin">
                <w:ffData>
                  <w:name w:val=""/>
                  <w:enabled/>
                  <w:calcOnExit w:val="0"/>
                  <w:textInput>
                    <w:default w:val="Erklärung gegen ausbeuterische Kinderarbeit"/>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Erklärung gegen ausbeuterische Kinderarbeit</w:t>
            </w:r>
            <w:r w:rsidRPr="00AA2090">
              <w:rPr>
                <w:rFonts w:cs="Arial"/>
              </w:rPr>
              <w:fldChar w:fldCharType="end"/>
            </w:r>
          </w:p>
        </w:tc>
      </w:tr>
      <w:tr w:rsidR="00AA2090" w:rsidRPr="00AA2090" w14:paraId="026237D6" w14:textId="77777777" w:rsidTr="008225C1">
        <w:trPr>
          <w:gridBefore w:val="1"/>
          <w:gridAfter w:val="4"/>
          <w:wBefore w:w="27" w:type="dxa"/>
          <w:wAfter w:w="282" w:type="dxa"/>
          <w:trHeight w:val="284"/>
        </w:trPr>
        <w:tc>
          <w:tcPr>
            <w:tcW w:w="465" w:type="dxa"/>
            <w:noWrap/>
            <w:tcMar>
              <w:left w:w="28" w:type="dxa"/>
            </w:tcMar>
            <w:vAlign w:val="center"/>
          </w:tcPr>
          <w:p w14:paraId="38C6BC76" w14:textId="594D135B" w:rsidR="00FB66BC" w:rsidRPr="00AA2090" w:rsidRDefault="00FB66BC" w:rsidP="008225C1">
            <w:pPr>
              <w:ind w:left="34" w:right="112" w:hanging="34"/>
              <w:rPr>
                <w:rFonts w:cs="Arial"/>
              </w:rPr>
            </w:pPr>
            <w:r w:rsidRPr="00AA2090">
              <w:rPr>
                <w:rFonts w:cs="Arial"/>
              </w:rPr>
              <w:fldChar w:fldCharType="begin">
                <w:ffData>
                  <w:name w:val="Kontrollkästchen25"/>
                  <w:enabled/>
                  <w:calcOnExit w:val="0"/>
                  <w:checkBox>
                    <w:sizeAuto/>
                    <w:default w:val="0"/>
                    <w:checked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207" w:type="dxa"/>
            <w:gridSpan w:val="10"/>
            <w:noWrap/>
            <w:vAlign w:val="center"/>
          </w:tcPr>
          <w:p w14:paraId="3B38E019" w14:textId="3840C811" w:rsidR="00FB66BC" w:rsidRPr="00AA2090" w:rsidRDefault="00FB66BC" w:rsidP="008225C1">
            <w:pPr>
              <w:ind w:left="34" w:right="112" w:hanging="34"/>
              <w:rPr>
                <w:rFonts w:cs="Arial"/>
              </w:rPr>
            </w:pPr>
            <w:r w:rsidRPr="00AA2090">
              <w:rPr>
                <w:rFonts w:cs="Arial"/>
              </w:rPr>
              <w:fldChar w:fldCharType="begin">
                <w:ffData>
                  <w:name w:val="Text406"/>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002745D0">
              <w:rPr>
                <w:rFonts w:cs="Arial"/>
              </w:rPr>
              <w:t> </w:t>
            </w:r>
            <w:r w:rsidR="002745D0">
              <w:rPr>
                <w:rFonts w:cs="Arial"/>
              </w:rPr>
              <w:t> </w:t>
            </w:r>
            <w:r w:rsidR="002745D0">
              <w:rPr>
                <w:rFonts w:cs="Arial"/>
              </w:rPr>
              <w:t> </w:t>
            </w:r>
            <w:r w:rsidR="002745D0">
              <w:rPr>
                <w:rFonts w:cs="Arial"/>
              </w:rPr>
              <w:t> </w:t>
            </w:r>
            <w:r w:rsidR="002745D0">
              <w:rPr>
                <w:rFonts w:cs="Arial"/>
              </w:rPr>
              <w:t> </w:t>
            </w:r>
            <w:r w:rsidRPr="00AA2090">
              <w:rPr>
                <w:rFonts w:cs="Arial"/>
              </w:rPr>
              <w:fldChar w:fldCharType="end"/>
            </w:r>
          </w:p>
        </w:tc>
        <w:tc>
          <w:tcPr>
            <w:tcW w:w="7934" w:type="dxa"/>
            <w:gridSpan w:val="6"/>
            <w:noWrap/>
            <w:vAlign w:val="center"/>
          </w:tcPr>
          <w:p w14:paraId="0FF9EF69" w14:textId="6543DF87" w:rsidR="00FB66BC" w:rsidRPr="00AA62BA" w:rsidRDefault="00FB66BC" w:rsidP="008225C1">
            <w:pPr>
              <w:ind w:left="34" w:right="112" w:hanging="34"/>
              <w:rPr>
                <w:rFonts w:cs="Arial"/>
                <w:bCs/>
              </w:rPr>
            </w:pPr>
            <w:r w:rsidRPr="00AA62BA">
              <w:rPr>
                <w:rFonts w:cs="Arial"/>
                <w:b/>
              </w:rPr>
              <w:fldChar w:fldCharType="begin">
                <w:ffData>
                  <w:name w:val="Text390"/>
                  <w:enabled/>
                  <w:calcOnExit w:val="0"/>
                  <w:textInput/>
                </w:ffData>
              </w:fldChar>
            </w:r>
            <w:r w:rsidRPr="00AA2090">
              <w:rPr>
                <w:rFonts w:cs="Arial"/>
                <w:b/>
              </w:rPr>
              <w:instrText xml:space="preserve"> FORMTEXT </w:instrText>
            </w:r>
            <w:r w:rsidRPr="00AA62BA">
              <w:rPr>
                <w:rFonts w:cs="Arial"/>
                <w:b/>
              </w:rPr>
            </w:r>
            <w:r w:rsidRPr="00AA62BA">
              <w:rPr>
                <w:rFonts w:cs="Arial"/>
                <w:b/>
              </w:rPr>
              <w:fldChar w:fldCharType="separate"/>
            </w:r>
            <w:r w:rsidR="002745D0">
              <w:rPr>
                <w:rFonts w:cs="Arial"/>
                <w:b/>
              </w:rPr>
              <w:t> </w:t>
            </w:r>
            <w:r w:rsidR="002745D0">
              <w:rPr>
                <w:rFonts w:cs="Arial"/>
                <w:b/>
              </w:rPr>
              <w:t> </w:t>
            </w:r>
            <w:r w:rsidR="002745D0">
              <w:rPr>
                <w:rFonts w:cs="Arial"/>
                <w:b/>
              </w:rPr>
              <w:t> </w:t>
            </w:r>
            <w:r w:rsidR="002745D0">
              <w:rPr>
                <w:rFonts w:cs="Arial"/>
                <w:b/>
              </w:rPr>
              <w:t> </w:t>
            </w:r>
            <w:r w:rsidR="002745D0">
              <w:rPr>
                <w:rFonts w:cs="Arial"/>
                <w:b/>
              </w:rPr>
              <w:t> </w:t>
            </w:r>
            <w:r w:rsidRPr="00AA62BA">
              <w:rPr>
                <w:rFonts w:cs="Arial"/>
                <w:bCs/>
              </w:rPr>
              <w:fldChar w:fldCharType="end"/>
            </w:r>
          </w:p>
        </w:tc>
      </w:tr>
      <w:tr w:rsidR="00AA2090" w:rsidRPr="00AA2090" w14:paraId="6FB3A2AE" w14:textId="77777777" w:rsidTr="008225C1">
        <w:trPr>
          <w:gridBefore w:val="1"/>
          <w:gridAfter w:val="4"/>
          <w:wBefore w:w="27" w:type="dxa"/>
          <w:wAfter w:w="282" w:type="dxa"/>
          <w:trHeight w:val="284"/>
        </w:trPr>
        <w:tc>
          <w:tcPr>
            <w:tcW w:w="465" w:type="dxa"/>
            <w:noWrap/>
            <w:tcMar>
              <w:left w:w="28" w:type="dxa"/>
            </w:tcMar>
            <w:vAlign w:val="center"/>
          </w:tcPr>
          <w:p w14:paraId="0D04B20F" w14:textId="77777777" w:rsidR="00FB66BC" w:rsidRPr="00AA2090" w:rsidRDefault="00FB66BC" w:rsidP="008225C1">
            <w:pPr>
              <w:ind w:left="34" w:right="112" w:hanging="34"/>
              <w:rPr>
                <w:rFonts w:cs="Arial"/>
              </w:rPr>
            </w:pPr>
            <w:r w:rsidRPr="00AA2090">
              <w:rPr>
                <w:rFonts w:cs="Arial"/>
              </w:rPr>
              <w:fldChar w:fldCharType="begin">
                <w:ffData>
                  <w:name w:val="Kontrollkästchen25"/>
                  <w:enabled/>
                  <w:calcOnExit w:val="0"/>
                  <w:checkBox>
                    <w:sizeAuto/>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207" w:type="dxa"/>
            <w:gridSpan w:val="10"/>
            <w:noWrap/>
            <w:vAlign w:val="center"/>
          </w:tcPr>
          <w:p w14:paraId="082FAE77" w14:textId="77777777" w:rsidR="00FB66BC" w:rsidRPr="00AA2090" w:rsidRDefault="00FB66BC" w:rsidP="008225C1">
            <w:pPr>
              <w:ind w:left="34" w:right="112" w:hanging="34"/>
              <w:rPr>
                <w:rFonts w:cs="Arial"/>
              </w:rPr>
            </w:pPr>
            <w:r w:rsidRPr="00AA2090">
              <w:rPr>
                <w:rFonts w:cs="Arial"/>
              </w:rPr>
              <w:fldChar w:fldCharType="begin">
                <w:ffData>
                  <w:name w:val="Text406"/>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c>
          <w:tcPr>
            <w:tcW w:w="7934" w:type="dxa"/>
            <w:gridSpan w:val="6"/>
            <w:noWrap/>
            <w:vAlign w:val="center"/>
          </w:tcPr>
          <w:p w14:paraId="2844BA81" w14:textId="77777777" w:rsidR="00FB66BC" w:rsidRPr="00AA2090" w:rsidRDefault="00FB66BC" w:rsidP="008225C1">
            <w:pPr>
              <w:ind w:left="34" w:right="112" w:hanging="34"/>
              <w:rPr>
                <w:rFonts w:cs="Arial"/>
                <w:b/>
              </w:rPr>
            </w:pPr>
            <w:r w:rsidRPr="00AA2090">
              <w:rPr>
                <w:rFonts w:cs="Arial"/>
                <w:b/>
              </w:rPr>
              <w:fldChar w:fldCharType="begin">
                <w:ffData>
                  <w:name w:val="Text390"/>
                  <w:enabled/>
                  <w:calcOnExit w:val="0"/>
                  <w:textInput/>
                </w:ffData>
              </w:fldChar>
            </w:r>
            <w:r w:rsidRPr="00AA2090">
              <w:rPr>
                <w:rFonts w:cs="Arial"/>
                <w:b/>
              </w:rPr>
              <w:instrText xml:space="preserve"> FORMTEXT </w:instrText>
            </w:r>
            <w:r w:rsidRPr="00AA2090">
              <w:rPr>
                <w:rFonts w:cs="Arial"/>
                <w:b/>
              </w:rPr>
            </w:r>
            <w:r w:rsidRPr="00AA2090">
              <w:rPr>
                <w:rFonts w:cs="Arial"/>
                <w:b/>
              </w:rPr>
              <w:fldChar w:fldCharType="separate"/>
            </w:r>
            <w:r w:rsidRPr="00AA2090">
              <w:rPr>
                <w:rFonts w:cs="Arial"/>
                <w:b/>
                <w:noProof/>
              </w:rPr>
              <w:t> </w:t>
            </w:r>
            <w:r w:rsidRPr="00AA2090">
              <w:rPr>
                <w:rFonts w:cs="Arial"/>
                <w:b/>
                <w:noProof/>
              </w:rPr>
              <w:t> </w:t>
            </w:r>
            <w:r w:rsidRPr="00AA2090">
              <w:rPr>
                <w:rFonts w:cs="Arial"/>
                <w:b/>
                <w:noProof/>
              </w:rPr>
              <w:t> </w:t>
            </w:r>
            <w:r w:rsidRPr="00AA2090">
              <w:rPr>
                <w:rFonts w:cs="Arial"/>
                <w:b/>
                <w:noProof/>
              </w:rPr>
              <w:t> </w:t>
            </w:r>
            <w:r w:rsidRPr="00AA2090">
              <w:rPr>
                <w:rFonts w:cs="Arial"/>
                <w:b/>
                <w:noProof/>
              </w:rPr>
              <w:t> </w:t>
            </w:r>
            <w:r w:rsidRPr="00AA2090">
              <w:rPr>
                <w:rFonts w:cs="Arial"/>
                <w:b/>
              </w:rPr>
              <w:fldChar w:fldCharType="end"/>
            </w:r>
          </w:p>
        </w:tc>
      </w:tr>
      <w:tr w:rsidR="00AA2090" w:rsidRPr="00AA2090" w14:paraId="0C14691F" w14:textId="77777777" w:rsidTr="008225C1">
        <w:trPr>
          <w:gridAfter w:val="3"/>
          <w:wAfter w:w="276" w:type="dxa"/>
          <w:trHeight w:val="397"/>
        </w:trPr>
        <w:tc>
          <w:tcPr>
            <w:tcW w:w="492" w:type="dxa"/>
            <w:gridSpan w:val="2"/>
            <w:noWrap/>
            <w:tcMar>
              <w:left w:w="28" w:type="dxa"/>
            </w:tcMar>
            <w:vAlign w:val="center"/>
          </w:tcPr>
          <w:p w14:paraId="5974F2E2" w14:textId="77777777" w:rsidR="00FB66BC" w:rsidRPr="00AA2090" w:rsidRDefault="00FB66BC" w:rsidP="008225C1">
            <w:pPr>
              <w:pStyle w:val="FormatvorlageFettLinks0cmHngend1cm"/>
              <w:spacing w:before="120"/>
              <w:ind w:right="112"/>
            </w:pPr>
            <w:r w:rsidRPr="00AA2090">
              <w:t>D)</w:t>
            </w:r>
          </w:p>
        </w:tc>
        <w:tc>
          <w:tcPr>
            <w:tcW w:w="9147" w:type="dxa"/>
            <w:gridSpan w:val="17"/>
            <w:noWrap/>
            <w:vAlign w:val="center"/>
          </w:tcPr>
          <w:p w14:paraId="7696A3BC" w14:textId="77777777" w:rsidR="00FB66BC" w:rsidRPr="00AA2090" w:rsidRDefault="00FB66BC" w:rsidP="008225C1">
            <w:pPr>
              <w:spacing w:before="120"/>
              <w:ind w:right="112"/>
            </w:pPr>
            <w:r w:rsidRPr="00AA2090">
              <w:rPr>
                <w:b/>
              </w:rPr>
              <w:t>die ausgefüllt auf gesondertes Verlangen der Vergabestelle einzureichen sind:</w:t>
            </w:r>
          </w:p>
        </w:tc>
      </w:tr>
      <w:tr w:rsidR="00AA2090" w:rsidRPr="00AA2090" w14:paraId="58B9C347" w14:textId="77777777" w:rsidTr="008225C1">
        <w:trPr>
          <w:gridBefore w:val="1"/>
          <w:gridAfter w:val="4"/>
          <w:wBefore w:w="27" w:type="dxa"/>
          <w:wAfter w:w="282" w:type="dxa"/>
          <w:trHeight w:val="284"/>
        </w:trPr>
        <w:tc>
          <w:tcPr>
            <w:tcW w:w="465" w:type="dxa"/>
            <w:noWrap/>
            <w:tcMar>
              <w:left w:w="28" w:type="dxa"/>
            </w:tcMar>
            <w:vAlign w:val="center"/>
          </w:tcPr>
          <w:p w14:paraId="06118DA0" w14:textId="39BE9B6D" w:rsidR="000E3BD4" w:rsidRPr="00AA2090" w:rsidRDefault="000E3BD4" w:rsidP="008225C1">
            <w:pPr>
              <w:ind w:left="34" w:right="112" w:hanging="34"/>
              <w:rPr>
                <w:rFonts w:cs="Arial"/>
              </w:rPr>
            </w:pPr>
            <w:r w:rsidRPr="00AA2090">
              <w:rPr>
                <w:rFonts w:cs="Arial"/>
              </w:rPr>
              <w:fldChar w:fldCharType="begin">
                <w:ffData>
                  <w:name w:val="Kontrollkästchen49"/>
                  <w:enabled/>
                  <w:calcOnExit w:val="0"/>
                  <w:checkBox>
                    <w:sizeAuto/>
                    <w:default w:val="0"/>
                    <w:checked w:val="0"/>
                  </w:checkBox>
                </w:ffData>
              </w:fldChar>
            </w:r>
            <w:r w:rsidRPr="00AA2090">
              <w:rPr>
                <w:rFonts w:cs="Arial"/>
              </w:rPr>
              <w:instrText xml:space="preserve"> FORMCHECKBOX </w:instrText>
            </w:r>
            <w:r w:rsidR="00B87229" w:rsidRPr="00AA2090">
              <w:rPr>
                <w:rFonts w:cs="Arial"/>
              </w:rPr>
            </w:r>
            <w:r w:rsidR="00B87229">
              <w:rPr>
                <w:rFonts w:cs="Arial"/>
              </w:rPr>
              <w:fldChar w:fldCharType="separate"/>
            </w:r>
            <w:r w:rsidRPr="00AA2090">
              <w:rPr>
                <w:rFonts w:cs="Arial"/>
              </w:rPr>
              <w:fldChar w:fldCharType="end"/>
            </w:r>
          </w:p>
        </w:tc>
        <w:tc>
          <w:tcPr>
            <w:tcW w:w="1207" w:type="dxa"/>
            <w:gridSpan w:val="10"/>
            <w:noWrap/>
            <w:vAlign w:val="center"/>
          </w:tcPr>
          <w:p w14:paraId="6A72F1EA" w14:textId="2FDE0E28" w:rsidR="000E3BD4" w:rsidRPr="00AA2090" w:rsidRDefault="000E3BD4" w:rsidP="008225C1">
            <w:pPr>
              <w:ind w:left="34" w:right="112" w:hanging="34"/>
              <w:rPr>
                <w:rFonts w:cs="Arial"/>
              </w:rPr>
            </w:pPr>
            <w:r w:rsidRPr="00AA2090">
              <w:rPr>
                <w:rFonts w:cs="Arial"/>
              </w:rPr>
              <w:t>12</w:t>
            </w:r>
            <w:r w:rsidR="00E817BB">
              <w:rPr>
                <w:rFonts w:cs="Arial"/>
              </w:rPr>
              <w:t xml:space="preserve"> </w:t>
            </w:r>
            <w:r w:rsidRPr="00AA2090">
              <w:rPr>
                <w:rFonts w:cs="Arial"/>
              </w:rPr>
              <w:t>236</w:t>
            </w:r>
          </w:p>
        </w:tc>
        <w:tc>
          <w:tcPr>
            <w:tcW w:w="7934" w:type="dxa"/>
            <w:gridSpan w:val="6"/>
            <w:noWrap/>
            <w:vAlign w:val="center"/>
          </w:tcPr>
          <w:p w14:paraId="56B78016" w14:textId="77777777" w:rsidR="000E3BD4" w:rsidRPr="00AA2090" w:rsidRDefault="000E3BD4" w:rsidP="008225C1">
            <w:pPr>
              <w:ind w:left="34" w:right="112" w:hanging="34"/>
              <w:rPr>
                <w:rFonts w:cs="Arial"/>
              </w:rPr>
            </w:pPr>
            <w:r w:rsidRPr="00AA2090">
              <w:rPr>
                <w:rFonts w:cs="Arial"/>
              </w:rPr>
              <w:t>Verpflichtungserklärung anderer Unternehmen</w:t>
            </w:r>
          </w:p>
        </w:tc>
      </w:tr>
      <w:tr w:rsidR="00AA2090" w:rsidRPr="00AA2090" w14:paraId="0BA8049C" w14:textId="77777777" w:rsidTr="008225C1">
        <w:trPr>
          <w:gridBefore w:val="1"/>
          <w:gridAfter w:val="3"/>
          <w:wBefore w:w="27" w:type="dxa"/>
          <w:wAfter w:w="276" w:type="dxa"/>
          <w:trHeight w:val="284"/>
        </w:trPr>
        <w:tc>
          <w:tcPr>
            <w:tcW w:w="478" w:type="dxa"/>
            <w:gridSpan w:val="2"/>
            <w:noWrap/>
            <w:tcMar>
              <w:left w:w="28" w:type="dxa"/>
            </w:tcMar>
            <w:vAlign w:val="center"/>
          </w:tcPr>
          <w:p w14:paraId="69855B39" w14:textId="77777777" w:rsidR="00FB66BC" w:rsidRPr="00AA2090" w:rsidRDefault="00FB66BC" w:rsidP="008225C1">
            <w:pPr>
              <w:ind w:right="112"/>
              <w:rPr>
                <w:rFonts w:cs="Arial"/>
              </w:rPr>
            </w:pPr>
            <w:r w:rsidRPr="00AA2090">
              <w:rPr>
                <w:rFonts w:cs="Arial"/>
              </w:rPr>
              <w:fldChar w:fldCharType="begin">
                <w:ffData>
                  <w:name w:val="Kontrollkästchen42"/>
                  <w:enabled/>
                  <w:calcOnExit w:val="0"/>
                  <w:checkBox>
                    <w:sizeAuto/>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938" w:type="dxa"/>
            <w:gridSpan w:val="7"/>
            <w:shd w:val="clear" w:color="auto" w:fill="auto"/>
            <w:noWrap/>
            <w:vAlign w:val="center"/>
          </w:tcPr>
          <w:p w14:paraId="3C099125" w14:textId="77777777" w:rsidR="00FB66BC" w:rsidRPr="00AA2090" w:rsidRDefault="00FB66BC" w:rsidP="008225C1">
            <w:pPr>
              <w:ind w:right="112"/>
              <w:rPr>
                <w:rFonts w:cs="Arial"/>
              </w:rPr>
            </w:pPr>
            <w:r w:rsidRPr="00AA2090">
              <w:rPr>
                <w:rFonts w:cs="Arial"/>
              </w:rPr>
              <w:fldChar w:fldCharType="begin">
                <w:ffData>
                  <w:name w:val="Text392"/>
                  <w:enabled/>
                  <w:calcOnExit w:val="0"/>
                  <w:textInput/>
                </w:ffData>
              </w:fldChar>
            </w:r>
            <w:bookmarkStart w:id="14" w:name="Text392"/>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bookmarkEnd w:id="14"/>
          </w:p>
        </w:tc>
        <w:tc>
          <w:tcPr>
            <w:tcW w:w="8196" w:type="dxa"/>
            <w:gridSpan w:val="9"/>
            <w:shd w:val="clear" w:color="auto" w:fill="auto"/>
            <w:noWrap/>
            <w:vAlign w:val="center"/>
          </w:tcPr>
          <w:p w14:paraId="56120072" w14:textId="77777777" w:rsidR="00FB66BC" w:rsidRPr="00AA2090" w:rsidRDefault="00FB66BC" w:rsidP="008225C1">
            <w:pPr>
              <w:ind w:right="112"/>
              <w:rPr>
                <w:rFonts w:cs="Arial"/>
                <w:b/>
              </w:rPr>
            </w:pPr>
            <w:r w:rsidRPr="00AA2090">
              <w:rPr>
                <w:rFonts w:cs="Arial"/>
                <w:b/>
              </w:rPr>
              <w:fldChar w:fldCharType="begin">
                <w:ffData>
                  <w:name w:val="Text397"/>
                  <w:enabled/>
                  <w:calcOnExit w:val="0"/>
                  <w:textInput/>
                </w:ffData>
              </w:fldChar>
            </w:r>
            <w:bookmarkStart w:id="15" w:name="Text397"/>
            <w:r w:rsidRPr="00AA2090">
              <w:rPr>
                <w:rFonts w:cs="Arial"/>
                <w:b/>
              </w:rPr>
              <w:instrText xml:space="preserve"> FORMTEXT </w:instrText>
            </w:r>
            <w:r w:rsidRPr="00AA2090">
              <w:rPr>
                <w:rFonts w:cs="Arial"/>
                <w:b/>
              </w:rPr>
            </w:r>
            <w:r w:rsidRPr="00AA2090">
              <w:rPr>
                <w:rFonts w:cs="Arial"/>
                <w:b/>
              </w:rPr>
              <w:fldChar w:fldCharType="separate"/>
            </w:r>
            <w:r w:rsidRPr="00AA2090">
              <w:rPr>
                <w:rFonts w:cs="Arial"/>
                <w:b/>
                <w:noProof/>
              </w:rPr>
              <w:t> </w:t>
            </w:r>
            <w:r w:rsidRPr="00AA2090">
              <w:rPr>
                <w:rFonts w:cs="Arial"/>
                <w:b/>
                <w:noProof/>
              </w:rPr>
              <w:t> </w:t>
            </w:r>
            <w:r w:rsidRPr="00AA2090">
              <w:rPr>
                <w:rFonts w:cs="Arial"/>
                <w:b/>
                <w:noProof/>
              </w:rPr>
              <w:t> </w:t>
            </w:r>
            <w:r w:rsidRPr="00AA2090">
              <w:rPr>
                <w:rFonts w:cs="Arial"/>
                <w:b/>
                <w:noProof/>
              </w:rPr>
              <w:t> </w:t>
            </w:r>
            <w:r w:rsidRPr="00AA2090">
              <w:rPr>
                <w:rFonts w:cs="Arial"/>
                <w:b/>
                <w:noProof/>
              </w:rPr>
              <w:t> </w:t>
            </w:r>
            <w:r w:rsidRPr="00AA2090">
              <w:rPr>
                <w:rFonts w:cs="Arial"/>
                <w:b/>
              </w:rPr>
              <w:fldChar w:fldCharType="end"/>
            </w:r>
            <w:bookmarkEnd w:id="15"/>
          </w:p>
        </w:tc>
      </w:tr>
      <w:tr w:rsidR="00AA2090" w:rsidRPr="00AA2090" w14:paraId="37618DEE" w14:textId="77777777" w:rsidTr="008225C1">
        <w:trPr>
          <w:gridBefore w:val="1"/>
          <w:gridAfter w:val="3"/>
          <w:wBefore w:w="27" w:type="dxa"/>
          <w:wAfter w:w="276" w:type="dxa"/>
          <w:trHeight w:val="284"/>
        </w:trPr>
        <w:tc>
          <w:tcPr>
            <w:tcW w:w="478" w:type="dxa"/>
            <w:gridSpan w:val="2"/>
            <w:noWrap/>
            <w:tcMar>
              <w:left w:w="28" w:type="dxa"/>
            </w:tcMar>
            <w:vAlign w:val="center"/>
          </w:tcPr>
          <w:p w14:paraId="47C59D6D" w14:textId="77777777" w:rsidR="00FB66BC" w:rsidRPr="00AA2090" w:rsidRDefault="00FB66BC" w:rsidP="008225C1">
            <w:pPr>
              <w:ind w:right="112"/>
              <w:rPr>
                <w:rFonts w:cs="Arial"/>
              </w:rPr>
            </w:pPr>
            <w:r w:rsidRPr="00AA2090">
              <w:rPr>
                <w:rFonts w:cs="Arial"/>
              </w:rPr>
              <w:fldChar w:fldCharType="begin">
                <w:ffData>
                  <w:name w:val="Kontrollkästchen42"/>
                  <w:enabled/>
                  <w:calcOnExit w:val="0"/>
                  <w:checkBox>
                    <w:sizeAuto/>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938" w:type="dxa"/>
            <w:gridSpan w:val="7"/>
            <w:shd w:val="clear" w:color="auto" w:fill="auto"/>
            <w:noWrap/>
            <w:vAlign w:val="center"/>
          </w:tcPr>
          <w:p w14:paraId="033546C1" w14:textId="77777777" w:rsidR="00FB66BC" w:rsidRPr="00AA2090" w:rsidRDefault="00FB66BC" w:rsidP="008225C1">
            <w:pPr>
              <w:ind w:right="112"/>
              <w:rPr>
                <w:rFonts w:cs="Arial"/>
              </w:rPr>
            </w:pPr>
            <w:r w:rsidRPr="00AA2090">
              <w:rPr>
                <w:rFonts w:cs="Arial"/>
              </w:rPr>
              <w:fldChar w:fldCharType="begin">
                <w:ffData>
                  <w:name w:val="Text393"/>
                  <w:enabled/>
                  <w:calcOnExit w:val="0"/>
                  <w:textInput/>
                </w:ffData>
              </w:fldChar>
            </w:r>
            <w:bookmarkStart w:id="16" w:name="Text393"/>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bookmarkEnd w:id="16"/>
          </w:p>
        </w:tc>
        <w:tc>
          <w:tcPr>
            <w:tcW w:w="8196" w:type="dxa"/>
            <w:gridSpan w:val="9"/>
            <w:shd w:val="clear" w:color="auto" w:fill="auto"/>
            <w:noWrap/>
            <w:vAlign w:val="center"/>
          </w:tcPr>
          <w:p w14:paraId="2DE7F9A9" w14:textId="77777777" w:rsidR="00FB66BC" w:rsidRPr="00AA2090" w:rsidRDefault="00FB66BC" w:rsidP="008225C1">
            <w:pPr>
              <w:ind w:right="112"/>
              <w:rPr>
                <w:rFonts w:cs="Arial"/>
                <w:b/>
              </w:rPr>
            </w:pPr>
            <w:r w:rsidRPr="00AA2090">
              <w:rPr>
                <w:rFonts w:cs="Arial"/>
                <w:b/>
              </w:rPr>
              <w:fldChar w:fldCharType="begin">
                <w:ffData>
                  <w:name w:val="Text365"/>
                  <w:enabled/>
                  <w:calcOnExit w:val="0"/>
                  <w:textInput/>
                </w:ffData>
              </w:fldChar>
            </w:r>
            <w:r w:rsidRPr="00AA2090">
              <w:rPr>
                <w:rFonts w:cs="Arial"/>
                <w:b/>
              </w:rPr>
              <w:instrText xml:space="preserve"> FORMTEXT </w:instrText>
            </w:r>
            <w:r w:rsidRPr="00AA2090">
              <w:rPr>
                <w:rFonts w:cs="Arial"/>
                <w:b/>
              </w:rPr>
            </w:r>
            <w:r w:rsidRPr="00AA2090">
              <w:rPr>
                <w:rFonts w:cs="Arial"/>
                <w:b/>
              </w:rPr>
              <w:fldChar w:fldCharType="separate"/>
            </w:r>
            <w:r w:rsidRPr="00AA2090">
              <w:rPr>
                <w:rFonts w:cs="Arial"/>
                <w:b/>
                <w:noProof/>
              </w:rPr>
              <w:t> </w:t>
            </w:r>
            <w:r w:rsidRPr="00AA2090">
              <w:rPr>
                <w:rFonts w:cs="Arial"/>
                <w:b/>
                <w:noProof/>
              </w:rPr>
              <w:t> </w:t>
            </w:r>
            <w:r w:rsidRPr="00AA2090">
              <w:rPr>
                <w:rFonts w:cs="Arial"/>
                <w:b/>
                <w:noProof/>
              </w:rPr>
              <w:t> </w:t>
            </w:r>
            <w:r w:rsidRPr="00AA2090">
              <w:rPr>
                <w:rFonts w:cs="Arial"/>
                <w:b/>
                <w:noProof/>
              </w:rPr>
              <w:t> </w:t>
            </w:r>
            <w:r w:rsidRPr="00AA2090">
              <w:rPr>
                <w:rFonts w:cs="Arial"/>
                <w:b/>
                <w:noProof/>
              </w:rPr>
              <w:t> </w:t>
            </w:r>
            <w:r w:rsidRPr="00AA2090">
              <w:rPr>
                <w:rFonts w:cs="Arial"/>
                <w:b/>
              </w:rPr>
              <w:fldChar w:fldCharType="end"/>
            </w:r>
          </w:p>
        </w:tc>
      </w:tr>
      <w:tr w:rsidR="00AA2090" w:rsidRPr="00AA2090" w14:paraId="151016F0" w14:textId="77777777" w:rsidTr="008225C1">
        <w:trPr>
          <w:gridBefore w:val="1"/>
          <w:gridAfter w:val="3"/>
          <w:wBefore w:w="27" w:type="dxa"/>
          <w:wAfter w:w="276" w:type="dxa"/>
          <w:trHeight w:val="284"/>
        </w:trPr>
        <w:tc>
          <w:tcPr>
            <w:tcW w:w="478" w:type="dxa"/>
            <w:gridSpan w:val="2"/>
            <w:noWrap/>
            <w:tcMar>
              <w:left w:w="28" w:type="dxa"/>
            </w:tcMar>
            <w:vAlign w:val="center"/>
          </w:tcPr>
          <w:p w14:paraId="348EC385" w14:textId="77777777" w:rsidR="00FB66BC" w:rsidRPr="00AA2090" w:rsidRDefault="00FB66BC" w:rsidP="008225C1">
            <w:pPr>
              <w:ind w:right="112"/>
              <w:rPr>
                <w:rFonts w:cs="Arial"/>
              </w:rPr>
            </w:pPr>
            <w:r w:rsidRPr="00AA2090">
              <w:rPr>
                <w:rFonts w:cs="Arial"/>
              </w:rPr>
              <w:fldChar w:fldCharType="begin">
                <w:ffData>
                  <w:name w:val="Kontrollkästchen42"/>
                  <w:enabled/>
                  <w:calcOnExit w:val="0"/>
                  <w:checkBox>
                    <w:sizeAuto/>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938" w:type="dxa"/>
            <w:gridSpan w:val="7"/>
            <w:shd w:val="clear" w:color="auto" w:fill="auto"/>
            <w:noWrap/>
            <w:vAlign w:val="center"/>
          </w:tcPr>
          <w:p w14:paraId="63EF99E9" w14:textId="77777777" w:rsidR="00FB66BC" w:rsidRPr="00AA2090" w:rsidRDefault="00FB66BC" w:rsidP="008225C1">
            <w:pPr>
              <w:ind w:right="112"/>
              <w:rPr>
                <w:rFonts w:cs="Arial"/>
              </w:rPr>
            </w:pPr>
            <w:r w:rsidRPr="00AA2090">
              <w:rPr>
                <w:rFonts w:cs="Arial"/>
              </w:rPr>
              <w:fldChar w:fldCharType="begin">
                <w:ffData>
                  <w:name w:val="Text394"/>
                  <w:enabled/>
                  <w:calcOnExit w:val="0"/>
                  <w:textInput/>
                </w:ffData>
              </w:fldChar>
            </w:r>
            <w:bookmarkStart w:id="17" w:name="Text394"/>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bookmarkEnd w:id="17"/>
          </w:p>
        </w:tc>
        <w:tc>
          <w:tcPr>
            <w:tcW w:w="8196" w:type="dxa"/>
            <w:gridSpan w:val="9"/>
            <w:shd w:val="clear" w:color="auto" w:fill="auto"/>
            <w:noWrap/>
            <w:vAlign w:val="center"/>
          </w:tcPr>
          <w:p w14:paraId="79F05C41" w14:textId="77777777" w:rsidR="00FB66BC" w:rsidRPr="00AA2090" w:rsidRDefault="00FB66BC" w:rsidP="008225C1">
            <w:pPr>
              <w:ind w:right="112"/>
              <w:rPr>
                <w:rFonts w:cs="Arial"/>
                <w:b/>
              </w:rPr>
            </w:pPr>
            <w:r w:rsidRPr="00AA2090">
              <w:rPr>
                <w:rFonts w:cs="Arial"/>
                <w:b/>
              </w:rPr>
              <w:fldChar w:fldCharType="begin">
                <w:ffData>
                  <w:name w:val="Text365"/>
                  <w:enabled/>
                  <w:calcOnExit w:val="0"/>
                  <w:textInput/>
                </w:ffData>
              </w:fldChar>
            </w:r>
            <w:r w:rsidRPr="00AA2090">
              <w:rPr>
                <w:rFonts w:cs="Arial"/>
                <w:b/>
              </w:rPr>
              <w:instrText xml:space="preserve"> FORMTEXT </w:instrText>
            </w:r>
            <w:r w:rsidRPr="00AA2090">
              <w:rPr>
                <w:rFonts w:cs="Arial"/>
                <w:b/>
              </w:rPr>
            </w:r>
            <w:r w:rsidRPr="00AA2090">
              <w:rPr>
                <w:rFonts w:cs="Arial"/>
                <w:b/>
              </w:rPr>
              <w:fldChar w:fldCharType="separate"/>
            </w:r>
            <w:r w:rsidRPr="00AA2090">
              <w:rPr>
                <w:rFonts w:cs="Arial"/>
                <w:b/>
                <w:noProof/>
              </w:rPr>
              <w:t> </w:t>
            </w:r>
            <w:r w:rsidRPr="00AA2090">
              <w:rPr>
                <w:rFonts w:cs="Arial"/>
                <w:b/>
                <w:noProof/>
              </w:rPr>
              <w:t> </w:t>
            </w:r>
            <w:r w:rsidRPr="00AA2090">
              <w:rPr>
                <w:rFonts w:cs="Arial"/>
                <w:b/>
                <w:noProof/>
              </w:rPr>
              <w:t> </w:t>
            </w:r>
            <w:r w:rsidRPr="00AA2090">
              <w:rPr>
                <w:rFonts w:cs="Arial"/>
                <w:b/>
                <w:noProof/>
              </w:rPr>
              <w:t> </w:t>
            </w:r>
            <w:r w:rsidRPr="00AA2090">
              <w:rPr>
                <w:rFonts w:cs="Arial"/>
                <w:b/>
                <w:noProof/>
              </w:rPr>
              <w:t> </w:t>
            </w:r>
            <w:r w:rsidRPr="00AA2090">
              <w:rPr>
                <w:rFonts w:cs="Arial"/>
                <w:b/>
              </w:rPr>
              <w:fldChar w:fldCharType="end"/>
            </w:r>
          </w:p>
        </w:tc>
      </w:tr>
      <w:tr w:rsidR="00AA2090" w:rsidRPr="00AA2090" w14:paraId="09065266" w14:textId="77777777" w:rsidTr="008225C1">
        <w:trPr>
          <w:gridAfter w:val="3"/>
          <w:wAfter w:w="276" w:type="dxa"/>
          <w:trHeight w:val="680"/>
        </w:trPr>
        <w:tc>
          <w:tcPr>
            <w:tcW w:w="9639" w:type="dxa"/>
            <w:gridSpan w:val="19"/>
            <w:noWrap/>
            <w:tcMar>
              <w:left w:w="28" w:type="dxa"/>
            </w:tcMar>
            <w:vAlign w:val="center"/>
          </w:tcPr>
          <w:p w14:paraId="254CA944" w14:textId="77777777" w:rsidR="00FB66BC" w:rsidRPr="00AA2090" w:rsidRDefault="00FB66BC" w:rsidP="008225C1">
            <w:pPr>
              <w:pStyle w:val="berschrift1"/>
              <w:ind w:right="112"/>
            </w:pPr>
            <w:r w:rsidRPr="00AA2090">
              <w:t>Es ist beabsichtigt, die in beiliegender Leistungsbeschreibung bezeichneten Leistungen im Namen und für Rechnung</w:t>
            </w:r>
          </w:p>
        </w:tc>
      </w:tr>
      <w:tr w:rsidR="00AA2090" w:rsidRPr="00AA2090" w14:paraId="7B0D2270" w14:textId="77777777" w:rsidTr="008225C1">
        <w:trPr>
          <w:gridAfter w:val="3"/>
          <w:wAfter w:w="276" w:type="dxa"/>
          <w:trHeight w:val="284"/>
        </w:trPr>
        <w:tc>
          <w:tcPr>
            <w:tcW w:w="492" w:type="dxa"/>
            <w:gridSpan w:val="2"/>
            <w:noWrap/>
            <w:tcMar>
              <w:left w:w="28" w:type="dxa"/>
            </w:tcMar>
            <w:vAlign w:val="center"/>
          </w:tcPr>
          <w:p w14:paraId="5293CB7A" w14:textId="77777777" w:rsidR="00FB66BC" w:rsidRPr="00AA2090" w:rsidRDefault="00FB66BC" w:rsidP="008225C1">
            <w:pPr>
              <w:ind w:right="112"/>
            </w:pPr>
          </w:p>
        </w:tc>
        <w:tc>
          <w:tcPr>
            <w:tcW w:w="9147" w:type="dxa"/>
            <w:gridSpan w:val="17"/>
            <w:tcBorders>
              <w:bottom w:val="single" w:sz="4" w:space="0" w:color="808080"/>
            </w:tcBorders>
            <w:noWrap/>
            <w:vAlign w:val="center"/>
          </w:tcPr>
          <w:p w14:paraId="0AF1D88C" w14:textId="77777777" w:rsidR="00FB66BC" w:rsidRPr="00AA2090" w:rsidRDefault="00FB66BC" w:rsidP="008225C1">
            <w:pPr>
              <w:ind w:right="112"/>
            </w:pPr>
            <w:r w:rsidRPr="00AA2090">
              <w:rPr>
                <w:rFonts w:cs="Arial"/>
              </w:rPr>
              <w:fldChar w:fldCharType="begin">
                <w:ffData>
                  <w:name w:val="Text365"/>
                  <w:enabled/>
                  <w:calcOnExit w:val="0"/>
                  <w:textInput>
                    <w:default w:val="Hochschule Koblenz, Konrad-Zuse-Straße 1, 56075 Koblenz"/>
                  </w:textInput>
                </w:ffData>
              </w:fldChar>
            </w:r>
            <w:bookmarkStart w:id="18" w:name="Text365"/>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Hochschule Koblenz, Konrad-Zuse-Straße 1, 56075 Koblenz,</w:t>
            </w:r>
            <w:r w:rsidRPr="00AA2090">
              <w:rPr>
                <w:rFonts w:cs="Arial"/>
              </w:rPr>
              <w:fldChar w:fldCharType="end"/>
            </w:r>
            <w:bookmarkEnd w:id="18"/>
            <w:r w:rsidRPr="00AA2090">
              <w:rPr>
                <w:rFonts w:cs="Arial"/>
              </w:rPr>
              <w:t xml:space="preserve"> zu vergeben</w:t>
            </w:r>
          </w:p>
        </w:tc>
      </w:tr>
      <w:tr w:rsidR="00AA2090" w:rsidRPr="00AA2090" w14:paraId="78C9A079" w14:textId="77777777" w:rsidTr="008225C1">
        <w:trPr>
          <w:gridAfter w:val="3"/>
          <w:wAfter w:w="276" w:type="dxa"/>
          <w:trHeight w:val="284"/>
        </w:trPr>
        <w:tc>
          <w:tcPr>
            <w:tcW w:w="492" w:type="dxa"/>
            <w:gridSpan w:val="2"/>
            <w:noWrap/>
            <w:tcMar>
              <w:left w:w="28" w:type="dxa"/>
            </w:tcMar>
            <w:vAlign w:val="center"/>
          </w:tcPr>
          <w:p w14:paraId="41EF09A4" w14:textId="77777777" w:rsidR="00FB66BC" w:rsidRPr="00AA2090" w:rsidRDefault="00FB66BC" w:rsidP="008225C1">
            <w:pPr>
              <w:ind w:right="112"/>
            </w:pPr>
          </w:p>
        </w:tc>
        <w:tc>
          <w:tcPr>
            <w:tcW w:w="9147" w:type="dxa"/>
            <w:gridSpan w:val="17"/>
            <w:tcBorders>
              <w:top w:val="single" w:sz="4" w:space="0" w:color="808080"/>
              <w:bottom w:val="single" w:sz="4" w:space="0" w:color="808080"/>
            </w:tcBorders>
            <w:noWrap/>
            <w:vAlign w:val="center"/>
          </w:tcPr>
          <w:p w14:paraId="0A51A23C" w14:textId="77777777" w:rsidR="00FB66BC" w:rsidRPr="00AA2090" w:rsidRDefault="00FB66BC" w:rsidP="008225C1">
            <w:pPr>
              <w:ind w:right="112"/>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26F6A3F8" w14:textId="77777777" w:rsidTr="008225C1">
        <w:trPr>
          <w:gridAfter w:val="3"/>
          <w:wAfter w:w="276" w:type="dxa"/>
          <w:trHeight w:val="397"/>
        </w:trPr>
        <w:tc>
          <w:tcPr>
            <w:tcW w:w="9639" w:type="dxa"/>
            <w:gridSpan w:val="19"/>
            <w:noWrap/>
            <w:tcMar>
              <w:left w:w="28" w:type="dxa"/>
            </w:tcMar>
            <w:vAlign w:val="center"/>
          </w:tcPr>
          <w:p w14:paraId="6A1E4980" w14:textId="77777777" w:rsidR="00FB66BC" w:rsidRPr="00AA2090" w:rsidRDefault="00FB66BC" w:rsidP="008225C1">
            <w:pPr>
              <w:pStyle w:val="berschrift1"/>
              <w:ind w:right="112"/>
            </w:pPr>
            <w:r w:rsidRPr="00AA2090">
              <w:t>Kommunikation</w:t>
            </w:r>
          </w:p>
        </w:tc>
      </w:tr>
      <w:tr w:rsidR="00AA2090" w:rsidRPr="00AA2090" w14:paraId="2E259389" w14:textId="77777777" w:rsidTr="008225C1">
        <w:trPr>
          <w:gridAfter w:val="3"/>
          <w:wAfter w:w="276" w:type="dxa"/>
          <w:trHeight w:val="312"/>
        </w:trPr>
        <w:tc>
          <w:tcPr>
            <w:tcW w:w="492" w:type="dxa"/>
            <w:gridSpan w:val="2"/>
            <w:noWrap/>
            <w:tcMar>
              <w:top w:w="0" w:type="dxa"/>
              <w:left w:w="28" w:type="dxa"/>
              <w:bottom w:w="0" w:type="dxa"/>
              <w:right w:w="108" w:type="dxa"/>
            </w:tcMar>
            <w:vAlign w:val="center"/>
          </w:tcPr>
          <w:p w14:paraId="5EFD2D38" w14:textId="77777777" w:rsidR="00FB66BC" w:rsidRPr="00AA2090" w:rsidRDefault="00FB66BC" w:rsidP="008225C1">
            <w:pPr>
              <w:ind w:right="112"/>
            </w:pPr>
          </w:p>
        </w:tc>
        <w:tc>
          <w:tcPr>
            <w:tcW w:w="9147" w:type="dxa"/>
            <w:gridSpan w:val="17"/>
            <w:noWrap/>
            <w:vAlign w:val="center"/>
            <w:hideMark/>
          </w:tcPr>
          <w:p w14:paraId="31BCAC2A" w14:textId="77777777" w:rsidR="00FB66BC" w:rsidRPr="00AA2090" w:rsidRDefault="00FB66BC" w:rsidP="008225C1">
            <w:pPr>
              <w:ind w:right="112"/>
            </w:pPr>
            <w:r w:rsidRPr="00AA2090">
              <w:t>Die Kommunikation erfolgt</w:t>
            </w:r>
          </w:p>
        </w:tc>
      </w:tr>
      <w:tr w:rsidR="00AA2090" w:rsidRPr="00AA2090" w14:paraId="48C59D52" w14:textId="77777777" w:rsidTr="008225C1">
        <w:trPr>
          <w:gridAfter w:val="3"/>
          <w:wAfter w:w="276" w:type="dxa"/>
          <w:trHeight w:val="312"/>
        </w:trPr>
        <w:tc>
          <w:tcPr>
            <w:tcW w:w="492" w:type="dxa"/>
            <w:gridSpan w:val="2"/>
            <w:noWrap/>
            <w:tcMar>
              <w:top w:w="0" w:type="dxa"/>
              <w:left w:w="28" w:type="dxa"/>
              <w:bottom w:w="0" w:type="dxa"/>
              <w:right w:w="108" w:type="dxa"/>
            </w:tcMar>
            <w:vAlign w:val="center"/>
          </w:tcPr>
          <w:p w14:paraId="7299C529" w14:textId="77777777" w:rsidR="00FB66BC" w:rsidRPr="00AA2090" w:rsidRDefault="00FB66BC" w:rsidP="008225C1">
            <w:pPr>
              <w:ind w:right="112"/>
            </w:pPr>
          </w:p>
        </w:tc>
        <w:tc>
          <w:tcPr>
            <w:tcW w:w="481" w:type="dxa"/>
            <w:gridSpan w:val="5"/>
            <w:noWrap/>
            <w:vAlign w:val="center"/>
            <w:hideMark/>
          </w:tcPr>
          <w:p w14:paraId="102DA04C" w14:textId="77777777" w:rsidR="00FB66BC" w:rsidRPr="00AA2090" w:rsidRDefault="00FB66BC" w:rsidP="008225C1">
            <w:pPr>
              <w:ind w:right="112"/>
            </w:pPr>
            <w:r w:rsidRPr="00AA2090">
              <w:rPr>
                <w:b/>
              </w:rPr>
              <w:fldChar w:fldCharType="begin">
                <w:ffData>
                  <w:name w:val="Vergart4_2110"/>
                  <w:enabled/>
                  <w:calcOnExit w:val="0"/>
                  <w:entryMacro w:val="MarkierungsAuswahl"/>
                  <w:checkBox>
                    <w:size w:val="18"/>
                    <w:default w:val="0"/>
                    <w:checked/>
                  </w:checkBox>
                </w:ffData>
              </w:fldChar>
            </w:r>
            <w:r w:rsidRPr="00AA2090">
              <w:rPr>
                <w:b/>
              </w:rPr>
              <w:instrText xml:space="preserve"> FORMCHECKBOX </w:instrText>
            </w:r>
            <w:r w:rsidR="00B87229">
              <w:rPr>
                <w:b/>
              </w:rPr>
            </w:r>
            <w:r w:rsidR="00B87229">
              <w:rPr>
                <w:b/>
              </w:rPr>
              <w:fldChar w:fldCharType="separate"/>
            </w:r>
            <w:r w:rsidRPr="00AA2090">
              <w:fldChar w:fldCharType="end"/>
            </w:r>
          </w:p>
        </w:tc>
        <w:tc>
          <w:tcPr>
            <w:tcW w:w="8666" w:type="dxa"/>
            <w:gridSpan w:val="12"/>
            <w:vAlign w:val="center"/>
            <w:hideMark/>
          </w:tcPr>
          <w:p w14:paraId="416B3463" w14:textId="77777777" w:rsidR="00FB66BC" w:rsidRPr="00AA2090" w:rsidRDefault="00FB66BC" w:rsidP="008225C1">
            <w:pPr>
              <w:ind w:right="112"/>
            </w:pPr>
            <w:r w:rsidRPr="00AA2090">
              <w:t xml:space="preserve">elektronisch über die Vergabeplattform </w:t>
            </w:r>
            <w:r w:rsidRPr="00AA2090">
              <w:rPr>
                <w:rFonts w:cs="Arial"/>
              </w:rPr>
              <w:fldChar w:fldCharType="begin">
                <w:ffData>
                  <w:name w:val="Text383"/>
                  <w:enabled/>
                  <w:calcOnExit w:val="0"/>
                  <w:textInput>
                    <w:default w:val="www.vergabe.rlp.de"/>
                  </w:textInput>
                </w:ffData>
              </w:fldChar>
            </w:r>
            <w:bookmarkStart w:id="19" w:name="Text383"/>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www.vergabe.rlp.de</w:t>
            </w:r>
            <w:r w:rsidRPr="00AA2090">
              <w:rPr>
                <w:rFonts w:cs="Arial"/>
              </w:rPr>
              <w:fldChar w:fldCharType="end"/>
            </w:r>
            <w:bookmarkEnd w:id="19"/>
          </w:p>
        </w:tc>
      </w:tr>
      <w:tr w:rsidR="00AA2090" w:rsidRPr="00AA2090" w14:paraId="02A4B3BE" w14:textId="77777777" w:rsidTr="008225C1">
        <w:trPr>
          <w:gridAfter w:val="3"/>
          <w:wAfter w:w="276" w:type="dxa"/>
          <w:trHeight w:val="312"/>
        </w:trPr>
        <w:tc>
          <w:tcPr>
            <w:tcW w:w="492" w:type="dxa"/>
            <w:gridSpan w:val="2"/>
            <w:noWrap/>
            <w:tcMar>
              <w:top w:w="0" w:type="dxa"/>
              <w:left w:w="28" w:type="dxa"/>
              <w:bottom w:w="0" w:type="dxa"/>
              <w:right w:w="108" w:type="dxa"/>
            </w:tcMar>
            <w:vAlign w:val="center"/>
          </w:tcPr>
          <w:p w14:paraId="60312715" w14:textId="77777777" w:rsidR="00FB66BC" w:rsidRPr="00AA2090" w:rsidRDefault="00FB66BC" w:rsidP="008225C1">
            <w:pPr>
              <w:ind w:right="112"/>
            </w:pPr>
          </w:p>
        </w:tc>
        <w:tc>
          <w:tcPr>
            <w:tcW w:w="481" w:type="dxa"/>
            <w:gridSpan w:val="5"/>
            <w:noWrap/>
            <w:vAlign w:val="center"/>
            <w:hideMark/>
          </w:tcPr>
          <w:p w14:paraId="58B537BB" w14:textId="77777777" w:rsidR="00FB66BC" w:rsidRPr="00AA2090" w:rsidRDefault="00FB66BC" w:rsidP="008225C1">
            <w:pPr>
              <w:ind w:right="112"/>
            </w:pPr>
            <w:r w:rsidRPr="00AA2090">
              <w:rPr>
                <w:b/>
              </w:rPr>
              <w:fldChar w:fldCharType="begin">
                <w:ffData>
                  <w:name w:val="Vergart4_2110"/>
                  <w:enabled/>
                  <w:calcOnExit w:val="0"/>
                  <w:entryMacro w:val="MarkierungsAuswahl"/>
                  <w:checkBox>
                    <w:size w:val="18"/>
                    <w:default w:val="0"/>
                  </w:checkBox>
                </w:ffData>
              </w:fldChar>
            </w:r>
            <w:r w:rsidRPr="00AA2090">
              <w:rPr>
                <w:b/>
              </w:rPr>
              <w:instrText xml:space="preserve"> FORMCHECKBOX </w:instrText>
            </w:r>
            <w:r w:rsidR="00B87229">
              <w:rPr>
                <w:b/>
              </w:rPr>
            </w:r>
            <w:r w:rsidR="00B87229">
              <w:rPr>
                <w:b/>
              </w:rPr>
              <w:fldChar w:fldCharType="separate"/>
            </w:r>
            <w:r w:rsidRPr="00AA2090">
              <w:fldChar w:fldCharType="end"/>
            </w:r>
          </w:p>
        </w:tc>
        <w:tc>
          <w:tcPr>
            <w:tcW w:w="8666" w:type="dxa"/>
            <w:gridSpan w:val="12"/>
            <w:vAlign w:val="center"/>
            <w:hideMark/>
          </w:tcPr>
          <w:p w14:paraId="3B27D860" w14:textId="77777777" w:rsidR="00FB66BC" w:rsidRPr="00AA2090" w:rsidRDefault="00FB66BC" w:rsidP="008225C1">
            <w:pPr>
              <w:ind w:right="112"/>
            </w:pPr>
            <w:r w:rsidRPr="00AA2090">
              <w:t>in Textform unter nachstehender Anschrift:</w:t>
            </w:r>
          </w:p>
        </w:tc>
      </w:tr>
      <w:tr w:rsidR="00AA2090" w:rsidRPr="00AA2090" w14:paraId="3285B87F" w14:textId="77777777" w:rsidTr="008225C1">
        <w:trPr>
          <w:gridAfter w:val="1"/>
          <w:wAfter w:w="251" w:type="dxa"/>
          <w:trHeight w:val="284"/>
        </w:trPr>
        <w:tc>
          <w:tcPr>
            <w:tcW w:w="492" w:type="dxa"/>
            <w:gridSpan w:val="2"/>
            <w:noWrap/>
            <w:tcMar>
              <w:top w:w="0" w:type="dxa"/>
              <w:left w:w="28" w:type="dxa"/>
              <w:bottom w:w="0" w:type="dxa"/>
              <w:right w:w="108" w:type="dxa"/>
            </w:tcMar>
            <w:vAlign w:val="center"/>
          </w:tcPr>
          <w:p w14:paraId="039043D6" w14:textId="77777777" w:rsidR="00FB66BC" w:rsidRPr="00AA2090" w:rsidRDefault="00FB66BC" w:rsidP="008225C1">
            <w:pPr>
              <w:ind w:right="112"/>
            </w:pPr>
          </w:p>
        </w:tc>
        <w:tc>
          <w:tcPr>
            <w:tcW w:w="1141" w:type="dxa"/>
            <w:gridSpan w:val="9"/>
            <w:noWrap/>
            <w:vAlign w:val="center"/>
            <w:hideMark/>
          </w:tcPr>
          <w:p w14:paraId="50872AFB" w14:textId="77777777" w:rsidR="00FB66BC" w:rsidRPr="00AA2090" w:rsidRDefault="00FB66BC" w:rsidP="008225C1">
            <w:pPr>
              <w:ind w:right="112"/>
            </w:pPr>
            <w:r w:rsidRPr="00AA2090">
              <w:t>Stelle</w:t>
            </w:r>
          </w:p>
        </w:tc>
        <w:tc>
          <w:tcPr>
            <w:tcW w:w="4759" w:type="dxa"/>
            <w:gridSpan w:val="4"/>
            <w:noWrap/>
            <w:vAlign w:val="center"/>
          </w:tcPr>
          <w:p w14:paraId="6C88BF88" w14:textId="77777777" w:rsidR="00FB66BC" w:rsidRPr="00AA2090" w:rsidRDefault="00FB66BC" w:rsidP="008225C1">
            <w:pPr>
              <w:ind w:right="112"/>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c>
          <w:tcPr>
            <w:tcW w:w="850" w:type="dxa"/>
            <w:vAlign w:val="center"/>
            <w:hideMark/>
          </w:tcPr>
          <w:p w14:paraId="5528A596" w14:textId="77777777" w:rsidR="00FB66BC" w:rsidRPr="00AA2090" w:rsidRDefault="00FB66BC" w:rsidP="008225C1">
            <w:pPr>
              <w:ind w:right="112"/>
            </w:pPr>
          </w:p>
        </w:tc>
        <w:tc>
          <w:tcPr>
            <w:tcW w:w="2422" w:type="dxa"/>
            <w:gridSpan w:val="5"/>
            <w:vAlign w:val="center"/>
          </w:tcPr>
          <w:p w14:paraId="13655BF6" w14:textId="77777777" w:rsidR="00FB66BC" w:rsidRPr="00AA2090" w:rsidRDefault="00FB66BC" w:rsidP="008225C1">
            <w:pPr>
              <w:ind w:right="112"/>
            </w:pPr>
          </w:p>
        </w:tc>
      </w:tr>
      <w:tr w:rsidR="00AA2090" w:rsidRPr="00AA2090" w14:paraId="05A21729" w14:textId="77777777" w:rsidTr="008225C1">
        <w:trPr>
          <w:gridAfter w:val="1"/>
          <w:wAfter w:w="251" w:type="dxa"/>
          <w:trHeight w:val="284"/>
        </w:trPr>
        <w:tc>
          <w:tcPr>
            <w:tcW w:w="492" w:type="dxa"/>
            <w:gridSpan w:val="2"/>
            <w:noWrap/>
            <w:tcMar>
              <w:top w:w="0" w:type="dxa"/>
              <w:left w:w="28" w:type="dxa"/>
              <w:bottom w:w="0" w:type="dxa"/>
              <w:right w:w="108" w:type="dxa"/>
            </w:tcMar>
            <w:vAlign w:val="bottom"/>
          </w:tcPr>
          <w:p w14:paraId="4F03A897" w14:textId="77777777" w:rsidR="00FB66BC" w:rsidRPr="00AA2090" w:rsidRDefault="00FB66BC" w:rsidP="008225C1">
            <w:pPr>
              <w:ind w:right="112"/>
              <w:jc w:val="left"/>
            </w:pPr>
          </w:p>
        </w:tc>
        <w:tc>
          <w:tcPr>
            <w:tcW w:w="1141" w:type="dxa"/>
            <w:gridSpan w:val="9"/>
            <w:noWrap/>
            <w:vAlign w:val="bottom"/>
          </w:tcPr>
          <w:p w14:paraId="5A679B7F" w14:textId="77777777" w:rsidR="00FB66BC" w:rsidRPr="00AA2090" w:rsidRDefault="00FB66BC" w:rsidP="008225C1">
            <w:pPr>
              <w:ind w:right="112"/>
              <w:jc w:val="left"/>
            </w:pPr>
          </w:p>
        </w:tc>
        <w:tc>
          <w:tcPr>
            <w:tcW w:w="4759" w:type="dxa"/>
            <w:gridSpan w:val="4"/>
            <w:noWrap/>
            <w:vAlign w:val="bottom"/>
          </w:tcPr>
          <w:p w14:paraId="53C52D87" w14:textId="77777777" w:rsidR="00FB66BC" w:rsidRPr="00AA2090" w:rsidRDefault="00FB66BC" w:rsidP="008225C1">
            <w:pPr>
              <w:ind w:right="112"/>
              <w:jc w:val="left"/>
            </w:pPr>
          </w:p>
        </w:tc>
        <w:tc>
          <w:tcPr>
            <w:tcW w:w="850" w:type="dxa"/>
            <w:vAlign w:val="bottom"/>
            <w:hideMark/>
          </w:tcPr>
          <w:p w14:paraId="4E707E71" w14:textId="77777777" w:rsidR="00FB66BC" w:rsidRPr="00AA2090" w:rsidRDefault="00FB66BC" w:rsidP="008225C1">
            <w:pPr>
              <w:ind w:right="112"/>
              <w:jc w:val="left"/>
            </w:pPr>
            <w:r w:rsidRPr="00AA2090">
              <w:t>Fax</w:t>
            </w:r>
          </w:p>
        </w:tc>
        <w:tc>
          <w:tcPr>
            <w:tcW w:w="2422" w:type="dxa"/>
            <w:gridSpan w:val="5"/>
            <w:vAlign w:val="bottom"/>
          </w:tcPr>
          <w:p w14:paraId="4CAF8C31" w14:textId="77777777" w:rsidR="00FB66BC" w:rsidRPr="00AA2090" w:rsidRDefault="00FB66BC" w:rsidP="008225C1">
            <w:pPr>
              <w:ind w:right="112"/>
              <w:jc w:val="left"/>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27815AC5" w14:textId="77777777" w:rsidTr="008225C1">
        <w:trPr>
          <w:gridAfter w:val="1"/>
          <w:wAfter w:w="251" w:type="dxa"/>
          <w:trHeight w:val="284"/>
        </w:trPr>
        <w:tc>
          <w:tcPr>
            <w:tcW w:w="492" w:type="dxa"/>
            <w:gridSpan w:val="2"/>
            <w:noWrap/>
            <w:tcMar>
              <w:top w:w="0" w:type="dxa"/>
              <w:left w:w="28" w:type="dxa"/>
              <w:bottom w:w="0" w:type="dxa"/>
              <w:right w:w="108" w:type="dxa"/>
            </w:tcMar>
            <w:vAlign w:val="bottom"/>
          </w:tcPr>
          <w:p w14:paraId="365F2DD4" w14:textId="77777777" w:rsidR="00FB66BC" w:rsidRPr="00AA2090" w:rsidRDefault="00FB66BC" w:rsidP="008225C1">
            <w:pPr>
              <w:ind w:right="112"/>
              <w:jc w:val="left"/>
            </w:pPr>
          </w:p>
        </w:tc>
        <w:tc>
          <w:tcPr>
            <w:tcW w:w="1141" w:type="dxa"/>
            <w:gridSpan w:val="9"/>
            <w:noWrap/>
            <w:vAlign w:val="bottom"/>
            <w:hideMark/>
          </w:tcPr>
          <w:p w14:paraId="7C6DDEC0" w14:textId="77777777" w:rsidR="00FB66BC" w:rsidRPr="00AA2090" w:rsidRDefault="00FB66BC" w:rsidP="008225C1">
            <w:pPr>
              <w:ind w:right="112"/>
              <w:jc w:val="left"/>
            </w:pPr>
            <w:r w:rsidRPr="00AA2090">
              <w:t>Straße</w:t>
            </w:r>
          </w:p>
        </w:tc>
        <w:tc>
          <w:tcPr>
            <w:tcW w:w="4759" w:type="dxa"/>
            <w:gridSpan w:val="4"/>
            <w:noWrap/>
            <w:vAlign w:val="bottom"/>
          </w:tcPr>
          <w:p w14:paraId="1E07698F" w14:textId="77777777" w:rsidR="00FB66BC" w:rsidRPr="00AA2090" w:rsidRDefault="00FB66BC" w:rsidP="008225C1">
            <w:pPr>
              <w:ind w:right="112"/>
              <w:jc w:val="left"/>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c>
          <w:tcPr>
            <w:tcW w:w="850" w:type="dxa"/>
            <w:vAlign w:val="bottom"/>
            <w:hideMark/>
          </w:tcPr>
          <w:p w14:paraId="1D694587" w14:textId="77777777" w:rsidR="00FB66BC" w:rsidRPr="00AA2090" w:rsidRDefault="00FB66BC" w:rsidP="008225C1">
            <w:pPr>
              <w:ind w:right="112"/>
              <w:jc w:val="left"/>
            </w:pPr>
            <w:r w:rsidRPr="00AA2090">
              <w:t>E-Mail</w:t>
            </w:r>
          </w:p>
        </w:tc>
        <w:tc>
          <w:tcPr>
            <w:tcW w:w="2422" w:type="dxa"/>
            <w:gridSpan w:val="5"/>
            <w:vAlign w:val="bottom"/>
          </w:tcPr>
          <w:p w14:paraId="6A9D16D2" w14:textId="77777777" w:rsidR="00FB66BC" w:rsidRPr="00AA2090" w:rsidRDefault="00FB66BC" w:rsidP="008225C1">
            <w:pPr>
              <w:ind w:right="112"/>
              <w:jc w:val="left"/>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27C3152F" w14:textId="77777777" w:rsidTr="008225C1">
        <w:trPr>
          <w:gridAfter w:val="1"/>
          <w:wAfter w:w="251" w:type="dxa"/>
          <w:trHeight w:val="284"/>
        </w:trPr>
        <w:tc>
          <w:tcPr>
            <w:tcW w:w="492" w:type="dxa"/>
            <w:gridSpan w:val="2"/>
            <w:noWrap/>
            <w:tcMar>
              <w:top w:w="0" w:type="dxa"/>
              <w:left w:w="28" w:type="dxa"/>
              <w:bottom w:w="0" w:type="dxa"/>
              <w:right w:w="108" w:type="dxa"/>
            </w:tcMar>
            <w:vAlign w:val="bottom"/>
          </w:tcPr>
          <w:p w14:paraId="2884014C" w14:textId="77777777" w:rsidR="00FB66BC" w:rsidRPr="00AA2090" w:rsidRDefault="00FB66BC" w:rsidP="008225C1">
            <w:pPr>
              <w:ind w:right="112"/>
              <w:jc w:val="left"/>
            </w:pPr>
          </w:p>
        </w:tc>
        <w:tc>
          <w:tcPr>
            <w:tcW w:w="1141" w:type="dxa"/>
            <w:gridSpan w:val="9"/>
            <w:noWrap/>
            <w:vAlign w:val="bottom"/>
            <w:hideMark/>
          </w:tcPr>
          <w:p w14:paraId="6B329041" w14:textId="77777777" w:rsidR="00FB66BC" w:rsidRPr="00AA2090" w:rsidRDefault="00FB66BC" w:rsidP="008225C1">
            <w:pPr>
              <w:ind w:right="112"/>
              <w:jc w:val="left"/>
            </w:pPr>
            <w:r w:rsidRPr="00AA2090">
              <w:t>PLZ/Ort</w:t>
            </w:r>
          </w:p>
        </w:tc>
        <w:tc>
          <w:tcPr>
            <w:tcW w:w="4759" w:type="dxa"/>
            <w:gridSpan w:val="4"/>
            <w:noWrap/>
            <w:vAlign w:val="bottom"/>
          </w:tcPr>
          <w:p w14:paraId="0DD5110A" w14:textId="77777777" w:rsidR="00FB66BC" w:rsidRPr="00AA2090" w:rsidRDefault="00FB66BC" w:rsidP="008225C1">
            <w:pPr>
              <w:ind w:right="112"/>
              <w:jc w:val="left"/>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c>
          <w:tcPr>
            <w:tcW w:w="850" w:type="dxa"/>
            <w:vAlign w:val="bottom"/>
          </w:tcPr>
          <w:p w14:paraId="41FB7730" w14:textId="77777777" w:rsidR="00FB66BC" w:rsidRPr="00AA2090" w:rsidRDefault="00FB66BC" w:rsidP="008225C1">
            <w:pPr>
              <w:ind w:right="112"/>
              <w:jc w:val="left"/>
            </w:pPr>
          </w:p>
        </w:tc>
        <w:tc>
          <w:tcPr>
            <w:tcW w:w="2422" w:type="dxa"/>
            <w:gridSpan w:val="5"/>
            <w:vAlign w:val="bottom"/>
          </w:tcPr>
          <w:p w14:paraId="67183C02" w14:textId="77777777" w:rsidR="00FB66BC" w:rsidRPr="00AA2090" w:rsidRDefault="00FB66BC" w:rsidP="008225C1">
            <w:pPr>
              <w:ind w:right="112"/>
              <w:jc w:val="left"/>
            </w:pPr>
          </w:p>
        </w:tc>
      </w:tr>
      <w:tr w:rsidR="00AA2090" w:rsidRPr="00AA2090" w14:paraId="4D3C2735" w14:textId="77777777" w:rsidTr="008225C1">
        <w:trPr>
          <w:gridAfter w:val="3"/>
          <w:wAfter w:w="276" w:type="dxa"/>
          <w:trHeight w:val="397"/>
        </w:trPr>
        <w:tc>
          <w:tcPr>
            <w:tcW w:w="9639" w:type="dxa"/>
            <w:gridSpan w:val="19"/>
            <w:noWrap/>
            <w:tcMar>
              <w:left w:w="28" w:type="dxa"/>
            </w:tcMar>
            <w:vAlign w:val="center"/>
          </w:tcPr>
          <w:p w14:paraId="02107A9A" w14:textId="77777777" w:rsidR="00FB66BC" w:rsidRPr="00AA2090" w:rsidRDefault="00FB66BC" w:rsidP="008225C1">
            <w:pPr>
              <w:pStyle w:val="berschrift1"/>
              <w:ind w:right="112"/>
            </w:pPr>
            <w:r w:rsidRPr="00AA2090">
              <w:t>Unterlagen (Eigenerklärungen, Angaben, Bescheinigungen oder sonstige Nachweise)</w:t>
            </w:r>
          </w:p>
        </w:tc>
      </w:tr>
      <w:tr w:rsidR="00AA2090" w:rsidRPr="00AA2090" w14:paraId="32863851" w14:textId="77777777" w:rsidTr="008225C1">
        <w:trPr>
          <w:gridAfter w:val="3"/>
          <w:wAfter w:w="276" w:type="dxa"/>
          <w:trHeight w:val="284"/>
        </w:trPr>
        <w:tc>
          <w:tcPr>
            <w:tcW w:w="492" w:type="dxa"/>
            <w:gridSpan w:val="2"/>
            <w:noWrap/>
            <w:tcMar>
              <w:left w:w="28" w:type="dxa"/>
            </w:tcMar>
            <w:vAlign w:val="center"/>
          </w:tcPr>
          <w:p w14:paraId="17B8FE1E" w14:textId="77777777" w:rsidR="00FB66BC" w:rsidRPr="00AA2090" w:rsidRDefault="00FB66BC" w:rsidP="008225C1">
            <w:pPr>
              <w:ind w:right="112"/>
            </w:pPr>
          </w:p>
        </w:tc>
        <w:tc>
          <w:tcPr>
            <w:tcW w:w="9147" w:type="dxa"/>
            <w:gridSpan w:val="17"/>
            <w:noWrap/>
            <w:vAlign w:val="center"/>
          </w:tcPr>
          <w:p w14:paraId="2EF9718F" w14:textId="00D20593" w:rsidR="00FB66BC" w:rsidRPr="00AA2090" w:rsidRDefault="00FB66BC" w:rsidP="008225C1">
            <w:pPr>
              <w:ind w:right="112"/>
            </w:pPr>
            <w:r w:rsidRPr="00AA2090">
              <w:t xml:space="preserve">Der Auftraggeber wird ab einer Auftragssumme von mehr als 30.000 Euro für den Bieter, der den Zuschlag erhalten soll, zur Bestätigung der Erklärung (Angebotsschreiben Nummer 6) einen Auszug aus dem </w:t>
            </w:r>
            <w:r w:rsidR="002718FD">
              <w:t>Wettbewerbsregister des Bundeskartellamt</w:t>
            </w:r>
            <w:r w:rsidR="00D42328">
              <w:t>s</w:t>
            </w:r>
            <w:r w:rsidR="002718FD">
              <w:t xml:space="preserve"> </w:t>
            </w:r>
            <w:r w:rsidRPr="00AA2090">
              <w:t>anfordern.</w:t>
            </w:r>
          </w:p>
        </w:tc>
      </w:tr>
      <w:tr w:rsidR="00AA2090" w:rsidRPr="00AA2090" w14:paraId="32171306" w14:textId="77777777" w:rsidTr="008225C1">
        <w:trPr>
          <w:gridAfter w:val="3"/>
          <w:wAfter w:w="276" w:type="dxa"/>
          <w:cantSplit/>
          <w:trHeight w:val="397"/>
        </w:trPr>
        <w:tc>
          <w:tcPr>
            <w:tcW w:w="9639" w:type="dxa"/>
            <w:gridSpan w:val="19"/>
            <w:noWrap/>
            <w:tcMar>
              <w:left w:w="28" w:type="dxa"/>
            </w:tcMar>
            <w:vAlign w:val="center"/>
          </w:tcPr>
          <w:p w14:paraId="622B4C32" w14:textId="77777777" w:rsidR="00FB66BC" w:rsidRPr="00AA2090" w:rsidRDefault="00FB66BC" w:rsidP="008225C1">
            <w:pPr>
              <w:pStyle w:val="berschrift2"/>
              <w:numPr>
                <w:ilvl w:val="1"/>
                <w:numId w:val="16"/>
              </w:numPr>
              <w:tabs>
                <w:tab w:val="clear" w:pos="851"/>
              </w:tabs>
              <w:ind w:left="567" w:right="112" w:hanging="567"/>
            </w:pPr>
            <w:r w:rsidRPr="00AA2090">
              <w:t>Folgende Unterlagen sind mit dem Angebot einzureichen:</w:t>
            </w:r>
          </w:p>
        </w:tc>
      </w:tr>
      <w:tr w:rsidR="00AA2090" w:rsidRPr="00AA2090" w14:paraId="11FA3548" w14:textId="77777777" w:rsidTr="008225C1">
        <w:trPr>
          <w:gridBefore w:val="1"/>
          <w:gridAfter w:val="3"/>
          <w:wBefore w:w="27" w:type="dxa"/>
          <w:wAfter w:w="276" w:type="dxa"/>
          <w:cantSplit/>
          <w:trHeight w:val="284"/>
        </w:trPr>
        <w:tc>
          <w:tcPr>
            <w:tcW w:w="478" w:type="dxa"/>
            <w:gridSpan w:val="2"/>
            <w:noWrap/>
            <w:tcMar>
              <w:left w:w="28" w:type="dxa"/>
            </w:tcMar>
            <w:vAlign w:val="center"/>
          </w:tcPr>
          <w:p w14:paraId="3A41A67F" w14:textId="77777777" w:rsidR="00FB66BC" w:rsidRPr="00AA2090" w:rsidRDefault="00FB66BC" w:rsidP="008225C1">
            <w:pPr>
              <w:ind w:right="112"/>
              <w:rPr>
                <w:rFonts w:cs="Arial"/>
              </w:rPr>
            </w:pPr>
          </w:p>
        </w:tc>
        <w:tc>
          <w:tcPr>
            <w:tcW w:w="429" w:type="dxa"/>
            <w:gridSpan w:val="3"/>
            <w:shd w:val="clear" w:color="auto" w:fill="auto"/>
            <w:noWrap/>
            <w:vAlign w:val="center"/>
          </w:tcPr>
          <w:p w14:paraId="039D1D66" w14:textId="77777777" w:rsidR="00FB66BC" w:rsidRPr="00AA2090" w:rsidRDefault="00FB66BC" w:rsidP="008225C1">
            <w:pPr>
              <w:ind w:right="112"/>
              <w:rPr>
                <w:rFonts w:cs="Arial"/>
              </w:rPr>
            </w:pPr>
            <w:r w:rsidRPr="00AA2090">
              <w:rPr>
                <w:rFonts w:cs="Arial"/>
              </w:rPr>
              <w:fldChar w:fldCharType="begin">
                <w:ffData>
                  <w:name w:val="Vergart4_2110"/>
                  <w:enabled/>
                  <w:calcOnExit w:val="0"/>
                  <w:checkBox>
                    <w:size w:val="18"/>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8705" w:type="dxa"/>
            <w:gridSpan w:val="13"/>
            <w:shd w:val="clear" w:color="auto" w:fill="auto"/>
            <w:vAlign w:val="center"/>
          </w:tcPr>
          <w:p w14:paraId="3D7D7B91" w14:textId="77777777" w:rsidR="00FB66BC" w:rsidRPr="00AA2090" w:rsidRDefault="00FB66BC" w:rsidP="008225C1">
            <w:pPr>
              <w:ind w:right="112"/>
              <w:rPr>
                <w:rFonts w:cs="Arial"/>
                <w:b/>
              </w:rPr>
            </w:pPr>
            <w:r w:rsidRPr="00AA2090">
              <w:rPr>
                <w:rFonts w:cs="Arial"/>
                <w:b/>
              </w:rPr>
              <w:t xml:space="preserve">siehe (Auftrags)Bekanntmachung </w:t>
            </w:r>
          </w:p>
        </w:tc>
      </w:tr>
      <w:tr w:rsidR="00AA2090" w:rsidRPr="00AA2090" w14:paraId="25EFB15B" w14:textId="77777777" w:rsidTr="008225C1">
        <w:trPr>
          <w:gridBefore w:val="4"/>
          <w:gridAfter w:val="5"/>
          <w:wBefore w:w="583" w:type="dxa"/>
          <w:wAfter w:w="559" w:type="dxa"/>
          <w:trHeight w:val="284"/>
        </w:trPr>
        <w:tc>
          <w:tcPr>
            <w:tcW w:w="469" w:type="dxa"/>
            <w:gridSpan w:val="4"/>
            <w:noWrap/>
            <w:tcMar>
              <w:left w:w="28" w:type="dxa"/>
            </w:tcMar>
            <w:vAlign w:val="center"/>
          </w:tcPr>
          <w:p w14:paraId="46DAC932" w14:textId="77777777" w:rsidR="00FB66BC" w:rsidRPr="00AA2090" w:rsidRDefault="00FB66BC" w:rsidP="008225C1">
            <w:pPr>
              <w:ind w:right="112"/>
              <w:rPr>
                <w:rFonts w:cs="Arial"/>
              </w:rPr>
            </w:pPr>
            <w:r w:rsidRPr="00AA2090">
              <w:rPr>
                <w:rFonts w:cs="Arial"/>
              </w:rPr>
              <w:fldChar w:fldCharType="begin">
                <w:ffData>
                  <w:name w:val=""/>
                  <w:enabled/>
                  <w:calcOnExit w:val="0"/>
                  <w:checkBox>
                    <w:sizeAuto/>
                    <w:default w:val="1"/>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191" w:type="dxa"/>
            <w:gridSpan w:val="5"/>
            <w:noWrap/>
            <w:vAlign w:val="center"/>
          </w:tcPr>
          <w:p w14:paraId="52656C4A" w14:textId="7F68D57B" w:rsidR="00FB66BC" w:rsidRPr="00AA2090" w:rsidRDefault="00345DF8" w:rsidP="008225C1">
            <w:pPr>
              <w:ind w:right="112"/>
              <w:rPr>
                <w:rFonts w:cs="Arial"/>
              </w:rPr>
            </w:pPr>
            <w:r w:rsidRPr="00AA2090">
              <w:rPr>
                <w:rFonts w:cs="Arial"/>
              </w:rPr>
              <w:fldChar w:fldCharType="begin">
                <w:ffData>
                  <w:name w:val="Text427"/>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00274111" w:rsidRPr="00AA2090">
              <w:rPr>
                <w:rFonts w:cs="Arial"/>
                <w:noProof/>
              </w:rPr>
              <w:t>08</w:t>
            </w:r>
            <w:r w:rsidR="0028090C">
              <w:rPr>
                <w:rFonts w:cs="Arial"/>
                <w:noProof/>
              </w:rPr>
              <w:t xml:space="preserve"> </w:t>
            </w:r>
            <w:r w:rsidR="00274111" w:rsidRPr="00AA2090">
              <w:rPr>
                <w:rFonts w:cs="Arial"/>
                <w:noProof/>
              </w:rPr>
              <w:t>633</w:t>
            </w:r>
            <w:r w:rsidRPr="00AA2090">
              <w:rPr>
                <w:rFonts w:cs="Arial"/>
              </w:rPr>
              <w:fldChar w:fldCharType="end"/>
            </w:r>
          </w:p>
        </w:tc>
        <w:tc>
          <w:tcPr>
            <w:tcW w:w="7113" w:type="dxa"/>
            <w:gridSpan w:val="4"/>
            <w:noWrap/>
            <w:vAlign w:val="center"/>
          </w:tcPr>
          <w:p w14:paraId="17F826A8" w14:textId="77777777" w:rsidR="00FB66BC" w:rsidRPr="00AA2090" w:rsidRDefault="00FB66BC" w:rsidP="008225C1">
            <w:pPr>
              <w:ind w:right="112"/>
              <w:rPr>
                <w:rFonts w:cs="Arial"/>
              </w:rPr>
            </w:pPr>
            <w:r w:rsidRPr="00AA2090">
              <w:rPr>
                <w:rFonts w:cs="Arial"/>
              </w:rPr>
              <w:t>Angebotsschreiben</w:t>
            </w:r>
          </w:p>
        </w:tc>
      </w:tr>
      <w:tr w:rsidR="00AA2090" w:rsidRPr="00AA2090" w14:paraId="455AECB9" w14:textId="77777777" w:rsidTr="008225C1">
        <w:trPr>
          <w:gridBefore w:val="4"/>
          <w:gridAfter w:val="4"/>
          <w:wBefore w:w="583" w:type="dxa"/>
          <w:wAfter w:w="282" w:type="dxa"/>
          <w:trHeight w:val="284"/>
        </w:trPr>
        <w:tc>
          <w:tcPr>
            <w:tcW w:w="469" w:type="dxa"/>
            <w:gridSpan w:val="4"/>
            <w:noWrap/>
            <w:tcMar>
              <w:left w:w="28" w:type="dxa"/>
            </w:tcMar>
            <w:vAlign w:val="center"/>
          </w:tcPr>
          <w:p w14:paraId="7773BDFB" w14:textId="77777777" w:rsidR="00FB66BC" w:rsidRPr="00AA2090" w:rsidRDefault="00FB66BC" w:rsidP="008225C1">
            <w:pPr>
              <w:ind w:right="112"/>
              <w:rPr>
                <w:rFonts w:cs="Arial"/>
              </w:rPr>
            </w:pPr>
            <w:r w:rsidRPr="00AA2090">
              <w:rPr>
                <w:rFonts w:cs="Arial"/>
              </w:rPr>
              <w:fldChar w:fldCharType="begin">
                <w:ffData>
                  <w:name w:val=""/>
                  <w:enabled/>
                  <w:calcOnExit w:val="0"/>
                  <w:checkBox>
                    <w:sizeAuto/>
                    <w:default w:val="1"/>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191" w:type="dxa"/>
            <w:gridSpan w:val="5"/>
            <w:noWrap/>
            <w:vAlign w:val="center"/>
          </w:tcPr>
          <w:p w14:paraId="2E4C42CA" w14:textId="77777777" w:rsidR="00FB66BC" w:rsidRPr="00AA2090" w:rsidRDefault="00345DF8" w:rsidP="008225C1">
            <w:pPr>
              <w:ind w:right="112"/>
              <w:rPr>
                <w:rFonts w:cs="Arial"/>
              </w:rPr>
            </w:pPr>
            <w:r w:rsidRPr="00AA2090">
              <w:rPr>
                <w:rFonts w:cs="Arial"/>
              </w:rPr>
              <w:fldChar w:fldCharType="begin">
                <w:ffData>
                  <w:name w:val="Text427"/>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c>
          <w:tcPr>
            <w:tcW w:w="7390" w:type="dxa"/>
            <w:gridSpan w:val="5"/>
            <w:noWrap/>
            <w:vAlign w:val="center"/>
          </w:tcPr>
          <w:p w14:paraId="3EAB1BEB" w14:textId="77777777" w:rsidR="00FB66BC" w:rsidRPr="00AA2090" w:rsidRDefault="00FB66BC" w:rsidP="008225C1">
            <w:pPr>
              <w:ind w:right="112"/>
              <w:rPr>
                <w:rFonts w:cs="Arial"/>
              </w:rPr>
            </w:pPr>
            <w:r w:rsidRPr="00AA2090">
              <w:rPr>
                <w:rFonts w:cs="Arial"/>
              </w:rPr>
              <w:t xml:space="preserve">Teile der Leistungsbeschreibung: Leistungsverzeichnis/Leistungsprogramm </w:t>
            </w:r>
          </w:p>
        </w:tc>
      </w:tr>
      <w:tr w:rsidR="00AA2090" w:rsidRPr="00AA2090" w14:paraId="54679368" w14:textId="77777777" w:rsidTr="008225C1">
        <w:trPr>
          <w:gridBefore w:val="4"/>
          <w:gridAfter w:val="4"/>
          <w:wBefore w:w="583" w:type="dxa"/>
          <w:wAfter w:w="282" w:type="dxa"/>
          <w:trHeight w:val="284"/>
        </w:trPr>
        <w:tc>
          <w:tcPr>
            <w:tcW w:w="469" w:type="dxa"/>
            <w:gridSpan w:val="4"/>
            <w:noWrap/>
            <w:tcMar>
              <w:left w:w="28" w:type="dxa"/>
            </w:tcMar>
            <w:vAlign w:val="center"/>
          </w:tcPr>
          <w:p w14:paraId="4C3853B1" w14:textId="77777777" w:rsidR="00FB66BC" w:rsidRPr="00AA2090" w:rsidRDefault="00FB66BC" w:rsidP="008225C1">
            <w:pPr>
              <w:ind w:right="112"/>
              <w:rPr>
                <w:rFonts w:cs="Arial"/>
              </w:rPr>
            </w:pPr>
            <w:r w:rsidRPr="00AA2090">
              <w:rPr>
                <w:rFonts w:cs="Arial"/>
              </w:rPr>
              <w:fldChar w:fldCharType="begin">
                <w:ffData>
                  <w:name w:val="Kontrollkästchen52"/>
                  <w:enabled/>
                  <w:calcOnExit w:val="0"/>
                  <w:checkBox>
                    <w:sizeAuto/>
                    <w:default w:val="0"/>
                    <w:checked/>
                  </w:checkBox>
                </w:ffData>
              </w:fldChar>
            </w:r>
            <w:bookmarkStart w:id="20" w:name="Kontrollkästchen52"/>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bookmarkEnd w:id="20"/>
          </w:p>
        </w:tc>
        <w:tc>
          <w:tcPr>
            <w:tcW w:w="1191" w:type="dxa"/>
            <w:gridSpan w:val="5"/>
            <w:noWrap/>
            <w:vAlign w:val="center"/>
          </w:tcPr>
          <w:p w14:paraId="27EF8904" w14:textId="7B0217D3" w:rsidR="00FB66BC" w:rsidRPr="00AA2090" w:rsidRDefault="00345DF8" w:rsidP="008225C1">
            <w:pPr>
              <w:ind w:right="112"/>
              <w:rPr>
                <w:rFonts w:cs="Arial"/>
              </w:rPr>
            </w:pPr>
            <w:r w:rsidRPr="00AA2090">
              <w:rPr>
                <w:rFonts w:cs="Arial"/>
              </w:rPr>
              <w:fldChar w:fldCharType="begin">
                <w:ffData>
                  <w:name w:val="Text427"/>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00274111" w:rsidRPr="00AA2090">
              <w:rPr>
                <w:rFonts w:cs="Arial"/>
                <w:noProof/>
              </w:rPr>
              <w:t>09</w:t>
            </w:r>
            <w:r w:rsidR="0028090C">
              <w:rPr>
                <w:rFonts w:cs="Arial"/>
                <w:noProof/>
              </w:rPr>
              <w:t xml:space="preserve"> </w:t>
            </w:r>
            <w:r w:rsidR="00274111" w:rsidRPr="00AA2090">
              <w:rPr>
                <w:rFonts w:cs="Arial"/>
                <w:noProof/>
              </w:rPr>
              <w:t>124</w:t>
            </w:r>
            <w:r w:rsidRPr="00AA2090">
              <w:rPr>
                <w:rFonts w:cs="Arial"/>
              </w:rPr>
              <w:fldChar w:fldCharType="end"/>
            </w:r>
          </w:p>
        </w:tc>
        <w:tc>
          <w:tcPr>
            <w:tcW w:w="7390" w:type="dxa"/>
            <w:gridSpan w:val="5"/>
            <w:noWrap/>
            <w:vAlign w:val="center"/>
          </w:tcPr>
          <w:p w14:paraId="2B681E85" w14:textId="77777777" w:rsidR="00FB66BC" w:rsidRPr="00AA2090" w:rsidRDefault="00FB66BC" w:rsidP="008225C1">
            <w:pPr>
              <w:ind w:right="112"/>
              <w:rPr>
                <w:rFonts w:cs="Arial"/>
              </w:rPr>
            </w:pPr>
            <w:r w:rsidRPr="00AA2090">
              <w:rPr>
                <w:rFonts w:cs="Arial"/>
              </w:rPr>
              <w:t>Eigenerklärung für nicht präqualifizierte Unternehmen</w:t>
            </w:r>
          </w:p>
        </w:tc>
      </w:tr>
      <w:tr w:rsidR="00AA2090" w:rsidRPr="00AA2090" w14:paraId="1ABF3EA0" w14:textId="77777777" w:rsidTr="008225C1">
        <w:trPr>
          <w:gridBefore w:val="4"/>
          <w:gridAfter w:val="4"/>
          <w:wBefore w:w="583" w:type="dxa"/>
          <w:wAfter w:w="282" w:type="dxa"/>
          <w:trHeight w:val="284"/>
        </w:trPr>
        <w:tc>
          <w:tcPr>
            <w:tcW w:w="469" w:type="dxa"/>
            <w:gridSpan w:val="4"/>
            <w:noWrap/>
            <w:tcMar>
              <w:left w:w="28" w:type="dxa"/>
            </w:tcMar>
            <w:vAlign w:val="center"/>
          </w:tcPr>
          <w:p w14:paraId="248ED460" w14:textId="77777777" w:rsidR="00FB66BC" w:rsidRPr="00AA2090" w:rsidRDefault="00FB66BC" w:rsidP="008225C1">
            <w:pPr>
              <w:ind w:right="112"/>
              <w:rPr>
                <w:rFonts w:cs="Arial"/>
              </w:rPr>
            </w:pPr>
            <w:r w:rsidRPr="00AA2090">
              <w:rPr>
                <w:rFonts w:cs="Arial"/>
              </w:rPr>
              <w:fldChar w:fldCharType="begin">
                <w:ffData>
                  <w:name w:val="Kontrollkästchen25"/>
                  <w:enabled/>
                  <w:calcOnExit w:val="0"/>
                  <w:checkBox>
                    <w:sizeAuto/>
                    <w:default w:val="0"/>
                    <w:checked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191" w:type="dxa"/>
            <w:gridSpan w:val="5"/>
            <w:noWrap/>
            <w:vAlign w:val="center"/>
          </w:tcPr>
          <w:p w14:paraId="16762751" w14:textId="619BA222" w:rsidR="00FB66BC" w:rsidRPr="00AA2090" w:rsidRDefault="00345DF8" w:rsidP="008225C1">
            <w:pPr>
              <w:ind w:right="112"/>
              <w:rPr>
                <w:rFonts w:cs="Arial"/>
              </w:rPr>
            </w:pPr>
            <w:r w:rsidRPr="00AA2090">
              <w:rPr>
                <w:rFonts w:cs="Arial"/>
              </w:rPr>
              <w:fldChar w:fldCharType="begin">
                <w:ffData>
                  <w:name w:val="Text427"/>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00274111" w:rsidRPr="00AA2090">
              <w:rPr>
                <w:rFonts w:cs="Arial"/>
                <w:noProof/>
              </w:rPr>
              <w:t>10</w:t>
            </w:r>
            <w:r w:rsidR="0028090C">
              <w:rPr>
                <w:rFonts w:cs="Arial"/>
                <w:noProof/>
              </w:rPr>
              <w:t xml:space="preserve"> </w:t>
            </w:r>
            <w:r w:rsidR="00274111" w:rsidRPr="00AA2090">
              <w:rPr>
                <w:rFonts w:cs="Arial"/>
                <w:noProof/>
              </w:rPr>
              <w:t>234</w:t>
            </w:r>
            <w:r w:rsidRPr="00AA2090">
              <w:rPr>
                <w:rFonts w:cs="Arial"/>
              </w:rPr>
              <w:fldChar w:fldCharType="end"/>
            </w:r>
          </w:p>
        </w:tc>
        <w:tc>
          <w:tcPr>
            <w:tcW w:w="7390" w:type="dxa"/>
            <w:gridSpan w:val="5"/>
            <w:noWrap/>
            <w:vAlign w:val="center"/>
          </w:tcPr>
          <w:p w14:paraId="4DCF09FE" w14:textId="77777777" w:rsidR="00FB66BC" w:rsidRPr="00AA2090" w:rsidRDefault="00FB66BC" w:rsidP="008225C1">
            <w:pPr>
              <w:ind w:right="112"/>
              <w:rPr>
                <w:rFonts w:cs="Arial"/>
              </w:rPr>
            </w:pPr>
            <w:r w:rsidRPr="00AA2090">
              <w:rPr>
                <w:rFonts w:cs="Arial"/>
              </w:rPr>
              <w:t>Erklärung Bieter-/Arbeitsgemeinschaft</w:t>
            </w:r>
          </w:p>
        </w:tc>
      </w:tr>
      <w:tr w:rsidR="00AA2090" w:rsidRPr="00AA2090" w14:paraId="688C95C1" w14:textId="77777777" w:rsidTr="008225C1">
        <w:trPr>
          <w:gridBefore w:val="4"/>
          <w:gridAfter w:val="4"/>
          <w:wBefore w:w="583" w:type="dxa"/>
          <w:wAfter w:w="282" w:type="dxa"/>
          <w:trHeight w:val="284"/>
        </w:trPr>
        <w:tc>
          <w:tcPr>
            <w:tcW w:w="469" w:type="dxa"/>
            <w:gridSpan w:val="4"/>
            <w:noWrap/>
            <w:tcMar>
              <w:left w:w="28" w:type="dxa"/>
            </w:tcMar>
            <w:vAlign w:val="center"/>
          </w:tcPr>
          <w:p w14:paraId="35D24270" w14:textId="308695F2" w:rsidR="00FB66BC" w:rsidRPr="00AA2090" w:rsidRDefault="00FB66BC" w:rsidP="008225C1">
            <w:pPr>
              <w:ind w:right="112"/>
              <w:rPr>
                <w:rFonts w:cs="Arial"/>
              </w:rPr>
            </w:pPr>
            <w:r w:rsidRPr="00AA2090">
              <w:rPr>
                <w:rFonts w:cs="Arial"/>
              </w:rPr>
              <w:fldChar w:fldCharType="begin">
                <w:ffData>
                  <w:name w:val=""/>
                  <w:enabled/>
                  <w:calcOnExit w:val="0"/>
                  <w:checkBox>
                    <w:sizeAuto/>
                    <w:default w:val="0"/>
                    <w:checked/>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191" w:type="dxa"/>
            <w:gridSpan w:val="5"/>
            <w:noWrap/>
            <w:vAlign w:val="center"/>
          </w:tcPr>
          <w:p w14:paraId="5E4B9302" w14:textId="043CCF5D" w:rsidR="00FB66BC" w:rsidRPr="00AA2090" w:rsidRDefault="00345DF8" w:rsidP="008225C1">
            <w:pPr>
              <w:ind w:right="112"/>
              <w:rPr>
                <w:rFonts w:cs="Arial"/>
              </w:rPr>
            </w:pPr>
            <w:r w:rsidRPr="00AA2090">
              <w:rPr>
                <w:rFonts w:cs="Arial"/>
              </w:rPr>
              <w:fldChar w:fldCharType="begin">
                <w:ffData>
                  <w:name w:val="Text427"/>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00274111" w:rsidRPr="00AA2090">
              <w:rPr>
                <w:rFonts w:cs="Arial"/>
                <w:noProof/>
              </w:rPr>
              <w:t>11</w:t>
            </w:r>
            <w:r w:rsidR="0028090C">
              <w:rPr>
                <w:rFonts w:cs="Arial"/>
                <w:noProof/>
              </w:rPr>
              <w:t xml:space="preserve"> </w:t>
            </w:r>
            <w:r w:rsidR="00274111" w:rsidRPr="00AA2090">
              <w:rPr>
                <w:rFonts w:cs="Arial"/>
                <w:noProof/>
              </w:rPr>
              <w:t>235</w:t>
            </w:r>
            <w:r w:rsidRPr="00AA2090">
              <w:rPr>
                <w:rFonts w:cs="Arial"/>
              </w:rPr>
              <w:fldChar w:fldCharType="end"/>
            </w:r>
          </w:p>
        </w:tc>
        <w:tc>
          <w:tcPr>
            <w:tcW w:w="7390" w:type="dxa"/>
            <w:gridSpan w:val="5"/>
            <w:noWrap/>
            <w:vAlign w:val="center"/>
          </w:tcPr>
          <w:p w14:paraId="1453A924" w14:textId="77777777" w:rsidR="00FB66BC" w:rsidRPr="00AA2090" w:rsidRDefault="00FB66BC" w:rsidP="008225C1">
            <w:pPr>
              <w:ind w:right="112"/>
              <w:rPr>
                <w:rFonts w:cs="Arial"/>
              </w:rPr>
            </w:pPr>
            <w:r w:rsidRPr="00AA2090">
              <w:rPr>
                <w:rFonts w:cs="Arial"/>
              </w:rPr>
              <w:t>Verzeichnis der Leistungen anderer Unternehmen</w:t>
            </w:r>
          </w:p>
        </w:tc>
      </w:tr>
      <w:tr w:rsidR="00AA2090" w:rsidRPr="00AA2090" w14:paraId="273AADD1" w14:textId="77777777" w:rsidTr="008225C1">
        <w:trPr>
          <w:gridBefore w:val="4"/>
          <w:gridAfter w:val="4"/>
          <w:wBefore w:w="583" w:type="dxa"/>
          <w:wAfter w:w="282" w:type="dxa"/>
          <w:trHeight w:val="284"/>
        </w:trPr>
        <w:tc>
          <w:tcPr>
            <w:tcW w:w="469" w:type="dxa"/>
            <w:gridSpan w:val="4"/>
            <w:noWrap/>
            <w:tcMar>
              <w:left w:w="28" w:type="dxa"/>
            </w:tcMar>
            <w:vAlign w:val="center"/>
          </w:tcPr>
          <w:p w14:paraId="7459F87C" w14:textId="77777777" w:rsidR="00FB66BC" w:rsidRPr="00AA2090" w:rsidRDefault="00FB66BC" w:rsidP="008225C1">
            <w:pPr>
              <w:ind w:right="112"/>
              <w:rPr>
                <w:rFonts w:cs="Arial"/>
              </w:rPr>
            </w:pPr>
            <w:r w:rsidRPr="00AA2090">
              <w:rPr>
                <w:rFonts w:cs="Arial"/>
              </w:rPr>
              <w:fldChar w:fldCharType="begin">
                <w:ffData>
                  <w:name w:val="Kontrollkästchen49"/>
                  <w:enabled/>
                  <w:calcOnExit w:val="0"/>
                  <w:checkBox>
                    <w:sizeAuto/>
                    <w:default w:val="0"/>
                  </w:checkBox>
                </w:ffData>
              </w:fldChar>
            </w:r>
            <w:bookmarkStart w:id="21" w:name="Kontrollkästchen49"/>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bookmarkEnd w:id="21"/>
          </w:p>
        </w:tc>
        <w:tc>
          <w:tcPr>
            <w:tcW w:w="1191" w:type="dxa"/>
            <w:gridSpan w:val="5"/>
            <w:noWrap/>
            <w:vAlign w:val="center"/>
          </w:tcPr>
          <w:p w14:paraId="3A9E920D" w14:textId="0F57133C" w:rsidR="00FB66BC" w:rsidRPr="00AA2090" w:rsidRDefault="00345DF8" w:rsidP="008225C1">
            <w:pPr>
              <w:ind w:right="112"/>
              <w:rPr>
                <w:rFonts w:cs="Arial"/>
              </w:rPr>
            </w:pPr>
            <w:r w:rsidRPr="00AA2090">
              <w:rPr>
                <w:rFonts w:cs="Arial"/>
              </w:rPr>
              <w:fldChar w:fldCharType="begin">
                <w:ffData>
                  <w:name w:val="Text427"/>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00274111" w:rsidRPr="00AA2090">
              <w:rPr>
                <w:rFonts w:cs="Arial"/>
                <w:noProof/>
              </w:rPr>
              <w:t>12</w:t>
            </w:r>
            <w:r w:rsidR="0028090C">
              <w:rPr>
                <w:rFonts w:cs="Arial"/>
                <w:noProof/>
              </w:rPr>
              <w:t xml:space="preserve"> </w:t>
            </w:r>
            <w:r w:rsidR="00274111" w:rsidRPr="00AA2090">
              <w:rPr>
                <w:rFonts w:cs="Arial"/>
                <w:noProof/>
              </w:rPr>
              <w:t>236</w:t>
            </w:r>
            <w:r w:rsidRPr="00AA2090">
              <w:rPr>
                <w:rFonts w:cs="Arial"/>
              </w:rPr>
              <w:fldChar w:fldCharType="end"/>
            </w:r>
          </w:p>
        </w:tc>
        <w:tc>
          <w:tcPr>
            <w:tcW w:w="7390" w:type="dxa"/>
            <w:gridSpan w:val="5"/>
            <w:noWrap/>
            <w:vAlign w:val="center"/>
          </w:tcPr>
          <w:p w14:paraId="7055D0DD" w14:textId="77777777" w:rsidR="00FB66BC" w:rsidRPr="00AA2090" w:rsidRDefault="00FB66BC" w:rsidP="008225C1">
            <w:pPr>
              <w:ind w:right="112"/>
              <w:rPr>
                <w:rFonts w:cs="Arial"/>
              </w:rPr>
            </w:pPr>
            <w:r w:rsidRPr="00AA2090">
              <w:rPr>
                <w:rFonts w:cs="Arial"/>
              </w:rPr>
              <w:t>Verpflichtungserklärung anderer Unternehmen</w:t>
            </w:r>
          </w:p>
        </w:tc>
      </w:tr>
      <w:tr w:rsidR="00AA2090" w:rsidRPr="00AA2090" w14:paraId="54821BD5" w14:textId="77777777" w:rsidTr="008225C1">
        <w:trPr>
          <w:gridBefore w:val="4"/>
          <w:gridAfter w:val="4"/>
          <w:wBefore w:w="583" w:type="dxa"/>
          <w:wAfter w:w="282" w:type="dxa"/>
          <w:trHeight w:val="284"/>
        </w:trPr>
        <w:tc>
          <w:tcPr>
            <w:tcW w:w="469" w:type="dxa"/>
            <w:gridSpan w:val="4"/>
            <w:noWrap/>
            <w:tcMar>
              <w:left w:w="28" w:type="dxa"/>
            </w:tcMar>
            <w:vAlign w:val="center"/>
          </w:tcPr>
          <w:p w14:paraId="112AE466" w14:textId="77777777" w:rsidR="00FB66BC" w:rsidRPr="00AA2090" w:rsidRDefault="00FB66BC" w:rsidP="008225C1">
            <w:pPr>
              <w:ind w:right="112"/>
              <w:rPr>
                <w:rFonts w:cs="Arial"/>
              </w:rPr>
            </w:pPr>
            <w:r w:rsidRPr="00AA2090">
              <w:rPr>
                <w:rFonts w:cs="Arial"/>
              </w:rPr>
              <w:fldChar w:fldCharType="begin">
                <w:ffData>
                  <w:name w:val="Kontrollkästchen13"/>
                  <w:enabled/>
                  <w:calcOnExit w:val="0"/>
                  <w:checkBox>
                    <w:sizeAuto/>
                    <w:default w:val="0"/>
                    <w:checked/>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191" w:type="dxa"/>
            <w:gridSpan w:val="5"/>
            <w:noWrap/>
            <w:vAlign w:val="center"/>
          </w:tcPr>
          <w:p w14:paraId="3588DCBF" w14:textId="77777777" w:rsidR="00FB66BC" w:rsidRPr="00AA2090" w:rsidRDefault="00345DF8" w:rsidP="008225C1">
            <w:pPr>
              <w:ind w:right="112"/>
              <w:rPr>
                <w:rFonts w:cs="Arial"/>
              </w:rPr>
            </w:pPr>
            <w:r w:rsidRPr="00AA2090">
              <w:rPr>
                <w:rFonts w:cs="Arial"/>
              </w:rPr>
              <w:fldChar w:fldCharType="begin">
                <w:ffData>
                  <w:name w:val="Text427"/>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00274111" w:rsidRPr="00AA2090">
              <w:rPr>
                <w:rFonts w:cs="Arial"/>
                <w:noProof/>
              </w:rPr>
              <w:t>13</w:t>
            </w:r>
            <w:r w:rsidRPr="00AA2090">
              <w:rPr>
                <w:rFonts w:cs="Arial"/>
              </w:rPr>
              <w:fldChar w:fldCharType="end"/>
            </w:r>
          </w:p>
        </w:tc>
        <w:tc>
          <w:tcPr>
            <w:tcW w:w="7390" w:type="dxa"/>
            <w:gridSpan w:val="5"/>
            <w:noWrap/>
            <w:vAlign w:val="center"/>
          </w:tcPr>
          <w:p w14:paraId="5E894DFF" w14:textId="77777777" w:rsidR="00FB66BC" w:rsidRPr="00AA2090" w:rsidRDefault="00FB66BC" w:rsidP="008225C1">
            <w:pPr>
              <w:ind w:right="112"/>
              <w:rPr>
                <w:rFonts w:cs="Arial"/>
              </w:rPr>
            </w:pPr>
            <w:r w:rsidRPr="00AA2090">
              <w:rPr>
                <w:rFonts w:cs="Arial"/>
              </w:rPr>
              <w:t>Mustererklärung 1 und oder 3 zum Landestariftreuegesetz (LTTG)</w:t>
            </w:r>
          </w:p>
        </w:tc>
      </w:tr>
      <w:tr w:rsidR="00AA2090" w:rsidRPr="00AA2090" w14:paraId="247C3EB5" w14:textId="77777777" w:rsidTr="008225C1">
        <w:trPr>
          <w:gridBefore w:val="5"/>
          <w:gridAfter w:val="2"/>
          <w:wBefore w:w="593" w:type="dxa"/>
          <w:wAfter w:w="270" w:type="dxa"/>
          <w:trHeight w:val="284"/>
        </w:trPr>
        <w:tc>
          <w:tcPr>
            <w:tcW w:w="466" w:type="dxa"/>
            <w:gridSpan w:val="4"/>
            <w:noWrap/>
            <w:tcMar>
              <w:left w:w="28" w:type="dxa"/>
            </w:tcMar>
            <w:vAlign w:val="center"/>
          </w:tcPr>
          <w:p w14:paraId="1E729F4F" w14:textId="77777777" w:rsidR="00FB66BC" w:rsidRPr="00AA2090" w:rsidRDefault="00FB66BC" w:rsidP="008225C1">
            <w:pPr>
              <w:ind w:left="34" w:right="112" w:hanging="34"/>
              <w:rPr>
                <w:rFonts w:cs="Arial"/>
              </w:rPr>
            </w:pPr>
            <w:r w:rsidRPr="00AA2090">
              <w:rPr>
                <w:rFonts w:cs="Arial"/>
              </w:rPr>
              <w:fldChar w:fldCharType="begin">
                <w:ffData>
                  <w:name w:val="Kontrollkästchen25"/>
                  <w:enabled/>
                  <w:calcOnExit w:val="0"/>
                  <w:checkBox>
                    <w:sizeAuto/>
                    <w:default w:val="1"/>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203" w:type="dxa"/>
            <w:gridSpan w:val="5"/>
            <w:noWrap/>
            <w:vAlign w:val="center"/>
          </w:tcPr>
          <w:p w14:paraId="2E5666E0" w14:textId="046F2372" w:rsidR="00FB66BC" w:rsidRPr="00AA2090" w:rsidRDefault="00345DF8" w:rsidP="008225C1">
            <w:pPr>
              <w:ind w:left="34" w:right="112" w:hanging="34"/>
              <w:rPr>
                <w:rFonts w:cs="Arial"/>
              </w:rPr>
            </w:pPr>
            <w:r w:rsidRPr="00AA2090">
              <w:rPr>
                <w:rFonts w:cs="Arial"/>
              </w:rPr>
              <w:fldChar w:fldCharType="begin">
                <w:ffData>
                  <w:name w:val="Text427"/>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00274111" w:rsidRPr="00AA2090">
              <w:rPr>
                <w:rFonts w:cs="Arial"/>
                <w:noProof/>
              </w:rPr>
              <w:t>14</w:t>
            </w:r>
            <w:r w:rsidRPr="00AA2090">
              <w:rPr>
                <w:rFonts w:cs="Arial"/>
              </w:rPr>
              <w:fldChar w:fldCharType="end"/>
            </w:r>
          </w:p>
        </w:tc>
        <w:tc>
          <w:tcPr>
            <w:tcW w:w="7383" w:type="dxa"/>
            <w:gridSpan w:val="6"/>
            <w:noWrap/>
            <w:vAlign w:val="center"/>
          </w:tcPr>
          <w:p w14:paraId="43B57CA9" w14:textId="77777777" w:rsidR="00FB66BC" w:rsidRPr="00AA2090" w:rsidRDefault="00FB66BC" w:rsidP="008225C1">
            <w:pPr>
              <w:ind w:left="34" w:right="112" w:hanging="34"/>
              <w:rPr>
                <w:rFonts w:cs="Arial"/>
              </w:rPr>
            </w:pPr>
            <w:r w:rsidRPr="00AA2090">
              <w:rPr>
                <w:rFonts w:cs="Arial"/>
              </w:rPr>
              <w:t>Nachweis der Leistungsfähigkeit</w:t>
            </w:r>
          </w:p>
        </w:tc>
      </w:tr>
      <w:tr w:rsidR="00AA2090" w:rsidRPr="00AA2090" w14:paraId="2E23969F" w14:textId="77777777" w:rsidTr="008225C1">
        <w:trPr>
          <w:gridBefore w:val="5"/>
          <w:gridAfter w:val="2"/>
          <w:wBefore w:w="593" w:type="dxa"/>
          <w:wAfter w:w="270" w:type="dxa"/>
          <w:trHeight w:val="284"/>
        </w:trPr>
        <w:tc>
          <w:tcPr>
            <w:tcW w:w="466" w:type="dxa"/>
            <w:gridSpan w:val="4"/>
            <w:noWrap/>
            <w:tcMar>
              <w:left w:w="28" w:type="dxa"/>
            </w:tcMar>
            <w:vAlign w:val="center"/>
          </w:tcPr>
          <w:p w14:paraId="4D7E5B07" w14:textId="77777777" w:rsidR="00FB66BC" w:rsidRPr="00AA2090" w:rsidRDefault="00FB66BC" w:rsidP="008225C1">
            <w:pPr>
              <w:ind w:left="34" w:right="112" w:hanging="34"/>
              <w:rPr>
                <w:rFonts w:cs="Arial"/>
              </w:rPr>
            </w:pPr>
            <w:r w:rsidRPr="00AA2090">
              <w:rPr>
                <w:rFonts w:cs="Arial"/>
              </w:rPr>
              <w:fldChar w:fldCharType="begin">
                <w:ffData>
                  <w:name w:val=""/>
                  <w:enabled/>
                  <w:calcOnExit w:val="0"/>
                  <w:checkBox>
                    <w:sizeAuto/>
                    <w:default w:val="1"/>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203" w:type="dxa"/>
            <w:gridSpan w:val="5"/>
            <w:noWrap/>
            <w:vAlign w:val="center"/>
          </w:tcPr>
          <w:p w14:paraId="0376FB01" w14:textId="6AF6B5E5" w:rsidR="00FB66BC" w:rsidRPr="00AA2090" w:rsidRDefault="00345DF8" w:rsidP="008225C1">
            <w:pPr>
              <w:ind w:left="34" w:right="112" w:hanging="34"/>
              <w:rPr>
                <w:rFonts w:cs="Arial"/>
              </w:rPr>
            </w:pPr>
            <w:r w:rsidRPr="00AA2090">
              <w:rPr>
                <w:rFonts w:cs="Arial"/>
              </w:rPr>
              <w:fldChar w:fldCharType="begin">
                <w:ffData>
                  <w:name w:val="Text427"/>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00274111" w:rsidRPr="00AA2090">
              <w:rPr>
                <w:rFonts w:cs="Arial"/>
                <w:noProof/>
              </w:rPr>
              <w:t>15</w:t>
            </w:r>
            <w:r w:rsidRPr="00AA2090">
              <w:rPr>
                <w:rFonts w:cs="Arial"/>
              </w:rPr>
              <w:fldChar w:fldCharType="end"/>
            </w:r>
          </w:p>
        </w:tc>
        <w:tc>
          <w:tcPr>
            <w:tcW w:w="7383" w:type="dxa"/>
            <w:gridSpan w:val="6"/>
            <w:noWrap/>
            <w:vAlign w:val="center"/>
          </w:tcPr>
          <w:p w14:paraId="06881894" w14:textId="77777777" w:rsidR="00FB66BC" w:rsidRPr="00AA2090" w:rsidRDefault="00FB66BC" w:rsidP="008225C1">
            <w:pPr>
              <w:ind w:left="34" w:right="112" w:hanging="34"/>
              <w:rPr>
                <w:rFonts w:cs="Arial"/>
              </w:rPr>
            </w:pPr>
            <w:r w:rsidRPr="00AA2090">
              <w:rPr>
                <w:rFonts w:cs="Arial"/>
              </w:rPr>
              <w:t>Referenzliste</w:t>
            </w:r>
          </w:p>
        </w:tc>
      </w:tr>
      <w:tr w:rsidR="00AA2090" w:rsidRPr="00AA2090" w14:paraId="4CCEEA66" w14:textId="77777777" w:rsidTr="008225C1">
        <w:trPr>
          <w:gridBefore w:val="4"/>
          <w:gridAfter w:val="3"/>
          <w:wBefore w:w="583" w:type="dxa"/>
          <w:wAfter w:w="276" w:type="dxa"/>
          <w:trHeight w:val="284"/>
        </w:trPr>
        <w:tc>
          <w:tcPr>
            <w:tcW w:w="469" w:type="dxa"/>
            <w:gridSpan w:val="4"/>
            <w:noWrap/>
            <w:tcMar>
              <w:left w:w="28" w:type="dxa"/>
            </w:tcMar>
            <w:vAlign w:val="center"/>
          </w:tcPr>
          <w:p w14:paraId="265615B9" w14:textId="77777777" w:rsidR="00FB66BC" w:rsidRPr="00AA2090" w:rsidRDefault="00FB66BC" w:rsidP="008225C1">
            <w:pPr>
              <w:ind w:right="112"/>
              <w:rPr>
                <w:rFonts w:cs="Arial"/>
              </w:rPr>
            </w:pPr>
            <w:r w:rsidRPr="00AA2090">
              <w:rPr>
                <w:rFonts w:cs="Arial"/>
              </w:rPr>
              <w:fldChar w:fldCharType="begin">
                <w:ffData>
                  <w:name w:val="Kontrollkästchen51"/>
                  <w:enabled/>
                  <w:calcOnExit w:val="0"/>
                  <w:checkBox>
                    <w:sizeAuto/>
                    <w:default w:val="0"/>
                  </w:checkBox>
                </w:ffData>
              </w:fldChar>
            </w:r>
            <w:bookmarkStart w:id="22" w:name="Kontrollkästchen51"/>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bookmarkEnd w:id="22"/>
          </w:p>
        </w:tc>
        <w:tc>
          <w:tcPr>
            <w:tcW w:w="1191" w:type="dxa"/>
            <w:gridSpan w:val="5"/>
            <w:noWrap/>
            <w:vAlign w:val="center"/>
          </w:tcPr>
          <w:p w14:paraId="4F8C2A61" w14:textId="77777777" w:rsidR="00FB66BC" w:rsidRPr="00AA2090" w:rsidRDefault="00FB66BC" w:rsidP="008225C1">
            <w:pPr>
              <w:ind w:right="112"/>
              <w:rPr>
                <w:rFonts w:cs="Arial"/>
              </w:rPr>
            </w:pPr>
            <w:r w:rsidRPr="00AA2090">
              <w:rPr>
                <w:rFonts w:cs="Arial"/>
              </w:rPr>
              <w:fldChar w:fldCharType="begin">
                <w:ffData>
                  <w:name w:val="Text408"/>
                  <w:enabled/>
                  <w:calcOnExit w:val="0"/>
                  <w:textInput/>
                </w:ffData>
              </w:fldChar>
            </w:r>
            <w:bookmarkStart w:id="23" w:name="Text408"/>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bookmarkEnd w:id="23"/>
          </w:p>
        </w:tc>
        <w:tc>
          <w:tcPr>
            <w:tcW w:w="7396" w:type="dxa"/>
            <w:gridSpan w:val="6"/>
            <w:noWrap/>
            <w:vAlign w:val="center"/>
          </w:tcPr>
          <w:p w14:paraId="4F42B2B7" w14:textId="77777777" w:rsidR="00FB66BC" w:rsidRPr="00AA2090" w:rsidRDefault="00B276AD" w:rsidP="008225C1">
            <w:pPr>
              <w:ind w:right="112"/>
              <w:rPr>
                <w:rFonts w:cs="Arial"/>
              </w:rPr>
            </w:pPr>
            <w:r w:rsidRPr="00AA2090">
              <w:rPr>
                <w:rFonts w:cs="Arial"/>
              </w:rPr>
              <w:fldChar w:fldCharType="begin">
                <w:ffData>
                  <w:name w:val="Text430"/>
                  <w:enabled/>
                  <w:calcOnExit w:val="0"/>
                  <w:textInput>
                    <w:default w:val="Erklärung gegen ausbeuterische Kinderarbeit"/>
                  </w:textInput>
                </w:ffData>
              </w:fldChar>
            </w:r>
            <w:bookmarkStart w:id="24" w:name="Text430"/>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Erklärung gegen ausbeuterische Kinderarbeit</w:t>
            </w:r>
            <w:r w:rsidRPr="00AA2090">
              <w:rPr>
                <w:rFonts w:cs="Arial"/>
              </w:rPr>
              <w:fldChar w:fldCharType="end"/>
            </w:r>
            <w:bookmarkEnd w:id="24"/>
          </w:p>
        </w:tc>
      </w:tr>
      <w:tr w:rsidR="00AA2090" w:rsidRPr="00AA2090" w14:paraId="6F95097D" w14:textId="77777777" w:rsidTr="008225C1">
        <w:trPr>
          <w:gridBefore w:val="4"/>
          <w:gridAfter w:val="4"/>
          <w:wBefore w:w="583" w:type="dxa"/>
          <w:wAfter w:w="282" w:type="dxa"/>
          <w:trHeight w:val="284"/>
        </w:trPr>
        <w:tc>
          <w:tcPr>
            <w:tcW w:w="469" w:type="dxa"/>
            <w:gridSpan w:val="4"/>
            <w:noWrap/>
            <w:tcMar>
              <w:left w:w="28" w:type="dxa"/>
            </w:tcMar>
            <w:vAlign w:val="center"/>
          </w:tcPr>
          <w:p w14:paraId="390335AE" w14:textId="77777777" w:rsidR="00FB66BC" w:rsidRPr="00AA2090" w:rsidRDefault="00FB66BC" w:rsidP="008225C1">
            <w:pPr>
              <w:ind w:right="112"/>
              <w:rPr>
                <w:rFonts w:cs="Arial"/>
              </w:rPr>
            </w:pPr>
            <w:r w:rsidRPr="00AA2090">
              <w:rPr>
                <w:rFonts w:cs="Arial"/>
              </w:rPr>
              <w:fldChar w:fldCharType="begin">
                <w:ffData>
                  <w:name w:val="Kontrollkästchen25"/>
                  <w:enabled/>
                  <w:calcOnExit w:val="0"/>
                  <w:checkBox>
                    <w:sizeAuto/>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191" w:type="dxa"/>
            <w:gridSpan w:val="5"/>
            <w:noWrap/>
            <w:vAlign w:val="center"/>
          </w:tcPr>
          <w:p w14:paraId="4B2F19E5" w14:textId="77777777" w:rsidR="00FB66BC" w:rsidRPr="00AA2090" w:rsidRDefault="00FB66BC" w:rsidP="008225C1">
            <w:pPr>
              <w:ind w:right="112"/>
              <w:rPr>
                <w:rFonts w:cs="Arial"/>
              </w:rPr>
            </w:pPr>
            <w:r w:rsidRPr="00AA2090">
              <w:rPr>
                <w:rFonts w:cs="Arial"/>
              </w:rPr>
              <w:fldChar w:fldCharType="begin">
                <w:ffData>
                  <w:name w:val="Text406"/>
                  <w:enabled/>
                  <w:calcOnExit w:val="0"/>
                  <w:textInput/>
                </w:ffData>
              </w:fldChar>
            </w:r>
            <w:bookmarkStart w:id="25" w:name="Text406"/>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bookmarkEnd w:id="25"/>
          </w:p>
        </w:tc>
        <w:tc>
          <w:tcPr>
            <w:tcW w:w="7390" w:type="dxa"/>
            <w:gridSpan w:val="5"/>
            <w:noWrap/>
            <w:vAlign w:val="center"/>
          </w:tcPr>
          <w:p w14:paraId="69013D2E" w14:textId="77777777" w:rsidR="00FB66BC" w:rsidRPr="00AA2090" w:rsidRDefault="00FB66BC" w:rsidP="008225C1">
            <w:pPr>
              <w:ind w:right="112"/>
              <w:rPr>
                <w:rFonts w:cs="Arial"/>
                <w:b/>
              </w:rPr>
            </w:pPr>
            <w:r w:rsidRPr="00AA2090">
              <w:rPr>
                <w:rFonts w:cs="Arial"/>
                <w:b/>
              </w:rPr>
              <w:fldChar w:fldCharType="begin">
                <w:ffData>
                  <w:name w:val="Text390"/>
                  <w:enabled/>
                  <w:calcOnExit w:val="0"/>
                  <w:textInput/>
                </w:ffData>
              </w:fldChar>
            </w:r>
            <w:bookmarkStart w:id="26" w:name="Text390"/>
            <w:r w:rsidRPr="00AA2090">
              <w:rPr>
                <w:rFonts w:cs="Arial"/>
                <w:b/>
              </w:rPr>
              <w:instrText xml:space="preserve"> FORMTEXT </w:instrText>
            </w:r>
            <w:r w:rsidRPr="00AA2090">
              <w:rPr>
                <w:rFonts w:cs="Arial"/>
                <w:b/>
              </w:rPr>
            </w:r>
            <w:r w:rsidRPr="00AA2090">
              <w:rPr>
                <w:rFonts w:cs="Arial"/>
                <w:b/>
              </w:rPr>
              <w:fldChar w:fldCharType="separate"/>
            </w:r>
            <w:r w:rsidRPr="00AA2090">
              <w:rPr>
                <w:rFonts w:cs="Arial"/>
                <w:b/>
                <w:noProof/>
              </w:rPr>
              <w:t> </w:t>
            </w:r>
            <w:r w:rsidRPr="00AA2090">
              <w:rPr>
                <w:rFonts w:cs="Arial"/>
                <w:b/>
                <w:noProof/>
              </w:rPr>
              <w:t> </w:t>
            </w:r>
            <w:r w:rsidRPr="00AA2090">
              <w:rPr>
                <w:rFonts w:cs="Arial"/>
                <w:b/>
                <w:noProof/>
              </w:rPr>
              <w:t> </w:t>
            </w:r>
            <w:r w:rsidRPr="00AA2090">
              <w:rPr>
                <w:rFonts w:cs="Arial"/>
                <w:b/>
                <w:noProof/>
              </w:rPr>
              <w:t> </w:t>
            </w:r>
            <w:r w:rsidRPr="00AA2090">
              <w:rPr>
                <w:rFonts w:cs="Arial"/>
                <w:b/>
                <w:noProof/>
              </w:rPr>
              <w:t> </w:t>
            </w:r>
            <w:r w:rsidRPr="00AA2090">
              <w:rPr>
                <w:rFonts w:cs="Arial"/>
                <w:b/>
              </w:rPr>
              <w:fldChar w:fldCharType="end"/>
            </w:r>
            <w:bookmarkEnd w:id="26"/>
          </w:p>
        </w:tc>
      </w:tr>
      <w:tr w:rsidR="00AA2090" w:rsidRPr="00AA2090" w14:paraId="3B1297DC" w14:textId="77777777" w:rsidTr="008225C1">
        <w:trPr>
          <w:gridBefore w:val="4"/>
          <w:gridAfter w:val="4"/>
          <w:wBefore w:w="583" w:type="dxa"/>
          <w:wAfter w:w="282" w:type="dxa"/>
          <w:trHeight w:val="284"/>
        </w:trPr>
        <w:tc>
          <w:tcPr>
            <w:tcW w:w="469" w:type="dxa"/>
            <w:gridSpan w:val="4"/>
            <w:noWrap/>
            <w:tcMar>
              <w:left w:w="28" w:type="dxa"/>
            </w:tcMar>
            <w:vAlign w:val="center"/>
          </w:tcPr>
          <w:p w14:paraId="439A034F" w14:textId="77777777" w:rsidR="00FB66BC" w:rsidRPr="00AA2090" w:rsidRDefault="00FB66BC" w:rsidP="008225C1">
            <w:pPr>
              <w:ind w:right="112"/>
              <w:rPr>
                <w:rFonts w:cs="Arial"/>
              </w:rPr>
            </w:pPr>
            <w:r w:rsidRPr="00AA2090">
              <w:rPr>
                <w:rFonts w:cs="Arial"/>
              </w:rPr>
              <w:fldChar w:fldCharType="begin">
                <w:ffData>
                  <w:name w:val="Kontrollkästchen25"/>
                  <w:enabled/>
                  <w:calcOnExit w:val="0"/>
                  <w:checkBox>
                    <w:sizeAuto/>
                    <w:default w:val="0"/>
                    <w:checked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1191" w:type="dxa"/>
            <w:gridSpan w:val="5"/>
            <w:noWrap/>
            <w:vAlign w:val="center"/>
          </w:tcPr>
          <w:p w14:paraId="067DD421" w14:textId="77777777" w:rsidR="00FB66BC" w:rsidRPr="00AA2090" w:rsidRDefault="00FB66BC" w:rsidP="008225C1">
            <w:pPr>
              <w:ind w:right="112"/>
              <w:rPr>
                <w:rFonts w:cs="Arial"/>
              </w:rPr>
            </w:pPr>
            <w:r w:rsidRPr="00AA2090">
              <w:rPr>
                <w:rFonts w:cs="Arial"/>
              </w:rPr>
              <w:fldChar w:fldCharType="begin">
                <w:ffData>
                  <w:name w:val="Text407"/>
                  <w:enabled/>
                  <w:calcOnExit w:val="0"/>
                  <w:textInput/>
                </w:ffData>
              </w:fldChar>
            </w:r>
            <w:bookmarkStart w:id="27" w:name="Text407"/>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bookmarkEnd w:id="27"/>
          </w:p>
        </w:tc>
        <w:tc>
          <w:tcPr>
            <w:tcW w:w="7390" w:type="dxa"/>
            <w:gridSpan w:val="5"/>
            <w:noWrap/>
            <w:vAlign w:val="center"/>
          </w:tcPr>
          <w:p w14:paraId="243FB514" w14:textId="77777777" w:rsidR="00FB66BC" w:rsidRPr="00AA2090" w:rsidRDefault="00FB66BC" w:rsidP="008225C1">
            <w:pPr>
              <w:ind w:right="112"/>
              <w:rPr>
                <w:rFonts w:cs="Arial"/>
                <w:b/>
              </w:rPr>
            </w:pPr>
            <w:r w:rsidRPr="00AA2090">
              <w:rPr>
                <w:rFonts w:cs="Arial"/>
                <w:b/>
              </w:rPr>
              <w:fldChar w:fldCharType="begin">
                <w:ffData>
                  <w:name w:val="Text391"/>
                  <w:enabled/>
                  <w:calcOnExit w:val="0"/>
                  <w:textInput/>
                </w:ffData>
              </w:fldChar>
            </w:r>
            <w:bookmarkStart w:id="28" w:name="Text391"/>
            <w:r w:rsidRPr="00AA2090">
              <w:rPr>
                <w:rFonts w:cs="Arial"/>
                <w:b/>
              </w:rPr>
              <w:instrText xml:space="preserve"> FORMTEXT </w:instrText>
            </w:r>
            <w:r w:rsidRPr="00AA2090">
              <w:rPr>
                <w:rFonts w:cs="Arial"/>
                <w:b/>
              </w:rPr>
            </w:r>
            <w:r w:rsidRPr="00AA2090">
              <w:rPr>
                <w:rFonts w:cs="Arial"/>
                <w:b/>
              </w:rPr>
              <w:fldChar w:fldCharType="separate"/>
            </w:r>
            <w:r w:rsidRPr="00AA2090">
              <w:rPr>
                <w:rFonts w:cs="Arial"/>
                <w:b/>
                <w:noProof/>
              </w:rPr>
              <w:t> </w:t>
            </w:r>
            <w:r w:rsidRPr="00AA2090">
              <w:rPr>
                <w:rFonts w:cs="Arial"/>
                <w:b/>
                <w:noProof/>
              </w:rPr>
              <w:t> </w:t>
            </w:r>
            <w:r w:rsidRPr="00AA2090">
              <w:rPr>
                <w:rFonts w:cs="Arial"/>
                <w:b/>
                <w:noProof/>
              </w:rPr>
              <w:t> </w:t>
            </w:r>
            <w:r w:rsidRPr="00AA2090">
              <w:rPr>
                <w:rFonts w:cs="Arial"/>
                <w:b/>
                <w:noProof/>
              </w:rPr>
              <w:t> </w:t>
            </w:r>
            <w:r w:rsidRPr="00AA2090">
              <w:rPr>
                <w:rFonts w:cs="Arial"/>
                <w:b/>
                <w:noProof/>
              </w:rPr>
              <w:t> </w:t>
            </w:r>
            <w:r w:rsidRPr="00AA2090">
              <w:rPr>
                <w:rFonts w:cs="Arial"/>
                <w:b/>
              </w:rPr>
              <w:fldChar w:fldCharType="end"/>
            </w:r>
            <w:bookmarkEnd w:id="28"/>
          </w:p>
        </w:tc>
      </w:tr>
    </w:tbl>
    <w:p w14:paraId="5358935C" w14:textId="77777777" w:rsidR="00EC61B9" w:rsidRPr="00AA2090" w:rsidRDefault="00EC61B9" w:rsidP="008225C1">
      <w:pPr>
        <w:ind w:right="112"/>
      </w:pPr>
      <w:r w:rsidRPr="00AA2090">
        <w:rPr>
          <w:b/>
          <w:bCs/>
          <w:iCs/>
        </w:rPr>
        <w:br w:type="page"/>
      </w:r>
    </w:p>
    <w:tbl>
      <w:tblPr>
        <w:tblW w:w="9723" w:type="dxa"/>
        <w:tblLayout w:type="fixed"/>
        <w:tblLook w:val="01E0" w:firstRow="1" w:lastRow="1" w:firstColumn="1" w:lastColumn="1" w:noHBand="0" w:noVBand="0"/>
      </w:tblPr>
      <w:tblGrid>
        <w:gridCol w:w="27"/>
        <w:gridCol w:w="461"/>
        <w:gridCol w:w="18"/>
        <w:gridCol w:w="9"/>
        <w:gridCol w:w="335"/>
        <w:gridCol w:w="143"/>
        <w:gridCol w:w="425"/>
        <w:gridCol w:w="142"/>
        <w:gridCol w:w="8079"/>
        <w:gridCol w:w="84"/>
      </w:tblGrid>
      <w:tr w:rsidR="00AA2090" w:rsidRPr="00AA2090" w14:paraId="6B3EF00B" w14:textId="77777777" w:rsidTr="00472064">
        <w:trPr>
          <w:gridAfter w:val="1"/>
          <w:wAfter w:w="84" w:type="dxa"/>
          <w:cantSplit/>
          <w:trHeight w:val="397"/>
        </w:trPr>
        <w:tc>
          <w:tcPr>
            <w:tcW w:w="9639" w:type="dxa"/>
            <w:gridSpan w:val="9"/>
            <w:noWrap/>
            <w:tcMar>
              <w:left w:w="28" w:type="dxa"/>
            </w:tcMar>
            <w:vAlign w:val="center"/>
          </w:tcPr>
          <w:p w14:paraId="081A125B" w14:textId="77777777" w:rsidR="00B7134D" w:rsidRPr="00AA2090" w:rsidRDefault="00B7134D" w:rsidP="008225C1">
            <w:pPr>
              <w:pStyle w:val="berschrift2"/>
              <w:numPr>
                <w:ilvl w:val="1"/>
                <w:numId w:val="16"/>
              </w:numPr>
              <w:tabs>
                <w:tab w:val="clear" w:pos="851"/>
              </w:tabs>
              <w:ind w:left="567" w:right="112" w:hanging="567"/>
            </w:pPr>
            <w:r w:rsidRPr="00AA2090">
              <w:lastRenderedPageBreak/>
              <w:t>Folgende Unterlagen sind auf gesondertes Verlangen der Vergabestelle vorzulegen</w:t>
            </w:r>
          </w:p>
        </w:tc>
      </w:tr>
      <w:tr w:rsidR="00AA2090" w:rsidRPr="00AA2090" w14:paraId="72F54CD1" w14:textId="77777777" w:rsidTr="00472064">
        <w:trPr>
          <w:gridBefore w:val="1"/>
          <w:wBefore w:w="27" w:type="dxa"/>
          <w:cantSplit/>
          <w:trHeight w:val="284"/>
        </w:trPr>
        <w:tc>
          <w:tcPr>
            <w:tcW w:w="479" w:type="dxa"/>
            <w:gridSpan w:val="2"/>
            <w:noWrap/>
            <w:tcMar>
              <w:left w:w="28" w:type="dxa"/>
            </w:tcMar>
            <w:vAlign w:val="center"/>
          </w:tcPr>
          <w:p w14:paraId="688BBEAB" w14:textId="77777777" w:rsidR="00991E9C" w:rsidRPr="00AA2090" w:rsidRDefault="00991E9C" w:rsidP="008225C1">
            <w:pPr>
              <w:ind w:right="112"/>
              <w:rPr>
                <w:rFonts w:cs="Arial"/>
              </w:rPr>
            </w:pPr>
          </w:p>
        </w:tc>
        <w:tc>
          <w:tcPr>
            <w:tcW w:w="344" w:type="dxa"/>
            <w:gridSpan w:val="2"/>
            <w:shd w:val="clear" w:color="auto" w:fill="auto"/>
            <w:noWrap/>
            <w:vAlign w:val="center"/>
          </w:tcPr>
          <w:p w14:paraId="541E9CE2" w14:textId="77777777" w:rsidR="00991E9C" w:rsidRPr="00AA2090" w:rsidRDefault="00991E9C" w:rsidP="008225C1">
            <w:pPr>
              <w:ind w:right="112"/>
              <w:rPr>
                <w:rFonts w:cs="Arial"/>
              </w:rPr>
            </w:pPr>
            <w:r w:rsidRPr="00AA2090">
              <w:rPr>
                <w:rFonts w:cs="Arial"/>
              </w:rPr>
              <w:fldChar w:fldCharType="begin">
                <w:ffData>
                  <w:name w:val="Vergart4_2110"/>
                  <w:enabled/>
                  <w:calcOnExit w:val="0"/>
                  <w:entryMacro w:val="MarkierungsAuswahl"/>
                  <w:checkBox>
                    <w:size w:val="18"/>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8873" w:type="dxa"/>
            <w:gridSpan w:val="5"/>
            <w:shd w:val="clear" w:color="auto" w:fill="auto"/>
            <w:vAlign w:val="center"/>
          </w:tcPr>
          <w:p w14:paraId="3575601F" w14:textId="77777777" w:rsidR="00991E9C" w:rsidRPr="00AA2090" w:rsidRDefault="00991E9C" w:rsidP="008225C1">
            <w:pPr>
              <w:ind w:right="112"/>
              <w:rPr>
                <w:rFonts w:cs="Arial"/>
              </w:rPr>
            </w:pPr>
            <w:r w:rsidRPr="00AA2090">
              <w:rPr>
                <w:rFonts w:cs="Arial"/>
              </w:rPr>
              <w:t>siehe (Auftrags)Bekanntmachung</w:t>
            </w:r>
          </w:p>
        </w:tc>
      </w:tr>
      <w:tr w:rsidR="00AA2090" w:rsidRPr="00AA2090" w14:paraId="1F69F6AC" w14:textId="77777777" w:rsidTr="00472064">
        <w:trPr>
          <w:gridBefore w:val="1"/>
          <w:wBefore w:w="27" w:type="dxa"/>
          <w:cantSplit/>
          <w:trHeight w:val="284"/>
        </w:trPr>
        <w:tc>
          <w:tcPr>
            <w:tcW w:w="479" w:type="dxa"/>
            <w:gridSpan w:val="2"/>
            <w:noWrap/>
            <w:tcMar>
              <w:left w:w="28" w:type="dxa"/>
            </w:tcMar>
            <w:vAlign w:val="center"/>
          </w:tcPr>
          <w:p w14:paraId="4790D9AC" w14:textId="77777777" w:rsidR="00991E9C" w:rsidRPr="00AA2090" w:rsidRDefault="00991E9C" w:rsidP="008225C1">
            <w:pPr>
              <w:ind w:right="112"/>
              <w:rPr>
                <w:rFonts w:cs="Arial"/>
              </w:rPr>
            </w:pPr>
          </w:p>
        </w:tc>
        <w:tc>
          <w:tcPr>
            <w:tcW w:w="344" w:type="dxa"/>
            <w:gridSpan w:val="2"/>
            <w:shd w:val="clear" w:color="auto" w:fill="auto"/>
            <w:noWrap/>
            <w:vAlign w:val="center"/>
          </w:tcPr>
          <w:p w14:paraId="1AFB7D1E" w14:textId="77777777" w:rsidR="00991E9C" w:rsidRPr="00AA2090" w:rsidRDefault="00991E9C" w:rsidP="008225C1">
            <w:pPr>
              <w:ind w:right="112"/>
              <w:rPr>
                <w:rFonts w:cs="Arial"/>
              </w:rPr>
            </w:pPr>
            <w:r w:rsidRPr="00AA2090">
              <w:rPr>
                <w:rFonts w:cs="Arial"/>
              </w:rPr>
              <w:fldChar w:fldCharType="begin">
                <w:ffData>
                  <w:name w:val="Vergart4_2110"/>
                  <w:enabled/>
                  <w:calcOnExit w:val="0"/>
                  <w:entryMacro w:val="MarkierungsAuswahl"/>
                  <w:checkBox>
                    <w:size w:val="18"/>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8873" w:type="dxa"/>
            <w:gridSpan w:val="5"/>
            <w:shd w:val="clear" w:color="auto" w:fill="auto"/>
            <w:vAlign w:val="center"/>
          </w:tcPr>
          <w:p w14:paraId="3CFBB560" w14:textId="77777777" w:rsidR="00991E9C" w:rsidRPr="00AA2090" w:rsidRDefault="00991E9C" w:rsidP="008225C1">
            <w:pPr>
              <w:ind w:right="112"/>
              <w:rPr>
                <w:rFonts w:cs="Arial"/>
              </w:rPr>
            </w:pPr>
            <w:r w:rsidRPr="00AA2090">
              <w:rPr>
                <w:rFonts w:cs="Arial"/>
              </w:rPr>
              <w:t>Zertifikat bzw. Einzelnachweis entsprechend der Erklärung im Formblatt 248</w:t>
            </w:r>
          </w:p>
        </w:tc>
      </w:tr>
      <w:tr w:rsidR="00AA2090" w:rsidRPr="00AA2090" w14:paraId="3641FD6A" w14:textId="77777777" w:rsidTr="00472064">
        <w:trPr>
          <w:gridBefore w:val="1"/>
          <w:wBefore w:w="27" w:type="dxa"/>
          <w:cantSplit/>
          <w:trHeight w:val="284"/>
        </w:trPr>
        <w:tc>
          <w:tcPr>
            <w:tcW w:w="479" w:type="dxa"/>
            <w:gridSpan w:val="2"/>
            <w:noWrap/>
            <w:tcMar>
              <w:left w:w="28" w:type="dxa"/>
            </w:tcMar>
            <w:vAlign w:val="center"/>
          </w:tcPr>
          <w:p w14:paraId="3F28F34F" w14:textId="77777777" w:rsidR="00991E9C" w:rsidRPr="00AA2090" w:rsidRDefault="00991E9C" w:rsidP="008225C1">
            <w:pPr>
              <w:ind w:right="112"/>
              <w:rPr>
                <w:rFonts w:cs="Arial"/>
              </w:rPr>
            </w:pPr>
          </w:p>
        </w:tc>
        <w:tc>
          <w:tcPr>
            <w:tcW w:w="344" w:type="dxa"/>
            <w:gridSpan w:val="2"/>
            <w:shd w:val="clear" w:color="auto" w:fill="auto"/>
            <w:noWrap/>
            <w:vAlign w:val="center"/>
          </w:tcPr>
          <w:p w14:paraId="210AFAD6" w14:textId="77777777" w:rsidR="00991E9C" w:rsidRPr="00AA2090" w:rsidRDefault="00991E9C" w:rsidP="008225C1">
            <w:pPr>
              <w:ind w:right="112"/>
              <w:rPr>
                <w:rFonts w:cs="Arial"/>
              </w:rPr>
            </w:pPr>
            <w:r w:rsidRPr="00AA2090">
              <w:rPr>
                <w:rFonts w:cs="Arial"/>
              </w:rPr>
              <w:fldChar w:fldCharType="begin">
                <w:ffData>
                  <w:name w:val="Vergart4_2110"/>
                  <w:enabled/>
                  <w:calcOnExit w:val="0"/>
                  <w:entryMacro w:val="MarkierungsAuswahl"/>
                  <w:checkBox>
                    <w:size w:val="18"/>
                    <w:default w:val="0"/>
                  </w:checkBox>
                </w:ffData>
              </w:fldChar>
            </w:r>
            <w:r w:rsidRPr="00AA2090">
              <w:rPr>
                <w:rFonts w:cs="Arial"/>
              </w:rPr>
              <w:instrText xml:space="preserve"> FORMCHECKBOX </w:instrText>
            </w:r>
            <w:r w:rsidR="00B87229">
              <w:rPr>
                <w:rFonts w:cs="Arial"/>
              </w:rPr>
            </w:r>
            <w:r w:rsidR="00B87229">
              <w:rPr>
                <w:rFonts w:cs="Arial"/>
              </w:rPr>
              <w:fldChar w:fldCharType="separate"/>
            </w:r>
            <w:r w:rsidRPr="00AA2090">
              <w:rPr>
                <w:rFonts w:cs="Arial"/>
              </w:rPr>
              <w:fldChar w:fldCharType="end"/>
            </w:r>
          </w:p>
        </w:tc>
        <w:tc>
          <w:tcPr>
            <w:tcW w:w="8873" w:type="dxa"/>
            <w:gridSpan w:val="5"/>
            <w:shd w:val="clear" w:color="auto" w:fill="auto"/>
            <w:vAlign w:val="center"/>
          </w:tcPr>
          <w:p w14:paraId="3D45B51D" w14:textId="77777777" w:rsidR="00991E9C" w:rsidRPr="00AA2090" w:rsidRDefault="00991E9C" w:rsidP="008225C1">
            <w:pPr>
              <w:ind w:right="112"/>
              <w:rPr>
                <w:rFonts w:cs="Arial"/>
              </w:rPr>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09485B86" w14:textId="77777777" w:rsidTr="00472064">
        <w:trPr>
          <w:gridBefore w:val="1"/>
          <w:wBefore w:w="27" w:type="dxa"/>
          <w:cantSplit/>
          <w:trHeight w:val="284"/>
        </w:trPr>
        <w:tc>
          <w:tcPr>
            <w:tcW w:w="479" w:type="dxa"/>
            <w:gridSpan w:val="2"/>
            <w:noWrap/>
            <w:tcMar>
              <w:left w:w="28" w:type="dxa"/>
            </w:tcMar>
            <w:vAlign w:val="center"/>
          </w:tcPr>
          <w:p w14:paraId="1CA3AA38" w14:textId="77777777" w:rsidR="00991E9C" w:rsidRPr="00AA2090" w:rsidRDefault="00991E9C" w:rsidP="008225C1">
            <w:pPr>
              <w:ind w:right="112"/>
              <w:rPr>
                <w:rFonts w:cs="Arial"/>
              </w:rPr>
            </w:pPr>
          </w:p>
        </w:tc>
        <w:tc>
          <w:tcPr>
            <w:tcW w:w="344" w:type="dxa"/>
            <w:gridSpan w:val="2"/>
            <w:shd w:val="clear" w:color="auto" w:fill="auto"/>
            <w:noWrap/>
            <w:vAlign w:val="center"/>
          </w:tcPr>
          <w:p w14:paraId="4DC5F099" w14:textId="77777777" w:rsidR="00991E9C" w:rsidRPr="00AA2090" w:rsidRDefault="00991E9C" w:rsidP="008225C1">
            <w:pPr>
              <w:ind w:right="112"/>
              <w:rPr>
                <w:rFonts w:cs="Arial"/>
              </w:rPr>
            </w:pPr>
            <w:r w:rsidRPr="00AA2090">
              <w:rPr>
                <w:rFonts w:cs="Arial"/>
                <w:b/>
              </w:rPr>
              <w:fldChar w:fldCharType="begin">
                <w:ffData>
                  <w:name w:val="Vergart4_2110"/>
                  <w:enabled/>
                  <w:calcOnExit w:val="0"/>
                  <w:entryMacro w:val="MarkierungsAuswahl"/>
                  <w:checkBox>
                    <w:size w:val="18"/>
                    <w:default w:val="0"/>
                  </w:checkBox>
                </w:ffData>
              </w:fldChar>
            </w:r>
            <w:r w:rsidRPr="00AA2090">
              <w:rPr>
                <w:rFonts w:cs="Arial"/>
                <w:b/>
              </w:rPr>
              <w:instrText xml:space="preserve"> FORMCHECKBOX </w:instrText>
            </w:r>
            <w:r w:rsidR="00B87229">
              <w:rPr>
                <w:rFonts w:cs="Arial"/>
                <w:b/>
              </w:rPr>
            </w:r>
            <w:r w:rsidR="00B87229">
              <w:rPr>
                <w:rFonts w:cs="Arial"/>
                <w:b/>
              </w:rPr>
              <w:fldChar w:fldCharType="separate"/>
            </w:r>
            <w:r w:rsidRPr="00AA2090">
              <w:rPr>
                <w:rFonts w:cs="Arial"/>
              </w:rPr>
              <w:fldChar w:fldCharType="end"/>
            </w:r>
          </w:p>
        </w:tc>
        <w:tc>
          <w:tcPr>
            <w:tcW w:w="8873" w:type="dxa"/>
            <w:gridSpan w:val="5"/>
            <w:shd w:val="clear" w:color="auto" w:fill="auto"/>
            <w:vAlign w:val="center"/>
          </w:tcPr>
          <w:p w14:paraId="3DABF7A5" w14:textId="77777777" w:rsidR="00991E9C" w:rsidRPr="00AA2090" w:rsidRDefault="00991E9C" w:rsidP="008225C1">
            <w:pPr>
              <w:ind w:right="112"/>
              <w:rPr>
                <w:rFonts w:cs="Arial"/>
              </w:rPr>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6BBE6151" w14:textId="77777777" w:rsidTr="00472064">
        <w:trPr>
          <w:gridAfter w:val="1"/>
          <w:wAfter w:w="84" w:type="dxa"/>
          <w:trHeight w:val="397"/>
        </w:trPr>
        <w:tc>
          <w:tcPr>
            <w:tcW w:w="9639" w:type="dxa"/>
            <w:gridSpan w:val="9"/>
            <w:noWrap/>
            <w:tcMar>
              <w:left w:w="28" w:type="dxa"/>
            </w:tcMar>
            <w:vAlign w:val="center"/>
          </w:tcPr>
          <w:p w14:paraId="37EBCA58" w14:textId="77777777" w:rsidR="00B7134D" w:rsidRPr="00AA2090" w:rsidRDefault="00B7134D" w:rsidP="008225C1">
            <w:pPr>
              <w:pStyle w:val="berschrift2"/>
              <w:ind w:right="112"/>
            </w:pPr>
            <w:r w:rsidRPr="00AA2090">
              <w:t>- frei -</w:t>
            </w:r>
          </w:p>
        </w:tc>
      </w:tr>
      <w:tr w:rsidR="00AA2090" w:rsidRPr="00AA2090" w14:paraId="2FDE1CDC" w14:textId="77777777" w:rsidTr="00472064">
        <w:trPr>
          <w:gridAfter w:val="1"/>
          <w:wAfter w:w="84" w:type="dxa"/>
          <w:trHeight w:val="397"/>
        </w:trPr>
        <w:tc>
          <w:tcPr>
            <w:tcW w:w="9639" w:type="dxa"/>
            <w:gridSpan w:val="9"/>
            <w:noWrap/>
            <w:tcMar>
              <w:left w:w="28" w:type="dxa"/>
            </w:tcMar>
            <w:vAlign w:val="center"/>
          </w:tcPr>
          <w:p w14:paraId="01A847FB" w14:textId="77777777" w:rsidR="00B7134D" w:rsidRPr="00AA2090" w:rsidRDefault="00B7134D" w:rsidP="008225C1">
            <w:pPr>
              <w:pStyle w:val="berschrift1"/>
              <w:ind w:right="112"/>
            </w:pPr>
            <w:r w:rsidRPr="00AA2090">
              <w:t>Losweise Vergabe</w:t>
            </w:r>
          </w:p>
        </w:tc>
      </w:tr>
      <w:tr w:rsidR="00AA2090" w:rsidRPr="00AA2090" w14:paraId="3CB42699" w14:textId="77777777" w:rsidTr="00472064">
        <w:trPr>
          <w:gridAfter w:val="1"/>
          <w:wAfter w:w="84" w:type="dxa"/>
          <w:trHeight w:val="284"/>
        </w:trPr>
        <w:tc>
          <w:tcPr>
            <w:tcW w:w="488" w:type="dxa"/>
            <w:gridSpan w:val="2"/>
            <w:noWrap/>
            <w:tcMar>
              <w:left w:w="28" w:type="dxa"/>
            </w:tcMar>
            <w:vAlign w:val="center"/>
          </w:tcPr>
          <w:p w14:paraId="7705F1FF" w14:textId="77777777" w:rsidR="00B7134D" w:rsidRPr="00AA2090" w:rsidRDefault="00B7134D" w:rsidP="008225C1">
            <w:pPr>
              <w:ind w:right="112"/>
            </w:pPr>
          </w:p>
        </w:tc>
        <w:tc>
          <w:tcPr>
            <w:tcW w:w="505" w:type="dxa"/>
            <w:gridSpan w:val="4"/>
            <w:noWrap/>
            <w:vAlign w:val="center"/>
          </w:tcPr>
          <w:p w14:paraId="3A21B351" w14:textId="77777777" w:rsidR="00B7134D" w:rsidRPr="00AA2090" w:rsidRDefault="00B7134D" w:rsidP="008225C1">
            <w:pPr>
              <w:ind w:right="112"/>
            </w:pPr>
            <w:r w:rsidRPr="00AA2090">
              <w:rPr>
                <w:b/>
              </w:rPr>
              <w:fldChar w:fldCharType="begin">
                <w:ffData>
                  <w:name w:val="Vergart4_2110"/>
                  <w:enabled/>
                  <w:calcOnExit w:val="0"/>
                  <w:entryMacro w:val="MarkierungsAuswahl"/>
                  <w:checkBox>
                    <w:size w:val="18"/>
                    <w:default w:val="0"/>
                    <w:checked/>
                  </w:checkBox>
                </w:ffData>
              </w:fldChar>
            </w:r>
            <w:r w:rsidRPr="00AA2090">
              <w:rPr>
                <w:b/>
              </w:rPr>
              <w:instrText xml:space="preserve"> FORMCHECKBOX </w:instrText>
            </w:r>
            <w:r w:rsidR="00B87229">
              <w:rPr>
                <w:b/>
              </w:rPr>
            </w:r>
            <w:r w:rsidR="00B87229">
              <w:rPr>
                <w:b/>
              </w:rPr>
              <w:fldChar w:fldCharType="separate"/>
            </w:r>
            <w:r w:rsidRPr="00AA2090">
              <w:fldChar w:fldCharType="end"/>
            </w:r>
          </w:p>
        </w:tc>
        <w:tc>
          <w:tcPr>
            <w:tcW w:w="8646" w:type="dxa"/>
            <w:gridSpan w:val="3"/>
            <w:noWrap/>
            <w:vAlign w:val="center"/>
          </w:tcPr>
          <w:p w14:paraId="39E90D68" w14:textId="77777777" w:rsidR="00B7134D" w:rsidRPr="00AA2090" w:rsidRDefault="00B7134D" w:rsidP="008225C1">
            <w:pPr>
              <w:ind w:right="112"/>
            </w:pPr>
            <w:r w:rsidRPr="00AA2090">
              <w:t>nein</w:t>
            </w:r>
          </w:p>
        </w:tc>
      </w:tr>
      <w:tr w:rsidR="00AA2090" w:rsidRPr="00AA2090" w14:paraId="442ABA8B" w14:textId="77777777" w:rsidTr="00472064">
        <w:trPr>
          <w:gridAfter w:val="1"/>
          <w:wAfter w:w="84" w:type="dxa"/>
          <w:trHeight w:val="284"/>
        </w:trPr>
        <w:tc>
          <w:tcPr>
            <w:tcW w:w="488" w:type="dxa"/>
            <w:gridSpan w:val="2"/>
            <w:noWrap/>
            <w:tcMar>
              <w:left w:w="28" w:type="dxa"/>
            </w:tcMar>
            <w:vAlign w:val="center"/>
          </w:tcPr>
          <w:p w14:paraId="663990EC" w14:textId="77777777" w:rsidR="00B7134D" w:rsidRPr="00AA2090" w:rsidRDefault="00B7134D" w:rsidP="008225C1">
            <w:pPr>
              <w:ind w:right="112"/>
            </w:pPr>
          </w:p>
        </w:tc>
        <w:tc>
          <w:tcPr>
            <w:tcW w:w="505" w:type="dxa"/>
            <w:gridSpan w:val="4"/>
            <w:noWrap/>
            <w:vAlign w:val="center"/>
          </w:tcPr>
          <w:p w14:paraId="4979A9AA" w14:textId="77777777" w:rsidR="00B7134D" w:rsidRPr="00AA2090" w:rsidRDefault="00B7134D" w:rsidP="008225C1">
            <w:pPr>
              <w:ind w:right="112"/>
            </w:pPr>
            <w:r w:rsidRPr="00AA2090">
              <w:rPr>
                <w:b/>
              </w:rPr>
              <w:fldChar w:fldCharType="begin">
                <w:ffData>
                  <w:name w:val="Vergart4_2110"/>
                  <w:enabled/>
                  <w:calcOnExit w:val="0"/>
                  <w:entryMacro w:val="MarkierungsAuswahl"/>
                  <w:checkBox>
                    <w:size w:val="18"/>
                    <w:default w:val="0"/>
                  </w:checkBox>
                </w:ffData>
              </w:fldChar>
            </w:r>
            <w:r w:rsidRPr="00AA2090">
              <w:rPr>
                <w:b/>
              </w:rPr>
              <w:instrText xml:space="preserve"> FORMCHECKBOX </w:instrText>
            </w:r>
            <w:r w:rsidR="00B87229">
              <w:rPr>
                <w:b/>
              </w:rPr>
            </w:r>
            <w:r w:rsidR="00B87229">
              <w:rPr>
                <w:b/>
              </w:rPr>
              <w:fldChar w:fldCharType="separate"/>
            </w:r>
            <w:r w:rsidRPr="00AA2090">
              <w:fldChar w:fldCharType="end"/>
            </w:r>
          </w:p>
        </w:tc>
        <w:tc>
          <w:tcPr>
            <w:tcW w:w="8646" w:type="dxa"/>
            <w:gridSpan w:val="3"/>
            <w:noWrap/>
            <w:vAlign w:val="center"/>
          </w:tcPr>
          <w:p w14:paraId="5B6EC93B" w14:textId="77777777" w:rsidR="00B7134D" w:rsidRPr="00AA2090" w:rsidRDefault="00B7134D" w:rsidP="008225C1">
            <w:pPr>
              <w:ind w:right="112"/>
            </w:pPr>
            <w:r w:rsidRPr="00AA2090">
              <w:t>ja, Angebote sind möglich</w:t>
            </w:r>
          </w:p>
        </w:tc>
      </w:tr>
      <w:tr w:rsidR="00AA2090" w:rsidRPr="00AA2090" w14:paraId="1F1B017B" w14:textId="77777777" w:rsidTr="00472064">
        <w:trPr>
          <w:gridAfter w:val="1"/>
          <w:wAfter w:w="84" w:type="dxa"/>
          <w:trHeight w:val="284"/>
        </w:trPr>
        <w:tc>
          <w:tcPr>
            <w:tcW w:w="488" w:type="dxa"/>
            <w:gridSpan w:val="2"/>
            <w:noWrap/>
            <w:tcMar>
              <w:left w:w="28" w:type="dxa"/>
            </w:tcMar>
            <w:vAlign w:val="center"/>
          </w:tcPr>
          <w:p w14:paraId="364345BB" w14:textId="77777777" w:rsidR="00B7134D" w:rsidRPr="00AA2090" w:rsidRDefault="00B7134D" w:rsidP="008225C1">
            <w:pPr>
              <w:ind w:right="112"/>
            </w:pPr>
          </w:p>
        </w:tc>
        <w:tc>
          <w:tcPr>
            <w:tcW w:w="505" w:type="dxa"/>
            <w:gridSpan w:val="4"/>
            <w:noWrap/>
            <w:vAlign w:val="center"/>
          </w:tcPr>
          <w:p w14:paraId="4DD6EB9A" w14:textId="77777777" w:rsidR="00B7134D" w:rsidRPr="00AA2090" w:rsidRDefault="00B7134D" w:rsidP="008225C1">
            <w:pPr>
              <w:ind w:right="112"/>
            </w:pPr>
          </w:p>
        </w:tc>
        <w:tc>
          <w:tcPr>
            <w:tcW w:w="567" w:type="dxa"/>
            <w:gridSpan w:val="2"/>
            <w:noWrap/>
            <w:vAlign w:val="center"/>
          </w:tcPr>
          <w:p w14:paraId="49195686" w14:textId="77777777" w:rsidR="00B7134D" w:rsidRPr="00AA2090" w:rsidRDefault="00B7134D" w:rsidP="008225C1">
            <w:pPr>
              <w:ind w:right="112"/>
            </w:pPr>
            <w:r w:rsidRPr="00AA2090">
              <w:fldChar w:fldCharType="begin">
                <w:ffData>
                  <w:name w:val="Vergart4_2110"/>
                  <w:enabled/>
                  <w:calcOnExit w:val="0"/>
                  <w:entryMacro w:val="MarkierungsAuswahl"/>
                  <w:checkBox>
                    <w:size w:val="18"/>
                    <w:default w:val="0"/>
                  </w:checkBox>
                </w:ffData>
              </w:fldChar>
            </w:r>
            <w:r w:rsidRPr="00AA2090">
              <w:instrText xml:space="preserve"> FORMCHECKBOX </w:instrText>
            </w:r>
            <w:r w:rsidR="00B87229">
              <w:fldChar w:fldCharType="separate"/>
            </w:r>
            <w:r w:rsidRPr="00AA2090">
              <w:fldChar w:fldCharType="end"/>
            </w:r>
          </w:p>
        </w:tc>
        <w:tc>
          <w:tcPr>
            <w:tcW w:w="8079" w:type="dxa"/>
            <w:noWrap/>
            <w:tcMar>
              <w:left w:w="0" w:type="dxa"/>
              <w:right w:w="0" w:type="dxa"/>
            </w:tcMar>
            <w:vAlign w:val="center"/>
          </w:tcPr>
          <w:p w14:paraId="6C193BE0" w14:textId="77777777" w:rsidR="00B7134D" w:rsidRPr="00AA2090" w:rsidRDefault="00B7134D" w:rsidP="008225C1">
            <w:pPr>
              <w:ind w:right="112"/>
            </w:pPr>
            <w:r w:rsidRPr="00AA2090">
              <w:t>nur für ein Los</w:t>
            </w:r>
          </w:p>
        </w:tc>
      </w:tr>
      <w:tr w:rsidR="00AA2090" w:rsidRPr="00AA2090" w14:paraId="61CC2844" w14:textId="77777777" w:rsidTr="00472064">
        <w:trPr>
          <w:gridAfter w:val="1"/>
          <w:wAfter w:w="84" w:type="dxa"/>
          <w:trHeight w:val="284"/>
        </w:trPr>
        <w:tc>
          <w:tcPr>
            <w:tcW w:w="488" w:type="dxa"/>
            <w:gridSpan w:val="2"/>
            <w:noWrap/>
            <w:tcMar>
              <w:left w:w="28" w:type="dxa"/>
            </w:tcMar>
            <w:vAlign w:val="center"/>
          </w:tcPr>
          <w:p w14:paraId="6A147DF5" w14:textId="77777777" w:rsidR="00B7134D" w:rsidRPr="00AA2090" w:rsidRDefault="00B7134D" w:rsidP="008225C1">
            <w:pPr>
              <w:ind w:right="112"/>
            </w:pPr>
          </w:p>
        </w:tc>
        <w:tc>
          <w:tcPr>
            <w:tcW w:w="505" w:type="dxa"/>
            <w:gridSpan w:val="4"/>
            <w:noWrap/>
            <w:vAlign w:val="center"/>
          </w:tcPr>
          <w:p w14:paraId="2F311BA3" w14:textId="77777777" w:rsidR="00B7134D" w:rsidRPr="00AA2090" w:rsidRDefault="00B7134D" w:rsidP="008225C1">
            <w:pPr>
              <w:ind w:right="112"/>
            </w:pPr>
          </w:p>
        </w:tc>
        <w:tc>
          <w:tcPr>
            <w:tcW w:w="567" w:type="dxa"/>
            <w:gridSpan w:val="2"/>
            <w:noWrap/>
            <w:vAlign w:val="center"/>
          </w:tcPr>
          <w:p w14:paraId="09FE0AD1" w14:textId="77777777" w:rsidR="00B7134D" w:rsidRPr="00AA2090" w:rsidRDefault="00B7134D" w:rsidP="008225C1">
            <w:pPr>
              <w:ind w:right="112"/>
            </w:pPr>
            <w:r w:rsidRPr="00AA2090">
              <w:fldChar w:fldCharType="begin">
                <w:ffData>
                  <w:name w:val="Vergart4_2110"/>
                  <w:enabled/>
                  <w:calcOnExit w:val="0"/>
                  <w:entryMacro w:val="MarkierungsAuswahl"/>
                  <w:checkBox>
                    <w:size w:val="18"/>
                    <w:default w:val="0"/>
                  </w:checkBox>
                </w:ffData>
              </w:fldChar>
            </w:r>
            <w:r w:rsidRPr="00AA2090">
              <w:instrText xml:space="preserve"> FORMCHECKBOX </w:instrText>
            </w:r>
            <w:r w:rsidR="00B87229">
              <w:fldChar w:fldCharType="separate"/>
            </w:r>
            <w:r w:rsidRPr="00AA2090">
              <w:fldChar w:fldCharType="end"/>
            </w:r>
          </w:p>
        </w:tc>
        <w:tc>
          <w:tcPr>
            <w:tcW w:w="8079" w:type="dxa"/>
            <w:noWrap/>
            <w:tcMar>
              <w:left w:w="0" w:type="dxa"/>
              <w:right w:w="0" w:type="dxa"/>
            </w:tcMar>
            <w:vAlign w:val="center"/>
          </w:tcPr>
          <w:p w14:paraId="71F1BC27" w14:textId="77777777" w:rsidR="00B7134D" w:rsidRPr="00AA2090" w:rsidRDefault="00B7134D" w:rsidP="008225C1">
            <w:pPr>
              <w:ind w:right="112"/>
            </w:pPr>
            <w:r w:rsidRPr="00AA2090">
              <w:t>für ein Los oder mehrere Lose</w:t>
            </w:r>
          </w:p>
        </w:tc>
      </w:tr>
      <w:tr w:rsidR="00AA2090" w:rsidRPr="00AA2090" w14:paraId="4194A73D" w14:textId="77777777" w:rsidTr="00472064">
        <w:trPr>
          <w:gridAfter w:val="1"/>
          <w:wAfter w:w="84" w:type="dxa"/>
          <w:trHeight w:val="284"/>
        </w:trPr>
        <w:tc>
          <w:tcPr>
            <w:tcW w:w="488" w:type="dxa"/>
            <w:gridSpan w:val="2"/>
            <w:noWrap/>
            <w:tcMar>
              <w:left w:w="28" w:type="dxa"/>
            </w:tcMar>
            <w:vAlign w:val="center"/>
          </w:tcPr>
          <w:p w14:paraId="70319B88" w14:textId="77777777" w:rsidR="00B7134D" w:rsidRPr="00AA2090" w:rsidRDefault="00B7134D" w:rsidP="008225C1">
            <w:pPr>
              <w:ind w:right="112"/>
            </w:pPr>
          </w:p>
        </w:tc>
        <w:tc>
          <w:tcPr>
            <w:tcW w:w="505" w:type="dxa"/>
            <w:gridSpan w:val="4"/>
            <w:noWrap/>
            <w:vAlign w:val="center"/>
          </w:tcPr>
          <w:p w14:paraId="3A28A0A6" w14:textId="77777777" w:rsidR="00B7134D" w:rsidRPr="00AA2090" w:rsidRDefault="00B7134D" w:rsidP="008225C1">
            <w:pPr>
              <w:ind w:right="112"/>
            </w:pPr>
          </w:p>
        </w:tc>
        <w:tc>
          <w:tcPr>
            <w:tcW w:w="567" w:type="dxa"/>
            <w:gridSpan w:val="2"/>
            <w:noWrap/>
            <w:vAlign w:val="center"/>
          </w:tcPr>
          <w:p w14:paraId="43A7DE0A" w14:textId="77777777" w:rsidR="00B7134D" w:rsidRPr="00AA2090" w:rsidRDefault="00B7134D" w:rsidP="008225C1">
            <w:pPr>
              <w:ind w:right="112"/>
            </w:pPr>
          </w:p>
        </w:tc>
        <w:tc>
          <w:tcPr>
            <w:tcW w:w="8079" w:type="dxa"/>
            <w:noWrap/>
            <w:tcMar>
              <w:left w:w="0" w:type="dxa"/>
              <w:right w:w="0" w:type="dxa"/>
            </w:tcMar>
            <w:vAlign w:val="center"/>
          </w:tcPr>
          <w:p w14:paraId="19FE0864" w14:textId="77777777" w:rsidR="00B7134D" w:rsidRPr="00AA2090" w:rsidRDefault="00991E9C" w:rsidP="008225C1">
            <w:pPr>
              <w:ind w:right="112"/>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5FFC0755" w14:textId="77777777" w:rsidTr="00472064">
        <w:trPr>
          <w:gridAfter w:val="1"/>
          <w:wAfter w:w="84" w:type="dxa"/>
          <w:trHeight w:val="284"/>
        </w:trPr>
        <w:tc>
          <w:tcPr>
            <w:tcW w:w="488" w:type="dxa"/>
            <w:gridSpan w:val="2"/>
            <w:noWrap/>
            <w:tcMar>
              <w:left w:w="28" w:type="dxa"/>
            </w:tcMar>
            <w:vAlign w:val="center"/>
          </w:tcPr>
          <w:p w14:paraId="7EE0B0DD" w14:textId="77777777" w:rsidR="00B7134D" w:rsidRPr="00AA2090" w:rsidRDefault="00B7134D" w:rsidP="008225C1">
            <w:pPr>
              <w:ind w:right="112"/>
            </w:pPr>
          </w:p>
        </w:tc>
        <w:tc>
          <w:tcPr>
            <w:tcW w:w="505" w:type="dxa"/>
            <w:gridSpan w:val="4"/>
            <w:noWrap/>
            <w:vAlign w:val="center"/>
          </w:tcPr>
          <w:p w14:paraId="0CEE0919" w14:textId="77777777" w:rsidR="00B7134D" w:rsidRPr="00AA2090" w:rsidRDefault="00B7134D" w:rsidP="008225C1">
            <w:pPr>
              <w:ind w:right="112"/>
            </w:pPr>
          </w:p>
        </w:tc>
        <w:tc>
          <w:tcPr>
            <w:tcW w:w="567" w:type="dxa"/>
            <w:gridSpan w:val="2"/>
            <w:noWrap/>
            <w:vAlign w:val="center"/>
          </w:tcPr>
          <w:p w14:paraId="22DFAC78" w14:textId="77777777" w:rsidR="00B7134D" w:rsidRPr="00AA2090" w:rsidRDefault="00B7134D" w:rsidP="008225C1">
            <w:pPr>
              <w:ind w:right="112"/>
            </w:pPr>
          </w:p>
        </w:tc>
        <w:tc>
          <w:tcPr>
            <w:tcW w:w="8079" w:type="dxa"/>
            <w:noWrap/>
            <w:tcMar>
              <w:left w:w="0" w:type="dxa"/>
              <w:right w:w="0" w:type="dxa"/>
            </w:tcMar>
            <w:vAlign w:val="center"/>
          </w:tcPr>
          <w:p w14:paraId="79E84DC2" w14:textId="77777777" w:rsidR="00B7134D" w:rsidRPr="00AA2090" w:rsidRDefault="00991E9C" w:rsidP="008225C1">
            <w:pPr>
              <w:ind w:right="112"/>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10003BE4" w14:textId="77777777" w:rsidTr="00472064">
        <w:trPr>
          <w:gridAfter w:val="1"/>
          <w:wAfter w:w="84" w:type="dxa"/>
          <w:trHeight w:val="284"/>
        </w:trPr>
        <w:tc>
          <w:tcPr>
            <w:tcW w:w="488" w:type="dxa"/>
            <w:gridSpan w:val="2"/>
            <w:shd w:val="clear" w:color="auto" w:fill="auto"/>
            <w:noWrap/>
            <w:tcMar>
              <w:left w:w="28" w:type="dxa"/>
            </w:tcMar>
            <w:vAlign w:val="center"/>
          </w:tcPr>
          <w:p w14:paraId="62B22B75" w14:textId="77777777" w:rsidR="00B7134D" w:rsidRPr="00AA2090" w:rsidRDefault="00B7134D" w:rsidP="008225C1">
            <w:pPr>
              <w:ind w:right="112"/>
            </w:pPr>
          </w:p>
        </w:tc>
        <w:tc>
          <w:tcPr>
            <w:tcW w:w="505" w:type="dxa"/>
            <w:gridSpan w:val="4"/>
            <w:shd w:val="clear" w:color="auto" w:fill="auto"/>
            <w:noWrap/>
            <w:vAlign w:val="center"/>
          </w:tcPr>
          <w:p w14:paraId="683A10B3" w14:textId="77777777" w:rsidR="00B7134D" w:rsidRPr="00AA2090" w:rsidRDefault="00B7134D" w:rsidP="008225C1">
            <w:pPr>
              <w:ind w:right="112"/>
            </w:pPr>
          </w:p>
        </w:tc>
        <w:tc>
          <w:tcPr>
            <w:tcW w:w="567" w:type="dxa"/>
            <w:gridSpan w:val="2"/>
            <w:shd w:val="clear" w:color="auto" w:fill="auto"/>
            <w:noWrap/>
            <w:vAlign w:val="center"/>
          </w:tcPr>
          <w:p w14:paraId="169FA422" w14:textId="77777777" w:rsidR="00B7134D" w:rsidRPr="00AA2090" w:rsidRDefault="00B7134D" w:rsidP="008225C1">
            <w:pPr>
              <w:ind w:right="112"/>
            </w:pPr>
            <w:r w:rsidRPr="00AA2090">
              <w:fldChar w:fldCharType="begin">
                <w:ffData>
                  <w:name w:val="Vergart4_2110"/>
                  <w:enabled/>
                  <w:calcOnExit w:val="0"/>
                  <w:entryMacro w:val="MarkierungsAuswahl"/>
                  <w:checkBox>
                    <w:size w:val="18"/>
                    <w:default w:val="0"/>
                  </w:checkBox>
                </w:ffData>
              </w:fldChar>
            </w:r>
            <w:r w:rsidRPr="00AA2090">
              <w:instrText xml:space="preserve"> FORMCHECKBOX </w:instrText>
            </w:r>
            <w:r w:rsidR="00B87229">
              <w:fldChar w:fldCharType="separate"/>
            </w:r>
            <w:r w:rsidRPr="00AA2090">
              <w:fldChar w:fldCharType="end"/>
            </w:r>
          </w:p>
        </w:tc>
        <w:tc>
          <w:tcPr>
            <w:tcW w:w="8079" w:type="dxa"/>
            <w:noWrap/>
            <w:tcMar>
              <w:left w:w="0" w:type="dxa"/>
              <w:right w:w="0" w:type="dxa"/>
            </w:tcMar>
            <w:vAlign w:val="center"/>
          </w:tcPr>
          <w:p w14:paraId="05685E8F" w14:textId="77777777" w:rsidR="00B7134D" w:rsidRPr="00AA2090" w:rsidRDefault="00B7134D" w:rsidP="008225C1">
            <w:pPr>
              <w:ind w:right="112"/>
            </w:pPr>
            <w:r w:rsidRPr="00AA2090">
              <w:t>nur für alle Lose (alle Lose müssen angeboten werden)</w:t>
            </w:r>
          </w:p>
        </w:tc>
      </w:tr>
      <w:tr w:rsidR="00AA2090" w:rsidRPr="00AA2090" w14:paraId="2FBF674C" w14:textId="77777777" w:rsidTr="00472064">
        <w:trPr>
          <w:gridAfter w:val="1"/>
          <w:wAfter w:w="84" w:type="dxa"/>
          <w:trHeight w:val="284"/>
        </w:trPr>
        <w:tc>
          <w:tcPr>
            <w:tcW w:w="9639" w:type="dxa"/>
            <w:gridSpan w:val="9"/>
            <w:shd w:val="clear" w:color="auto" w:fill="auto"/>
            <w:noWrap/>
            <w:tcMar>
              <w:left w:w="28" w:type="dxa"/>
            </w:tcMar>
            <w:vAlign w:val="center"/>
          </w:tcPr>
          <w:p w14:paraId="7406462F" w14:textId="77777777" w:rsidR="00472064" w:rsidRPr="00AA2090" w:rsidRDefault="00472064" w:rsidP="00472064">
            <w:pPr>
              <w:pStyle w:val="berschrift1"/>
            </w:pPr>
            <w:r w:rsidRPr="00AA2090">
              <w:t>Nebenangebote</w:t>
            </w:r>
          </w:p>
        </w:tc>
      </w:tr>
      <w:tr w:rsidR="00AA2090" w:rsidRPr="00AA2090" w14:paraId="7BEA4B36" w14:textId="77777777" w:rsidTr="00472064">
        <w:trPr>
          <w:gridAfter w:val="1"/>
          <w:wAfter w:w="84" w:type="dxa"/>
        </w:trPr>
        <w:tc>
          <w:tcPr>
            <w:tcW w:w="850" w:type="dxa"/>
            <w:gridSpan w:val="5"/>
            <w:noWrap/>
            <w:tcMar>
              <w:left w:w="28" w:type="dxa"/>
            </w:tcMar>
          </w:tcPr>
          <w:p w14:paraId="5CEA8994" w14:textId="77777777" w:rsidR="00991E9C" w:rsidRPr="00AA2090" w:rsidRDefault="00991E9C" w:rsidP="008225C1">
            <w:pPr>
              <w:pStyle w:val="berschrift2"/>
              <w:numPr>
                <w:ilvl w:val="1"/>
                <w:numId w:val="16"/>
              </w:numPr>
              <w:tabs>
                <w:tab w:val="clear" w:pos="851"/>
              </w:tabs>
              <w:ind w:left="567" w:right="112" w:hanging="567"/>
            </w:pPr>
            <w:r w:rsidRPr="00AA2090">
              <w:fldChar w:fldCharType="begin">
                <w:ffData>
                  <w:name w:val="Kontrollkästchen37"/>
                  <w:enabled/>
                  <w:calcOnExit w:val="0"/>
                  <w:checkBox>
                    <w:sizeAuto/>
                    <w:default w:val="0"/>
                    <w:checked/>
                  </w:checkBox>
                </w:ffData>
              </w:fldChar>
            </w:r>
            <w:bookmarkStart w:id="29" w:name="Kontrollkästchen37"/>
            <w:r w:rsidRPr="00AA2090">
              <w:instrText xml:space="preserve"> FORMCHECKBOX </w:instrText>
            </w:r>
            <w:r w:rsidR="00B87229">
              <w:fldChar w:fldCharType="separate"/>
            </w:r>
            <w:r w:rsidRPr="00AA2090">
              <w:fldChar w:fldCharType="end"/>
            </w:r>
            <w:bookmarkEnd w:id="29"/>
          </w:p>
        </w:tc>
        <w:tc>
          <w:tcPr>
            <w:tcW w:w="8789" w:type="dxa"/>
            <w:gridSpan w:val="4"/>
            <w:noWrap/>
            <w:vAlign w:val="center"/>
          </w:tcPr>
          <w:p w14:paraId="2CACCABC" w14:textId="77777777" w:rsidR="00991E9C" w:rsidRPr="00AA2090" w:rsidRDefault="00472064" w:rsidP="008225C1">
            <w:pPr>
              <w:ind w:right="112"/>
            </w:pPr>
            <w:r w:rsidRPr="00AA2090">
              <w:t>N</w:t>
            </w:r>
            <w:r w:rsidR="00991E9C" w:rsidRPr="00AA2090">
              <w:t>ebenangebote sind nicht zugelassen, Nummer 4 der Bewerbungsbedingungen gilt nicht.</w:t>
            </w:r>
          </w:p>
        </w:tc>
      </w:tr>
      <w:tr w:rsidR="00AA2090" w:rsidRPr="00AA2090" w14:paraId="62E4AE04" w14:textId="77777777" w:rsidTr="00472064">
        <w:trPr>
          <w:gridAfter w:val="1"/>
          <w:wAfter w:w="84" w:type="dxa"/>
          <w:trHeight w:val="255"/>
        </w:trPr>
        <w:tc>
          <w:tcPr>
            <w:tcW w:w="850" w:type="dxa"/>
            <w:gridSpan w:val="5"/>
            <w:noWrap/>
            <w:tcMar>
              <w:left w:w="28" w:type="dxa"/>
            </w:tcMar>
          </w:tcPr>
          <w:p w14:paraId="66544A4E" w14:textId="77777777" w:rsidR="00991E9C" w:rsidRPr="00AA2090" w:rsidRDefault="00991E9C" w:rsidP="008225C1">
            <w:pPr>
              <w:pStyle w:val="berschrift2"/>
              <w:numPr>
                <w:ilvl w:val="1"/>
                <w:numId w:val="16"/>
              </w:numPr>
              <w:tabs>
                <w:tab w:val="clear" w:pos="851"/>
              </w:tabs>
              <w:ind w:left="567" w:right="112" w:hanging="567"/>
            </w:pPr>
            <w:r w:rsidRPr="00AA2090">
              <w:fldChar w:fldCharType="begin">
                <w:ffData>
                  <w:name w:val="Kontrollkästchen33"/>
                  <w:enabled/>
                  <w:calcOnExit w:val="0"/>
                  <w:checkBox>
                    <w:sizeAuto/>
                    <w:default w:val="0"/>
                  </w:checkBox>
                </w:ffData>
              </w:fldChar>
            </w:r>
            <w:r w:rsidRPr="00AA2090">
              <w:instrText xml:space="preserve"> FORMCHECKBOX </w:instrText>
            </w:r>
            <w:r w:rsidR="00B87229">
              <w:fldChar w:fldCharType="separate"/>
            </w:r>
            <w:r w:rsidRPr="00AA2090">
              <w:fldChar w:fldCharType="end"/>
            </w:r>
          </w:p>
        </w:tc>
        <w:tc>
          <w:tcPr>
            <w:tcW w:w="8789" w:type="dxa"/>
            <w:gridSpan w:val="4"/>
            <w:noWrap/>
            <w:vAlign w:val="center"/>
          </w:tcPr>
          <w:p w14:paraId="4AB37D8F" w14:textId="77777777" w:rsidR="00991E9C" w:rsidRPr="00AA2090" w:rsidRDefault="00991E9C" w:rsidP="008225C1">
            <w:pPr>
              <w:ind w:right="112"/>
            </w:pPr>
            <w:r w:rsidRPr="00AA2090">
              <w:t>Nebenangebote sind zugelassen (siehe auch Nummer 4 der Bewerbungsbedingungen) - ausgenommen Nebenangebote, die ausschließlich Preisnachlässe mit Bedingungen beinhalten -</w:t>
            </w:r>
          </w:p>
        </w:tc>
      </w:tr>
      <w:tr w:rsidR="00AA2090" w:rsidRPr="00AA2090" w14:paraId="596C4C79" w14:textId="77777777" w:rsidTr="00472064">
        <w:trPr>
          <w:gridAfter w:val="1"/>
          <w:wAfter w:w="84" w:type="dxa"/>
          <w:trHeight w:hRule="exact" w:val="255"/>
        </w:trPr>
        <w:tc>
          <w:tcPr>
            <w:tcW w:w="515" w:type="dxa"/>
            <w:gridSpan w:val="4"/>
            <w:noWrap/>
            <w:tcMar>
              <w:left w:w="28" w:type="dxa"/>
            </w:tcMar>
            <w:vAlign w:val="center"/>
          </w:tcPr>
          <w:p w14:paraId="79F4ABD6" w14:textId="77777777" w:rsidR="00991E9C" w:rsidRPr="00AA2090" w:rsidRDefault="00991E9C" w:rsidP="008225C1">
            <w:pPr>
              <w:ind w:right="112"/>
            </w:pPr>
          </w:p>
        </w:tc>
        <w:tc>
          <w:tcPr>
            <w:tcW w:w="335" w:type="dxa"/>
            <w:noWrap/>
            <w:vAlign w:val="center"/>
          </w:tcPr>
          <w:p w14:paraId="3A712F86" w14:textId="77777777" w:rsidR="00991E9C" w:rsidRPr="00AA2090" w:rsidRDefault="00991E9C" w:rsidP="008225C1">
            <w:pPr>
              <w:ind w:right="112"/>
            </w:pPr>
          </w:p>
        </w:tc>
        <w:tc>
          <w:tcPr>
            <w:tcW w:w="568" w:type="dxa"/>
            <w:gridSpan w:val="2"/>
            <w:noWrap/>
            <w:vAlign w:val="center"/>
          </w:tcPr>
          <w:p w14:paraId="2338E80C" w14:textId="77777777" w:rsidR="00991E9C" w:rsidRPr="00AA2090" w:rsidRDefault="00991E9C" w:rsidP="008225C1">
            <w:pPr>
              <w:ind w:right="112"/>
            </w:pPr>
            <w:r w:rsidRPr="00AA2090">
              <w:fldChar w:fldCharType="begin">
                <w:ffData>
                  <w:name w:val="Kontrollkästchen33"/>
                  <w:enabled/>
                  <w:calcOnExit w:val="0"/>
                  <w:checkBox>
                    <w:sizeAuto/>
                    <w:default w:val="0"/>
                  </w:checkBox>
                </w:ffData>
              </w:fldChar>
            </w:r>
            <w:r w:rsidRPr="00AA2090">
              <w:instrText xml:space="preserve"> FORMCHECKBOX </w:instrText>
            </w:r>
            <w:r w:rsidR="00B87229">
              <w:fldChar w:fldCharType="separate"/>
            </w:r>
            <w:r w:rsidRPr="00AA2090">
              <w:fldChar w:fldCharType="end"/>
            </w:r>
          </w:p>
        </w:tc>
        <w:tc>
          <w:tcPr>
            <w:tcW w:w="8221" w:type="dxa"/>
            <w:gridSpan w:val="2"/>
            <w:vAlign w:val="center"/>
          </w:tcPr>
          <w:p w14:paraId="592AC8F5" w14:textId="77777777" w:rsidR="00991E9C" w:rsidRPr="00AA2090" w:rsidRDefault="00991E9C" w:rsidP="008225C1">
            <w:pPr>
              <w:ind w:right="112"/>
            </w:pPr>
            <w:r w:rsidRPr="00AA2090">
              <w:t>für die gesamte Leistung</w:t>
            </w:r>
          </w:p>
        </w:tc>
      </w:tr>
      <w:tr w:rsidR="00AA2090" w:rsidRPr="00AA2090" w14:paraId="33C96E47" w14:textId="77777777" w:rsidTr="00472064">
        <w:trPr>
          <w:gridAfter w:val="1"/>
          <w:wAfter w:w="84" w:type="dxa"/>
          <w:trHeight w:hRule="exact" w:val="255"/>
        </w:trPr>
        <w:tc>
          <w:tcPr>
            <w:tcW w:w="515" w:type="dxa"/>
            <w:gridSpan w:val="4"/>
            <w:noWrap/>
            <w:tcMar>
              <w:left w:w="28" w:type="dxa"/>
            </w:tcMar>
            <w:vAlign w:val="center"/>
          </w:tcPr>
          <w:p w14:paraId="2ABEA642" w14:textId="77777777" w:rsidR="00991E9C" w:rsidRPr="00AA2090" w:rsidRDefault="00991E9C" w:rsidP="008225C1">
            <w:pPr>
              <w:ind w:right="112"/>
            </w:pPr>
          </w:p>
        </w:tc>
        <w:tc>
          <w:tcPr>
            <w:tcW w:w="335" w:type="dxa"/>
            <w:noWrap/>
            <w:vAlign w:val="center"/>
          </w:tcPr>
          <w:p w14:paraId="6EFD05D2" w14:textId="77777777" w:rsidR="00991E9C" w:rsidRPr="00AA2090" w:rsidRDefault="00991E9C" w:rsidP="008225C1">
            <w:pPr>
              <w:ind w:right="112"/>
            </w:pPr>
          </w:p>
        </w:tc>
        <w:tc>
          <w:tcPr>
            <w:tcW w:w="568" w:type="dxa"/>
            <w:gridSpan w:val="2"/>
            <w:noWrap/>
            <w:vAlign w:val="center"/>
          </w:tcPr>
          <w:p w14:paraId="7BD52CF1" w14:textId="77777777" w:rsidR="00991E9C" w:rsidRPr="00AA2090" w:rsidRDefault="00991E9C" w:rsidP="008225C1">
            <w:pPr>
              <w:ind w:right="112"/>
            </w:pPr>
            <w:r w:rsidRPr="00AA2090">
              <w:fldChar w:fldCharType="begin">
                <w:ffData>
                  <w:name w:val="Kontrollkästchen33"/>
                  <w:enabled/>
                  <w:calcOnExit w:val="0"/>
                  <w:checkBox>
                    <w:sizeAuto/>
                    <w:default w:val="0"/>
                  </w:checkBox>
                </w:ffData>
              </w:fldChar>
            </w:r>
            <w:r w:rsidRPr="00AA2090">
              <w:instrText xml:space="preserve"> FORMCHECKBOX </w:instrText>
            </w:r>
            <w:r w:rsidR="00B87229">
              <w:fldChar w:fldCharType="separate"/>
            </w:r>
            <w:r w:rsidRPr="00AA2090">
              <w:fldChar w:fldCharType="end"/>
            </w:r>
          </w:p>
        </w:tc>
        <w:tc>
          <w:tcPr>
            <w:tcW w:w="8221" w:type="dxa"/>
            <w:gridSpan w:val="2"/>
            <w:vAlign w:val="center"/>
          </w:tcPr>
          <w:p w14:paraId="3C2A09DE" w14:textId="77777777" w:rsidR="00991E9C" w:rsidRPr="00AA2090" w:rsidRDefault="00991E9C" w:rsidP="008225C1">
            <w:pPr>
              <w:ind w:right="112"/>
            </w:pPr>
            <w:r w:rsidRPr="00AA2090">
              <w:t>nur für nachfolgend genannte Bereiche:</w:t>
            </w:r>
          </w:p>
        </w:tc>
      </w:tr>
      <w:tr w:rsidR="00AA2090" w:rsidRPr="00AA2090" w14:paraId="49587E41" w14:textId="77777777" w:rsidTr="00472064">
        <w:trPr>
          <w:gridAfter w:val="1"/>
          <w:wAfter w:w="84" w:type="dxa"/>
          <w:trHeight w:hRule="exact" w:val="255"/>
        </w:trPr>
        <w:tc>
          <w:tcPr>
            <w:tcW w:w="515" w:type="dxa"/>
            <w:gridSpan w:val="4"/>
            <w:noWrap/>
            <w:tcMar>
              <w:left w:w="28" w:type="dxa"/>
            </w:tcMar>
            <w:vAlign w:val="center"/>
          </w:tcPr>
          <w:p w14:paraId="51987175" w14:textId="77777777" w:rsidR="00472064" w:rsidRPr="00AA2090" w:rsidRDefault="00472064" w:rsidP="008225C1">
            <w:pPr>
              <w:ind w:right="112"/>
            </w:pPr>
          </w:p>
        </w:tc>
        <w:tc>
          <w:tcPr>
            <w:tcW w:w="335" w:type="dxa"/>
            <w:noWrap/>
            <w:vAlign w:val="center"/>
          </w:tcPr>
          <w:p w14:paraId="60458346" w14:textId="77777777" w:rsidR="00472064" w:rsidRPr="00AA2090" w:rsidRDefault="00472064" w:rsidP="008225C1">
            <w:pPr>
              <w:ind w:right="112"/>
            </w:pPr>
          </w:p>
        </w:tc>
        <w:tc>
          <w:tcPr>
            <w:tcW w:w="568" w:type="dxa"/>
            <w:gridSpan w:val="2"/>
            <w:noWrap/>
            <w:vAlign w:val="center"/>
          </w:tcPr>
          <w:p w14:paraId="65C9F23D" w14:textId="77777777" w:rsidR="00472064" w:rsidRPr="00AA2090" w:rsidRDefault="00472064" w:rsidP="008225C1">
            <w:pPr>
              <w:ind w:right="112"/>
            </w:pPr>
          </w:p>
        </w:tc>
        <w:tc>
          <w:tcPr>
            <w:tcW w:w="8221" w:type="dxa"/>
            <w:gridSpan w:val="2"/>
            <w:vAlign w:val="center"/>
          </w:tcPr>
          <w:p w14:paraId="0F5EF7E3" w14:textId="77777777" w:rsidR="00472064" w:rsidRPr="00AA2090" w:rsidRDefault="00472064" w:rsidP="008225C1">
            <w:pPr>
              <w:ind w:right="112"/>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3DC6D0FE" w14:textId="77777777" w:rsidTr="00472064">
        <w:trPr>
          <w:gridAfter w:val="1"/>
          <w:wAfter w:w="84" w:type="dxa"/>
          <w:trHeight w:hRule="exact" w:val="255"/>
        </w:trPr>
        <w:tc>
          <w:tcPr>
            <w:tcW w:w="515" w:type="dxa"/>
            <w:gridSpan w:val="4"/>
            <w:noWrap/>
            <w:tcMar>
              <w:left w:w="28" w:type="dxa"/>
            </w:tcMar>
            <w:vAlign w:val="center"/>
          </w:tcPr>
          <w:p w14:paraId="62F065B1" w14:textId="77777777" w:rsidR="00991E9C" w:rsidRPr="00AA2090" w:rsidRDefault="00991E9C" w:rsidP="008225C1">
            <w:pPr>
              <w:ind w:right="112"/>
            </w:pPr>
          </w:p>
        </w:tc>
        <w:tc>
          <w:tcPr>
            <w:tcW w:w="335" w:type="dxa"/>
            <w:noWrap/>
            <w:vAlign w:val="center"/>
          </w:tcPr>
          <w:p w14:paraId="3B7A2E96" w14:textId="77777777" w:rsidR="00991E9C" w:rsidRPr="00AA2090" w:rsidRDefault="00991E9C" w:rsidP="008225C1">
            <w:pPr>
              <w:ind w:right="112"/>
            </w:pPr>
          </w:p>
        </w:tc>
        <w:tc>
          <w:tcPr>
            <w:tcW w:w="568" w:type="dxa"/>
            <w:gridSpan w:val="2"/>
            <w:noWrap/>
            <w:vAlign w:val="center"/>
          </w:tcPr>
          <w:p w14:paraId="595A10EC" w14:textId="77777777" w:rsidR="00991E9C" w:rsidRPr="00AA2090" w:rsidRDefault="00991E9C" w:rsidP="008225C1">
            <w:pPr>
              <w:ind w:right="112"/>
            </w:pPr>
            <w:r w:rsidRPr="00AA2090">
              <w:fldChar w:fldCharType="begin">
                <w:ffData>
                  <w:name w:val="Kontrollkästchen33"/>
                  <w:enabled/>
                  <w:calcOnExit w:val="0"/>
                  <w:checkBox>
                    <w:sizeAuto/>
                    <w:default w:val="0"/>
                  </w:checkBox>
                </w:ffData>
              </w:fldChar>
            </w:r>
            <w:r w:rsidRPr="00AA2090">
              <w:instrText xml:space="preserve"> FORMCHECKBOX </w:instrText>
            </w:r>
            <w:r w:rsidR="00B87229">
              <w:fldChar w:fldCharType="separate"/>
            </w:r>
            <w:r w:rsidRPr="00AA2090">
              <w:fldChar w:fldCharType="end"/>
            </w:r>
          </w:p>
        </w:tc>
        <w:tc>
          <w:tcPr>
            <w:tcW w:w="8221" w:type="dxa"/>
            <w:gridSpan w:val="2"/>
            <w:vAlign w:val="center"/>
          </w:tcPr>
          <w:p w14:paraId="6F48252B" w14:textId="77777777" w:rsidR="00991E9C" w:rsidRPr="00AA2090" w:rsidRDefault="00991E9C" w:rsidP="008225C1">
            <w:pPr>
              <w:ind w:right="112"/>
            </w:pPr>
            <w:r w:rsidRPr="00AA2090">
              <w:t>mit Ausnahme nachfolgend genannter Bereiche:</w:t>
            </w:r>
          </w:p>
        </w:tc>
      </w:tr>
      <w:tr w:rsidR="00AA2090" w:rsidRPr="00AA2090" w14:paraId="1307957C" w14:textId="77777777" w:rsidTr="00472064">
        <w:trPr>
          <w:gridAfter w:val="1"/>
          <w:wAfter w:w="84" w:type="dxa"/>
          <w:trHeight w:hRule="exact" w:val="255"/>
        </w:trPr>
        <w:tc>
          <w:tcPr>
            <w:tcW w:w="515" w:type="dxa"/>
            <w:gridSpan w:val="4"/>
            <w:noWrap/>
            <w:tcMar>
              <w:left w:w="28" w:type="dxa"/>
            </w:tcMar>
            <w:vAlign w:val="center"/>
          </w:tcPr>
          <w:p w14:paraId="0F4C692F" w14:textId="77777777" w:rsidR="00991E9C" w:rsidRPr="00AA2090" w:rsidRDefault="00991E9C" w:rsidP="008225C1">
            <w:pPr>
              <w:ind w:right="112"/>
            </w:pPr>
          </w:p>
        </w:tc>
        <w:tc>
          <w:tcPr>
            <w:tcW w:w="335" w:type="dxa"/>
            <w:noWrap/>
            <w:vAlign w:val="center"/>
          </w:tcPr>
          <w:p w14:paraId="016BD970" w14:textId="77777777" w:rsidR="00991E9C" w:rsidRPr="00AA2090" w:rsidRDefault="00991E9C" w:rsidP="008225C1">
            <w:pPr>
              <w:ind w:right="112"/>
            </w:pPr>
          </w:p>
        </w:tc>
        <w:tc>
          <w:tcPr>
            <w:tcW w:w="568" w:type="dxa"/>
            <w:gridSpan w:val="2"/>
            <w:noWrap/>
            <w:vAlign w:val="center"/>
          </w:tcPr>
          <w:p w14:paraId="21815B5B" w14:textId="77777777" w:rsidR="00991E9C" w:rsidRPr="00AA2090" w:rsidRDefault="00991E9C" w:rsidP="008225C1">
            <w:pPr>
              <w:ind w:right="112"/>
            </w:pPr>
          </w:p>
        </w:tc>
        <w:tc>
          <w:tcPr>
            <w:tcW w:w="8221" w:type="dxa"/>
            <w:gridSpan w:val="2"/>
            <w:vAlign w:val="center"/>
          </w:tcPr>
          <w:p w14:paraId="7A9A7857" w14:textId="77777777" w:rsidR="00991E9C" w:rsidRPr="00AA2090" w:rsidRDefault="00991E9C" w:rsidP="008225C1">
            <w:pPr>
              <w:ind w:right="112"/>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47A1C5CC" w14:textId="77777777" w:rsidTr="00472064">
        <w:trPr>
          <w:gridAfter w:val="1"/>
          <w:wAfter w:w="84" w:type="dxa"/>
          <w:trHeight w:hRule="exact" w:val="255"/>
        </w:trPr>
        <w:tc>
          <w:tcPr>
            <w:tcW w:w="515" w:type="dxa"/>
            <w:gridSpan w:val="4"/>
            <w:noWrap/>
            <w:tcMar>
              <w:left w:w="28" w:type="dxa"/>
            </w:tcMar>
            <w:vAlign w:val="center"/>
          </w:tcPr>
          <w:p w14:paraId="24FE7942" w14:textId="77777777" w:rsidR="00991E9C" w:rsidRPr="00AA2090" w:rsidRDefault="00991E9C" w:rsidP="008225C1">
            <w:pPr>
              <w:ind w:right="112"/>
            </w:pPr>
          </w:p>
        </w:tc>
        <w:tc>
          <w:tcPr>
            <w:tcW w:w="335" w:type="dxa"/>
            <w:noWrap/>
            <w:vAlign w:val="center"/>
          </w:tcPr>
          <w:p w14:paraId="517EB031" w14:textId="77777777" w:rsidR="00991E9C" w:rsidRPr="00AA2090" w:rsidRDefault="00991E9C" w:rsidP="008225C1">
            <w:pPr>
              <w:ind w:right="112"/>
            </w:pPr>
          </w:p>
        </w:tc>
        <w:tc>
          <w:tcPr>
            <w:tcW w:w="8789" w:type="dxa"/>
            <w:gridSpan w:val="4"/>
            <w:noWrap/>
            <w:vAlign w:val="center"/>
          </w:tcPr>
          <w:p w14:paraId="043A3221" w14:textId="77777777" w:rsidR="00991E9C" w:rsidRPr="00AA2090" w:rsidRDefault="00991E9C" w:rsidP="008225C1">
            <w:pPr>
              <w:ind w:right="112"/>
            </w:pPr>
            <w:r w:rsidRPr="00AA2090">
              <w:t>unter folgenden weiteren Bedingungen:</w:t>
            </w:r>
          </w:p>
        </w:tc>
      </w:tr>
      <w:tr w:rsidR="00AA2090" w:rsidRPr="00AA2090" w14:paraId="40DEB33E" w14:textId="77777777" w:rsidTr="00472064">
        <w:trPr>
          <w:gridAfter w:val="1"/>
          <w:wAfter w:w="84" w:type="dxa"/>
          <w:trHeight w:hRule="exact" w:val="255"/>
        </w:trPr>
        <w:tc>
          <w:tcPr>
            <w:tcW w:w="515" w:type="dxa"/>
            <w:gridSpan w:val="4"/>
            <w:noWrap/>
            <w:tcMar>
              <w:left w:w="28" w:type="dxa"/>
            </w:tcMar>
            <w:vAlign w:val="center"/>
          </w:tcPr>
          <w:p w14:paraId="242E0A96" w14:textId="77777777" w:rsidR="00991E9C" w:rsidRPr="00AA2090" w:rsidRDefault="00991E9C" w:rsidP="008225C1">
            <w:pPr>
              <w:ind w:right="112"/>
            </w:pPr>
          </w:p>
        </w:tc>
        <w:tc>
          <w:tcPr>
            <w:tcW w:w="335" w:type="dxa"/>
            <w:noWrap/>
            <w:vAlign w:val="center"/>
          </w:tcPr>
          <w:p w14:paraId="1558F06A" w14:textId="77777777" w:rsidR="00991E9C" w:rsidRPr="00AA2090" w:rsidRDefault="00991E9C" w:rsidP="008225C1">
            <w:pPr>
              <w:ind w:right="112"/>
            </w:pPr>
          </w:p>
        </w:tc>
        <w:tc>
          <w:tcPr>
            <w:tcW w:w="568" w:type="dxa"/>
            <w:gridSpan w:val="2"/>
            <w:noWrap/>
            <w:vAlign w:val="center"/>
          </w:tcPr>
          <w:p w14:paraId="100BD6C5" w14:textId="77777777" w:rsidR="00991E9C" w:rsidRPr="00AA2090" w:rsidRDefault="00991E9C" w:rsidP="008225C1">
            <w:pPr>
              <w:ind w:right="112"/>
            </w:pPr>
            <w:r w:rsidRPr="00AA2090">
              <w:fldChar w:fldCharType="begin">
                <w:ffData>
                  <w:name w:val="Kontrollkästchen33"/>
                  <w:enabled/>
                  <w:calcOnExit w:val="0"/>
                  <w:checkBox>
                    <w:sizeAuto/>
                    <w:default w:val="0"/>
                  </w:checkBox>
                </w:ffData>
              </w:fldChar>
            </w:r>
            <w:r w:rsidRPr="00AA2090">
              <w:instrText xml:space="preserve"> FORMCHECKBOX </w:instrText>
            </w:r>
            <w:r w:rsidR="00B87229">
              <w:fldChar w:fldCharType="separate"/>
            </w:r>
            <w:r w:rsidRPr="00AA2090">
              <w:fldChar w:fldCharType="end"/>
            </w:r>
          </w:p>
        </w:tc>
        <w:tc>
          <w:tcPr>
            <w:tcW w:w="8221" w:type="dxa"/>
            <w:gridSpan w:val="2"/>
            <w:vAlign w:val="center"/>
          </w:tcPr>
          <w:p w14:paraId="313B0940" w14:textId="77777777" w:rsidR="00991E9C" w:rsidRPr="00AA2090" w:rsidRDefault="00991E9C" w:rsidP="008225C1">
            <w:pPr>
              <w:ind w:right="112"/>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54B77DDA" w14:textId="77777777" w:rsidTr="00472064">
        <w:trPr>
          <w:gridAfter w:val="1"/>
          <w:wAfter w:w="84" w:type="dxa"/>
          <w:trHeight w:hRule="exact" w:val="255"/>
        </w:trPr>
        <w:tc>
          <w:tcPr>
            <w:tcW w:w="515" w:type="dxa"/>
            <w:gridSpan w:val="4"/>
            <w:noWrap/>
            <w:tcMar>
              <w:left w:w="28" w:type="dxa"/>
            </w:tcMar>
            <w:vAlign w:val="center"/>
          </w:tcPr>
          <w:p w14:paraId="3A8F26F1" w14:textId="77777777" w:rsidR="00991E9C" w:rsidRPr="00AA2090" w:rsidRDefault="00991E9C" w:rsidP="008225C1">
            <w:pPr>
              <w:ind w:right="112"/>
            </w:pPr>
          </w:p>
        </w:tc>
        <w:tc>
          <w:tcPr>
            <w:tcW w:w="335" w:type="dxa"/>
            <w:noWrap/>
            <w:vAlign w:val="center"/>
          </w:tcPr>
          <w:p w14:paraId="20D5C817" w14:textId="77777777" w:rsidR="00991E9C" w:rsidRPr="00AA2090" w:rsidRDefault="00991E9C" w:rsidP="008225C1">
            <w:pPr>
              <w:ind w:right="112"/>
            </w:pPr>
          </w:p>
        </w:tc>
        <w:tc>
          <w:tcPr>
            <w:tcW w:w="568" w:type="dxa"/>
            <w:gridSpan w:val="2"/>
            <w:noWrap/>
            <w:vAlign w:val="center"/>
          </w:tcPr>
          <w:p w14:paraId="4469DA58" w14:textId="77777777" w:rsidR="00991E9C" w:rsidRPr="00AA2090" w:rsidRDefault="00991E9C" w:rsidP="008225C1">
            <w:pPr>
              <w:ind w:right="112"/>
            </w:pPr>
            <w:r w:rsidRPr="00AA2090">
              <w:fldChar w:fldCharType="begin">
                <w:ffData>
                  <w:name w:val="Kontrollkästchen33"/>
                  <w:enabled/>
                  <w:calcOnExit w:val="0"/>
                  <w:checkBox>
                    <w:sizeAuto/>
                    <w:default w:val="0"/>
                  </w:checkBox>
                </w:ffData>
              </w:fldChar>
            </w:r>
            <w:r w:rsidRPr="00AA2090">
              <w:instrText xml:space="preserve"> FORMCHECKBOX </w:instrText>
            </w:r>
            <w:r w:rsidR="00B87229">
              <w:fldChar w:fldCharType="separate"/>
            </w:r>
            <w:r w:rsidRPr="00AA2090">
              <w:fldChar w:fldCharType="end"/>
            </w:r>
          </w:p>
        </w:tc>
        <w:tc>
          <w:tcPr>
            <w:tcW w:w="8221" w:type="dxa"/>
            <w:gridSpan w:val="2"/>
            <w:vAlign w:val="center"/>
          </w:tcPr>
          <w:p w14:paraId="2BEA4074" w14:textId="77777777" w:rsidR="00991E9C" w:rsidRPr="00AA2090" w:rsidRDefault="00991E9C" w:rsidP="008225C1">
            <w:pPr>
              <w:ind w:right="112"/>
            </w:pPr>
            <w:r w:rsidRPr="00AA2090">
              <w:rPr>
                <w:rFonts w:cs="Arial"/>
              </w:rPr>
              <w:fldChar w:fldCharType="begin">
                <w:ffData>
                  <w:name w:val="Text365"/>
                  <w:enabled/>
                  <w:calcOnExit w:val="0"/>
                  <w:textInput/>
                </w:ffData>
              </w:fldChar>
            </w:r>
            <w:r w:rsidRPr="00AA2090">
              <w:rPr>
                <w:rFonts w:cs="Arial"/>
              </w:rPr>
              <w:instrText xml:space="preserve"> FORMTEXT </w:instrText>
            </w:r>
            <w:r w:rsidRPr="00AA2090">
              <w:rPr>
                <w:rFonts w:cs="Arial"/>
              </w:rPr>
            </w:r>
            <w:r w:rsidRPr="00AA2090">
              <w:rPr>
                <w:rFonts w:cs="Arial"/>
              </w:rPr>
              <w:fldChar w:fldCharType="separate"/>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noProof/>
              </w:rPr>
              <w:t> </w:t>
            </w:r>
            <w:r w:rsidRPr="00AA2090">
              <w:rPr>
                <w:rFonts w:cs="Arial"/>
              </w:rPr>
              <w:fldChar w:fldCharType="end"/>
            </w:r>
          </w:p>
        </w:tc>
      </w:tr>
      <w:tr w:rsidR="00AA2090" w:rsidRPr="00AA2090" w14:paraId="7C928B36" w14:textId="77777777" w:rsidTr="00472064">
        <w:trPr>
          <w:gridAfter w:val="1"/>
          <w:wAfter w:w="84" w:type="dxa"/>
          <w:trHeight w:val="397"/>
        </w:trPr>
        <w:tc>
          <w:tcPr>
            <w:tcW w:w="9639" w:type="dxa"/>
            <w:gridSpan w:val="9"/>
            <w:noWrap/>
            <w:tcMar>
              <w:left w:w="28" w:type="dxa"/>
            </w:tcMar>
            <w:vAlign w:val="center"/>
          </w:tcPr>
          <w:p w14:paraId="1E63FAA0" w14:textId="77777777" w:rsidR="00991E9C" w:rsidRPr="00AA2090" w:rsidRDefault="00991E9C" w:rsidP="008225C1">
            <w:pPr>
              <w:pStyle w:val="berschrift1"/>
              <w:ind w:right="112"/>
            </w:pPr>
            <w:bookmarkStart w:id="30" w:name="_Hlk231822165"/>
            <w:r w:rsidRPr="00AA2090">
              <w:t>Angebotswertung</w:t>
            </w:r>
          </w:p>
        </w:tc>
      </w:tr>
      <w:tr w:rsidR="00AA2090" w:rsidRPr="00AA2090" w14:paraId="1BDF78E9" w14:textId="77777777" w:rsidTr="00472064">
        <w:trPr>
          <w:gridAfter w:val="1"/>
          <w:wAfter w:w="84" w:type="dxa"/>
          <w:trHeight w:hRule="exact" w:val="284"/>
        </w:trPr>
        <w:tc>
          <w:tcPr>
            <w:tcW w:w="515" w:type="dxa"/>
            <w:gridSpan w:val="4"/>
            <w:shd w:val="clear" w:color="auto" w:fill="auto"/>
            <w:noWrap/>
            <w:tcMar>
              <w:left w:w="28" w:type="dxa"/>
            </w:tcMar>
            <w:vAlign w:val="center"/>
          </w:tcPr>
          <w:p w14:paraId="1CF39493" w14:textId="77777777" w:rsidR="00991E9C" w:rsidRPr="00AA2090" w:rsidRDefault="00991E9C" w:rsidP="008225C1">
            <w:pPr>
              <w:ind w:right="112"/>
            </w:pPr>
          </w:p>
        </w:tc>
        <w:tc>
          <w:tcPr>
            <w:tcW w:w="9124" w:type="dxa"/>
            <w:gridSpan w:val="5"/>
            <w:shd w:val="clear" w:color="auto" w:fill="auto"/>
            <w:noWrap/>
            <w:vAlign w:val="center"/>
          </w:tcPr>
          <w:p w14:paraId="47978BEA" w14:textId="77777777" w:rsidR="00991E9C" w:rsidRPr="00AA2090" w:rsidRDefault="00991E9C" w:rsidP="008225C1">
            <w:pPr>
              <w:ind w:right="112"/>
            </w:pPr>
            <w:r w:rsidRPr="00AA2090">
              <w:t>Kriterien für die Wertung der Haupt- und ggf. Nebenangebote</w:t>
            </w:r>
          </w:p>
        </w:tc>
      </w:tr>
      <w:tr w:rsidR="00AA2090" w:rsidRPr="00AA2090" w14:paraId="79392119" w14:textId="77777777" w:rsidTr="00472064">
        <w:trPr>
          <w:gridAfter w:val="1"/>
          <w:wAfter w:w="84" w:type="dxa"/>
          <w:trHeight w:hRule="exact" w:val="284"/>
        </w:trPr>
        <w:tc>
          <w:tcPr>
            <w:tcW w:w="515" w:type="dxa"/>
            <w:gridSpan w:val="4"/>
            <w:shd w:val="clear" w:color="auto" w:fill="auto"/>
            <w:noWrap/>
            <w:tcMar>
              <w:left w:w="28" w:type="dxa"/>
            </w:tcMar>
            <w:vAlign w:val="center"/>
          </w:tcPr>
          <w:p w14:paraId="672E4182" w14:textId="77777777" w:rsidR="00991E9C" w:rsidRPr="00AA2090" w:rsidRDefault="00991E9C" w:rsidP="008225C1">
            <w:pPr>
              <w:ind w:right="112"/>
            </w:pPr>
          </w:p>
        </w:tc>
        <w:tc>
          <w:tcPr>
            <w:tcW w:w="335" w:type="dxa"/>
            <w:shd w:val="clear" w:color="auto" w:fill="auto"/>
            <w:noWrap/>
            <w:vAlign w:val="center"/>
          </w:tcPr>
          <w:p w14:paraId="74940146" w14:textId="77777777" w:rsidR="00991E9C" w:rsidRPr="00AA2090" w:rsidRDefault="00991E9C" w:rsidP="008225C1">
            <w:pPr>
              <w:ind w:right="112"/>
            </w:pPr>
            <w:r w:rsidRPr="00AA2090">
              <w:fldChar w:fldCharType="begin">
                <w:ffData>
                  <w:name w:val="Kontrollkästchen38"/>
                  <w:enabled/>
                  <w:calcOnExit w:val="0"/>
                  <w:checkBox>
                    <w:sizeAuto/>
                    <w:default w:val="0"/>
                    <w:checked/>
                  </w:checkBox>
                </w:ffData>
              </w:fldChar>
            </w:r>
            <w:r w:rsidRPr="00AA2090">
              <w:instrText xml:space="preserve"> FORMCHECKBOX </w:instrText>
            </w:r>
            <w:r w:rsidR="00B87229">
              <w:fldChar w:fldCharType="separate"/>
            </w:r>
            <w:r w:rsidRPr="00AA2090">
              <w:fldChar w:fldCharType="end"/>
            </w:r>
          </w:p>
        </w:tc>
        <w:tc>
          <w:tcPr>
            <w:tcW w:w="8789" w:type="dxa"/>
            <w:gridSpan w:val="4"/>
            <w:shd w:val="clear" w:color="auto" w:fill="auto"/>
            <w:noWrap/>
            <w:vAlign w:val="center"/>
          </w:tcPr>
          <w:p w14:paraId="6D01CD98" w14:textId="77777777" w:rsidR="00991E9C" w:rsidRPr="00AA2090" w:rsidRDefault="00991E9C" w:rsidP="008225C1">
            <w:pPr>
              <w:ind w:right="112"/>
            </w:pPr>
            <w:bookmarkStart w:id="31" w:name="_Hlk231822349"/>
            <w:r w:rsidRPr="00AA2090">
              <w:t xml:space="preserve">Zuschlagskriterium Preis </w:t>
            </w:r>
            <w:bookmarkEnd w:id="31"/>
          </w:p>
        </w:tc>
      </w:tr>
      <w:bookmarkEnd w:id="30"/>
      <w:tr w:rsidR="00AA2090" w:rsidRPr="00AA2090" w14:paraId="2B07D1AC" w14:textId="77777777" w:rsidTr="00472064">
        <w:trPr>
          <w:gridAfter w:val="1"/>
          <w:wAfter w:w="84" w:type="dxa"/>
          <w:trHeight w:val="284"/>
        </w:trPr>
        <w:tc>
          <w:tcPr>
            <w:tcW w:w="515" w:type="dxa"/>
            <w:gridSpan w:val="4"/>
            <w:shd w:val="clear" w:color="auto" w:fill="auto"/>
            <w:noWrap/>
            <w:tcMar>
              <w:left w:w="28" w:type="dxa"/>
            </w:tcMar>
            <w:vAlign w:val="center"/>
          </w:tcPr>
          <w:p w14:paraId="1FB7B70B" w14:textId="77777777" w:rsidR="00991E9C" w:rsidRPr="00AA2090" w:rsidRDefault="00991E9C" w:rsidP="008225C1">
            <w:pPr>
              <w:ind w:right="112"/>
            </w:pPr>
          </w:p>
        </w:tc>
        <w:tc>
          <w:tcPr>
            <w:tcW w:w="335" w:type="dxa"/>
            <w:shd w:val="clear" w:color="auto" w:fill="auto"/>
            <w:noWrap/>
            <w:vAlign w:val="center"/>
          </w:tcPr>
          <w:p w14:paraId="65F5D751" w14:textId="77777777" w:rsidR="00991E9C" w:rsidRPr="00AA2090" w:rsidRDefault="00991E9C" w:rsidP="008225C1">
            <w:pPr>
              <w:ind w:right="112"/>
            </w:pPr>
          </w:p>
        </w:tc>
        <w:tc>
          <w:tcPr>
            <w:tcW w:w="8789" w:type="dxa"/>
            <w:gridSpan w:val="4"/>
            <w:shd w:val="clear" w:color="auto" w:fill="auto"/>
            <w:noWrap/>
            <w:vAlign w:val="center"/>
          </w:tcPr>
          <w:p w14:paraId="235232B7" w14:textId="77777777" w:rsidR="00991E9C" w:rsidRPr="00AA2090" w:rsidRDefault="00991E9C" w:rsidP="008225C1">
            <w:pPr>
              <w:ind w:right="112"/>
            </w:pPr>
            <w:bookmarkStart w:id="32" w:name="_Hlk231822314"/>
            <w:r w:rsidRPr="00AA2090">
              <w:t>Der Preis wird aus der Wertungssumme des Angebotes ermittelt.</w:t>
            </w:r>
          </w:p>
          <w:p w14:paraId="23706CBA" w14:textId="77777777" w:rsidR="00991E9C" w:rsidRPr="00AA2090" w:rsidRDefault="00991E9C" w:rsidP="008225C1">
            <w:pPr>
              <w:ind w:right="112"/>
            </w:pPr>
            <w:r w:rsidRPr="00AA2090">
              <w:t>Die Wertungssummen werden ermittelt aus den nachgerechneten Angebotssummen, insbesondere unter Berücksichtigung von Nachlässen.</w:t>
            </w:r>
            <w:bookmarkEnd w:id="32"/>
          </w:p>
        </w:tc>
      </w:tr>
      <w:tr w:rsidR="00AA2090" w:rsidRPr="00AA2090" w14:paraId="557F9D69" w14:textId="77777777" w:rsidTr="00472064">
        <w:trPr>
          <w:gridAfter w:val="1"/>
          <w:wAfter w:w="84" w:type="dxa"/>
          <w:trHeight w:hRule="exact" w:val="284"/>
        </w:trPr>
        <w:tc>
          <w:tcPr>
            <w:tcW w:w="515" w:type="dxa"/>
            <w:gridSpan w:val="4"/>
            <w:shd w:val="clear" w:color="auto" w:fill="auto"/>
            <w:noWrap/>
            <w:tcMar>
              <w:left w:w="28" w:type="dxa"/>
            </w:tcMar>
            <w:vAlign w:val="center"/>
          </w:tcPr>
          <w:p w14:paraId="66036C81" w14:textId="77777777" w:rsidR="00991E9C" w:rsidRPr="00AA2090" w:rsidRDefault="00991E9C" w:rsidP="008225C1">
            <w:pPr>
              <w:ind w:right="112"/>
            </w:pPr>
          </w:p>
        </w:tc>
        <w:tc>
          <w:tcPr>
            <w:tcW w:w="335" w:type="dxa"/>
            <w:shd w:val="clear" w:color="auto" w:fill="auto"/>
            <w:noWrap/>
            <w:vAlign w:val="center"/>
          </w:tcPr>
          <w:p w14:paraId="2C667378" w14:textId="77777777" w:rsidR="00991E9C" w:rsidRPr="00AA2090" w:rsidRDefault="00991E9C" w:rsidP="008225C1">
            <w:pPr>
              <w:ind w:right="112"/>
            </w:pPr>
            <w:r w:rsidRPr="00AA2090">
              <w:fldChar w:fldCharType="begin">
                <w:ffData>
                  <w:name w:val="Kontrollkästchen38"/>
                  <w:enabled/>
                  <w:calcOnExit w:val="0"/>
                  <w:checkBox>
                    <w:sizeAuto/>
                    <w:default w:val="0"/>
                  </w:checkBox>
                </w:ffData>
              </w:fldChar>
            </w:r>
            <w:r w:rsidRPr="00AA2090">
              <w:instrText xml:space="preserve"> FORMCHECKBOX </w:instrText>
            </w:r>
            <w:r w:rsidR="00B87229">
              <w:fldChar w:fldCharType="separate"/>
            </w:r>
            <w:r w:rsidRPr="00AA2090">
              <w:fldChar w:fldCharType="end"/>
            </w:r>
          </w:p>
        </w:tc>
        <w:tc>
          <w:tcPr>
            <w:tcW w:w="8789" w:type="dxa"/>
            <w:gridSpan w:val="4"/>
            <w:shd w:val="clear" w:color="auto" w:fill="auto"/>
            <w:noWrap/>
            <w:vAlign w:val="center"/>
          </w:tcPr>
          <w:p w14:paraId="71689DEE" w14:textId="77777777" w:rsidR="00991E9C" w:rsidRPr="00AA2090" w:rsidRDefault="00991E9C" w:rsidP="008225C1">
            <w:pPr>
              <w:ind w:right="112"/>
            </w:pPr>
            <w:r w:rsidRPr="00AA2090">
              <w:t>Mehrere Zuschlagskriterien gemäß Formblatt Zuschlagskriterien</w:t>
            </w:r>
          </w:p>
        </w:tc>
      </w:tr>
      <w:tr w:rsidR="00AA2090" w:rsidRPr="00AA2090" w14:paraId="22B030EA" w14:textId="77777777" w:rsidTr="00472064">
        <w:trPr>
          <w:gridAfter w:val="1"/>
          <w:wAfter w:w="84" w:type="dxa"/>
          <w:trHeight w:val="397"/>
        </w:trPr>
        <w:tc>
          <w:tcPr>
            <w:tcW w:w="515" w:type="dxa"/>
            <w:gridSpan w:val="4"/>
            <w:noWrap/>
            <w:tcMar>
              <w:left w:w="28" w:type="dxa"/>
            </w:tcMar>
            <w:vAlign w:val="center"/>
          </w:tcPr>
          <w:p w14:paraId="1BC698FE" w14:textId="77777777" w:rsidR="00991E9C" w:rsidRPr="00AA2090" w:rsidRDefault="00991E9C" w:rsidP="008225C1">
            <w:pPr>
              <w:ind w:right="112"/>
              <w:rPr>
                <w:b/>
              </w:rPr>
            </w:pPr>
          </w:p>
        </w:tc>
        <w:tc>
          <w:tcPr>
            <w:tcW w:w="9124" w:type="dxa"/>
            <w:gridSpan w:val="5"/>
            <w:noWrap/>
            <w:vAlign w:val="center"/>
          </w:tcPr>
          <w:p w14:paraId="2CE80591" w14:textId="77777777" w:rsidR="00991E9C" w:rsidRPr="00AA2090" w:rsidRDefault="00991E9C" w:rsidP="008225C1">
            <w:pPr>
              <w:ind w:right="112"/>
            </w:pPr>
            <w:r w:rsidRPr="00AA2090">
              <w:t>Werkstätten für Behinderte wird bei der Berechnung der Wertungssumme ein Bonus von 15 Prozent eingeräumt.</w:t>
            </w:r>
          </w:p>
          <w:p w14:paraId="5C2A557B" w14:textId="77777777" w:rsidR="00991E9C" w:rsidRPr="00AA2090" w:rsidRDefault="00991E9C" w:rsidP="008225C1">
            <w:pPr>
              <w:ind w:right="112"/>
            </w:pPr>
            <w:r w:rsidRPr="00AA2090">
              <w:t xml:space="preserve">Ist ein Angebot, das von einer Werkstatt für Behinderte abgegeben wurde, ebenso wirtschaftlich wie ein anderes Angebot, so wird der Zuschlag auf das Angebot der Werkstatt für Behinderte erteilt. </w:t>
            </w:r>
          </w:p>
          <w:p w14:paraId="5F1E264D" w14:textId="77777777" w:rsidR="00991E9C" w:rsidRPr="00AA2090" w:rsidRDefault="00991E9C" w:rsidP="008225C1">
            <w:pPr>
              <w:ind w:right="112"/>
              <w:rPr>
                <w:b/>
              </w:rPr>
            </w:pPr>
            <w:r w:rsidRPr="00AA2090">
              <w:t>Der Nachweis der Eigenschaft als Werkstätte für Behinderte ist mit dem Angebot zu führen.</w:t>
            </w:r>
          </w:p>
        </w:tc>
      </w:tr>
    </w:tbl>
    <w:p w14:paraId="5C514BC9" w14:textId="77777777" w:rsidR="00EC61B9" w:rsidRPr="00AA2090" w:rsidRDefault="00EC61B9" w:rsidP="008225C1">
      <w:pPr>
        <w:ind w:right="112"/>
      </w:pPr>
      <w:r w:rsidRPr="00AA2090">
        <w:rPr>
          <w:b/>
          <w:bCs/>
        </w:rPr>
        <w:br w:type="page"/>
      </w:r>
    </w:p>
    <w:tbl>
      <w:tblPr>
        <w:tblW w:w="9928" w:type="dxa"/>
        <w:tblLayout w:type="fixed"/>
        <w:tblLook w:val="01E0" w:firstRow="1" w:lastRow="1" w:firstColumn="1" w:lastColumn="1" w:noHBand="0" w:noVBand="0"/>
      </w:tblPr>
      <w:tblGrid>
        <w:gridCol w:w="28"/>
        <w:gridCol w:w="488"/>
        <w:gridCol w:w="7"/>
        <w:gridCol w:w="20"/>
        <w:gridCol w:w="427"/>
        <w:gridCol w:w="69"/>
        <w:gridCol w:w="985"/>
        <w:gridCol w:w="7615"/>
        <w:gridCol w:w="289"/>
      </w:tblGrid>
      <w:tr w:rsidR="00AA2090" w:rsidRPr="00AA2090" w14:paraId="5164F23B" w14:textId="77777777" w:rsidTr="00472064">
        <w:trPr>
          <w:gridAfter w:val="1"/>
          <w:wAfter w:w="289" w:type="dxa"/>
          <w:trHeight w:val="567"/>
        </w:trPr>
        <w:tc>
          <w:tcPr>
            <w:tcW w:w="9639" w:type="dxa"/>
            <w:gridSpan w:val="8"/>
            <w:noWrap/>
            <w:tcMar>
              <w:left w:w="28" w:type="dxa"/>
            </w:tcMar>
            <w:vAlign w:val="center"/>
          </w:tcPr>
          <w:p w14:paraId="35D54280" w14:textId="77777777" w:rsidR="00C26246" w:rsidRPr="00AA2090" w:rsidRDefault="00B13FAE" w:rsidP="008225C1">
            <w:pPr>
              <w:pStyle w:val="berschrift1"/>
              <w:ind w:right="112"/>
            </w:pPr>
            <w:r w:rsidRPr="00AA2090">
              <w:lastRenderedPageBreak/>
              <w:t xml:space="preserve">Zugelassene </w:t>
            </w:r>
            <w:r w:rsidR="00C26246" w:rsidRPr="00AA2090">
              <w:t>Angebotsabgabe</w:t>
            </w:r>
          </w:p>
        </w:tc>
      </w:tr>
      <w:tr w:rsidR="00AA2090" w:rsidRPr="00AA2090" w14:paraId="45075864" w14:textId="77777777" w:rsidTr="00472064">
        <w:trPr>
          <w:gridAfter w:val="1"/>
          <w:wAfter w:w="289" w:type="dxa"/>
          <w:trHeight w:val="284"/>
        </w:trPr>
        <w:tc>
          <w:tcPr>
            <w:tcW w:w="516" w:type="dxa"/>
            <w:gridSpan w:val="2"/>
            <w:noWrap/>
            <w:tcMar>
              <w:left w:w="28" w:type="dxa"/>
            </w:tcMar>
            <w:vAlign w:val="center"/>
          </w:tcPr>
          <w:p w14:paraId="28AD9116" w14:textId="77777777" w:rsidR="00B13FAE" w:rsidRPr="00AA2090" w:rsidRDefault="00B13FAE" w:rsidP="008225C1">
            <w:pPr>
              <w:ind w:right="112"/>
            </w:pPr>
          </w:p>
        </w:tc>
        <w:tc>
          <w:tcPr>
            <w:tcW w:w="454" w:type="dxa"/>
            <w:gridSpan w:val="3"/>
            <w:noWrap/>
            <w:vAlign w:val="center"/>
          </w:tcPr>
          <w:p w14:paraId="25A3AFB1" w14:textId="77777777" w:rsidR="00B13FAE" w:rsidRPr="00AA2090" w:rsidRDefault="00B13FAE" w:rsidP="008225C1">
            <w:pPr>
              <w:ind w:right="112"/>
            </w:pPr>
            <w:r w:rsidRPr="00AA2090">
              <w:fldChar w:fldCharType="begin">
                <w:ffData>
                  <w:name w:val="Kontrollkästchen38"/>
                  <w:enabled/>
                  <w:calcOnExit w:val="0"/>
                  <w:checkBox>
                    <w:sizeAuto/>
                    <w:default w:val="0"/>
                    <w:checked/>
                  </w:checkBox>
                </w:ffData>
              </w:fldChar>
            </w:r>
            <w:r w:rsidRPr="00AA2090">
              <w:instrText xml:space="preserve"> FORMCHECKBOX </w:instrText>
            </w:r>
            <w:r w:rsidR="00B87229">
              <w:fldChar w:fldCharType="separate"/>
            </w:r>
            <w:r w:rsidRPr="00AA2090">
              <w:fldChar w:fldCharType="end"/>
            </w:r>
          </w:p>
        </w:tc>
        <w:tc>
          <w:tcPr>
            <w:tcW w:w="8669" w:type="dxa"/>
            <w:gridSpan w:val="3"/>
            <w:noWrap/>
            <w:vAlign w:val="center"/>
          </w:tcPr>
          <w:p w14:paraId="1397E3B5" w14:textId="77777777" w:rsidR="00B13FAE" w:rsidRPr="00AA2090" w:rsidRDefault="00B13FAE" w:rsidP="008225C1">
            <w:pPr>
              <w:ind w:right="112"/>
            </w:pPr>
            <w:r w:rsidRPr="00AA2090">
              <w:t>Elektronisch</w:t>
            </w:r>
          </w:p>
        </w:tc>
      </w:tr>
      <w:tr w:rsidR="00AA2090" w:rsidRPr="00AA2090" w14:paraId="3BC4A69B" w14:textId="77777777" w:rsidTr="00472064">
        <w:trPr>
          <w:gridAfter w:val="1"/>
          <w:wAfter w:w="289" w:type="dxa"/>
          <w:trHeight w:val="284"/>
        </w:trPr>
        <w:tc>
          <w:tcPr>
            <w:tcW w:w="516" w:type="dxa"/>
            <w:gridSpan w:val="2"/>
            <w:noWrap/>
            <w:tcMar>
              <w:left w:w="28" w:type="dxa"/>
            </w:tcMar>
            <w:vAlign w:val="center"/>
          </w:tcPr>
          <w:p w14:paraId="45D6D2AA" w14:textId="77777777" w:rsidR="00B13FAE" w:rsidRPr="00AA2090" w:rsidRDefault="00B13FAE" w:rsidP="008225C1">
            <w:pPr>
              <w:ind w:right="112"/>
            </w:pPr>
          </w:p>
        </w:tc>
        <w:tc>
          <w:tcPr>
            <w:tcW w:w="454" w:type="dxa"/>
            <w:gridSpan w:val="3"/>
            <w:noWrap/>
            <w:vAlign w:val="center"/>
          </w:tcPr>
          <w:p w14:paraId="5D5C9188" w14:textId="77777777" w:rsidR="00B13FAE" w:rsidRPr="00AA2090" w:rsidRDefault="00B13FAE" w:rsidP="008225C1">
            <w:pPr>
              <w:ind w:right="112"/>
            </w:pPr>
          </w:p>
        </w:tc>
        <w:tc>
          <w:tcPr>
            <w:tcW w:w="8669" w:type="dxa"/>
            <w:gridSpan w:val="3"/>
            <w:noWrap/>
            <w:vAlign w:val="center"/>
          </w:tcPr>
          <w:p w14:paraId="4347FD13" w14:textId="77777777" w:rsidR="00B13FAE" w:rsidRPr="00AA2090" w:rsidRDefault="00B13FAE" w:rsidP="008225C1">
            <w:pPr>
              <w:tabs>
                <w:tab w:val="left" w:pos="1502"/>
                <w:tab w:val="left" w:pos="5329"/>
              </w:tabs>
              <w:ind w:right="112"/>
            </w:pPr>
            <w:r w:rsidRPr="00AA2090">
              <w:fldChar w:fldCharType="begin">
                <w:ffData>
                  <w:name w:val="Kontrollkästchen38"/>
                  <w:enabled/>
                  <w:calcOnExit w:val="0"/>
                  <w:checkBox>
                    <w:sizeAuto/>
                    <w:default w:val="0"/>
                    <w:checked/>
                  </w:checkBox>
                </w:ffData>
              </w:fldChar>
            </w:r>
            <w:r w:rsidRPr="00AA2090">
              <w:instrText xml:space="preserve"> FORMCHECKBOX </w:instrText>
            </w:r>
            <w:r w:rsidR="00B87229">
              <w:fldChar w:fldCharType="separate"/>
            </w:r>
            <w:r w:rsidRPr="00AA2090">
              <w:fldChar w:fldCharType="end"/>
            </w:r>
            <w:r w:rsidRPr="00AA2090">
              <w:t xml:space="preserve"> in Textform</w:t>
            </w:r>
            <w:r w:rsidRPr="00AA2090">
              <w:tab/>
            </w:r>
            <w:r w:rsidRPr="00AA2090">
              <w:fldChar w:fldCharType="begin">
                <w:ffData>
                  <w:name w:val="Kontrollkästchen38"/>
                  <w:enabled/>
                  <w:calcOnExit w:val="0"/>
                  <w:checkBox>
                    <w:sizeAuto/>
                    <w:default w:val="0"/>
                    <w:checked/>
                  </w:checkBox>
                </w:ffData>
              </w:fldChar>
            </w:r>
            <w:r w:rsidRPr="00AA2090">
              <w:instrText xml:space="preserve"> FORMCHECKBOX </w:instrText>
            </w:r>
            <w:r w:rsidR="00B87229">
              <w:fldChar w:fldCharType="separate"/>
            </w:r>
            <w:r w:rsidRPr="00AA2090">
              <w:fldChar w:fldCharType="end"/>
            </w:r>
            <w:r w:rsidRPr="00AA2090">
              <w:t xml:space="preserve"> mit fortgeschrittener/m Signatur/Siegel</w:t>
            </w:r>
            <w:r w:rsidRPr="00AA2090">
              <w:tab/>
            </w:r>
            <w:r w:rsidRPr="00AA2090">
              <w:fldChar w:fldCharType="begin">
                <w:ffData>
                  <w:name w:val="Kontrollkästchen38"/>
                  <w:enabled/>
                  <w:calcOnExit w:val="0"/>
                  <w:checkBox>
                    <w:sizeAuto/>
                    <w:default w:val="0"/>
                    <w:checked/>
                  </w:checkBox>
                </w:ffData>
              </w:fldChar>
            </w:r>
            <w:r w:rsidRPr="00AA2090">
              <w:instrText xml:space="preserve"> FORMCHECKBOX </w:instrText>
            </w:r>
            <w:r w:rsidR="00B87229">
              <w:fldChar w:fldCharType="separate"/>
            </w:r>
            <w:r w:rsidRPr="00AA2090">
              <w:fldChar w:fldCharType="end"/>
            </w:r>
            <w:r w:rsidRPr="00AA2090">
              <w:t xml:space="preserve"> mit qualifizierter/m Signatur/Siegel</w:t>
            </w:r>
          </w:p>
        </w:tc>
      </w:tr>
      <w:tr w:rsidR="00AA2090" w:rsidRPr="00AA2090" w14:paraId="3E8423B7" w14:textId="77777777" w:rsidTr="00472064">
        <w:trPr>
          <w:gridAfter w:val="1"/>
          <w:wAfter w:w="289" w:type="dxa"/>
          <w:trHeight w:val="284"/>
        </w:trPr>
        <w:tc>
          <w:tcPr>
            <w:tcW w:w="523" w:type="dxa"/>
            <w:gridSpan w:val="3"/>
            <w:noWrap/>
            <w:tcMar>
              <w:left w:w="28" w:type="dxa"/>
            </w:tcMar>
          </w:tcPr>
          <w:p w14:paraId="023866F2" w14:textId="77777777" w:rsidR="00B7134D" w:rsidRPr="00AA2090" w:rsidRDefault="00B7134D" w:rsidP="008225C1">
            <w:pPr>
              <w:ind w:right="112"/>
              <w:jc w:val="left"/>
              <w:rPr>
                <w:b/>
              </w:rPr>
            </w:pPr>
          </w:p>
        </w:tc>
        <w:tc>
          <w:tcPr>
            <w:tcW w:w="9116" w:type="dxa"/>
            <w:gridSpan w:val="5"/>
            <w:noWrap/>
            <w:vAlign w:val="center"/>
          </w:tcPr>
          <w:p w14:paraId="48D21533" w14:textId="77777777" w:rsidR="00B7134D" w:rsidRPr="00AA2090" w:rsidRDefault="004E258D" w:rsidP="008225C1">
            <w:pPr>
              <w:ind w:right="112"/>
            </w:pPr>
            <w:r w:rsidRPr="00AA2090">
              <w:t xml:space="preserve">Bei elektronischer Angebotsübermittlung in Textform </w:t>
            </w:r>
            <w:r w:rsidR="00B13FAE" w:rsidRPr="00AA2090">
              <w:t xml:space="preserve">muss </w:t>
            </w:r>
            <w:r w:rsidRPr="00AA2090">
              <w:t xml:space="preserve">der Bieter zu </w:t>
            </w:r>
            <w:r w:rsidR="00B13FAE" w:rsidRPr="00AA2090">
              <w:t>erkennen sein</w:t>
            </w:r>
            <w:r w:rsidRPr="00AA2090">
              <w:t>; falls vorgegeben, ist das Angebot mit der geforderten Signatur</w:t>
            </w:r>
            <w:r w:rsidR="000F482E" w:rsidRPr="00AA2090">
              <w:t>/dem geforderten Siegel</w:t>
            </w:r>
            <w:r w:rsidRPr="00AA2090">
              <w:t xml:space="preserve"> zu versehen. </w:t>
            </w:r>
          </w:p>
        </w:tc>
      </w:tr>
      <w:tr w:rsidR="00AA2090" w:rsidRPr="00AA2090" w14:paraId="077870C9" w14:textId="77777777" w:rsidTr="00472064">
        <w:trPr>
          <w:gridAfter w:val="1"/>
          <w:wAfter w:w="289" w:type="dxa"/>
          <w:trHeight w:val="284"/>
        </w:trPr>
        <w:tc>
          <w:tcPr>
            <w:tcW w:w="523" w:type="dxa"/>
            <w:gridSpan w:val="3"/>
            <w:noWrap/>
            <w:tcMar>
              <w:left w:w="28" w:type="dxa"/>
            </w:tcMar>
          </w:tcPr>
          <w:p w14:paraId="6E5AFA52" w14:textId="77777777" w:rsidR="00B13FAE" w:rsidRPr="00AA2090" w:rsidRDefault="00B13FAE" w:rsidP="008225C1">
            <w:pPr>
              <w:ind w:right="112"/>
              <w:jc w:val="left"/>
              <w:rPr>
                <w:b/>
              </w:rPr>
            </w:pPr>
          </w:p>
        </w:tc>
        <w:tc>
          <w:tcPr>
            <w:tcW w:w="9116" w:type="dxa"/>
            <w:gridSpan w:val="5"/>
            <w:noWrap/>
            <w:vAlign w:val="center"/>
          </w:tcPr>
          <w:p w14:paraId="334209A3" w14:textId="77777777" w:rsidR="00B13FAE" w:rsidRPr="00AA2090" w:rsidRDefault="00B13FAE" w:rsidP="008225C1">
            <w:pPr>
              <w:ind w:right="112"/>
            </w:pPr>
            <w:r w:rsidRPr="00AA2090">
              <w:t>Das Angebot ist zusammen mit den Anlagen bis zum Ablauf der Angebotsfrist über die Vergabeplattform der Vergabestelle zu übermitteln.</w:t>
            </w:r>
          </w:p>
        </w:tc>
      </w:tr>
      <w:tr w:rsidR="00AA2090" w:rsidRPr="00AA2090" w14:paraId="0FFADE12" w14:textId="77777777" w:rsidTr="00472064">
        <w:trPr>
          <w:gridAfter w:val="1"/>
          <w:wAfter w:w="289" w:type="dxa"/>
          <w:trHeight w:val="284"/>
        </w:trPr>
        <w:tc>
          <w:tcPr>
            <w:tcW w:w="523" w:type="dxa"/>
            <w:gridSpan w:val="3"/>
            <w:noWrap/>
            <w:tcMar>
              <w:left w:w="28" w:type="dxa"/>
            </w:tcMar>
          </w:tcPr>
          <w:p w14:paraId="328B75D5" w14:textId="77777777" w:rsidR="00B13FAE" w:rsidRPr="00AA2090" w:rsidRDefault="00B13FAE" w:rsidP="008225C1">
            <w:pPr>
              <w:ind w:right="112"/>
              <w:jc w:val="left"/>
              <w:rPr>
                <w:b/>
              </w:rPr>
            </w:pPr>
          </w:p>
        </w:tc>
        <w:tc>
          <w:tcPr>
            <w:tcW w:w="9116" w:type="dxa"/>
            <w:gridSpan w:val="5"/>
            <w:noWrap/>
            <w:vAlign w:val="center"/>
          </w:tcPr>
          <w:p w14:paraId="2B3449AB" w14:textId="77777777" w:rsidR="00B13FAE" w:rsidRPr="00AA2090" w:rsidRDefault="00B13FAE" w:rsidP="008225C1">
            <w:pPr>
              <w:ind w:right="112"/>
            </w:pPr>
            <w:r w:rsidRPr="00AA2090">
              <w:fldChar w:fldCharType="begin">
                <w:ffData>
                  <w:name w:val="Kontrollkästchen31"/>
                  <w:enabled/>
                  <w:calcOnExit w:val="0"/>
                  <w:checkBox>
                    <w:sizeAuto/>
                    <w:default w:val="0"/>
                  </w:checkBox>
                </w:ffData>
              </w:fldChar>
            </w:r>
            <w:r w:rsidRPr="00AA2090">
              <w:instrText xml:space="preserve"> FORMCHECKBOX </w:instrText>
            </w:r>
            <w:r w:rsidR="00B87229">
              <w:fldChar w:fldCharType="separate"/>
            </w:r>
            <w:r w:rsidRPr="00AA2090">
              <w:fldChar w:fldCharType="end"/>
            </w:r>
            <w:r w:rsidRPr="00AA2090">
              <w:t xml:space="preserve"> Schriftlich</w:t>
            </w:r>
          </w:p>
        </w:tc>
      </w:tr>
      <w:tr w:rsidR="00AA2090" w:rsidRPr="00AA2090" w14:paraId="4228DD64" w14:textId="77777777" w:rsidTr="00472064">
        <w:trPr>
          <w:gridAfter w:val="1"/>
          <w:wAfter w:w="289" w:type="dxa"/>
          <w:trHeight w:val="680"/>
        </w:trPr>
        <w:tc>
          <w:tcPr>
            <w:tcW w:w="523" w:type="dxa"/>
            <w:gridSpan w:val="3"/>
            <w:noWrap/>
            <w:tcMar>
              <w:left w:w="28" w:type="dxa"/>
            </w:tcMar>
          </w:tcPr>
          <w:p w14:paraId="26260DD1" w14:textId="77777777" w:rsidR="00B7134D" w:rsidRPr="00AA2090" w:rsidRDefault="00B7134D" w:rsidP="008225C1">
            <w:pPr>
              <w:ind w:right="112"/>
              <w:jc w:val="left"/>
              <w:rPr>
                <w:b/>
              </w:rPr>
            </w:pPr>
          </w:p>
        </w:tc>
        <w:tc>
          <w:tcPr>
            <w:tcW w:w="9116" w:type="dxa"/>
            <w:gridSpan w:val="5"/>
            <w:noWrap/>
            <w:vAlign w:val="center"/>
          </w:tcPr>
          <w:p w14:paraId="1CECC406" w14:textId="77777777" w:rsidR="00B7134D" w:rsidRPr="00AA2090" w:rsidRDefault="00B13FAE" w:rsidP="008225C1">
            <w:pPr>
              <w:ind w:right="112"/>
            </w:pPr>
            <w:r w:rsidRPr="00AA2090">
              <w:t>D</w:t>
            </w:r>
            <w:r w:rsidR="00B7134D" w:rsidRPr="00AA2090">
              <w:t xml:space="preserve">as beigefügte Angebotsschreiben </w:t>
            </w:r>
            <w:r w:rsidRPr="00AA2090">
              <w:t xml:space="preserve">ist </w:t>
            </w:r>
            <w:r w:rsidR="00B7134D" w:rsidRPr="00AA2090">
              <w:t>zu unterzeichnen und zusammen mit den Anlagen in verschlossenem Umschlag bis zum Ablauf der Angebotsfrist an folgende Anschrift zu senden oder dort abzugeben:</w:t>
            </w:r>
          </w:p>
        </w:tc>
      </w:tr>
      <w:tr w:rsidR="00AA2090" w:rsidRPr="00AA2090" w14:paraId="47537858" w14:textId="77777777" w:rsidTr="00472064">
        <w:trPr>
          <w:gridBefore w:val="1"/>
          <w:gridAfter w:val="1"/>
          <w:wBefore w:w="28" w:type="dxa"/>
          <w:wAfter w:w="289" w:type="dxa"/>
          <w:trHeight w:val="284"/>
        </w:trPr>
        <w:tc>
          <w:tcPr>
            <w:tcW w:w="515" w:type="dxa"/>
            <w:gridSpan w:val="3"/>
            <w:noWrap/>
            <w:tcMar>
              <w:left w:w="28" w:type="dxa"/>
            </w:tcMar>
          </w:tcPr>
          <w:p w14:paraId="34C21C8C" w14:textId="77777777" w:rsidR="00BC5279" w:rsidRPr="00AA2090" w:rsidRDefault="00BC5279" w:rsidP="008225C1">
            <w:pPr>
              <w:ind w:right="112"/>
            </w:pPr>
          </w:p>
        </w:tc>
        <w:tc>
          <w:tcPr>
            <w:tcW w:w="496" w:type="dxa"/>
            <w:gridSpan w:val="2"/>
            <w:noWrap/>
            <w:vAlign w:val="center"/>
          </w:tcPr>
          <w:p w14:paraId="15CDEAD2" w14:textId="77777777" w:rsidR="00BC5279" w:rsidRPr="00AA2090" w:rsidRDefault="00BC5279" w:rsidP="008225C1">
            <w:pPr>
              <w:ind w:right="112"/>
            </w:pPr>
            <w:r w:rsidRPr="00AA2090">
              <w:fldChar w:fldCharType="begin">
                <w:ffData>
                  <w:name w:val="Kontrollkästchen38"/>
                  <w:enabled/>
                  <w:calcOnExit w:val="0"/>
                  <w:checkBox>
                    <w:sizeAuto/>
                    <w:default w:val="0"/>
                  </w:checkBox>
                </w:ffData>
              </w:fldChar>
            </w:r>
            <w:r w:rsidRPr="00AA2090">
              <w:instrText xml:space="preserve"> FORMCHECKBOX </w:instrText>
            </w:r>
            <w:r w:rsidR="00B87229">
              <w:fldChar w:fldCharType="separate"/>
            </w:r>
            <w:r w:rsidRPr="00AA2090">
              <w:fldChar w:fldCharType="end"/>
            </w:r>
          </w:p>
        </w:tc>
        <w:tc>
          <w:tcPr>
            <w:tcW w:w="8600" w:type="dxa"/>
            <w:gridSpan w:val="2"/>
            <w:vAlign w:val="center"/>
          </w:tcPr>
          <w:p w14:paraId="17B64A77" w14:textId="77777777" w:rsidR="00BC5279" w:rsidRPr="00AA2090" w:rsidRDefault="00BC5279" w:rsidP="008225C1">
            <w:pPr>
              <w:ind w:right="112"/>
            </w:pPr>
            <w:r w:rsidRPr="00AA2090">
              <w:t>siehe Briefkopf</w:t>
            </w:r>
          </w:p>
        </w:tc>
      </w:tr>
      <w:tr w:rsidR="00AA2090" w:rsidRPr="00AA2090" w14:paraId="1CB1FB49" w14:textId="77777777" w:rsidTr="00472064">
        <w:trPr>
          <w:gridBefore w:val="1"/>
          <w:gridAfter w:val="1"/>
          <w:wBefore w:w="28" w:type="dxa"/>
          <w:wAfter w:w="289" w:type="dxa"/>
          <w:trHeight w:val="284"/>
        </w:trPr>
        <w:tc>
          <w:tcPr>
            <w:tcW w:w="515" w:type="dxa"/>
            <w:gridSpan w:val="3"/>
            <w:noWrap/>
            <w:tcMar>
              <w:left w:w="28" w:type="dxa"/>
            </w:tcMar>
          </w:tcPr>
          <w:p w14:paraId="683C9BE3" w14:textId="77777777" w:rsidR="00BC5279" w:rsidRPr="00AA2090" w:rsidRDefault="00BC5279" w:rsidP="008225C1">
            <w:pPr>
              <w:ind w:right="112"/>
            </w:pPr>
          </w:p>
        </w:tc>
        <w:tc>
          <w:tcPr>
            <w:tcW w:w="496" w:type="dxa"/>
            <w:gridSpan w:val="2"/>
            <w:noWrap/>
            <w:vAlign w:val="center"/>
          </w:tcPr>
          <w:p w14:paraId="78353E16" w14:textId="3925C9B7" w:rsidR="00BC5279" w:rsidRPr="00AA2090" w:rsidRDefault="00BC5279" w:rsidP="008225C1">
            <w:pPr>
              <w:ind w:right="112"/>
            </w:pPr>
            <w:r w:rsidRPr="00AA2090">
              <w:fldChar w:fldCharType="begin">
                <w:ffData>
                  <w:name w:val="Kontrollkästchen38"/>
                  <w:enabled/>
                  <w:calcOnExit w:val="0"/>
                  <w:checkBox>
                    <w:sizeAuto/>
                    <w:default w:val="0"/>
                    <w:checked/>
                  </w:checkBox>
                </w:ffData>
              </w:fldChar>
            </w:r>
            <w:r w:rsidRPr="00AA2090">
              <w:instrText xml:space="preserve"> FORMCHECKBOX </w:instrText>
            </w:r>
            <w:r w:rsidR="00B87229">
              <w:fldChar w:fldCharType="separate"/>
            </w:r>
            <w:r w:rsidRPr="00AA2090">
              <w:fldChar w:fldCharType="end"/>
            </w:r>
          </w:p>
        </w:tc>
        <w:tc>
          <w:tcPr>
            <w:tcW w:w="985" w:type="dxa"/>
            <w:vAlign w:val="center"/>
          </w:tcPr>
          <w:p w14:paraId="2D9BBE0A" w14:textId="77777777" w:rsidR="00BC5279" w:rsidRPr="00AA2090" w:rsidRDefault="00BC5279" w:rsidP="008225C1">
            <w:pPr>
              <w:ind w:right="112"/>
            </w:pPr>
            <w:r w:rsidRPr="00AA2090">
              <w:t xml:space="preserve">Stelle: </w:t>
            </w:r>
          </w:p>
        </w:tc>
        <w:tc>
          <w:tcPr>
            <w:tcW w:w="7615" w:type="dxa"/>
            <w:vAlign w:val="center"/>
          </w:tcPr>
          <w:p w14:paraId="4AD65CC6" w14:textId="15B66EA5" w:rsidR="00BC5279" w:rsidRPr="00AA2090" w:rsidRDefault="00BC5279" w:rsidP="008225C1">
            <w:pPr>
              <w:ind w:right="112"/>
            </w:pPr>
            <w:r w:rsidRPr="00AA2090">
              <w:fldChar w:fldCharType="begin">
                <w:ffData>
                  <w:name w:val="Text425"/>
                  <w:enabled/>
                  <w:calcOnExit w:val="0"/>
                  <w:textInput/>
                </w:ffData>
              </w:fldChar>
            </w:r>
            <w:bookmarkStart w:id="33" w:name="Text425"/>
            <w:r w:rsidRPr="00AA2090">
              <w:instrText xml:space="preserve"> FORMTEXT </w:instrText>
            </w:r>
            <w:r w:rsidRPr="00AA2090">
              <w:fldChar w:fldCharType="separate"/>
            </w:r>
            <w:r w:rsidR="0021487C" w:rsidRPr="0021487C">
              <w:rPr>
                <w:noProof/>
              </w:rPr>
              <w:t>siehe Auftragsbekanntmachung</w:t>
            </w:r>
            <w:r w:rsidRPr="00AA2090">
              <w:fldChar w:fldCharType="end"/>
            </w:r>
            <w:bookmarkEnd w:id="33"/>
          </w:p>
        </w:tc>
      </w:tr>
      <w:tr w:rsidR="00AA2090" w:rsidRPr="00AA2090" w14:paraId="2CF359AA" w14:textId="77777777" w:rsidTr="00472064">
        <w:trPr>
          <w:gridAfter w:val="1"/>
          <w:wAfter w:w="289" w:type="dxa"/>
          <w:trHeight w:val="397"/>
        </w:trPr>
        <w:tc>
          <w:tcPr>
            <w:tcW w:w="9639" w:type="dxa"/>
            <w:gridSpan w:val="8"/>
            <w:noWrap/>
            <w:tcMar>
              <w:left w:w="28" w:type="dxa"/>
            </w:tcMar>
            <w:vAlign w:val="center"/>
          </w:tcPr>
          <w:p w14:paraId="7301F3D0" w14:textId="77777777" w:rsidR="0074693E" w:rsidRPr="00AA2090" w:rsidRDefault="00ED2A36" w:rsidP="008225C1">
            <w:pPr>
              <w:pStyle w:val="berschrift1"/>
              <w:ind w:right="112"/>
            </w:pPr>
            <w:r w:rsidRPr="00AA2090">
              <w:t>Vergabe</w:t>
            </w:r>
            <w:r w:rsidR="00F37C36" w:rsidRPr="00AA2090">
              <w:t>prüftstelle</w:t>
            </w:r>
          </w:p>
        </w:tc>
      </w:tr>
      <w:tr w:rsidR="00AA2090" w:rsidRPr="00AA2090" w14:paraId="3F8265B4" w14:textId="77777777" w:rsidTr="00472064">
        <w:trPr>
          <w:gridBefore w:val="1"/>
          <w:gridAfter w:val="1"/>
          <w:wBefore w:w="28" w:type="dxa"/>
          <w:wAfter w:w="289" w:type="dxa"/>
          <w:trHeight w:val="284"/>
        </w:trPr>
        <w:tc>
          <w:tcPr>
            <w:tcW w:w="515" w:type="dxa"/>
            <w:gridSpan w:val="3"/>
            <w:noWrap/>
            <w:tcMar>
              <w:left w:w="28" w:type="dxa"/>
            </w:tcMar>
            <w:vAlign w:val="center"/>
          </w:tcPr>
          <w:p w14:paraId="0EC3A634" w14:textId="77777777" w:rsidR="00BC5279" w:rsidRPr="00AA2090" w:rsidRDefault="00BC5279" w:rsidP="008225C1">
            <w:pPr>
              <w:ind w:right="112"/>
              <w:rPr>
                <w:b/>
              </w:rPr>
            </w:pPr>
          </w:p>
        </w:tc>
        <w:tc>
          <w:tcPr>
            <w:tcW w:w="9096" w:type="dxa"/>
            <w:gridSpan w:val="4"/>
            <w:noWrap/>
            <w:vAlign w:val="center"/>
          </w:tcPr>
          <w:p w14:paraId="02CBCB65" w14:textId="77777777" w:rsidR="00F37C36" w:rsidRPr="00AA2090" w:rsidRDefault="00BC5279" w:rsidP="008225C1">
            <w:pPr>
              <w:pStyle w:val="Textkrper"/>
              <w:tabs>
                <w:tab w:val="left" w:pos="2768"/>
              </w:tabs>
              <w:spacing w:before="2"/>
              <w:ind w:left="-28" w:right="112"/>
            </w:pPr>
            <w:r w:rsidRPr="00AA2090">
              <w:t>Name:</w:t>
            </w:r>
            <w:r w:rsidRPr="00AA2090">
              <w:tab/>
            </w:r>
            <w:r w:rsidRPr="00AA2090">
              <w:fldChar w:fldCharType="begin">
                <w:ffData>
                  <w:name w:val="Text378"/>
                  <w:enabled/>
                  <w:calcOnExit w:val="0"/>
                  <w:textInput/>
                </w:ffData>
              </w:fldChar>
            </w:r>
            <w:bookmarkStart w:id="34" w:name="Text378"/>
            <w:r w:rsidRPr="00AA2090">
              <w:instrText xml:space="preserve"> FORMTEXT </w:instrText>
            </w:r>
            <w:r w:rsidRPr="00AA2090">
              <w:fldChar w:fldCharType="separate"/>
            </w:r>
            <w:r w:rsidR="00F37C36" w:rsidRPr="00AA2090">
              <w:t xml:space="preserve">Ministerium für Wirtschaft, verkehr, Landwirtschaft und Weinbau </w:t>
            </w:r>
          </w:p>
          <w:p w14:paraId="5F46A580" w14:textId="77777777" w:rsidR="00BC5279" w:rsidRPr="00AA2090" w:rsidRDefault="00F37C36" w:rsidP="008225C1">
            <w:pPr>
              <w:pStyle w:val="Textkrper"/>
              <w:tabs>
                <w:tab w:val="left" w:pos="2768"/>
              </w:tabs>
              <w:spacing w:before="2"/>
              <w:ind w:left="-28" w:right="112"/>
            </w:pPr>
            <w:r w:rsidRPr="00AA2090">
              <w:tab/>
              <w:t xml:space="preserve">- </w:t>
            </w:r>
            <w:r w:rsidRPr="00AA2090">
              <w:rPr>
                <w:noProof/>
              </w:rPr>
              <w:t>Vergabeprüfstelle-</w:t>
            </w:r>
            <w:r w:rsidR="00BC5279" w:rsidRPr="00AA2090">
              <w:fldChar w:fldCharType="end"/>
            </w:r>
            <w:bookmarkEnd w:id="34"/>
          </w:p>
          <w:p w14:paraId="3448081A" w14:textId="77777777" w:rsidR="00BC5279" w:rsidRPr="00AA2090" w:rsidRDefault="00BC5279" w:rsidP="008225C1">
            <w:pPr>
              <w:pStyle w:val="Textkrper"/>
              <w:tabs>
                <w:tab w:val="left" w:pos="2768"/>
              </w:tabs>
              <w:spacing w:before="89"/>
              <w:ind w:left="-28" w:right="112"/>
            </w:pPr>
            <w:r w:rsidRPr="00AA2090">
              <w:t>Straße:</w:t>
            </w:r>
            <w:r w:rsidRPr="00AA2090">
              <w:tab/>
            </w:r>
            <w:r w:rsidRPr="00AA2090">
              <w:fldChar w:fldCharType="begin">
                <w:ffData>
                  <w:name w:val="Text379"/>
                  <w:enabled/>
                  <w:calcOnExit w:val="0"/>
                  <w:textInput/>
                </w:ffData>
              </w:fldChar>
            </w:r>
            <w:bookmarkStart w:id="35" w:name="Text379"/>
            <w:r w:rsidRPr="00AA2090">
              <w:instrText xml:space="preserve"> FORMTEXT </w:instrText>
            </w:r>
            <w:r w:rsidRPr="00AA2090">
              <w:fldChar w:fldCharType="separate"/>
            </w:r>
            <w:r w:rsidR="006D660B" w:rsidRPr="00AA2090">
              <w:rPr>
                <w:noProof/>
              </w:rPr>
              <w:t>Stiftsstraße 9</w:t>
            </w:r>
            <w:r w:rsidRPr="00AA2090">
              <w:fldChar w:fldCharType="end"/>
            </w:r>
            <w:bookmarkEnd w:id="35"/>
          </w:p>
          <w:p w14:paraId="4A6BADCE" w14:textId="77777777" w:rsidR="00BC5279" w:rsidRPr="00AA2090" w:rsidRDefault="00BC5279" w:rsidP="008225C1">
            <w:pPr>
              <w:pStyle w:val="Textkrper"/>
              <w:tabs>
                <w:tab w:val="left" w:pos="2768"/>
              </w:tabs>
              <w:spacing w:before="89"/>
              <w:ind w:left="-28" w:right="112"/>
            </w:pPr>
            <w:r w:rsidRPr="00AA2090">
              <w:t>PLZ, Ort</w:t>
            </w:r>
            <w:r w:rsidRPr="00AA2090">
              <w:tab/>
            </w:r>
            <w:r w:rsidRPr="00AA2090">
              <w:fldChar w:fldCharType="begin">
                <w:ffData>
                  <w:name w:val="Text378"/>
                  <w:enabled/>
                  <w:calcOnExit w:val="0"/>
                  <w:textInput/>
                </w:ffData>
              </w:fldChar>
            </w:r>
            <w:r w:rsidRPr="00AA2090">
              <w:instrText xml:space="preserve"> FORMTEXT </w:instrText>
            </w:r>
            <w:r w:rsidRPr="00AA2090">
              <w:fldChar w:fldCharType="separate"/>
            </w:r>
            <w:r w:rsidR="006D660B" w:rsidRPr="00AA2090">
              <w:rPr>
                <w:noProof/>
              </w:rPr>
              <w:t>55116 Mainz</w:t>
            </w:r>
            <w:r w:rsidRPr="00AA2090">
              <w:fldChar w:fldCharType="end"/>
            </w:r>
          </w:p>
          <w:p w14:paraId="1FF781F1" w14:textId="77777777" w:rsidR="00BC5279" w:rsidRPr="00AA2090" w:rsidRDefault="00BC5279" w:rsidP="008225C1">
            <w:pPr>
              <w:pStyle w:val="Textkrper"/>
              <w:tabs>
                <w:tab w:val="left" w:pos="2768"/>
              </w:tabs>
              <w:spacing w:before="89"/>
              <w:ind w:left="-28" w:right="112"/>
            </w:pPr>
            <w:r w:rsidRPr="00AA2090">
              <w:t>Telefon:</w:t>
            </w:r>
            <w:r w:rsidRPr="00AA2090">
              <w:tab/>
            </w:r>
            <w:r w:rsidRPr="00AA2090">
              <w:fldChar w:fldCharType="begin">
                <w:ffData>
                  <w:name w:val="Text378"/>
                  <w:enabled/>
                  <w:calcOnExit w:val="0"/>
                  <w:textInput/>
                </w:ffData>
              </w:fldChar>
            </w:r>
            <w:r w:rsidRPr="00AA2090">
              <w:instrText xml:space="preserve"> FORMTEXT </w:instrText>
            </w:r>
            <w:r w:rsidRPr="00AA2090">
              <w:fldChar w:fldCharType="separate"/>
            </w:r>
            <w:r w:rsidR="006D660B" w:rsidRPr="00AA2090">
              <w:rPr>
                <w:noProof/>
              </w:rPr>
              <w:t xml:space="preserve">+496131 16 </w:t>
            </w:r>
            <w:r w:rsidR="00F37C36" w:rsidRPr="00AA2090">
              <w:rPr>
                <w:noProof/>
              </w:rPr>
              <w:t>2546, 2154, 2179</w:t>
            </w:r>
            <w:r w:rsidRPr="00AA2090">
              <w:fldChar w:fldCharType="end"/>
            </w:r>
          </w:p>
          <w:p w14:paraId="7540C6AD" w14:textId="77777777" w:rsidR="00BC5279" w:rsidRPr="00AA2090" w:rsidRDefault="00BC5279" w:rsidP="008225C1">
            <w:pPr>
              <w:pStyle w:val="Textkrper"/>
              <w:tabs>
                <w:tab w:val="left" w:pos="2768"/>
              </w:tabs>
              <w:spacing w:before="89"/>
              <w:ind w:left="-28" w:right="112"/>
            </w:pPr>
            <w:r w:rsidRPr="00AA2090">
              <w:t>Telefax:</w:t>
            </w:r>
            <w:r w:rsidRPr="00AA2090">
              <w:tab/>
            </w:r>
            <w:r w:rsidRPr="00AA2090">
              <w:fldChar w:fldCharType="begin">
                <w:ffData>
                  <w:name w:val="Text378"/>
                  <w:enabled/>
                  <w:calcOnExit w:val="0"/>
                  <w:textInput/>
                </w:ffData>
              </w:fldChar>
            </w:r>
            <w:r w:rsidRPr="00AA2090">
              <w:instrText xml:space="preserve"> FORMTEXT </w:instrText>
            </w:r>
            <w:r w:rsidRPr="00AA2090">
              <w:fldChar w:fldCharType="separate"/>
            </w:r>
            <w:r w:rsidR="00F37C36" w:rsidRPr="00AA2090">
              <w:t> </w:t>
            </w:r>
            <w:r w:rsidR="00F37C36" w:rsidRPr="00AA2090">
              <w:t> </w:t>
            </w:r>
            <w:r w:rsidR="00F37C36" w:rsidRPr="00AA2090">
              <w:t> </w:t>
            </w:r>
            <w:r w:rsidR="00F37C36" w:rsidRPr="00AA2090">
              <w:t> </w:t>
            </w:r>
            <w:r w:rsidR="00F37C36" w:rsidRPr="00AA2090">
              <w:t> </w:t>
            </w:r>
            <w:r w:rsidRPr="00AA2090">
              <w:fldChar w:fldCharType="end"/>
            </w:r>
          </w:p>
          <w:p w14:paraId="5112C9AA" w14:textId="77777777" w:rsidR="00BC5279" w:rsidRPr="00AA2090" w:rsidRDefault="00BC5279" w:rsidP="008225C1">
            <w:pPr>
              <w:pStyle w:val="Textkrper"/>
              <w:tabs>
                <w:tab w:val="left" w:pos="2768"/>
              </w:tabs>
              <w:spacing w:before="89"/>
              <w:ind w:left="-28" w:right="112"/>
            </w:pPr>
            <w:r w:rsidRPr="00AA2090">
              <w:t>E-Mail:</w:t>
            </w:r>
            <w:r w:rsidRPr="00AA2090">
              <w:tab/>
            </w:r>
            <w:r w:rsidRPr="00AA2090">
              <w:fldChar w:fldCharType="begin">
                <w:ffData>
                  <w:name w:val="Text378"/>
                  <w:enabled/>
                  <w:calcOnExit w:val="0"/>
                  <w:textInput/>
                </w:ffData>
              </w:fldChar>
            </w:r>
            <w:r w:rsidRPr="00AA2090">
              <w:instrText xml:space="preserve"> FORMTEXT </w:instrText>
            </w:r>
            <w:r w:rsidRPr="00AA2090">
              <w:fldChar w:fldCharType="separate"/>
            </w:r>
            <w:r w:rsidR="00F37C36" w:rsidRPr="00AA2090">
              <w:t>vergabepruefstelle@mwvlw-rlp.de</w:t>
            </w:r>
            <w:r w:rsidRPr="00AA2090">
              <w:fldChar w:fldCharType="end"/>
            </w:r>
          </w:p>
          <w:p w14:paraId="58CF7179" w14:textId="77777777" w:rsidR="00BC5279" w:rsidRPr="00AA2090" w:rsidRDefault="00BC5279" w:rsidP="008225C1">
            <w:pPr>
              <w:pStyle w:val="Textkrper"/>
              <w:tabs>
                <w:tab w:val="left" w:pos="2768"/>
              </w:tabs>
              <w:spacing w:before="89"/>
              <w:ind w:left="-28" w:right="112"/>
              <w:rPr>
                <w:sz w:val="16"/>
                <w:szCs w:val="16"/>
              </w:rPr>
            </w:pPr>
          </w:p>
          <w:p w14:paraId="29410C52" w14:textId="77777777" w:rsidR="00BC5279" w:rsidRPr="00AA2090" w:rsidRDefault="00BC5279" w:rsidP="008225C1">
            <w:pPr>
              <w:tabs>
                <w:tab w:val="left" w:pos="2757"/>
              </w:tabs>
              <w:ind w:right="112"/>
            </w:pPr>
            <w:r w:rsidRPr="00AA2090">
              <w:t>URL:</w:t>
            </w:r>
            <w:r w:rsidRPr="00AA2090">
              <w:tab/>
            </w:r>
            <w:r w:rsidRPr="00AA2090">
              <w:fldChar w:fldCharType="begin">
                <w:ffData>
                  <w:name w:val="Text378"/>
                  <w:enabled/>
                  <w:calcOnExit w:val="0"/>
                  <w:textInput/>
                </w:ffData>
              </w:fldChar>
            </w:r>
            <w:r w:rsidRPr="00AA2090">
              <w:instrText xml:space="preserve"> FORMTEXT </w:instrText>
            </w:r>
            <w:r w:rsidRPr="00AA2090">
              <w:fldChar w:fldCharType="separate"/>
            </w:r>
            <w:r w:rsidR="006D660B" w:rsidRPr="00AA2090">
              <w:rPr>
                <w:noProof/>
              </w:rPr>
              <w:t>www.m</w:t>
            </w:r>
            <w:r w:rsidR="00F37C36" w:rsidRPr="00AA2090">
              <w:rPr>
                <w:noProof/>
              </w:rPr>
              <w:t>wvlw</w:t>
            </w:r>
            <w:r w:rsidR="006D660B" w:rsidRPr="00AA2090">
              <w:rPr>
                <w:noProof/>
              </w:rPr>
              <w:t>.rlp.de</w:t>
            </w:r>
            <w:r w:rsidRPr="00AA2090">
              <w:fldChar w:fldCharType="end"/>
            </w:r>
          </w:p>
        </w:tc>
      </w:tr>
      <w:tr w:rsidR="00BC5279" w:rsidRPr="00AA2090" w14:paraId="61D8D059" w14:textId="77777777" w:rsidTr="00472064">
        <w:trPr>
          <w:trHeight w:val="397"/>
        </w:trPr>
        <w:tc>
          <w:tcPr>
            <w:tcW w:w="9928" w:type="dxa"/>
            <w:gridSpan w:val="9"/>
            <w:noWrap/>
            <w:tcMar>
              <w:left w:w="28" w:type="dxa"/>
            </w:tcMar>
            <w:vAlign w:val="center"/>
          </w:tcPr>
          <w:tbl>
            <w:tblPr>
              <w:tblW w:w="9955" w:type="dxa"/>
              <w:tblLayout w:type="fixed"/>
              <w:tblLook w:val="01E0" w:firstRow="1" w:lastRow="1" w:firstColumn="1" w:lastColumn="1" w:noHBand="0" w:noVBand="0"/>
            </w:tblPr>
            <w:tblGrid>
              <w:gridCol w:w="9955"/>
            </w:tblGrid>
            <w:tr w:rsidR="00AA2090" w:rsidRPr="00AA2090" w14:paraId="35386F66" w14:textId="77777777" w:rsidTr="00EB14C6">
              <w:trPr>
                <w:trHeight w:val="397"/>
              </w:trPr>
              <w:tc>
                <w:tcPr>
                  <w:tcW w:w="9955" w:type="dxa"/>
                  <w:noWrap/>
                  <w:tcMar>
                    <w:left w:w="28" w:type="dxa"/>
                  </w:tcMar>
                  <w:vAlign w:val="center"/>
                </w:tcPr>
                <w:tbl>
                  <w:tblPr>
                    <w:tblW w:w="9792" w:type="dxa"/>
                    <w:tblLayout w:type="fixed"/>
                    <w:tblLook w:val="01E0" w:firstRow="1" w:lastRow="1" w:firstColumn="1" w:lastColumn="1" w:noHBand="0" w:noVBand="0"/>
                  </w:tblPr>
                  <w:tblGrid>
                    <w:gridCol w:w="9792"/>
                  </w:tblGrid>
                  <w:tr w:rsidR="00AA2090" w:rsidRPr="00AA2090" w14:paraId="5526290B" w14:textId="77777777" w:rsidTr="00472064">
                    <w:trPr>
                      <w:trHeight w:val="567"/>
                    </w:trPr>
                    <w:tc>
                      <w:tcPr>
                        <w:tcW w:w="9768" w:type="dxa"/>
                        <w:noWrap/>
                        <w:tcMar>
                          <w:left w:w="28" w:type="dxa"/>
                        </w:tcMar>
                        <w:vAlign w:val="center"/>
                      </w:tcPr>
                      <w:tbl>
                        <w:tblPr>
                          <w:tblW w:w="9955" w:type="dxa"/>
                          <w:tblLayout w:type="fixed"/>
                          <w:tblLook w:val="01E0" w:firstRow="1" w:lastRow="1" w:firstColumn="1" w:lastColumn="1" w:noHBand="0" w:noVBand="0"/>
                        </w:tblPr>
                        <w:tblGrid>
                          <w:gridCol w:w="9955"/>
                        </w:tblGrid>
                        <w:tr w:rsidR="00AA2090" w:rsidRPr="00AA2090" w14:paraId="5F4B5D8C" w14:textId="77777777" w:rsidTr="00EB14C6">
                          <w:trPr>
                            <w:trHeight w:val="397"/>
                          </w:trPr>
                          <w:tc>
                            <w:tcPr>
                              <w:tcW w:w="9955" w:type="dxa"/>
                              <w:noWrap/>
                              <w:tcMar>
                                <w:left w:w="28" w:type="dxa"/>
                              </w:tcMar>
                              <w:vAlign w:val="center"/>
                            </w:tcPr>
                            <w:p w14:paraId="088481E9" w14:textId="77777777" w:rsidR="00C8231A" w:rsidRPr="00AA2090" w:rsidRDefault="00C8231A" w:rsidP="008225C1">
                              <w:pPr>
                                <w:pStyle w:val="berschrift1"/>
                                <w:numPr>
                                  <w:ilvl w:val="0"/>
                                  <w:numId w:val="16"/>
                                </w:numPr>
                                <w:tabs>
                                  <w:tab w:val="clear" w:pos="851"/>
                                </w:tabs>
                                <w:ind w:left="567" w:right="112" w:hanging="567"/>
                              </w:pPr>
                              <w:r w:rsidRPr="00AA2090">
                                <w:rPr>
                                  <w:u w:val="single"/>
                                </w:rPr>
                                <w:lastRenderedPageBreak/>
                                <w:t>Datenschutz</w:t>
                              </w:r>
                            </w:p>
                            <w:p w14:paraId="5E78811D" w14:textId="77777777" w:rsidR="00C8231A" w:rsidRPr="00AA2090" w:rsidRDefault="00C8231A" w:rsidP="008225C1">
                              <w:pPr>
                                <w:pStyle w:val="berschrift1"/>
                                <w:numPr>
                                  <w:ilvl w:val="0"/>
                                  <w:numId w:val="0"/>
                                </w:numPr>
                                <w:tabs>
                                  <w:tab w:val="clear" w:pos="567"/>
                                </w:tabs>
                                <w:ind w:right="112"/>
                                <w:rPr>
                                  <w:b w:val="0"/>
                                </w:rPr>
                              </w:pPr>
                              <w:r w:rsidRPr="00AA2090">
                                <w:rPr>
                                  <w:b w:val="0"/>
                                </w:rPr>
                                <w:t xml:space="preserve">Die Hochschule Koblenz verarbeitet personenbezogene Daten ausschließlich nach den geltenden Grundsätzen der DSGVO. Alle Informationen zu dieser Verarbeitung und Ihren Rechten erfahren Sie auf unserer Internetseite unter </w:t>
                              </w:r>
                              <w:hyperlink r:id="rId8" w:history="1">
                                <w:r w:rsidRPr="00AA2090">
                                  <w:rPr>
                                    <w:rStyle w:val="Hyperlink"/>
                                    <w:b w:val="0"/>
                                    <w:color w:val="auto"/>
                                  </w:rPr>
                                  <w:t>https://www.hs-koblenz.de/rechtliche-informationen/datenschutz/</w:t>
                                </w:r>
                              </w:hyperlink>
                              <w:r w:rsidRPr="00AA2090">
                                <w:rPr>
                                  <w:b w:val="0"/>
                                </w:rPr>
                                <w:t xml:space="preserve"> oder bei unserer behördlichen Datenschutzbeauftragten unter </w:t>
                              </w:r>
                              <w:hyperlink r:id="rId9" w:history="1">
                                <w:r w:rsidRPr="00AA2090">
                                  <w:rPr>
                                    <w:rStyle w:val="Hyperlink"/>
                                    <w:b w:val="0"/>
                                    <w:color w:val="auto"/>
                                  </w:rPr>
                                  <w:t>datenschutz@hs-koblenz.de</w:t>
                                </w:r>
                              </w:hyperlink>
                            </w:p>
                            <w:p w14:paraId="4FFE1B96" w14:textId="77777777" w:rsidR="00C8231A" w:rsidRPr="00AA2090" w:rsidRDefault="00C8231A" w:rsidP="008225C1">
                              <w:pPr>
                                <w:pStyle w:val="Textkrper"/>
                                <w:spacing w:line="249" w:lineRule="auto"/>
                                <w:ind w:left="0" w:right="112"/>
                                <w:rPr>
                                  <w:b/>
                                  <w:u w:val="single"/>
                                </w:rPr>
                              </w:pPr>
                            </w:p>
                            <w:p w14:paraId="62753277" w14:textId="77777777" w:rsidR="00C8231A" w:rsidRPr="00AA2090" w:rsidRDefault="00C8231A" w:rsidP="008225C1">
                              <w:pPr>
                                <w:pStyle w:val="Textkrper"/>
                                <w:spacing w:line="249" w:lineRule="auto"/>
                                <w:ind w:left="0" w:right="112"/>
                                <w:rPr>
                                  <w:b/>
                                  <w:u w:val="single"/>
                                </w:rPr>
                              </w:pPr>
                              <w:r w:rsidRPr="00AA2090">
                                <w:rPr>
                                  <w:b/>
                                  <w:u w:val="single"/>
                                </w:rPr>
                                <w:t>Tariftreue</w:t>
                              </w:r>
                            </w:p>
                            <w:p w14:paraId="451DEB6D" w14:textId="77777777" w:rsidR="00C8231A" w:rsidRPr="00AA2090" w:rsidRDefault="00C8231A" w:rsidP="008225C1">
                              <w:pPr>
                                <w:pStyle w:val="Textkrper"/>
                                <w:spacing w:line="249" w:lineRule="auto"/>
                                <w:ind w:left="0" w:right="112"/>
                              </w:pPr>
                            </w:p>
                            <w:p w14:paraId="27DD9987" w14:textId="77777777" w:rsidR="00C8231A" w:rsidRPr="00AA2090" w:rsidRDefault="00C8231A" w:rsidP="008225C1">
                              <w:pPr>
                                <w:pStyle w:val="Textkrper"/>
                                <w:spacing w:line="249" w:lineRule="auto"/>
                                <w:ind w:left="0" w:right="112"/>
                              </w:pPr>
                              <w:r w:rsidRPr="00AA2090">
                                <w:t>Das Landesgesetz zur Gewährleistung von Tariftreue und Mindestentgelt bei öffentlichen Auftragsvergaben (Landestariftreuegesetz-LTTG) verpflichtet öffentliche Auftraggeber öffentliche Aufträge ab einem geschätzten Netto-Auftragswert von 20 000 EUR nur an solche Unternehmen zu vergeben, die bei Angebotsabgabe schriftlich eine Tariftreueerklärung bzw. eine Mindestentgelterklärung vorlegen. Bieter mit Sitz im Inland sowie deren Nachunternehmer und Verleiher von Arbeitskräfte, mit Sitz im Inland, haben eine Verpflichtungserklärung abzugeben, einen Mindestlohn zuzahlen.</w:t>
                              </w:r>
                            </w:p>
                            <w:p w14:paraId="7B579D37" w14:textId="77777777" w:rsidR="00C8231A" w:rsidRPr="00AA2090" w:rsidRDefault="00C8231A" w:rsidP="008225C1">
                              <w:pPr>
                                <w:pStyle w:val="Textkrper"/>
                                <w:spacing w:line="249" w:lineRule="auto"/>
                                <w:ind w:left="0" w:right="112"/>
                              </w:pPr>
                            </w:p>
                            <w:p w14:paraId="6B374AA1" w14:textId="77777777" w:rsidR="00C8231A" w:rsidRPr="00AA2090" w:rsidRDefault="00C8231A" w:rsidP="008225C1">
                              <w:pPr>
                                <w:pStyle w:val="Textkrper"/>
                                <w:spacing w:line="249" w:lineRule="auto"/>
                                <w:ind w:left="0" w:right="112"/>
                              </w:pPr>
                              <w:r w:rsidRPr="00AA2090">
                                <w:t>Nach Maßgabe des Landesgesetzes zur Gewährleistung von Tariftreue und Mindestentgelt bei öffentlichen Auftragsvergaben (Landestariftreuegesetz Rheinland-Pfalz - LTTG) in der jeweils aktuellen Fassung wird folgendes vereinbart.</w:t>
                              </w:r>
                            </w:p>
                            <w:p w14:paraId="4336E1DF" w14:textId="77777777" w:rsidR="00C8231A" w:rsidRPr="00AA2090" w:rsidRDefault="00C8231A" w:rsidP="008225C1">
                              <w:pPr>
                                <w:pStyle w:val="Textkrper"/>
                                <w:spacing w:line="249" w:lineRule="auto"/>
                                <w:ind w:left="0" w:right="112"/>
                              </w:pPr>
                            </w:p>
                            <w:p w14:paraId="2B840AB2" w14:textId="77777777" w:rsidR="00C8231A" w:rsidRPr="00AA2090" w:rsidRDefault="00C8231A" w:rsidP="008225C1">
                              <w:pPr>
                                <w:pStyle w:val="Textkrper"/>
                                <w:spacing w:line="249" w:lineRule="auto"/>
                                <w:ind w:left="0" w:right="112"/>
                              </w:pPr>
                              <w:r w:rsidRPr="00AA2090">
                                <w:t>a. Der Auftragnehmer führt für sich und alle seine Nachunternehmer prüffähige und vollständige Unterlagen nach §6 Abs.1 LTTG, aus denen der Auftraggeber die Einhaltung der Bestimmungen</w:t>
                              </w:r>
                            </w:p>
                            <w:p w14:paraId="039B0A9C" w14:textId="77777777" w:rsidR="00C8231A" w:rsidRPr="00AA2090" w:rsidRDefault="00C8231A" w:rsidP="008225C1">
                              <w:pPr>
                                <w:pStyle w:val="Textkrper"/>
                                <w:spacing w:line="249" w:lineRule="auto"/>
                                <w:ind w:left="0" w:right="112"/>
                              </w:pPr>
                              <w:r w:rsidRPr="00AA2090">
                                <w:t>des Landestariftreuegesetzes jederzeit entnehmen kann. Die Einsichtnahme ist dem Auftraggeber jederzeit gestattet.</w:t>
                              </w:r>
                            </w:p>
                            <w:p w14:paraId="6DF2C222" w14:textId="77777777" w:rsidR="00C8231A" w:rsidRPr="00AA2090" w:rsidRDefault="00C8231A" w:rsidP="008225C1">
                              <w:pPr>
                                <w:pStyle w:val="Textkrper"/>
                                <w:spacing w:line="249" w:lineRule="auto"/>
                                <w:ind w:left="0" w:right="112"/>
                              </w:pPr>
                            </w:p>
                            <w:p w14:paraId="150E8CCA" w14:textId="77777777" w:rsidR="00C8231A" w:rsidRPr="00AA2090" w:rsidRDefault="00C8231A" w:rsidP="008225C1">
                              <w:pPr>
                                <w:pStyle w:val="Textkrper"/>
                                <w:spacing w:line="249" w:lineRule="auto"/>
                                <w:ind w:left="0" w:right="112"/>
                              </w:pPr>
                              <w:r w:rsidRPr="00AA2090">
                                <w:t>b. Die Vertragspartner vereinbaren nach Maßgabe von §7 Abs.1 LTTG für jeden schuldhaften Verstoß des Auftragnehmers gegen seine Verpflichtungen aus den §§3-6 des Landestariftreuegesetz oder den insoweit bestehenden Pflichten seiner Nachunternehmer, die ihm bekannt sind oder die er kennen musste, eine Vertragsstrafe in Höhe von 1% der Auftragssumme, bei mehreren Verstößen höchstens 10% der Auftragsumme. Ist die verwirkte Vertragstrafe unverhältnismäßig hoch, so kann sie von dem öffentlichen Auftraggeber auf Antrag des beauftragten Unternehmens auf den angemessenen Betrag herabgesetzt werden.</w:t>
                              </w:r>
                            </w:p>
                            <w:p w14:paraId="6A3BCD5D" w14:textId="77777777" w:rsidR="00C8231A" w:rsidRPr="00AA2090" w:rsidRDefault="00C8231A" w:rsidP="008225C1">
                              <w:pPr>
                                <w:pStyle w:val="Textkrper"/>
                                <w:spacing w:line="249" w:lineRule="auto"/>
                                <w:ind w:left="0" w:right="112"/>
                              </w:pPr>
                            </w:p>
                            <w:p w14:paraId="13425A88" w14:textId="77777777" w:rsidR="00C8231A" w:rsidRPr="00AA2090" w:rsidRDefault="00C8231A" w:rsidP="008225C1">
                              <w:pPr>
                                <w:pStyle w:val="Textkrper"/>
                                <w:spacing w:line="249" w:lineRule="auto"/>
                                <w:ind w:left="0" w:right="112"/>
                              </w:pPr>
                              <w:r w:rsidRPr="00AA2090">
                                <w:t>c. Dem Auftraggeber steht bei festgestelltem, grob fahrlässigem oder vorsätzlichem Verstoß gegen die Bestimmungen des Landestariftreuegesetzes das Recht zur fristlosen Kündigung aus wichtigem Grund zu.</w:t>
                              </w:r>
                            </w:p>
                            <w:p w14:paraId="7397BC8A" w14:textId="77777777" w:rsidR="00C8231A" w:rsidRPr="00AA2090" w:rsidRDefault="00C8231A" w:rsidP="008225C1">
                              <w:pPr>
                                <w:pStyle w:val="Textkrper"/>
                                <w:spacing w:line="249" w:lineRule="auto"/>
                                <w:ind w:left="0" w:right="112"/>
                              </w:pPr>
                            </w:p>
                            <w:p w14:paraId="1F28EF9F" w14:textId="77777777" w:rsidR="00C8231A" w:rsidRPr="00AA2090" w:rsidRDefault="00C8231A" w:rsidP="008225C1">
                              <w:pPr>
                                <w:pStyle w:val="Textkrper"/>
                                <w:spacing w:line="249" w:lineRule="auto"/>
                                <w:ind w:left="0" w:right="112"/>
                              </w:pPr>
                              <w:r w:rsidRPr="00AA2090">
                                <w:t>d. Dem Auftragnehmer ist bekannt, dass er bei festgestelltem, grob fahrlässigem oder vorsätzlichem Verstoß gegen die Bestimmungen des Landestariftreuegesetzes für die Dauer von bis zu 3 Jahren von öffentlichen Auftragsvergaben der Hochschule ausgeschlossen werden kann. Dieser Ausschluss wird gesondert festgestellt und dem Auftragnehmer bekannt gegeben.</w:t>
                              </w:r>
                            </w:p>
                            <w:p w14:paraId="007D7969" w14:textId="77777777" w:rsidR="00C8231A" w:rsidRPr="00AA2090" w:rsidRDefault="00C8231A" w:rsidP="008225C1">
                              <w:pPr>
                                <w:pStyle w:val="Textkrper"/>
                                <w:spacing w:line="249" w:lineRule="auto"/>
                                <w:ind w:left="0" w:right="112"/>
                              </w:pPr>
                            </w:p>
                            <w:p w14:paraId="68A77208" w14:textId="77777777" w:rsidR="00C8231A" w:rsidRPr="00AA2090" w:rsidRDefault="00C8231A" w:rsidP="008225C1">
                              <w:pPr>
                                <w:pStyle w:val="Textkrper"/>
                                <w:spacing w:line="249" w:lineRule="auto"/>
                                <w:ind w:left="0" w:right="112"/>
                                <w:rPr>
                                  <w:b/>
                                  <w:u w:val="single"/>
                                </w:rPr>
                              </w:pPr>
                              <w:r w:rsidRPr="00AA2090">
                                <w:rPr>
                                  <w:b/>
                                  <w:u w:val="single"/>
                                </w:rPr>
                                <w:t>Allgemeines</w:t>
                              </w:r>
                            </w:p>
                            <w:p w14:paraId="7ACE8248" w14:textId="77777777" w:rsidR="00C8231A" w:rsidRPr="00AA2090" w:rsidRDefault="00C8231A" w:rsidP="008225C1">
                              <w:pPr>
                                <w:pStyle w:val="Textkrper"/>
                                <w:spacing w:before="89" w:line="249" w:lineRule="auto"/>
                                <w:ind w:left="0" w:right="112"/>
                              </w:pPr>
                              <w:r w:rsidRPr="00AA2090">
                                <w:t>Sämtliche Kommunikation ist ausschließlich, unter Angabe der Vergabe-Nummer und der Maßnahme, über die Vergabeplattform zu führen.</w:t>
                              </w:r>
                            </w:p>
                            <w:p w14:paraId="5F69069B" w14:textId="77777777" w:rsidR="00C8231A" w:rsidRPr="00AA2090" w:rsidRDefault="00C8231A" w:rsidP="008225C1">
                              <w:pPr>
                                <w:pStyle w:val="Textkrper"/>
                                <w:spacing w:before="10"/>
                                <w:ind w:left="0" w:right="112"/>
                              </w:pPr>
                            </w:p>
                            <w:p w14:paraId="5B2F4B4A" w14:textId="77777777" w:rsidR="00C8231A" w:rsidRPr="00AA2090" w:rsidRDefault="00C8231A" w:rsidP="008225C1">
                              <w:pPr>
                                <w:pStyle w:val="Textkrper"/>
                                <w:spacing w:line="249" w:lineRule="auto"/>
                                <w:ind w:left="0" w:right="112"/>
                              </w:pPr>
                              <w:r w:rsidRPr="00AA2090">
                                <w:t>Die Angebotsunterlagen sind vollständig zurückzusenden. Inhaltliche Änderungen sind nicht zulässig. Einzutragen sind lediglich Angaben wie: Preise, - Marke, - Produkt.</w:t>
                              </w:r>
                            </w:p>
                            <w:p w14:paraId="40682DB3" w14:textId="77777777" w:rsidR="00C8231A" w:rsidRPr="00AA2090" w:rsidRDefault="00C8231A" w:rsidP="008225C1">
                              <w:pPr>
                                <w:pStyle w:val="Textkrper"/>
                                <w:spacing w:before="10"/>
                                <w:ind w:left="0" w:right="112"/>
                              </w:pPr>
                            </w:p>
                            <w:p w14:paraId="77AE015E" w14:textId="77777777" w:rsidR="00C8231A" w:rsidRPr="00AA2090" w:rsidRDefault="00C8231A" w:rsidP="008225C1">
                              <w:pPr>
                                <w:pStyle w:val="Textkrper"/>
                                <w:spacing w:line="249" w:lineRule="auto"/>
                                <w:ind w:left="0" w:right="112"/>
                              </w:pPr>
                              <w:r w:rsidRPr="00AA2090">
                                <w:t>Bereitgestellte Formulare: Die zum Download in dieser Veröffentlichung hinterlegten Dateien stellen eine Vereinfachung dar und sollen genutzt werden.</w:t>
                              </w:r>
                            </w:p>
                            <w:p w14:paraId="69776F14" w14:textId="77777777" w:rsidR="00123FAB" w:rsidRPr="00AA2090" w:rsidRDefault="00123FAB" w:rsidP="008225C1">
                              <w:pPr>
                                <w:pStyle w:val="Textkrper"/>
                                <w:spacing w:line="249" w:lineRule="auto"/>
                                <w:ind w:left="0" w:right="112"/>
                              </w:pPr>
                            </w:p>
                            <w:p w14:paraId="25ED3CE4" w14:textId="77777777" w:rsidR="00C73554" w:rsidRPr="00AA2090" w:rsidRDefault="00123FAB" w:rsidP="008225C1">
                              <w:pPr>
                                <w:pStyle w:val="Textkrper"/>
                                <w:spacing w:before="10"/>
                                <w:ind w:left="0" w:right="112"/>
                              </w:pPr>
                              <w:r w:rsidRPr="00AA2090">
                                <w:t xml:space="preserve">Geforderte Eignungsnachweise (gem. § 6a VOB/A/1,), die in Form anerkannter Präqualifikationsnachweise (u.a. PQ-Bau, PQ-VOL,) vorliegen, werden zugelassen und anerkannt, wenn die Präqualifikationsnachweise </w:t>
                              </w:r>
                            </w:p>
                            <w:p w14:paraId="1945BC84" w14:textId="77777777" w:rsidR="00123FAB" w:rsidRPr="00AA2090" w:rsidRDefault="00C73554" w:rsidP="008225C1">
                              <w:pPr>
                                <w:pStyle w:val="Textkrper"/>
                                <w:spacing w:before="10"/>
                                <w:ind w:left="0" w:right="112"/>
                              </w:pPr>
                              <w:r w:rsidRPr="00AA2090">
                                <w:t>in</w:t>
                              </w:r>
                              <w:r w:rsidR="00123FAB" w:rsidRPr="00AA2090">
                                <w:t xml:space="preserve"> Form und Inhalt den geforderten Eignungsnachweisen entsprechen.</w:t>
                              </w:r>
                            </w:p>
                            <w:p w14:paraId="235DC495" w14:textId="77777777" w:rsidR="00C8231A" w:rsidRPr="00AA2090" w:rsidRDefault="00C8231A" w:rsidP="008225C1">
                              <w:pPr>
                                <w:pStyle w:val="Textkrper"/>
                                <w:spacing w:before="10"/>
                                <w:ind w:left="504" w:right="112"/>
                              </w:pPr>
                            </w:p>
                          </w:tc>
                        </w:tr>
                      </w:tbl>
                      <w:p w14:paraId="6950A065" w14:textId="77777777" w:rsidR="00C8231A" w:rsidRPr="00AA2090" w:rsidRDefault="00C8231A" w:rsidP="008225C1">
                        <w:pPr>
                          <w:ind w:right="112"/>
                        </w:pPr>
                        <w:r w:rsidRPr="00AA2090">
                          <w:rPr>
                            <w:b/>
                            <w:sz w:val="22"/>
                            <w:szCs w:val="22"/>
                          </w:rPr>
                          <w:t>10.</w:t>
                        </w:r>
                        <w:r w:rsidRPr="00AA2090">
                          <w:rPr>
                            <w:b/>
                            <w:sz w:val="22"/>
                            <w:szCs w:val="22"/>
                          </w:rPr>
                          <w:tab/>
                        </w:r>
                        <w:r w:rsidRPr="00AA2090">
                          <w:fldChar w:fldCharType="begin">
                            <w:ffData>
                              <w:name w:val="Text432"/>
                              <w:enabled/>
                              <w:calcOnExit w:val="0"/>
                              <w:textInput/>
                            </w:ffData>
                          </w:fldChar>
                        </w:r>
                        <w:r w:rsidRPr="00AA2090">
                          <w:instrText xml:space="preserve"> FORMTEXT </w:instrText>
                        </w:r>
                        <w:r w:rsidRPr="00AA2090">
                          <w:fldChar w:fldCharType="separate"/>
                        </w:r>
                        <w:r w:rsidRPr="00AA2090">
                          <w:rPr>
                            <w:noProof/>
                          </w:rPr>
                          <w:t> </w:t>
                        </w:r>
                        <w:r w:rsidRPr="00AA2090">
                          <w:rPr>
                            <w:noProof/>
                          </w:rPr>
                          <w:t> </w:t>
                        </w:r>
                        <w:r w:rsidRPr="00AA2090">
                          <w:rPr>
                            <w:noProof/>
                          </w:rPr>
                          <w:t> </w:t>
                        </w:r>
                        <w:r w:rsidRPr="00AA2090">
                          <w:rPr>
                            <w:noProof/>
                          </w:rPr>
                          <w:t> </w:t>
                        </w:r>
                        <w:r w:rsidRPr="00AA2090">
                          <w:rPr>
                            <w:noProof/>
                          </w:rPr>
                          <w:t> </w:t>
                        </w:r>
                        <w:r w:rsidRPr="00AA2090">
                          <w:fldChar w:fldCharType="end"/>
                        </w:r>
                      </w:p>
                    </w:tc>
                  </w:tr>
                </w:tbl>
                <w:p w14:paraId="3401697B" w14:textId="77777777" w:rsidR="00C8231A" w:rsidRPr="00AA2090" w:rsidRDefault="00C8231A" w:rsidP="008225C1">
                  <w:pPr>
                    <w:ind w:right="112"/>
                  </w:pPr>
                </w:p>
              </w:tc>
            </w:tr>
          </w:tbl>
          <w:p w14:paraId="51165C1E" w14:textId="77777777" w:rsidR="00BC5279" w:rsidRPr="00AA2090" w:rsidRDefault="00BC5279" w:rsidP="008225C1">
            <w:pPr>
              <w:ind w:right="112"/>
            </w:pPr>
          </w:p>
        </w:tc>
      </w:tr>
    </w:tbl>
    <w:p w14:paraId="55BDE449" w14:textId="77777777" w:rsidR="00B276AD" w:rsidRPr="00AA2090" w:rsidRDefault="00B276AD" w:rsidP="008225C1">
      <w:pPr>
        <w:ind w:right="112"/>
      </w:pPr>
    </w:p>
    <w:sectPr w:rsidR="00B276AD" w:rsidRPr="00AA2090" w:rsidSect="00500C2B">
      <w:headerReference w:type="even" r:id="rId10"/>
      <w:headerReference w:type="default" r:id="rId11"/>
      <w:footerReference w:type="defaul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0B633" w14:textId="77777777" w:rsidR="00472064" w:rsidRDefault="00472064">
      <w:r>
        <w:separator/>
      </w:r>
    </w:p>
    <w:p w14:paraId="5D8AA894" w14:textId="77777777" w:rsidR="00472064" w:rsidRDefault="00472064"/>
    <w:p w14:paraId="2B721EE4" w14:textId="77777777" w:rsidR="00472064" w:rsidRDefault="00472064"/>
  </w:endnote>
  <w:endnote w:type="continuationSeparator" w:id="0">
    <w:p w14:paraId="33A99E45" w14:textId="77777777" w:rsidR="00472064" w:rsidRDefault="00472064">
      <w:r>
        <w:continuationSeparator/>
      </w:r>
    </w:p>
    <w:p w14:paraId="0D298AFF" w14:textId="77777777" w:rsidR="00472064" w:rsidRDefault="00472064"/>
    <w:p w14:paraId="0DC60885" w14:textId="77777777" w:rsidR="00472064" w:rsidRDefault="004720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472064" w:rsidRPr="00D6072E" w14:paraId="658753DC" w14:textId="77777777" w:rsidTr="002F3A7D">
      <w:trPr>
        <w:cantSplit/>
        <w:trHeight w:hRule="exact" w:val="397"/>
      </w:trPr>
      <w:tc>
        <w:tcPr>
          <w:tcW w:w="147" w:type="dxa"/>
          <w:vAlign w:val="center"/>
        </w:tcPr>
        <w:p w14:paraId="4F9B7BD3" w14:textId="77777777" w:rsidR="00472064" w:rsidRPr="00D6072E" w:rsidRDefault="00472064" w:rsidP="00D6072E">
          <w:pPr>
            <w:jc w:val="center"/>
            <w:rPr>
              <w:b/>
              <w:sz w:val="16"/>
              <w:szCs w:val="16"/>
            </w:rPr>
          </w:pPr>
          <w:r w:rsidRPr="00D6072E">
            <w:rPr>
              <w:rFonts w:cs="Arial"/>
              <w:b/>
              <w:sz w:val="16"/>
              <w:szCs w:val="16"/>
            </w:rPr>
            <w:t>©</w:t>
          </w:r>
        </w:p>
      </w:tc>
      <w:tc>
        <w:tcPr>
          <w:tcW w:w="621" w:type="dxa"/>
          <w:vAlign w:val="center"/>
        </w:tcPr>
        <w:p w14:paraId="1AEA1CB4" w14:textId="77777777" w:rsidR="00472064" w:rsidRPr="00D6072E" w:rsidRDefault="00472064" w:rsidP="00D6072E">
          <w:pPr>
            <w:jc w:val="center"/>
            <w:rPr>
              <w:b/>
              <w:sz w:val="16"/>
              <w:szCs w:val="16"/>
            </w:rPr>
          </w:pPr>
          <w:r>
            <w:rPr>
              <w:rFonts w:cs="Arial"/>
              <w:b/>
              <w:noProof/>
              <w:sz w:val="16"/>
              <w:szCs w:val="16"/>
            </w:rPr>
            <w:drawing>
              <wp:inline distT="0" distB="0" distL="0" distR="0" wp14:anchorId="058407D2" wp14:editId="352CA7C8">
                <wp:extent cx="369570" cy="256540"/>
                <wp:effectExtent l="0" t="0" r="0" b="0"/>
                <wp:docPr id="4"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570" cy="256540"/>
                        </a:xfrm>
                        <a:prstGeom prst="rect">
                          <a:avLst/>
                        </a:prstGeom>
                        <a:noFill/>
                        <a:ln>
                          <a:noFill/>
                        </a:ln>
                      </pic:spPr>
                    </pic:pic>
                  </a:graphicData>
                </a:graphic>
              </wp:inline>
            </w:drawing>
          </w:r>
        </w:p>
      </w:tc>
      <w:tc>
        <w:tcPr>
          <w:tcW w:w="7512" w:type="dxa"/>
          <w:vAlign w:val="center"/>
        </w:tcPr>
        <w:p w14:paraId="225BF112" w14:textId="77777777" w:rsidR="00472064" w:rsidRPr="00D6072E" w:rsidRDefault="00472064" w:rsidP="00A10B96">
          <w:pPr>
            <w:tabs>
              <w:tab w:val="left" w:pos="84"/>
            </w:tabs>
            <w:jc w:val="left"/>
            <w:rPr>
              <w:rFonts w:cs="Arial"/>
              <w:b/>
              <w:sz w:val="16"/>
              <w:szCs w:val="16"/>
            </w:rPr>
          </w:pPr>
          <w:r w:rsidRPr="00D6072E">
            <w:rPr>
              <w:rFonts w:cs="Arial"/>
              <w:b/>
              <w:sz w:val="16"/>
              <w:szCs w:val="16"/>
            </w:rPr>
            <w:tab/>
            <w:t xml:space="preserve">VHB - Bund - Ausgabe </w:t>
          </w:r>
          <w:r>
            <w:rPr>
              <w:rFonts w:cs="Arial"/>
              <w:b/>
              <w:sz w:val="16"/>
              <w:szCs w:val="16"/>
            </w:rPr>
            <w:t>2017 - Stand 01/2</w:t>
          </w:r>
          <w:r w:rsidR="00493793">
            <w:rPr>
              <w:rFonts w:cs="Arial"/>
              <w:b/>
              <w:sz w:val="16"/>
              <w:szCs w:val="16"/>
            </w:rPr>
            <w:t>6</w:t>
          </w:r>
        </w:p>
      </w:tc>
      <w:tc>
        <w:tcPr>
          <w:tcW w:w="1440" w:type="dxa"/>
          <w:vAlign w:val="center"/>
        </w:tcPr>
        <w:p w14:paraId="3C3C048C" w14:textId="77777777" w:rsidR="00472064" w:rsidRPr="00D6072E" w:rsidRDefault="00472064"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Pr>
              <w:rFonts w:cs="Arial"/>
              <w:b/>
              <w:noProof/>
              <w:snapToGrid w:val="0"/>
              <w:sz w:val="16"/>
              <w:szCs w:val="16"/>
            </w:rPr>
            <w:t>2</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Pr>
              <w:rFonts w:cs="Arial"/>
              <w:b/>
              <w:noProof/>
              <w:snapToGrid w:val="0"/>
              <w:sz w:val="16"/>
              <w:szCs w:val="16"/>
            </w:rPr>
            <w:t>5</w:t>
          </w:r>
          <w:r w:rsidRPr="00D6072E">
            <w:rPr>
              <w:rFonts w:cs="Arial"/>
              <w:b/>
              <w:snapToGrid w:val="0"/>
              <w:sz w:val="16"/>
              <w:szCs w:val="16"/>
            </w:rPr>
            <w:fldChar w:fldCharType="end"/>
          </w:r>
        </w:p>
      </w:tc>
    </w:tr>
  </w:tbl>
  <w:p w14:paraId="13A9196F" w14:textId="77777777" w:rsidR="00472064" w:rsidRPr="00046C8E" w:rsidRDefault="0047206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BAB52" w14:textId="77777777" w:rsidR="00472064" w:rsidRDefault="00472064">
      <w:r>
        <w:separator/>
      </w:r>
    </w:p>
    <w:p w14:paraId="1C184AB9" w14:textId="77777777" w:rsidR="00472064" w:rsidRDefault="00472064"/>
    <w:p w14:paraId="6AF75E44" w14:textId="77777777" w:rsidR="00472064" w:rsidRDefault="00472064"/>
  </w:footnote>
  <w:footnote w:type="continuationSeparator" w:id="0">
    <w:p w14:paraId="1FDF90B0" w14:textId="77777777" w:rsidR="00472064" w:rsidRDefault="00472064">
      <w:r>
        <w:continuationSeparator/>
      </w:r>
    </w:p>
    <w:p w14:paraId="5EBE66EF" w14:textId="77777777" w:rsidR="00472064" w:rsidRDefault="00472064"/>
    <w:p w14:paraId="497FC51A" w14:textId="77777777" w:rsidR="00472064" w:rsidRDefault="004720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9DE4" w14:textId="77777777" w:rsidR="00472064" w:rsidRDefault="00472064"/>
  <w:p w14:paraId="0E1A1670" w14:textId="77777777" w:rsidR="00472064" w:rsidRDefault="004720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B88F" w14:textId="77777777" w:rsidR="00472064" w:rsidRDefault="00472064" w:rsidP="00A8773B">
    <w:pPr>
      <w:pStyle w:val="Kopfzeile"/>
    </w:pPr>
    <w:r>
      <w:t>631</w:t>
    </w:r>
  </w:p>
  <w:p w14:paraId="294408F0" w14:textId="77777777" w:rsidR="00472064" w:rsidRPr="00254AC7" w:rsidRDefault="00472064" w:rsidP="002C2112">
    <w:pPr>
      <w:pStyle w:val="UnterKopfzeile"/>
      <w:spacing w:after="0"/>
    </w:pPr>
    <w:r>
      <w:t>(UVgO– Aufforderung zur Abgabe eines Angebots</w:t>
    </w:r>
    <w:r w:rsidRPr="00254AC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254F0C"/>
    <w:rsid w:val="000021DC"/>
    <w:rsid w:val="0000737B"/>
    <w:rsid w:val="000114D3"/>
    <w:rsid w:val="00020FAD"/>
    <w:rsid w:val="00031F06"/>
    <w:rsid w:val="000414D4"/>
    <w:rsid w:val="00045BDA"/>
    <w:rsid w:val="00046C8E"/>
    <w:rsid w:val="00054C0A"/>
    <w:rsid w:val="0006675C"/>
    <w:rsid w:val="00075517"/>
    <w:rsid w:val="00080586"/>
    <w:rsid w:val="00081305"/>
    <w:rsid w:val="00084501"/>
    <w:rsid w:val="000848E7"/>
    <w:rsid w:val="000A42AA"/>
    <w:rsid w:val="000A4571"/>
    <w:rsid w:val="000B6926"/>
    <w:rsid w:val="000E3BD4"/>
    <w:rsid w:val="000F482E"/>
    <w:rsid w:val="001028D9"/>
    <w:rsid w:val="001059D7"/>
    <w:rsid w:val="00106076"/>
    <w:rsid w:val="00107AB5"/>
    <w:rsid w:val="00115619"/>
    <w:rsid w:val="00123FAB"/>
    <w:rsid w:val="00127C79"/>
    <w:rsid w:val="001337B3"/>
    <w:rsid w:val="001426F7"/>
    <w:rsid w:val="001452BF"/>
    <w:rsid w:val="00145D06"/>
    <w:rsid w:val="00154613"/>
    <w:rsid w:val="00156BBF"/>
    <w:rsid w:val="00157146"/>
    <w:rsid w:val="0016020B"/>
    <w:rsid w:val="0017071D"/>
    <w:rsid w:val="001750BF"/>
    <w:rsid w:val="00176500"/>
    <w:rsid w:val="00187503"/>
    <w:rsid w:val="001A05EF"/>
    <w:rsid w:val="001A6205"/>
    <w:rsid w:val="001A7F19"/>
    <w:rsid w:val="001B705C"/>
    <w:rsid w:val="001C3E5C"/>
    <w:rsid w:val="001C509D"/>
    <w:rsid w:val="001C5E97"/>
    <w:rsid w:val="001E0C92"/>
    <w:rsid w:val="001F47CC"/>
    <w:rsid w:val="001F59AC"/>
    <w:rsid w:val="0021487C"/>
    <w:rsid w:val="00221B43"/>
    <w:rsid w:val="00241435"/>
    <w:rsid w:val="00246B5C"/>
    <w:rsid w:val="002517FD"/>
    <w:rsid w:val="00254AC7"/>
    <w:rsid w:val="00254F0C"/>
    <w:rsid w:val="00263542"/>
    <w:rsid w:val="002718FD"/>
    <w:rsid w:val="00274111"/>
    <w:rsid w:val="002745D0"/>
    <w:rsid w:val="002748DF"/>
    <w:rsid w:val="0028090C"/>
    <w:rsid w:val="00280D4B"/>
    <w:rsid w:val="002B132A"/>
    <w:rsid w:val="002C0F7B"/>
    <w:rsid w:val="002C2112"/>
    <w:rsid w:val="002C30C7"/>
    <w:rsid w:val="002C3F7F"/>
    <w:rsid w:val="002C403D"/>
    <w:rsid w:val="002E0BCC"/>
    <w:rsid w:val="002E4302"/>
    <w:rsid w:val="002F00B3"/>
    <w:rsid w:val="002F14EA"/>
    <w:rsid w:val="002F3A7D"/>
    <w:rsid w:val="002F4952"/>
    <w:rsid w:val="002F4B95"/>
    <w:rsid w:val="002F77DA"/>
    <w:rsid w:val="00310381"/>
    <w:rsid w:val="00311CCB"/>
    <w:rsid w:val="00325168"/>
    <w:rsid w:val="00327698"/>
    <w:rsid w:val="00345DF8"/>
    <w:rsid w:val="003552CC"/>
    <w:rsid w:val="00355C7F"/>
    <w:rsid w:val="003609AE"/>
    <w:rsid w:val="003609CE"/>
    <w:rsid w:val="003824A9"/>
    <w:rsid w:val="003A36E9"/>
    <w:rsid w:val="003B0A48"/>
    <w:rsid w:val="003D391F"/>
    <w:rsid w:val="003D3E99"/>
    <w:rsid w:val="003D6B8D"/>
    <w:rsid w:val="003E2CD4"/>
    <w:rsid w:val="00402A1B"/>
    <w:rsid w:val="004071CA"/>
    <w:rsid w:val="0041785F"/>
    <w:rsid w:val="00424038"/>
    <w:rsid w:val="0042409F"/>
    <w:rsid w:val="0045228F"/>
    <w:rsid w:val="00453759"/>
    <w:rsid w:val="00454471"/>
    <w:rsid w:val="0045726B"/>
    <w:rsid w:val="00462B88"/>
    <w:rsid w:val="0047055A"/>
    <w:rsid w:val="00472064"/>
    <w:rsid w:val="00480ABD"/>
    <w:rsid w:val="004818FE"/>
    <w:rsid w:val="00492429"/>
    <w:rsid w:val="00493254"/>
    <w:rsid w:val="00493793"/>
    <w:rsid w:val="004C2BCD"/>
    <w:rsid w:val="004C5609"/>
    <w:rsid w:val="004D21E2"/>
    <w:rsid w:val="004D73E7"/>
    <w:rsid w:val="004E07A5"/>
    <w:rsid w:val="004E258D"/>
    <w:rsid w:val="004E3711"/>
    <w:rsid w:val="00500C2B"/>
    <w:rsid w:val="00520D3B"/>
    <w:rsid w:val="005333C9"/>
    <w:rsid w:val="00540BE0"/>
    <w:rsid w:val="00550F6A"/>
    <w:rsid w:val="00556A31"/>
    <w:rsid w:val="005575B0"/>
    <w:rsid w:val="00573601"/>
    <w:rsid w:val="00574488"/>
    <w:rsid w:val="00576B51"/>
    <w:rsid w:val="00576C66"/>
    <w:rsid w:val="00587F43"/>
    <w:rsid w:val="005A4489"/>
    <w:rsid w:val="005A63B5"/>
    <w:rsid w:val="005C301C"/>
    <w:rsid w:val="005C41DA"/>
    <w:rsid w:val="005C66DE"/>
    <w:rsid w:val="005D3759"/>
    <w:rsid w:val="005D39EA"/>
    <w:rsid w:val="005F0540"/>
    <w:rsid w:val="005F32A5"/>
    <w:rsid w:val="005F41CD"/>
    <w:rsid w:val="005F735A"/>
    <w:rsid w:val="00601286"/>
    <w:rsid w:val="00605DD3"/>
    <w:rsid w:val="00606550"/>
    <w:rsid w:val="00607EE7"/>
    <w:rsid w:val="006130D9"/>
    <w:rsid w:val="00614636"/>
    <w:rsid w:val="0063202F"/>
    <w:rsid w:val="00640260"/>
    <w:rsid w:val="00643351"/>
    <w:rsid w:val="0065231F"/>
    <w:rsid w:val="0066119D"/>
    <w:rsid w:val="0066300D"/>
    <w:rsid w:val="00667DCD"/>
    <w:rsid w:val="00674B8E"/>
    <w:rsid w:val="00690BE3"/>
    <w:rsid w:val="00696402"/>
    <w:rsid w:val="006A5AED"/>
    <w:rsid w:val="006A66F3"/>
    <w:rsid w:val="006B7CF1"/>
    <w:rsid w:val="006C11D1"/>
    <w:rsid w:val="006C20BB"/>
    <w:rsid w:val="006D105A"/>
    <w:rsid w:val="006D660B"/>
    <w:rsid w:val="006D70A3"/>
    <w:rsid w:val="006F6F3D"/>
    <w:rsid w:val="007016F7"/>
    <w:rsid w:val="007065A0"/>
    <w:rsid w:val="00724CA7"/>
    <w:rsid w:val="00734EDE"/>
    <w:rsid w:val="0074693E"/>
    <w:rsid w:val="00750AA3"/>
    <w:rsid w:val="007633C2"/>
    <w:rsid w:val="0078194F"/>
    <w:rsid w:val="00782E76"/>
    <w:rsid w:val="00785E78"/>
    <w:rsid w:val="0078695C"/>
    <w:rsid w:val="00796725"/>
    <w:rsid w:val="00797C56"/>
    <w:rsid w:val="007A2DE6"/>
    <w:rsid w:val="007A42C3"/>
    <w:rsid w:val="007E61DB"/>
    <w:rsid w:val="007F41E1"/>
    <w:rsid w:val="00800BF7"/>
    <w:rsid w:val="008038B2"/>
    <w:rsid w:val="00815975"/>
    <w:rsid w:val="0081723D"/>
    <w:rsid w:val="008225C1"/>
    <w:rsid w:val="008236BA"/>
    <w:rsid w:val="0082718C"/>
    <w:rsid w:val="008404A2"/>
    <w:rsid w:val="008755ED"/>
    <w:rsid w:val="0088490A"/>
    <w:rsid w:val="0089226A"/>
    <w:rsid w:val="008978E5"/>
    <w:rsid w:val="008B1F06"/>
    <w:rsid w:val="008B5C42"/>
    <w:rsid w:val="008B7619"/>
    <w:rsid w:val="008B7F3D"/>
    <w:rsid w:val="008D06AE"/>
    <w:rsid w:val="008D764D"/>
    <w:rsid w:val="008F1E82"/>
    <w:rsid w:val="008F52AA"/>
    <w:rsid w:val="008F6547"/>
    <w:rsid w:val="00910F0B"/>
    <w:rsid w:val="00911598"/>
    <w:rsid w:val="00924CAE"/>
    <w:rsid w:val="009252AD"/>
    <w:rsid w:val="0093208F"/>
    <w:rsid w:val="00933022"/>
    <w:rsid w:val="00944296"/>
    <w:rsid w:val="00962412"/>
    <w:rsid w:val="00963221"/>
    <w:rsid w:val="0097166A"/>
    <w:rsid w:val="009769C9"/>
    <w:rsid w:val="009869C4"/>
    <w:rsid w:val="00991E9C"/>
    <w:rsid w:val="009A3215"/>
    <w:rsid w:val="009A33B4"/>
    <w:rsid w:val="009A3748"/>
    <w:rsid w:val="009B2CE0"/>
    <w:rsid w:val="009B7305"/>
    <w:rsid w:val="009C14BE"/>
    <w:rsid w:val="009E31D6"/>
    <w:rsid w:val="00A00872"/>
    <w:rsid w:val="00A042DF"/>
    <w:rsid w:val="00A10B96"/>
    <w:rsid w:val="00A32D14"/>
    <w:rsid w:val="00A351EF"/>
    <w:rsid w:val="00A41059"/>
    <w:rsid w:val="00A5084B"/>
    <w:rsid w:val="00A70388"/>
    <w:rsid w:val="00A75824"/>
    <w:rsid w:val="00A77174"/>
    <w:rsid w:val="00A80DD7"/>
    <w:rsid w:val="00A82A4A"/>
    <w:rsid w:val="00A8773B"/>
    <w:rsid w:val="00A90C84"/>
    <w:rsid w:val="00AA0AB3"/>
    <w:rsid w:val="00AA2090"/>
    <w:rsid w:val="00AA3BBE"/>
    <w:rsid w:val="00AA62BA"/>
    <w:rsid w:val="00AB4B05"/>
    <w:rsid w:val="00AB7C18"/>
    <w:rsid w:val="00AC08D6"/>
    <w:rsid w:val="00AC56D5"/>
    <w:rsid w:val="00AC7F2D"/>
    <w:rsid w:val="00AD584D"/>
    <w:rsid w:val="00AE2F26"/>
    <w:rsid w:val="00AE4AF0"/>
    <w:rsid w:val="00AF2A98"/>
    <w:rsid w:val="00B003C3"/>
    <w:rsid w:val="00B05ADE"/>
    <w:rsid w:val="00B05B54"/>
    <w:rsid w:val="00B13FAE"/>
    <w:rsid w:val="00B14EF0"/>
    <w:rsid w:val="00B23C01"/>
    <w:rsid w:val="00B24F14"/>
    <w:rsid w:val="00B276AD"/>
    <w:rsid w:val="00B34514"/>
    <w:rsid w:val="00B40909"/>
    <w:rsid w:val="00B4347C"/>
    <w:rsid w:val="00B434E5"/>
    <w:rsid w:val="00B4519A"/>
    <w:rsid w:val="00B4597E"/>
    <w:rsid w:val="00B61D2B"/>
    <w:rsid w:val="00B7134D"/>
    <w:rsid w:val="00B778E1"/>
    <w:rsid w:val="00B87229"/>
    <w:rsid w:val="00B96ADB"/>
    <w:rsid w:val="00BA5E42"/>
    <w:rsid w:val="00BC5279"/>
    <w:rsid w:val="00BD00AE"/>
    <w:rsid w:val="00BE32DE"/>
    <w:rsid w:val="00BE461C"/>
    <w:rsid w:val="00BE4FF3"/>
    <w:rsid w:val="00BF79F0"/>
    <w:rsid w:val="00C000FD"/>
    <w:rsid w:val="00C03396"/>
    <w:rsid w:val="00C07124"/>
    <w:rsid w:val="00C101BF"/>
    <w:rsid w:val="00C246AC"/>
    <w:rsid w:val="00C26124"/>
    <w:rsid w:val="00C26246"/>
    <w:rsid w:val="00C2678D"/>
    <w:rsid w:val="00C30192"/>
    <w:rsid w:val="00C30D76"/>
    <w:rsid w:val="00C33622"/>
    <w:rsid w:val="00C40ABE"/>
    <w:rsid w:val="00C537E7"/>
    <w:rsid w:val="00C70E1B"/>
    <w:rsid w:val="00C71160"/>
    <w:rsid w:val="00C73554"/>
    <w:rsid w:val="00C74479"/>
    <w:rsid w:val="00C764C5"/>
    <w:rsid w:val="00C8231A"/>
    <w:rsid w:val="00C91F5C"/>
    <w:rsid w:val="00C96E57"/>
    <w:rsid w:val="00CA6C4E"/>
    <w:rsid w:val="00CD54C7"/>
    <w:rsid w:val="00CE2963"/>
    <w:rsid w:val="00CE67C3"/>
    <w:rsid w:val="00CF64C4"/>
    <w:rsid w:val="00D05C74"/>
    <w:rsid w:val="00D13F6A"/>
    <w:rsid w:val="00D1650A"/>
    <w:rsid w:val="00D30C3A"/>
    <w:rsid w:val="00D36E9C"/>
    <w:rsid w:val="00D42328"/>
    <w:rsid w:val="00D6072E"/>
    <w:rsid w:val="00D766EA"/>
    <w:rsid w:val="00D77A59"/>
    <w:rsid w:val="00DA09F6"/>
    <w:rsid w:val="00DA276D"/>
    <w:rsid w:val="00DB1782"/>
    <w:rsid w:val="00DB6C0D"/>
    <w:rsid w:val="00DB70D9"/>
    <w:rsid w:val="00DC2EA6"/>
    <w:rsid w:val="00DC7E08"/>
    <w:rsid w:val="00DD2AD2"/>
    <w:rsid w:val="00DD5025"/>
    <w:rsid w:val="00DD57AE"/>
    <w:rsid w:val="00DE2F64"/>
    <w:rsid w:val="00DE420C"/>
    <w:rsid w:val="00DE613F"/>
    <w:rsid w:val="00DF3544"/>
    <w:rsid w:val="00E02FAA"/>
    <w:rsid w:val="00E1197E"/>
    <w:rsid w:val="00E235B7"/>
    <w:rsid w:val="00E27A9A"/>
    <w:rsid w:val="00E322E9"/>
    <w:rsid w:val="00E40EBF"/>
    <w:rsid w:val="00E578EB"/>
    <w:rsid w:val="00E6087B"/>
    <w:rsid w:val="00E74B3D"/>
    <w:rsid w:val="00E816C2"/>
    <w:rsid w:val="00E817BB"/>
    <w:rsid w:val="00E825B3"/>
    <w:rsid w:val="00E85EBB"/>
    <w:rsid w:val="00E87CEF"/>
    <w:rsid w:val="00EA10EB"/>
    <w:rsid w:val="00EB14C6"/>
    <w:rsid w:val="00EC61B9"/>
    <w:rsid w:val="00EC7AED"/>
    <w:rsid w:val="00ED0BC5"/>
    <w:rsid w:val="00ED2A36"/>
    <w:rsid w:val="00EE2EBC"/>
    <w:rsid w:val="00EE5E74"/>
    <w:rsid w:val="00EE6745"/>
    <w:rsid w:val="00F037CC"/>
    <w:rsid w:val="00F03FC6"/>
    <w:rsid w:val="00F133C2"/>
    <w:rsid w:val="00F21669"/>
    <w:rsid w:val="00F276F8"/>
    <w:rsid w:val="00F32C49"/>
    <w:rsid w:val="00F37C36"/>
    <w:rsid w:val="00F66DF4"/>
    <w:rsid w:val="00F92CF7"/>
    <w:rsid w:val="00FA0151"/>
    <w:rsid w:val="00FB37F2"/>
    <w:rsid w:val="00FB66BC"/>
    <w:rsid w:val="00FC0982"/>
    <w:rsid w:val="00FC1057"/>
    <w:rsid w:val="00FD2DEB"/>
    <w:rsid w:val="00FD49AF"/>
    <w:rsid w:val="00FE3D47"/>
    <w:rsid w:val="00FE5FC4"/>
    <w:rsid w:val="00FF32B6"/>
    <w:rsid w:val="00FF7F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221806A2"/>
  <w15:docId w15:val="{B8F71376-5F54-4DF8-A70B-C0526D077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link w:val="berschrift1Zchn"/>
    <w:qFormat/>
    <w:rsid w:val="003609CE"/>
    <w:pPr>
      <w:numPr>
        <w:numId w:val="17"/>
      </w:numPr>
      <w:tabs>
        <w:tab w:val="left" w:pos="567"/>
      </w:tabs>
      <w:spacing w:before="120" w:after="120"/>
      <w:outlineLvl w:val="0"/>
    </w:pPr>
    <w:rPr>
      <w:rFonts w:cs="Arial"/>
      <w:b/>
      <w:bCs/>
      <w:kern w:val="32"/>
    </w:rPr>
  </w:style>
  <w:style w:type="paragraph" w:styleId="berschrift2">
    <w:name w:val="heading 2"/>
    <w:aliases w:val="Arial 10 fett"/>
    <w:basedOn w:val="Standard"/>
    <w:next w:val="Standard"/>
    <w:qFormat/>
    <w:rsid w:val="008F1E82"/>
    <w:pPr>
      <w:numPr>
        <w:ilvl w:val="1"/>
        <w:numId w:val="17"/>
      </w:numPr>
      <w:tabs>
        <w:tab w:val="clear" w:pos="851"/>
        <w:tab w:val="left" w:pos="567"/>
      </w:tabs>
      <w:spacing w:before="60" w:after="120"/>
      <w:ind w:left="567" w:hanging="567"/>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rsid w:val="00254F0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1A05EF"/>
    <w:pPr>
      <w:keepNext w:val="0"/>
      <w:spacing w:after="60"/>
      <w:ind w:left="851"/>
    </w:pPr>
    <w:rPr>
      <w:szCs w:val="24"/>
    </w:r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rsid w:val="00145D06"/>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rsid w:val="00587F43"/>
    <w:rPr>
      <w:rFonts w:ascii="Arial" w:hAnsi="Arial"/>
      <w:vertAlign w:val="superscript"/>
    </w:rPr>
  </w:style>
  <w:style w:type="character" w:styleId="Seitenzahl">
    <w:name w:val="page number"/>
    <w:rsid w:val="007E61DB"/>
    <w:rPr>
      <w:rFonts w:ascii="Arial" w:hAnsi="Arial"/>
      <w:sz w:val="16"/>
    </w:rPr>
  </w:style>
  <w:style w:type="paragraph" w:customStyle="1" w:styleId="FormatvorlageLinks-01cmVor6pt">
    <w:name w:val="Formatvorlage Links:  -01 cm Vor:  6 pt"/>
    <w:basedOn w:val="Standard"/>
    <w:autoRedefine/>
    <w:rsid w:val="00A70388"/>
    <w:pPr>
      <w:keepNext w:val="0"/>
      <w:spacing w:before="40"/>
      <w:ind w:left="-57"/>
      <w:jc w:val="left"/>
    </w:p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ormatvorlageFettLinks0cmHngend1cm">
    <w:name w:val="Formatvorlage Fett Links:  0 cm Hängend:  1 cm"/>
    <w:basedOn w:val="Standard"/>
    <w:rsid w:val="003609CE"/>
    <w:rPr>
      <w:b/>
      <w:bCs/>
    </w:rPr>
  </w:style>
  <w:style w:type="paragraph" w:styleId="Textkrper">
    <w:name w:val="Body Text"/>
    <w:basedOn w:val="Standard"/>
    <w:link w:val="TextkrperZchn"/>
    <w:uiPriority w:val="1"/>
    <w:qFormat/>
    <w:rsid w:val="00BC5279"/>
    <w:pPr>
      <w:keepNext w:val="0"/>
      <w:widowControl w:val="0"/>
      <w:autoSpaceDE w:val="0"/>
      <w:autoSpaceDN w:val="0"/>
      <w:ind w:left="500"/>
      <w:jc w:val="left"/>
    </w:pPr>
    <w:rPr>
      <w:rFonts w:eastAsia="Arial" w:cs="Arial"/>
      <w:lang w:val="en-US" w:eastAsia="en-US"/>
    </w:rPr>
  </w:style>
  <w:style w:type="character" w:customStyle="1" w:styleId="TextkrperZchn">
    <w:name w:val="Textkörper Zchn"/>
    <w:basedOn w:val="Absatz-Standardschriftart"/>
    <w:link w:val="Textkrper"/>
    <w:uiPriority w:val="1"/>
    <w:rsid w:val="00BC5279"/>
    <w:rPr>
      <w:rFonts w:ascii="Arial" w:eastAsia="Arial" w:hAnsi="Arial" w:cs="Arial"/>
      <w:lang w:val="en-US" w:eastAsia="en-US"/>
    </w:rPr>
  </w:style>
  <w:style w:type="character" w:styleId="Hyperlink">
    <w:name w:val="Hyperlink"/>
    <w:basedOn w:val="Absatz-Standardschriftart"/>
    <w:uiPriority w:val="99"/>
    <w:unhideWhenUsed/>
    <w:rsid w:val="009B2CE0"/>
    <w:rPr>
      <w:color w:val="0000FF" w:themeColor="hyperlink"/>
      <w:u w:val="single"/>
    </w:rPr>
  </w:style>
  <w:style w:type="character" w:customStyle="1" w:styleId="berschrift1Zchn">
    <w:name w:val="Überschrift 1 Zchn"/>
    <w:aliases w:val="Arial Zchn,12 fett rechts Zchn"/>
    <w:basedOn w:val="Absatz-Standardschriftart"/>
    <w:link w:val="berschrift1"/>
    <w:rsid w:val="00C8231A"/>
    <w:rPr>
      <w:rFonts w:ascii="Arial" w:hAnsi="Arial" w:cs="Arial"/>
      <w:b/>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hs-koblenz.de/rechtliche-informationen/datenschut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tenschutz@hs-koblenz.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Office\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FE76D-5239-446A-8787-D0C7FF4B4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5</Pages>
  <Words>1719</Words>
  <Characters>10833</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Aufforderung zur Angebotsabgabe  UVgO</vt:lpstr>
    </vt:vector>
  </TitlesOfParts>
  <Company>BBR</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Aufforderung zur Angebotsabgabe  UVgO</dc:title>
  <dc:subject>Stand 01/24</dc:subject>
  <dc:creator>D.Fenner</dc:creator>
  <cp:keywords>Vergaben UVgO</cp:keywords>
  <cp:lastModifiedBy>matheja</cp:lastModifiedBy>
  <cp:revision>25</cp:revision>
  <cp:lastPrinted>2012-08-22T04:30:00Z</cp:lastPrinted>
  <dcterms:created xsi:type="dcterms:W3CDTF">2025-11-05T06:40:00Z</dcterms:created>
  <dcterms:modified xsi:type="dcterms:W3CDTF">2026-08-20T14:53:00Z</dcterms:modified>
</cp:coreProperties>
</file>