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6649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2F86D091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61FC208B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A563687A4CFF46DB9180B55F1D880C22"/>
        </w:placeholder>
        <w:showingPlcHdr/>
      </w:sdtPr>
      <w:sdtEndPr/>
      <w:sdtContent>
        <w:p w14:paraId="2079547B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69AAC04F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56A0776E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6512A3E8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1726D92B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486610F3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0EA51B50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5F45707C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F158827" w14:textId="74D73A5D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8B00F2">
              <w:rPr>
                <w:rFonts w:cs="Noto Sans"/>
                <w:b/>
                <w:spacing w:val="4"/>
                <w:sz w:val="22"/>
                <w:szCs w:val="18"/>
              </w:rPr>
              <w:t>610030.01</w:t>
            </w:r>
          </w:p>
          <w:p w14:paraId="281533EF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7623BA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40F4BE35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91DB1" w14:textId="32596B67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8B00F2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729212BA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1C5DB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78802AC9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67F6651E" w14:textId="425ED3EE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8B00F2">
              <w:rPr>
                <w:rFonts w:cs="Noto Sans"/>
                <w:spacing w:val="4"/>
                <w:sz w:val="22"/>
                <w:szCs w:val="18"/>
              </w:rPr>
              <w:t xml:space="preserve"> 07.09.2026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8B00F2">
              <w:rPr>
                <w:rFonts w:cs="Noto Sans"/>
                <w:spacing w:val="4"/>
                <w:sz w:val="22"/>
                <w:szCs w:val="18"/>
              </w:rPr>
              <w:t>09.55 Uhr</w:t>
            </w:r>
          </w:p>
        </w:tc>
      </w:tr>
      <w:tr w:rsidR="00555F84" w:rsidRPr="00512F4A" w14:paraId="41B35E4C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E559D0" w14:textId="31B87139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8B00F2">
              <w:rPr>
                <w:rFonts w:cs="Noto Sans"/>
                <w:spacing w:val="4"/>
                <w:sz w:val="22"/>
                <w:szCs w:val="18"/>
              </w:rPr>
              <w:t>26.10.2026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19356C5E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318B1510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3FB3C228" w14:textId="0D073951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8B00F2">
        <w:rPr>
          <w:rFonts w:cs="Noto Sans"/>
          <w:bCs/>
          <w:spacing w:val="4"/>
          <w:szCs w:val="20"/>
        </w:rPr>
        <w:t>Dachabdichtungsarbeiten - Biochemie</w:t>
      </w:r>
    </w:p>
    <w:p w14:paraId="6E2C4CF9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3491E17F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5B84947C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0841409A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4A580878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2E49CA19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5FDAE723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6BE2238C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5D7A9909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434DCCC1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1AB4E3D4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2894FC15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769770B7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2ACC1A70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731EFB33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0697BC6E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2AA03579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2486D4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25535B4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59FA0731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7F2C39B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67470538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738A829F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F302DA9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A563687A4CFF46DB9180B55F1D880C22"/>
              </w:placeholder>
            </w:sdtPr>
            <w:sdtEndPr/>
            <w:sdtContent>
              <w:p w14:paraId="565489E7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A563687A4CFF46DB9180B55F1D880C22"/>
              </w:placeholder>
            </w:sdtPr>
            <w:sdtEndPr/>
            <w:sdtContent>
              <w:p w14:paraId="043B5723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23C214B6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51901590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142D6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DF8D7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A563687A4CFF46DB9180B55F1D880C22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1F981DC4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46756B91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AA39F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7823E62C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216E8" w14:textId="77777777" w:rsidR="00555F84" w:rsidRPr="00512F4A" w:rsidRDefault="002F6B52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21AC76BD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7053FB1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60D37CD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 xml:space="preserve">Zum Zwecke statistischer Erhebungen der Auftraggeberin (Vergabestatistikverordnung – </w:t>
      </w:r>
      <w:proofErr w:type="spellStart"/>
      <w:r w:rsidRPr="00512F4A">
        <w:rPr>
          <w:rFonts w:cs="Noto Sans"/>
          <w:sz w:val="23"/>
          <w:szCs w:val="23"/>
        </w:rPr>
        <w:t>VergStatVO</w:t>
      </w:r>
      <w:proofErr w:type="spellEnd"/>
      <w:r w:rsidRPr="00512F4A">
        <w:rPr>
          <w:rFonts w:cs="Noto Sans"/>
          <w:sz w:val="23"/>
          <w:szCs w:val="23"/>
        </w:rPr>
        <w:t>) machen wir nachfolgende Angabe:</w:t>
      </w:r>
    </w:p>
    <w:p w14:paraId="2C6815E6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301CE655" w14:textId="77777777" w:rsidR="00555F84" w:rsidRPr="00512F4A" w:rsidRDefault="002F6B52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5FBD132F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7395D6C6" w14:textId="77777777" w:rsidR="00555F84" w:rsidRPr="00512F4A" w:rsidRDefault="002F6B52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565D6EED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597563D2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07835472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544B5522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690DCA46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5115BFDD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4A6E525B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055A5B6F" w14:textId="77777777" w:rsidR="00555F84" w:rsidRPr="00555F84" w:rsidRDefault="002F6B52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767253CA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</w:t>
      </w:r>
      <w:proofErr w:type="spellStart"/>
      <w:r w:rsidRPr="00555F84">
        <w:rPr>
          <w:rFonts w:cs="Noto Sans"/>
          <w:sz w:val="22"/>
          <w:szCs w:val="22"/>
        </w:rPr>
        <w:t>CoC</w:t>
      </w:r>
      <w:proofErr w:type="spellEnd"/>
      <w:r w:rsidRPr="00555F84">
        <w:rPr>
          <w:rFonts w:cs="Noto Sans"/>
          <w:sz w:val="22"/>
          <w:szCs w:val="22"/>
        </w:rPr>
        <w:t>-Zertifikat) meines Unternehmens vorlegen.</w:t>
      </w:r>
    </w:p>
    <w:p w14:paraId="1B055B81" w14:textId="77777777" w:rsidR="00555F84" w:rsidRPr="00555F84" w:rsidRDefault="002F6B52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D107A2ECAFFA4D608DE10C064013DC82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379425BA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</w:t>
      </w:r>
      <w:proofErr w:type="spellStart"/>
      <w:r w:rsidRPr="00555F84">
        <w:rPr>
          <w:rFonts w:cs="Noto Sans"/>
          <w:sz w:val="22"/>
          <w:szCs w:val="22"/>
        </w:rPr>
        <w:t>BfN</w:t>
      </w:r>
      <w:proofErr w:type="spellEnd"/>
      <w:r w:rsidRPr="00555F84">
        <w:rPr>
          <w:rFonts w:cs="Noto Sans"/>
          <w:sz w:val="22"/>
          <w:szCs w:val="22"/>
        </w:rPr>
        <w:t>) erbracht.</w:t>
      </w:r>
    </w:p>
    <w:p w14:paraId="49781D72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200E8631" w14:textId="77777777" w:rsidR="00555F84" w:rsidRPr="00555F84" w:rsidRDefault="002F6B52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683ECF3A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4CA0E492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536DA295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30031D66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028BA1C8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41CA3353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051FBD71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2DB34AB4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5245AD23" w14:textId="77777777" w:rsidR="00555F84" w:rsidRPr="00555F84" w:rsidRDefault="002F6B52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560FF812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3DACBB02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268F07DB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82D2503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6F1D6BB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16C79A54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02784C8E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5C1D945D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75D19724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04A02B61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vertreter über die nach den „Regeln zum Arbeitsschutz auf Baustellen; geeigneter Koordinator (Konkretisierung zu § 3 </w:t>
      </w:r>
      <w:proofErr w:type="spellStart"/>
      <w:r w:rsidRPr="00E23E3F">
        <w:rPr>
          <w:rFonts w:cs="Noto Sans"/>
        </w:rPr>
        <w:t>BaustellV</w:t>
      </w:r>
      <w:proofErr w:type="spellEnd"/>
      <w:r w:rsidRPr="00E23E3F">
        <w:rPr>
          <w:rFonts w:cs="Noto Sans"/>
        </w:rPr>
        <w:t>) (RAB 30)“ geforderte Qualifikation verfügen, um die nach Baustellenverordnung übertragenen Aufgaben fachgerecht zu erfüllen.</w:t>
      </w:r>
    </w:p>
    <w:p w14:paraId="0FACDFEA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proofErr w:type="gramStart"/>
      <w:r w:rsidRPr="00E23E3F">
        <w:rPr>
          <w:rFonts w:cs="Noto Sans"/>
        </w:rPr>
        <w:t>das</w:t>
      </w:r>
      <w:proofErr w:type="gramEnd"/>
      <w:r w:rsidRPr="00E23E3F">
        <w:rPr>
          <w:rFonts w:cs="Noto Sans"/>
        </w:rPr>
        <w:t xml:space="preserve">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7616C5E8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62B3546F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14BB099B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666C4CA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63C4CE1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102285F9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 xml:space="preserve">Allgemeine Geschäftsbedingungen meines / unseres Unternehmens oder sonstige Regelungen, die von den Bestimmungen der </w:t>
      </w:r>
      <w:proofErr w:type="spellStart"/>
      <w:r w:rsidRPr="003C05EC">
        <w:rPr>
          <w:rFonts w:cs="Noto Sans"/>
        </w:rPr>
        <w:t>Vergabe¬unterlagen</w:t>
      </w:r>
      <w:proofErr w:type="spellEnd"/>
      <w:r w:rsidRPr="003C05EC">
        <w:rPr>
          <w:rFonts w:cs="Noto Sans"/>
        </w:rPr>
        <w:t xml:space="preserve"> abweichen, nicht Gegenstand des Vertrages werden. Dies gilt für die gesamte Vertragslaufzeit.</w:t>
      </w:r>
    </w:p>
    <w:p w14:paraId="177A577C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4B7AE219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4440BFCF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030B432B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621C695D" w14:textId="77777777" w:rsidR="00555F84" w:rsidRPr="00512F4A" w:rsidRDefault="002F6B52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A563687A4CFF46DB9180B55F1D880C22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A563687A4CFF46DB9180B55F1D880C22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7702FD16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48B41FD7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413655D8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5C881808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C848" w14:textId="77777777" w:rsidR="002F6B52" w:rsidRDefault="002F6B52" w:rsidP="00555F84">
      <w:pPr>
        <w:spacing w:after="0" w:line="240" w:lineRule="auto"/>
      </w:pPr>
      <w:r>
        <w:separator/>
      </w:r>
    </w:p>
  </w:endnote>
  <w:endnote w:type="continuationSeparator" w:id="0">
    <w:p w14:paraId="742B4417" w14:textId="77777777" w:rsidR="002F6B52" w:rsidRDefault="002F6B52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30E85C29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5D246064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5792D1D1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6F49" w14:textId="77777777" w:rsidR="002F6B52" w:rsidRDefault="002F6B52" w:rsidP="00555F84">
      <w:pPr>
        <w:spacing w:after="0" w:line="240" w:lineRule="auto"/>
      </w:pPr>
      <w:r>
        <w:separator/>
      </w:r>
    </w:p>
  </w:footnote>
  <w:footnote w:type="continuationSeparator" w:id="0">
    <w:p w14:paraId="6BC16546" w14:textId="77777777" w:rsidR="002F6B52" w:rsidRDefault="002F6B52" w:rsidP="00555F84">
      <w:pPr>
        <w:spacing w:after="0" w:line="240" w:lineRule="auto"/>
      </w:pPr>
      <w:r>
        <w:continuationSeparator/>
      </w:r>
    </w:p>
  </w:footnote>
  <w:footnote w:id="1">
    <w:p w14:paraId="14CCFD44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C022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A9C260" w14:textId="77777777" w:rsidR="00555F84" w:rsidRDefault="00555F84" w:rsidP="00555F84">
    <w:pPr>
      <w:pStyle w:val="Kopfzeile"/>
    </w:pPr>
  </w:p>
  <w:p w14:paraId="0E92B78B" w14:textId="77777777" w:rsidR="00555F84" w:rsidRDefault="00555F84" w:rsidP="00555F84">
    <w:pPr>
      <w:pStyle w:val="Kopfzeile"/>
    </w:pPr>
  </w:p>
  <w:p w14:paraId="2D97FABB" w14:textId="77777777" w:rsidR="00555F84" w:rsidRDefault="00555F84" w:rsidP="00555F84">
    <w:pPr>
      <w:pStyle w:val="Kopfzeile"/>
    </w:pPr>
  </w:p>
  <w:p w14:paraId="3A7AAA5B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KJvfiFbbg/4zumrge6CsjF8e06k0wCNbGNKJrpRjGsMGzUUm7RdO2ZnCFq4Glv9xnmjXXn/tyzosDctiPCahCw==" w:salt="oX/4rEVsIzC+Y1kWRMPa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F2"/>
    <w:rsid w:val="000B0238"/>
    <w:rsid w:val="001239DF"/>
    <w:rsid w:val="00154E5C"/>
    <w:rsid w:val="001E1344"/>
    <w:rsid w:val="001F1F95"/>
    <w:rsid w:val="001F26E5"/>
    <w:rsid w:val="00295ABF"/>
    <w:rsid w:val="002C6DF6"/>
    <w:rsid w:val="002F6B52"/>
    <w:rsid w:val="002F7E44"/>
    <w:rsid w:val="00345D32"/>
    <w:rsid w:val="004010A9"/>
    <w:rsid w:val="00445983"/>
    <w:rsid w:val="004B2198"/>
    <w:rsid w:val="00555F84"/>
    <w:rsid w:val="006B1E3A"/>
    <w:rsid w:val="007A6D09"/>
    <w:rsid w:val="007B40E3"/>
    <w:rsid w:val="008B00F2"/>
    <w:rsid w:val="008B28D8"/>
    <w:rsid w:val="008B74D1"/>
    <w:rsid w:val="00907AF1"/>
    <w:rsid w:val="009737D4"/>
    <w:rsid w:val="00A27765"/>
    <w:rsid w:val="00B006EF"/>
    <w:rsid w:val="00BF706D"/>
    <w:rsid w:val="00C0066A"/>
    <w:rsid w:val="00C12975"/>
    <w:rsid w:val="00C231B1"/>
    <w:rsid w:val="00C2506E"/>
    <w:rsid w:val="00C56C92"/>
    <w:rsid w:val="00C635B0"/>
    <w:rsid w:val="00CC4E5E"/>
    <w:rsid w:val="00E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BB71"/>
  <w15:chartTrackingRefBased/>
  <w15:docId w15:val="{0422E5F2-9629-4845-9904-2B595C0B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63687A4CFF46DB9180B55F1D880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44AD8-B51C-4935-9C83-43EA9771D54F}"/>
      </w:docPartPr>
      <w:docPartBody>
        <w:p w:rsidR="00026F67" w:rsidRDefault="00026F67">
          <w:pPr>
            <w:pStyle w:val="A563687A4CFF46DB9180B55F1D880C22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07A2ECAFFA4D608DE10C064013D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BDEE1-55DC-44E4-B393-CBDD18E693DD}"/>
      </w:docPartPr>
      <w:docPartBody>
        <w:p w:rsidR="00026F67" w:rsidRDefault="00026F67">
          <w:pPr>
            <w:pStyle w:val="D107A2ECAFFA4D608DE10C064013DC82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67"/>
    <w:rsid w:val="00026F67"/>
    <w:rsid w:val="00C6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A563687A4CFF46DB9180B55F1D880C22">
    <w:name w:val="A563687A4CFF46DB9180B55F1D880C22"/>
  </w:style>
  <w:style w:type="paragraph" w:customStyle="1" w:styleId="EDC05AF4439F46619032DFB2E0B8F940">
    <w:name w:val="EDC05AF4439F46619032DFB2E0B8F940"/>
  </w:style>
  <w:style w:type="paragraph" w:customStyle="1" w:styleId="D107A2ECAFFA4D608DE10C064013DC82">
    <w:name w:val="D107A2ECAFFA4D608DE10C064013D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Props1.xml><?xml version="1.0" encoding="utf-8"?>
<ds:datastoreItem xmlns:ds="http://schemas.openxmlformats.org/officeDocument/2006/customXml" ds:itemID="{479FC035-869A-4478-8F8A-3D61CCF068F3}"/>
</file>

<file path=customXml/itemProps2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1031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1</cp:revision>
  <dcterms:created xsi:type="dcterms:W3CDTF">2026-07-31T13:39:00Z</dcterms:created>
  <dcterms:modified xsi:type="dcterms:W3CDTF">2026-07-31T13:41:00Z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