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EC382" w14:textId="77777777" w:rsidR="006709D5" w:rsidRDefault="006709D5" w:rsidP="006709D5">
      <w:pPr>
        <w:jc w:val="center"/>
        <w:rPr>
          <w:rFonts w:ascii="Noto Sans Blk" w:hAnsi="Noto Sans Blk" w:cs="Noto Sans Blk"/>
          <w:sz w:val="56"/>
          <w:szCs w:val="56"/>
        </w:rPr>
      </w:pPr>
    </w:p>
    <w:p w14:paraId="646F1DAD"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15D272AE"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4DE2762035CD446AB9C70C87F8ABB4BA"/>
        </w:placeholder>
      </w:sdtPr>
      <w:sdtEndPr/>
      <w:sdtContent>
        <w:p w14:paraId="45864837" w14:textId="1F768CC3" w:rsidR="00171CC4" w:rsidRPr="006709D5" w:rsidRDefault="00AA7D24" w:rsidP="006709D5">
          <w:pPr>
            <w:jc w:val="center"/>
            <w:rPr>
              <w:rFonts w:ascii="Noto Sans Blk" w:hAnsi="Noto Sans Blk" w:cs="Noto Sans Blk"/>
              <w:sz w:val="56"/>
              <w:szCs w:val="56"/>
            </w:rPr>
          </w:pPr>
          <w:r>
            <w:rPr>
              <w:rFonts w:ascii="Noto Sans Blk" w:hAnsi="Noto Sans Blk" w:cs="Noto Sans Blk"/>
              <w:sz w:val="56"/>
              <w:szCs w:val="56"/>
            </w:rPr>
            <w:t>608767.01 Lüftung - Biochemie</w:t>
          </w:r>
        </w:p>
      </w:sdtContent>
    </w:sdt>
    <w:bookmarkEnd w:id="0" w:displacedByCustomXml="prev"/>
    <w:p w14:paraId="4B8D3900" w14:textId="77777777" w:rsidR="006709D5" w:rsidRDefault="006709D5"/>
    <w:p w14:paraId="03D098BC" w14:textId="77777777" w:rsidR="006709D5" w:rsidRDefault="006709D5">
      <w:r>
        <w:br w:type="page"/>
      </w:r>
    </w:p>
    <w:p w14:paraId="74800EB4" w14:textId="77777777" w:rsidR="009D2391" w:rsidRDefault="009D2391" w:rsidP="009D2391">
      <w:pPr>
        <w:pStyle w:val="berschrift1"/>
      </w:pPr>
      <w:r>
        <w:lastRenderedPageBreak/>
        <w:t>Kontakt</w:t>
      </w:r>
    </w:p>
    <w:p w14:paraId="6FC1083F" w14:textId="77777777" w:rsidR="009D2391" w:rsidRPr="009D2391" w:rsidRDefault="009D2391" w:rsidP="009D2391">
      <w:pPr>
        <w:pStyle w:val="berschrift2"/>
      </w:pPr>
      <w:r w:rsidRPr="009D2391">
        <w:t>Haben Sie Fragen zu einem aktuell laufenden Verfahren?</w:t>
      </w:r>
    </w:p>
    <w:p w14:paraId="5B6658A3" w14:textId="77777777" w:rsidR="009D2391" w:rsidRPr="009D2391" w:rsidRDefault="009D2391" w:rsidP="009D2391">
      <w:r w:rsidRPr="009D2391">
        <w:t>Dann lassen Sie uns Ihre Frage bitte über den Vergabemarktplatz Rheinland-Pfalz zukommen.</w:t>
      </w:r>
    </w:p>
    <w:p w14:paraId="006359E2" w14:textId="77777777" w:rsidR="009D2391" w:rsidRDefault="009D2391" w:rsidP="009D2391">
      <w:pPr>
        <w:rPr>
          <w:b/>
          <w:bCs/>
        </w:rPr>
      </w:pPr>
    </w:p>
    <w:p w14:paraId="7E7BDF75" w14:textId="77777777" w:rsidR="009D2391" w:rsidRPr="009D2391" w:rsidRDefault="009D2391" w:rsidP="009D2391">
      <w:pPr>
        <w:rPr>
          <w:b/>
          <w:bCs/>
        </w:rPr>
      </w:pPr>
      <w:r w:rsidRPr="009D2391">
        <w:rPr>
          <w:b/>
          <w:bCs/>
        </w:rPr>
        <w:t>Handelt es sich um ein technisches Problem?</w:t>
      </w:r>
    </w:p>
    <w:p w14:paraId="713879B9" w14:textId="77777777" w:rsidR="009D2391" w:rsidRDefault="009D2391" w:rsidP="009D2391">
      <w:r w:rsidRPr="009D2391">
        <w:t>Dann wenden Sie sich bitte an den Support des Vergabemarktplatzes Rheinland-Pfalz.</w:t>
      </w:r>
    </w:p>
    <w:p w14:paraId="1EA29DED" w14:textId="77777777" w:rsidR="00AA241F" w:rsidRPr="009D2391" w:rsidRDefault="00AA241F" w:rsidP="00AA241F">
      <w:hyperlink r:id="rId11" w:history="1">
        <w:r w:rsidRPr="001C45E9">
          <w:rPr>
            <w:rStyle w:val="Hyperlink"/>
          </w:rPr>
          <w:t>https://support.cosinex.de/unternehmen/display/company/Supportanfrage/</w:t>
        </w:r>
      </w:hyperlink>
    </w:p>
    <w:p w14:paraId="5F916057" w14:textId="77777777" w:rsidR="009D2391" w:rsidRDefault="009D2391" w:rsidP="009D2391">
      <w:pPr>
        <w:rPr>
          <w:b/>
          <w:bCs/>
        </w:rPr>
      </w:pPr>
    </w:p>
    <w:p w14:paraId="6729E23D" w14:textId="77777777" w:rsidR="009D2391" w:rsidRPr="009D2391" w:rsidRDefault="009D2391" w:rsidP="009D2391">
      <w:r w:rsidRPr="009D2391">
        <w:rPr>
          <w:b/>
          <w:bCs/>
        </w:rPr>
        <w:t>Sie haben eine zeitkritische Frage?</w:t>
      </w:r>
    </w:p>
    <w:p w14:paraId="4CD928EF" w14:textId="77777777" w:rsidR="009D2391" w:rsidRPr="009D2391" w:rsidRDefault="009D2391" w:rsidP="009D2391">
      <w:r w:rsidRPr="009D2391">
        <w:t>Dann melden Sie sich bitte telefonisch unter +49 6131-3931321.</w:t>
      </w:r>
    </w:p>
    <w:p w14:paraId="42042C72" w14:textId="77777777" w:rsidR="009D2391" w:rsidRDefault="009D2391">
      <w:pPr>
        <w:rPr>
          <w:b/>
          <w:bCs/>
        </w:rPr>
      </w:pPr>
    </w:p>
    <w:p w14:paraId="3529E02A" w14:textId="77777777" w:rsidR="009D2391" w:rsidRPr="009D2391" w:rsidRDefault="009D2391" w:rsidP="009D2391">
      <w:pPr>
        <w:pStyle w:val="berschrift2"/>
      </w:pPr>
      <w:r w:rsidRPr="009D2391">
        <w:t>Sie haben eine allgemeine / sonstige Frage?</w:t>
      </w:r>
    </w:p>
    <w:p w14:paraId="2289816D"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10370818" w14:textId="77777777" w:rsidR="009D2391" w:rsidRDefault="009D2391"/>
    <w:p w14:paraId="2A3E3DDD" w14:textId="77777777" w:rsidR="009D2391" w:rsidRDefault="009D2391" w:rsidP="009D2391">
      <w:pPr>
        <w:pStyle w:val="berschrift1"/>
      </w:pPr>
      <w:r>
        <w:t>Abgabemöglichkeiten der Teilnahmeanträge / Angebote</w:t>
      </w:r>
    </w:p>
    <w:p w14:paraId="30D80327" w14:textId="77777777" w:rsidR="009D2391" w:rsidRDefault="009D2391">
      <w:r>
        <w:t>Ü</w:t>
      </w:r>
      <w:r w:rsidRPr="009D2391">
        <w:t>ber den Vergabemarktplatz Rheinland-Pfalz</w:t>
      </w:r>
    </w:p>
    <w:p w14:paraId="69FDCE06" w14:textId="77777777" w:rsidR="009D2391" w:rsidRDefault="009D2391" w:rsidP="009D2391">
      <w:pPr>
        <w:pStyle w:val="Listenabsatz"/>
        <w:numPr>
          <w:ilvl w:val="0"/>
          <w:numId w:val="10"/>
        </w:numPr>
      </w:pPr>
      <w:r>
        <w:t>elektronisch in Textform</w:t>
      </w:r>
    </w:p>
    <w:p w14:paraId="48D5BABC" w14:textId="77777777" w:rsidR="009D2391" w:rsidRDefault="009D2391" w:rsidP="009D2391">
      <w:pPr>
        <w:pStyle w:val="Listenabsatz"/>
        <w:numPr>
          <w:ilvl w:val="0"/>
          <w:numId w:val="10"/>
        </w:numPr>
      </w:pPr>
      <w:r>
        <w:t>mit fortgeschrittener Signatur (nur bei Angebotsabgabe)</w:t>
      </w:r>
    </w:p>
    <w:p w14:paraId="4A69901E" w14:textId="77777777" w:rsidR="009D2391" w:rsidRDefault="009D2391" w:rsidP="009D2391">
      <w:pPr>
        <w:pStyle w:val="Listenabsatz"/>
        <w:numPr>
          <w:ilvl w:val="0"/>
          <w:numId w:val="10"/>
        </w:numPr>
      </w:pPr>
      <w:r>
        <w:t>mit qualifizierter elektronischer Signaturkarte (nur bei Angebotsabgabe)</w:t>
      </w:r>
    </w:p>
    <w:p w14:paraId="4ECAB639" w14:textId="77777777" w:rsidR="009D2391" w:rsidRDefault="009D2391"/>
    <w:p w14:paraId="51BD950D" w14:textId="77777777" w:rsidR="009D2391" w:rsidRDefault="009D2391">
      <w:r>
        <w:t>Die Übermittlung per Telefax oder sonstiger elektronischer Form, z. B. mittels E-Mail, wird nicht anerkannt.</w:t>
      </w:r>
    </w:p>
    <w:p w14:paraId="710C0696" w14:textId="77777777" w:rsidR="009D2391" w:rsidRDefault="009D2391"/>
    <w:p w14:paraId="756593C9" w14:textId="77777777" w:rsidR="00AA241F" w:rsidRDefault="00AA241F">
      <w:pPr>
        <w:rPr>
          <w:rFonts w:ascii="Noto Sans Blk" w:hAnsi="Noto Sans Blk" w:cs="Noto Sans Blk"/>
          <w:sz w:val="32"/>
          <w:szCs w:val="32"/>
        </w:rPr>
      </w:pPr>
      <w:r>
        <w:br w:type="page"/>
      </w:r>
    </w:p>
    <w:p w14:paraId="54E38A6B" w14:textId="77777777" w:rsidR="009D2391" w:rsidRDefault="009D2391" w:rsidP="009D2391">
      <w:pPr>
        <w:pStyle w:val="berschrift1"/>
      </w:pPr>
      <w:r>
        <w:lastRenderedPageBreak/>
        <w:t>Hinweis</w:t>
      </w:r>
    </w:p>
    <w:p w14:paraId="38420336"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57820E60" w14:textId="77777777" w:rsidR="00AA241F" w:rsidRDefault="00AA241F" w:rsidP="009D2391">
      <w:pPr>
        <w:jc w:val="both"/>
      </w:pPr>
    </w:p>
    <w:p w14:paraId="336E57F6" w14:textId="77777777" w:rsidR="009D2391" w:rsidRDefault="009D2391" w:rsidP="009D2391">
      <w:pPr>
        <w:pStyle w:val="berschrift1"/>
      </w:pPr>
      <w:r>
        <w:t>Erläuterungen zum Verfahren</w:t>
      </w:r>
    </w:p>
    <w:p w14:paraId="2B313F1A" w14:textId="77777777" w:rsidR="009D2391" w:rsidRDefault="009D2391" w:rsidP="009D2391">
      <w:pPr>
        <w:pStyle w:val="berschrift2"/>
      </w:pPr>
      <w:r>
        <w:t>Teilnahmeregel</w:t>
      </w:r>
    </w:p>
    <w:p w14:paraId="1B4E8DE8" w14:textId="77777777" w:rsidR="009D2391" w:rsidRDefault="009D2391">
      <w:r>
        <w:t>Es ist das folgende nachzuweisen:</w:t>
      </w:r>
    </w:p>
    <w:p w14:paraId="2FA6BF5F" w14:textId="77777777" w:rsidR="009D2391" w:rsidRDefault="009D2391" w:rsidP="009D2391">
      <w:pPr>
        <w:pStyle w:val="Listenabsatz"/>
        <w:numPr>
          <w:ilvl w:val="0"/>
          <w:numId w:val="11"/>
        </w:numPr>
      </w:pPr>
      <w:r>
        <w:t>das Nichtvorliegen von Ausschlussgründen</w:t>
      </w:r>
    </w:p>
    <w:p w14:paraId="2B085AEE" w14:textId="77777777" w:rsidR="009D2391" w:rsidRDefault="009D2391" w:rsidP="009D2391">
      <w:pPr>
        <w:pStyle w:val="Listenabsatz"/>
        <w:numPr>
          <w:ilvl w:val="0"/>
          <w:numId w:val="11"/>
        </w:numPr>
      </w:pPr>
      <w:r>
        <w:t>die wirtschaftliche und finanzielle Leistungsfähigkeit</w:t>
      </w:r>
    </w:p>
    <w:p w14:paraId="7A9537DF" w14:textId="77777777" w:rsidR="009D2391" w:rsidRDefault="009D2391" w:rsidP="009D2391">
      <w:pPr>
        <w:pStyle w:val="Listenabsatz"/>
        <w:numPr>
          <w:ilvl w:val="0"/>
          <w:numId w:val="11"/>
        </w:numPr>
      </w:pPr>
      <w:r>
        <w:t>die technische und berufliche Leistungsfähigkeit</w:t>
      </w:r>
    </w:p>
    <w:p w14:paraId="498D56EE" w14:textId="77777777" w:rsidR="009D2391" w:rsidRDefault="009D2391" w:rsidP="009D2391"/>
    <w:p w14:paraId="4E4CB81C" w14:textId="77777777" w:rsidR="009D2391" w:rsidRDefault="009D2391" w:rsidP="009D2391">
      <w:pPr>
        <w:pStyle w:val="berschrift2"/>
      </w:pPr>
      <w:r>
        <w:t>Bescheinigungen und sonstige Nachweise</w:t>
      </w:r>
    </w:p>
    <w:p w14:paraId="703FE73B"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5E96B333"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5665939A"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11DC6040" w14:textId="77777777" w:rsidR="00285C44" w:rsidRDefault="00285C44" w:rsidP="00285C44"/>
    <w:p w14:paraId="4E6540E7"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1D77CCF7" w14:textId="77777777" w:rsidR="00285C44" w:rsidRDefault="00285C44" w:rsidP="00285C44">
      <w:r>
        <w:t>Zu „Eigenerklärung zur Zuverlässigkeit“</w:t>
      </w:r>
    </w:p>
    <w:p w14:paraId="17FEDA8D"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27131D41"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23560BC6"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370E7782" w14:textId="77777777" w:rsidR="00285C44" w:rsidRDefault="00285C44" w:rsidP="00285C44">
      <w:pPr>
        <w:pStyle w:val="Listenabsatz"/>
        <w:numPr>
          <w:ilvl w:val="0"/>
          <w:numId w:val="13"/>
        </w:numPr>
      </w:pPr>
      <w:r>
        <w:t>Soweit zutreffend einen rechtskräftig bestätigten Insolvenzplan</w:t>
      </w:r>
    </w:p>
    <w:p w14:paraId="410B8221" w14:textId="77777777" w:rsidR="00285C44" w:rsidRDefault="00285C44" w:rsidP="00285C44">
      <w:r>
        <w:t>Zu „Eigenerklärung zur wirtschaftlichen und finanziellen Leistungsfähigkeit“</w:t>
      </w:r>
    </w:p>
    <w:p w14:paraId="718C05E6"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23CB478F" w14:textId="77777777" w:rsidR="00285C44" w:rsidRDefault="00285C44" w:rsidP="00285C44"/>
    <w:p w14:paraId="48850E4B" w14:textId="77777777" w:rsidR="00285C44" w:rsidRDefault="00285C44" w:rsidP="00285C44">
      <w:r>
        <w:t>Zu „Eigenerklärung zur technischen und beruflichen Leistungsfähigkeit“</w:t>
      </w:r>
    </w:p>
    <w:p w14:paraId="338228D1"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23649E0A" w14:textId="77777777" w:rsidR="005C0842" w:rsidRDefault="005C0842" w:rsidP="005C0842">
      <w:pPr>
        <w:jc w:val="both"/>
      </w:pPr>
    </w:p>
    <w:p w14:paraId="660F9D61" w14:textId="77777777" w:rsidR="005C0842" w:rsidRDefault="005C0842">
      <w:r>
        <w:br w:type="page"/>
      </w:r>
    </w:p>
    <w:p w14:paraId="0015717A" w14:textId="77777777" w:rsidR="005C0842" w:rsidRDefault="005C0842" w:rsidP="005C0842">
      <w:pPr>
        <w:pStyle w:val="berschrift2"/>
      </w:pPr>
      <w:r>
        <w:lastRenderedPageBreak/>
        <w:t>Unteraufträge und Eignungsleihe</w:t>
      </w:r>
    </w:p>
    <w:p w14:paraId="51AF03A0"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422AF4B5" w14:textId="77777777" w:rsidR="005C0842" w:rsidRPr="004D5658" w:rsidRDefault="005C0842" w:rsidP="005C0842">
      <w:r w:rsidRPr="004D5658">
        <w:t>Im Hinblick auf die Einreichung zusätzlicher Unterlagen sind drei Fälle zu unterscheiden:</w:t>
      </w:r>
    </w:p>
    <w:p w14:paraId="04FA943B" w14:textId="77777777" w:rsidR="005C0842" w:rsidRPr="004D5658" w:rsidRDefault="005C0842" w:rsidP="005C0842"/>
    <w:p w14:paraId="1C15520F" w14:textId="77777777" w:rsidR="005C0842" w:rsidRPr="004D5658" w:rsidRDefault="005C0842" w:rsidP="005C0842">
      <w:pPr>
        <w:rPr>
          <w:b/>
          <w:bCs/>
        </w:rPr>
      </w:pPr>
      <w:r w:rsidRPr="004D5658">
        <w:rPr>
          <w:b/>
          <w:bCs/>
        </w:rPr>
        <w:t>Fall 1 „Unterauftragnehmer ohne Eignungsleihe“</w:t>
      </w:r>
    </w:p>
    <w:p w14:paraId="78F9CCE2" w14:textId="77777777" w:rsidR="005C0842" w:rsidRPr="004D5658" w:rsidRDefault="005C0842" w:rsidP="005C0842">
      <w:r w:rsidRPr="004D5658">
        <w:t>Für die Benennung eines Unterauftragnehmers ohne Eignungsleihe hat der Bewerber zusätzlich für jeden Unterauftragnehmer einzureichen:</w:t>
      </w:r>
    </w:p>
    <w:p w14:paraId="2235E63A"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08CDF6BF"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607FAF4A"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1D7482AD" w14:textId="77777777" w:rsidR="005C0842" w:rsidRPr="004D5658" w:rsidRDefault="005C0842" w:rsidP="005C0842"/>
    <w:p w14:paraId="19C5E3B1" w14:textId="77777777" w:rsidR="005C0842" w:rsidRPr="004D5658" w:rsidRDefault="005C0842" w:rsidP="005C0842">
      <w:pPr>
        <w:rPr>
          <w:b/>
          <w:bCs/>
        </w:rPr>
      </w:pPr>
      <w:r w:rsidRPr="004D5658">
        <w:rPr>
          <w:b/>
          <w:bCs/>
        </w:rPr>
        <w:t>Fall 2 „Unterauftragnehmer inkl. Eignungsleihe“</w:t>
      </w:r>
    </w:p>
    <w:p w14:paraId="57BCC3A8"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7FAAF35F"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5C478091"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3E1C1AA9"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57379305"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0A10078D" w14:textId="77777777" w:rsidR="005C0842" w:rsidRPr="004D5658" w:rsidRDefault="005C0842" w:rsidP="005C0842"/>
    <w:p w14:paraId="23FE72CF" w14:textId="77777777" w:rsidR="004D5658" w:rsidRPr="004D5658" w:rsidRDefault="004D5658" w:rsidP="004D5658">
      <w:pPr>
        <w:rPr>
          <w:b/>
          <w:bCs/>
        </w:rPr>
      </w:pPr>
      <w:r w:rsidRPr="004D5658">
        <w:rPr>
          <w:b/>
          <w:bCs/>
        </w:rPr>
        <w:t>Fall 2 „Eignungsverleih“</w:t>
      </w:r>
    </w:p>
    <w:p w14:paraId="738726B8"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22E5518A"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5275D5CD"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0D97FBEF"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1AA8A6DD"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5316381D" w14:textId="77777777" w:rsidR="004D5658" w:rsidRPr="004D5658" w:rsidRDefault="004D5658" w:rsidP="005C0842"/>
    <w:p w14:paraId="1673837C" w14:textId="77777777" w:rsidR="004D5658" w:rsidRPr="004D5658" w:rsidRDefault="004D5658" w:rsidP="005C0842"/>
    <w:p w14:paraId="6887E271" w14:textId="77777777" w:rsidR="004D5658" w:rsidRPr="004D5658" w:rsidRDefault="004D5658" w:rsidP="005C0842">
      <w:pPr>
        <w:rPr>
          <w:b/>
          <w:bCs/>
        </w:rPr>
      </w:pPr>
      <w:r w:rsidRPr="004D5658">
        <w:rPr>
          <w:b/>
          <w:bCs/>
        </w:rPr>
        <w:t>Genereller Hinweis zur Eignungsleihe:</w:t>
      </w:r>
    </w:p>
    <w:p w14:paraId="4007044F"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683D1CD2" w14:textId="77777777" w:rsidR="009D2391" w:rsidRDefault="009D2391">
      <w:pPr>
        <w:rPr>
          <w:rFonts w:ascii="Noto Sans Blk" w:hAnsi="Noto Sans Blk" w:cs="Noto Sans Blk"/>
          <w:sz w:val="32"/>
          <w:szCs w:val="32"/>
        </w:rPr>
      </w:pPr>
      <w:r>
        <w:br w:type="page"/>
      </w:r>
    </w:p>
    <w:p w14:paraId="0B878121" w14:textId="77777777" w:rsidR="006709D5" w:rsidRPr="00610828" w:rsidRDefault="006709D5" w:rsidP="00610828">
      <w:pPr>
        <w:pStyle w:val="berschrift1"/>
      </w:pPr>
      <w:r w:rsidRPr="00610828">
        <w:lastRenderedPageBreak/>
        <w:t>Angaben zum Bewerber</w:t>
      </w:r>
    </w:p>
    <w:p w14:paraId="6871847C"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03733567" w14:textId="77777777" w:rsidTr="006709D5">
        <w:trPr>
          <w:trHeight w:val="850"/>
        </w:trPr>
        <w:tc>
          <w:tcPr>
            <w:tcW w:w="3261" w:type="dxa"/>
            <w:vAlign w:val="center"/>
          </w:tcPr>
          <w:p w14:paraId="65F47D69" w14:textId="77777777" w:rsidR="006709D5" w:rsidRPr="006709D5" w:rsidRDefault="006709D5" w:rsidP="006709D5">
            <w:pPr>
              <w:rPr>
                <w:rFonts w:cs="Noto Sans"/>
              </w:rPr>
            </w:pPr>
            <w:r>
              <w:rPr>
                <w:rFonts w:cs="Noto Sans"/>
              </w:rPr>
              <w:t>Firmenname</w:t>
            </w:r>
          </w:p>
        </w:tc>
        <w:sdt>
          <w:sdtPr>
            <w:rPr>
              <w:rFonts w:cs="Noto Sans"/>
            </w:rPr>
            <w:id w:val="339127391"/>
            <w:placeholder>
              <w:docPart w:val="43ADC67BCD8F436AAFAC5AAD87D37856"/>
            </w:placeholder>
            <w:showingPlcHdr/>
          </w:sdtPr>
          <w:sdtEndPr/>
          <w:sdtContent>
            <w:tc>
              <w:tcPr>
                <w:tcW w:w="5801" w:type="dxa"/>
                <w:vAlign w:val="center"/>
              </w:tcPr>
              <w:p w14:paraId="6F7C025A"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1E332414" w14:textId="77777777" w:rsidTr="006709D5">
        <w:trPr>
          <w:trHeight w:val="1814"/>
        </w:trPr>
        <w:tc>
          <w:tcPr>
            <w:tcW w:w="3261" w:type="dxa"/>
            <w:vAlign w:val="center"/>
          </w:tcPr>
          <w:p w14:paraId="75D469E3" w14:textId="77777777" w:rsidR="006709D5" w:rsidRPr="006709D5" w:rsidRDefault="006709D5" w:rsidP="006709D5">
            <w:pPr>
              <w:rPr>
                <w:rFonts w:cs="Noto Sans"/>
              </w:rPr>
            </w:pPr>
            <w:r>
              <w:rPr>
                <w:rFonts w:cs="Noto Sans"/>
              </w:rPr>
              <w:t>Postanschrift</w:t>
            </w:r>
          </w:p>
        </w:tc>
        <w:sdt>
          <w:sdtPr>
            <w:rPr>
              <w:rFonts w:cs="Noto Sans"/>
            </w:rPr>
            <w:id w:val="1656801844"/>
            <w:placeholder>
              <w:docPart w:val="6573BFC0B69E465DB692EAD0B726076A"/>
            </w:placeholder>
            <w:showingPlcHdr/>
          </w:sdtPr>
          <w:sdtEndPr/>
          <w:sdtContent>
            <w:tc>
              <w:tcPr>
                <w:tcW w:w="5801" w:type="dxa"/>
                <w:vAlign w:val="center"/>
              </w:tcPr>
              <w:p w14:paraId="70EF0F84"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BD28ED3" w14:textId="77777777" w:rsidTr="006709D5">
        <w:trPr>
          <w:trHeight w:val="850"/>
        </w:trPr>
        <w:tc>
          <w:tcPr>
            <w:tcW w:w="3261" w:type="dxa"/>
            <w:vAlign w:val="center"/>
          </w:tcPr>
          <w:p w14:paraId="2AFBE71D"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CA5987AF7B4347519ABC7E353ACA8814"/>
            </w:placeholder>
            <w:showingPlcHdr/>
          </w:sdtPr>
          <w:sdtEndPr/>
          <w:sdtContent>
            <w:tc>
              <w:tcPr>
                <w:tcW w:w="5801" w:type="dxa"/>
                <w:vAlign w:val="center"/>
              </w:tcPr>
              <w:p w14:paraId="1CDE00D4"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E1B627D" w14:textId="77777777" w:rsidTr="006709D5">
        <w:trPr>
          <w:trHeight w:val="850"/>
        </w:trPr>
        <w:tc>
          <w:tcPr>
            <w:tcW w:w="3261" w:type="dxa"/>
            <w:vAlign w:val="center"/>
          </w:tcPr>
          <w:p w14:paraId="27BDE4E8" w14:textId="77777777" w:rsidR="006709D5" w:rsidRPr="006709D5" w:rsidRDefault="006709D5" w:rsidP="006709D5">
            <w:pPr>
              <w:rPr>
                <w:rFonts w:cs="Noto Sans"/>
              </w:rPr>
            </w:pPr>
            <w:r>
              <w:rPr>
                <w:rFonts w:cs="Noto Sans"/>
              </w:rPr>
              <w:t>Telefon</w:t>
            </w:r>
          </w:p>
        </w:tc>
        <w:sdt>
          <w:sdtPr>
            <w:rPr>
              <w:rFonts w:cs="Noto Sans"/>
            </w:rPr>
            <w:id w:val="-1882550030"/>
            <w:placeholder>
              <w:docPart w:val="A25DD0ACED21458C9F2F1CFE5009CCD3"/>
            </w:placeholder>
            <w:showingPlcHdr/>
          </w:sdtPr>
          <w:sdtEndPr/>
          <w:sdtContent>
            <w:tc>
              <w:tcPr>
                <w:tcW w:w="5801" w:type="dxa"/>
                <w:vAlign w:val="center"/>
              </w:tcPr>
              <w:p w14:paraId="3B037139"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1CE4DA95" w14:textId="77777777" w:rsidTr="006709D5">
        <w:trPr>
          <w:trHeight w:val="850"/>
        </w:trPr>
        <w:tc>
          <w:tcPr>
            <w:tcW w:w="3261" w:type="dxa"/>
            <w:vAlign w:val="center"/>
          </w:tcPr>
          <w:p w14:paraId="4B9E1386" w14:textId="77777777" w:rsidR="006709D5" w:rsidRPr="006709D5" w:rsidRDefault="006709D5" w:rsidP="006709D5">
            <w:pPr>
              <w:rPr>
                <w:rFonts w:cs="Noto Sans"/>
              </w:rPr>
            </w:pPr>
            <w:r>
              <w:rPr>
                <w:rFonts w:cs="Noto Sans"/>
              </w:rPr>
              <w:t>Telefax</w:t>
            </w:r>
          </w:p>
        </w:tc>
        <w:sdt>
          <w:sdtPr>
            <w:rPr>
              <w:rFonts w:cs="Noto Sans"/>
            </w:rPr>
            <w:id w:val="988590243"/>
            <w:placeholder>
              <w:docPart w:val="44ADBC0429F743228C2556F546C6EE44"/>
            </w:placeholder>
            <w:showingPlcHdr/>
          </w:sdtPr>
          <w:sdtEndPr/>
          <w:sdtContent>
            <w:tc>
              <w:tcPr>
                <w:tcW w:w="5801" w:type="dxa"/>
                <w:vAlign w:val="center"/>
              </w:tcPr>
              <w:p w14:paraId="0A5FEBC7"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4333FFDF" w14:textId="77777777" w:rsidTr="0063182A">
        <w:trPr>
          <w:trHeight w:val="850"/>
        </w:trPr>
        <w:tc>
          <w:tcPr>
            <w:tcW w:w="3261" w:type="dxa"/>
            <w:vAlign w:val="center"/>
          </w:tcPr>
          <w:p w14:paraId="12A23CD4" w14:textId="77777777" w:rsidR="006709D5" w:rsidRPr="006709D5" w:rsidRDefault="006709D5" w:rsidP="006709D5">
            <w:pPr>
              <w:rPr>
                <w:rFonts w:cs="Noto Sans"/>
              </w:rPr>
            </w:pPr>
            <w:r>
              <w:rPr>
                <w:rFonts w:cs="Noto Sans"/>
              </w:rPr>
              <w:t>E-Mail</w:t>
            </w:r>
          </w:p>
        </w:tc>
        <w:sdt>
          <w:sdtPr>
            <w:rPr>
              <w:rFonts w:cs="Noto Sans"/>
            </w:rPr>
            <w:id w:val="1577625793"/>
            <w:placeholder>
              <w:docPart w:val="E1EF1E7CE8E04A9BA706BF977CB39037"/>
            </w:placeholder>
            <w:showingPlcHdr/>
          </w:sdtPr>
          <w:sdtEndPr/>
          <w:sdtContent>
            <w:tc>
              <w:tcPr>
                <w:tcW w:w="5801" w:type="dxa"/>
                <w:vAlign w:val="center"/>
              </w:tcPr>
              <w:p w14:paraId="75045B6B"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6A7BDF06"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3CEBEC59" w14:textId="77777777" w:rsidR="00576625" w:rsidRDefault="0063182A" w:rsidP="0063182A">
            <w:pPr>
              <w:rPr>
                <w:rFonts w:cs="Noto Sans"/>
              </w:rPr>
            </w:pPr>
            <w:r>
              <w:rPr>
                <w:rFonts w:cs="Noto Sans"/>
              </w:rPr>
              <w:t>PQ-Nummer</w:t>
            </w:r>
            <w:r w:rsidR="00576625">
              <w:rPr>
                <w:rFonts w:cs="Noto Sans"/>
              </w:rPr>
              <w:t xml:space="preserve"> /</w:t>
            </w:r>
          </w:p>
          <w:p w14:paraId="41D6E01C" w14:textId="77777777" w:rsidR="0063182A" w:rsidRPr="006709D5" w:rsidRDefault="00576625" w:rsidP="0063182A">
            <w:pPr>
              <w:rPr>
                <w:rFonts w:cs="Noto Sans"/>
              </w:rPr>
            </w:pPr>
            <w:r>
              <w:rPr>
                <w:rFonts w:cs="Noto Sans"/>
              </w:rPr>
              <w:t>AVPQ-Nummer</w:t>
            </w:r>
          </w:p>
        </w:tc>
        <w:sdt>
          <w:sdtPr>
            <w:rPr>
              <w:rFonts w:cs="Noto Sans"/>
            </w:rPr>
            <w:id w:val="-1391807101"/>
            <w:placeholder>
              <w:docPart w:val="392DD13C67A6490EAAD91350A891323E"/>
            </w:placeholder>
            <w:showingPlcHdr/>
          </w:sdtPr>
          <w:sdtEndPr/>
          <w:sdtContent>
            <w:tc>
              <w:tcPr>
                <w:tcW w:w="5801" w:type="dxa"/>
                <w:tcBorders>
                  <w:top w:val="nil"/>
                  <w:left w:val="nil"/>
                  <w:bottom w:val="nil"/>
                  <w:right w:val="nil"/>
                </w:tcBorders>
                <w:vAlign w:val="center"/>
              </w:tcPr>
              <w:p w14:paraId="6B605A7A"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2D27C7D1"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6A296036"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4A59E6A5" w14:textId="77777777" w:rsidTr="00234036">
        <w:trPr>
          <w:trHeight w:val="1077"/>
        </w:trPr>
        <w:tc>
          <w:tcPr>
            <w:tcW w:w="6799" w:type="dxa"/>
            <w:vAlign w:val="center"/>
          </w:tcPr>
          <w:p w14:paraId="505CD5CD"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1482FFAE" w14:textId="77777777" w:rsidR="006709D5" w:rsidRPr="00234036" w:rsidRDefault="00365CB5"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00976066" w14:textId="77777777" w:rsidR="006709D5" w:rsidRPr="00234036" w:rsidRDefault="00365CB5"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75F22D9E" w14:textId="77777777" w:rsidR="006709D5" w:rsidRDefault="006709D5"/>
    <w:p w14:paraId="66CCFE5B"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237140FE80B0472FA9BC0B8175264DDA"/>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6146E1EB" w14:textId="77777777" w:rsidR="006709D5" w:rsidRDefault="00234036">
          <w:r w:rsidRPr="00C32D76">
            <w:rPr>
              <w:rStyle w:val="Platzhaltertext"/>
            </w:rPr>
            <w:t>Wählen Sie ein Element aus.</w:t>
          </w:r>
        </w:p>
      </w:sdtContent>
    </w:sdt>
    <w:p w14:paraId="7755CDAF" w14:textId="77777777" w:rsidR="006709D5" w:rsidRDefault="00E86F2D">
      <w:r>
        <w:t>im Namen der einzelnen Gemeinschaftsmitglieder</w:t>
      </w:r>
    </w:p>
    <w:p w14:paraId="31C0A032" w14:textId="77777777" w:rsidR="00234036" w:rsidRDefault="00234036">
      <w:r>
        <w:br w:type="page"/>
      </w:r>
    </w:p>
    <w:sdt>
      <w:sdtPr>
        <w:id w:val="-760521020"/>
        <w15:repeatingSection/>
      </w:sdtPr>
      <w:sdtEndPr/>
      <w:sdtContent>
        <w:sdt>
          <w:sdtPr>
            <w:id w:val="2117404646"/>
            <w:placeholder>
              <w:docPart w:val="BD0FF89DC11142BD8424AE10A136F6BD"/>
            </w:placeholder>
            <w15:repeatingSectionItem/>
          </w:sdtPr>
          <w:sdtEndPr/>
          <w:sdtContent>
            <w:p w14:paraId="45CE6E1D"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427000DB" w14:textId="77777777" w:rsidTr="009A4CC3">
                <w:trPr>
                  <w:trHeight w:val="454"/>
                </w:trPr>
                <w:tc>
                  <w:tcPr>
                    <w:tcW w:w="4531" w:type="dxa"/>
                    <w:vAlign w:val="center"/>
                  </w:tcPr>
                  <w:p w14:paraId="1B63211C" w14:textId="77777777" w:rsidR="00504EF3" w:rsidRDefault="00504EF3" w:rsidP="00224D79">
                    <w:r>
                      <w:t>Name des Bewerbers</w:t>
                    </w:r>
                  </w:p>
                </w:tc>
                <w:tc>
                  <w:tcPr>
                    <w:tcW w:w="4531" w:type="dxa"/>
                    <w:vAlign w:val="center"/>
                  </w:tcPr>
                  <w:p w14:paraId="44F9E917" w14:textId="77777777" w:rsidR="00504EF3" w:rsidRDefault="00365CB5" w:rsidP="009A4CC3">
                    <w:sdt>
                      <w:sdtPr>
                        <w:id w:val="-702784251"/>
                        <w:placeholder>
                          <w:docPart w:val="B1AD0A6E9E68409CB133AC94FF4BC5EE"/>
                        </w:placeholder>
                        <w:showingPlcHdr/>
                      </w:sdtPr>
                      <w:sdtEndPr/>
                      <w:sdtContent>
                        <w:r w:rsidR="00504EF3" w:rsidRPr="00C32D76">
                          <w:rPr>
                            <w:rStyle w:val="Platzhaltertext"/>
                          </w:rPr>
                          <w:t>Klicken oder tippen Sie hier, um Text einzugeben.</w:t>
                        </w:r>
                      </w:sdtContent>
                    </w:sdt>
                  </w:p>
                </w:tc>
              </w:tr>
              <w:tr w:rsidR="00504EF3" w14:paraId="6C4F7BF4" w14:textId="77777777" w:rsidTr="009A4CC3">
                <w:trPr>
                  <w:trHeight w:val="454"/>
                </w:trPr>
                <w:tc>
                  <w:tcPr>
                    <w:tcW w:w="4531" w:type="dxa"/>
                    <w:vAlign w:val="center"/>
                  </w:tcPr>
                  <w:p w14:paraId="5DDDA1CE" w14:textId="77777777" w:rsidR="00504EF3" w:rsidRDefault="00504EF3" w:rsidP="00224D79">
                    <w:r>
                      <w:t>Mitglied der</w:t>
                    </w:r>
                  </w:p>
                </w:tc>
                <w:sdt>
                  <w:sdtPr>
                    <w:alias w:val="Mitglied welcher Genossenschaft"/>
                    <w:tag w:val="Mitglied welcher Genossenschaft"/>
                    <w:id w:val="-1490707405"/>
                    <w:lock w:val="sdtLocked"/>
                    <w:placeholder>
                      <w:docPart w:val="93B1539AA00E4A7EA65C494A60D4A89B"/>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1A954A48" w14:textId="77777777" w:rsidR="00504EF3" w:rsidRDefault="006D4E53" w:rsidP="009A4CC3">
                        <w:r w:rsidRPr="009E7A01">
                          <w:rPr>
                            <w:rStyle w:val="Platzhaltertext"/>
                          </w:rPr>
                          <w:t>Wählen Sie ein Element aus.</w:t>
                        </w:r>
                      </w:p>
                    </w:tc>
                  </w:sdtContent>
                </w:sdt>
              </w:tr>
              <w:tr w:rsidR="00504EF3" w14:paraId="3FA51669" w14:textId="77777777" w:rsidTr="009A4CC3">
                <w:trPr>
                  <w:trHeight w:val="454"/>
                </w:trPr>
                <w:tc>
                  <w:tcPr>
                    <w:tcW w:w="4531" w:type="dxa"/>
                    <w:vAlign w:val="center"/>
                  </w:tcPr>
                  <w:p w14:paraId="40532AA3" w14:textId="77777777" w:rsidR="00504EF3" w:rsidRDefault="00504EF3" w:rsidP="00224D79">
                    <w:r>
                      <w:t>Land</w:t>
                    </w:r>
                  </w:p>
                </w:tc>
                <w:sdt>
                  <w:sdtPr>
                    <w:id w:val="-1122840882"/>
                    <w:placeholder>
                      <w:docPart w:val="A884FA27FF664C6EA31BB013048ECA7F"/>
                    </w:placeholder>
                  </w:sdtPr>
                  <w:sdtEndPr/>
                  <w:sdtContent>
                    <w:tc>
                      <w:tcPr>
                        <w:tcW w:w="4531" w:type="dxa"/>
                        <w:vAlign w:val="center"/>
                      </w:tcPr>
                      <w:p w14:paraId="519797BD" w14:textId="77777777" w:rsidR="00504EF3" w:rsidRDefault="009A4CC3" w:rsidP="009A4CC3">
                        <w:r>
                          <w:t>Deutschland</w:t>
                        </w:r>
                      </w:p>
                    </w:tc>
                  </w:sdtContent>
                </w:sdt>
              </w:tr>
              <w:tr w:rsidR="00504EF3" w14:paraId="4114B973" w14:textId="77777777" w:rsidTr="009A4CC3">
                <w:trPr>
                  <w:trHeight w:val="1020"/>
                </w:trPr>
                <w:tc>
                  <w:tcPr>
                    <w:tcW w:w="4531" w:type="dxa"/>
                    <w:vAlign w:val="center"/>
                  </w:tcPr>
                  <w:p w14:paraId="3B599170"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24C80C748A544703AED9A1D43E370923"/>
                    </w:placeholder>
                    <w:showingPlcHdr/>
                  </w:sdtPr>
                  <w:sdtEndPr/>
                  <w:sdtContent>
                    <w:tc>
                      <w:tcPr>
                        <w:tcW w:w="4531" w:type="dxa"/>
                        <w:vAlign w:val="center"/>
                      </w:tcPr>
                      <w:p w14:paraId="762D409D" w14:textId="77777777" w:rsidR="00504EF3" w:rsidRDefault="006D4E53" w:rsidP="009A4CC3">
                        <w:r w:rsidRPr="00C32D76">
                          <w:rPr>
                            <w:rStyle w:val="Platzhaltertext"/>
                          </w:rPr>
                          <w:t>Klicken oder tippen Sie hier, um Text einzugeben.</w:t>
                        </w:r>
                      </w:p>
                    </w:tc>
                  </w:sdtContent>
                </w:sdt>
              </w:tr>
            </w:tbl>
            <w:p w14:paraId="531B58B4"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5B26C8C1" w14:textId="77777777" w:rsidR="00504EF3" w:rsidRDefault="00365CB5"/>
          </w:sdtContent>
        </w:sdt>
      </w:sdtContent>
    </w:sdt>
    <w:p w14:paraId="79F08C5F" w14:textId="77777777" w:rsidR="00504EF3" w:rsidRDefault="00504EF3"/>
    <w:p w14:paraId="1C4606CF" w14:textId="77777777" w:rsidR="00504EF3" w:rsidRDefault="00504EF3"/>
    <w:p w14:paraId="457FF510" w14:textId="77777777" w:rsidR="00504EF3" w:rsidRDefault="00504EF3"/>
    <w:p w14:paraId="58E933B0" w14:textId="77777777" w:rsidR="00504EF3" w:rsidRDefault="00504EF3">
      <w:pPr>
        <w:rPr>
          <w:rFonts w:ascii="Noto Sans Blk" w:hAnsi="Noto Sans Blk" w:cs="Noto Sans Blk"/>
          <w:sz w:val="32"/>
          <w:szCs w:val="32"/>
        </w:rPr>
      </w:pPr>
      <w:r>
        <w:br w:type="page"/>
      </w:r>
    </w:p>
    <w:p w14:paraId="0570CEB8" w14:textId="77777777" w:rsidR="009A4CC3" w:rsidRDefault="009A4CC3" w:rsidP="009A4CC3">
      <w:pPr>
        <w:pStyle w:val="berschrift1"/>
      </w:pPr>
      <w:r>
        <w:lastRenderedPageBreak/>
        <w:t>Eigenerklärung zur wirtschaftlichen und finanziellen Leistungsfähigkeit</w:t>
      </w:r>
    </w:p>
    <w:p w14:paraId="53B70BE9" w14:textId="77777777" w:rsidR="009A4CC3" w:rsidRPr="009A4CC3" w:rsidRDefault="009A4CC3" w:rsidP="009A4CC3">
      <w:pPr>
        <w:rPr>
          <w:b/>
          <w:bCs/>
        </w:rPr>
      </w:pPr>
      <w:r w:rsidRPr="009A4CC3">
        <w:rPr>
          <w:b/>
          <w:bCs/>
        </w:rPr>
        <w:t>Teilnahmebedingungen:</w:t>
      </w:r>
    </w:p>
    <w:p w14:paraId="3050C3C9"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2573BD34"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642E3CCB"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5CDF2DD5" w14:textId="77777777" w:rsidR="009A4CC3" w:rsidRDefault="00BD67B1" w:rsidP="00BD67B1">
      <w:pPr>
        <w:jc w:val="center"/>
      </w:pPr>
      <w:r>
        <w:t>Als Mindestbedingung muss ein durchschnittlicher jährlicher Gesamtumsatz von</w:t>
      </w:r>
    </w:p>
    <w:p w14:paraId="78EE2868" w14:textId="317F0420" w:rsidR="00BD67B1" w:rsidRPr="00ED7DC5" w:rsidRDefault="00BD67B1" w:rsidP="00BD67B1">
      <w:pPr>
        <w:jc w:val="center"/>
      </w:pPr>
      <w:r w:rsidRPr="00ED7DC5">
        <w:t xml:space="preserve">mind. </w:t>
      </w:r>
      <w:r w:rsidR="00AA7D24">
        <w:t>1.600.000,00</w:t>
      </w:r>
      <w:r w:rsidRPr="00ED7DC5">
        <w:t xml:space="preserve"> Euro, netto</w:t>
      </w:r>
    </w:p>
    <w:p w14:paraId="63910A6D" w14:textId="77777777" w:rsidR="00BD67B1" w:rsidRPr="00BD67B1" w:rsidRDefault="00BD67B1" w:rsidP="00BD67B1">
      <w:pPr>
        <w:jc w:val="center"/>
      </w:pPr>
      <w:r>
        <w:t>v</w:t>
      </w:r>
      <w:r w:rsidRPr="00BD67B1">
        <w:t>orliegen, ansonsten wird der B</w:t>
      </w:r>
      <w:r>
        <w:t>ewerber oder die Bewerbergemeinschaft ausgeschlossen.</w:t>
      </w:r>
    </w:p>
    <w:p w14:paraId="4E49E01F"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0327EE04" w14:textId="77777777" w:rsidR="0063182A" w:rsidRDefault="0063182A"/>
    <w:p w14:paraId="2DE2C062" w14:textId="77777777" w:rsidR="00BD67B1" w:rsidRDefault="00BD67B1">
      <w:r>
        <w:br w:type="page"/>
      </w:r>
    </w:p>
    <w:p w14:paraId="6EFB3A88"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BD0FF89DC11142BD8424AE10A136F6BD"/>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7EB1528C" w14:textId="77777777" w:rsidTr="003A0C2D">
                <w:trPr>
                  <w:trHeight w:val="1304"/>
                </w:trPr>
                <w:tc>
                  <w:tcPr>
                    <w:tcW w:w="5098" w:type="dxa"/>
                    <w:vAlign w:val="center"/>
                  </w:tcPr>
                  <w:p w14:paraId="37015676"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495ECBCD"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A884FA27FF664C6EA31BB013048ECA7F"/>
                    </w:placeholder>
                    <w:showingPlcHdr/>
                  </w:sdtPr>
                  <w:sdtEndPr/>
                  <w:sdtContent>
                    <w:tc>
                      <w:tcPr>
                        <w:tcW w:w="3964" w:type="dxa"/>
                        <w:vAlign w:val="center"/>
                      </w:tcPr>
                      <w:p w14:paraId="54BD56A1" w14:textId="77777777" w:rsidR="003A0C2D" w:rsidRDefault="003A0C2D" w:rsidP="003A0C2D">
                        <w:r w:rsidRPr="00C32D76">
                          <w:rPr>
                            <w:rStyle w:val="Platzhaltertext"/>
                          </w:rPr>
                          <w:t>Klicken oder tippen Sie hier, um Text einzugeben.</w:t>
                        </w:r>
                      </w:p>
                    </w:tc>
                  </w:sdtContent>
                </w:sdt>
              </w:tr>
            </w:tbl>
            <w:p w14:paraId="73B8D2EC"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0634CEB7" w14:textId="77777777" w:rsidTr="003A0C2D">
                <w:trPr>
                  <w:trHeight w:val="454"/>
                </w:trPr>
                <w:tc>
                  <w:tcPr>
                    <w:tcW w:w="1838" w:type="dxa"/>
                    <w:vAlign w:val="center"/>
                  </w:tcPr>
                  <w:p w14:paraId="14809090" w14:textId="77777777" w:rsidR="00BD67B1" w:rsidRDefault="00BD67B1" w:rsidP="003A0C2D">
                    <w:r>
                      <w:t>Geschäftsjahr</w:t>
                    </w:r>
                  </w:p>
                </w:tc>
                <w:sdt>
                  <w:sdtPr>
                    <w:id w:val="-135270465"/>
                    <w:placeholder>
                      <w:docPart w:val="A884FA27FF664C6EA31BB013048ECA7F"/>
                    </w:placeholder>
                    <w:showingPlcHdr/>
                  </w:sdtPr>
                  <w:sdtEndPr/>
                  <w:sdtContent>
                    <w:tc>
                      <w:tcPr>
                        <w:tcW w:w="2268" w:type="dxa"/>
                        <w:vAlign w:val="center"/>
                      </w:tcPr>
                      <w:p w14:paraId="23369C49" w14:textId="77777777" w:rsidR="00BD67B1" w:rsidRDefault="003A0C2D" w:rsidP="003A0C2D">
                        <w:r w:rsidRPr="00C32D76">
                          <w:rPr>
                            <w:rStyle w:val="Platzhaltertext"/>
                          </w:rPr>
                          <w:t>Klicken oder tippen Sie hier, um Text einzugeben.</w:t>
                        </w:r>
                      </w:p>
                    </w:tc>
                  </w:sdtContent>
                </w:sdt>
                <w:tc>
                  <w:tcPr>
                    <w:tcW w:w="2690" w:type="dxa"/>
                    <w:vAlign w:val="center"/>
                  </w:tcPr>
                  <w:p w14:paraId="01166A4D" w14:textId="77777777" w:rsidR="00BD67B1" w:rsidRDefault="00BD67B1" w:rsidP="003A0C2D">
                    <w:r>
                      <w:t>Netto</w:t>
                    </w:r>
                    <w:r w:rsidR="003A0C2D">
                      <w:t>umsatz in EUR</w:t>
                    </w:r>
                  </w:p>
                </w:tc>
                <w:sdt>
                  <w:sdtPr>
                    <w:id w:val="-792754977"/>
                    <w:placeholder>
                      <w:docPart w:val="A884FA27FF664C6EA31BB013048ECA7F"/>
                    </w:placeholder>
                    <w:showingPlcHdr/>
                  </w:sdtPr>
                  <w:sdtEndPr/>
                  <w:sdtContent>
                    <w:tc>
                      <w:tcPr>
                        <w:tcW w:w="2266" w:type="dxa"/>
                        <w:vAlign w:val="center"/>
                      </w:tcPr>
                      <w:p w14:paraId="53F8ADEA" w14:textId="77777777" w:rsidR="00BD67B1" w:rsidRDefault="003A0C2D" w:rsidP="003A0C2D">
                        <w:r w:rsidRPr="00C32D76">
                          <w:rPr>
                            <w:rStyle w:val="Platzhaltertext"/>
                          </w:rPr>
                          <w:t>Klicken oder tippen Sie hier, um Text einzugeben.</w:t>
                        </w:r>
                      </w:p>
                    </w:tc>
                  </w:sdtContent>
                </w:sdt>
              </w:tr>
              <w:tr w:rsidR="00BD67B1" w14:paraId="0A98FD89" w14:textId="77777777" w:rsidTr="003A0C2D">
                <w:trPr>
                  <w:trHeight w:val="454"/>
                </w:trPr>
                <w:tc>
                  <w:tcPr>
                    <w:tcW w:w="1838" w:type="dxa"/>
                    <w:vAlign w:val="center"/>
                  </w:tcPr>
                  <w:p w14:paraId="32EB0637" w14:textId="77777777" w:rsidR="00BD67B1" w:rsidRDefault="00BD67B1" w:rsidP="003A0C2D">
                    <w:r>
                      <w:t>Geschäftsjahr</w:t>
                    </w:r>
                  </w:p>
                </w:tc>
                <w:sdt>
                  <w:sdtPr>
                    <w:id w:val="126755395"/>
                    <w:placeholder>
                      <w:docPart w:val="A884FA27FF664C6EA31BB013048ECA7F"/>
                    </w:placeholder>
                    <w:showingPlcHdr/>
                  </w:sdtPr>
                  <w:sdtEndPr/>
                  <w:sdtContent>
                    <w:tc>
                      <w:tcPr>
                        <w:tcW w:w="2268" w:type="dxa"/>
                        <w:vAlign w:val="center"/>
                      </w:tcPr>
                      <w:p w14:paraId="7D5A4D9C" w14:textId="77777777" w:rsidR="00BD67B1" w:rsidRDefault="003A0C2D" w:rsidP="003A0C2D">
                        <w:r w:rsidRPr="00C32D76">
                          <w:rPr>
                            <w:rStyle w:val="Platzhaltertext"/>
                          </w:rPr>
                          <w:t>Klicken oder tippen Sie hier, um Text einzugeben.</w:t>
                        </w:r>
                      </w:p>
                    </w:tc>
                  </w:sdtContent>
                </w:sdt>
                <w:tc>
                  <w:tcPr>
                    <w:tcW w:w="2690" w:type="dxa"/>
                    <w:vAlign w:val="center"/>
                  </w:tcPr>
                  <w:p w14:paraId="0C604D84" w14:textId="77777777" w:rsidR="00BD67B1" w:rsidRDefault="003A0C2D" w:rsidP="003A0C2D">
                    <w:r>
                      <w:t>Nettoumsatz in EUR</w:t>
                    </w:r>
                  </w:p>
                </w:tc>
                <w:sdt>
                  <w:sdtPr>
                    <w:id w:val="-2065563729"/>
                    <w:placeholder>
                      <w:docPart w:val="A884FA27FF664C6EA31BB013048ECA7F"/>
                    </w:placeholder>
                    <w:showingPlcHdr/>
                  </w:sdtPr>
                  <w:sdtEndPr/>
                  <w:sdtContent>
                    <w:tc>
                      <w:tcPr>
                        <w:tcW w:w="2266" w:type="dxa"/>
                        <w:vAlign w:val="center"/>
                      </w:tcPr>
                      <w:p w14:paraId="658A6D89" w14:textId="77777777" w:rsidR="00BD67B1" w:rsidRDefault="003A0C2D" w:rsidP="003A0C2D">
                        <w:r w:rsidRPr="00C32D76">
                          <w:rPr>
                            <w:rStyle w:val="Platzhaltertext"/>
                          </w:rPr>
                          <w:t>Klicken oder tippen Sie hier, um Text einzugeben.</w:t>
                        </w:r>
                      </w:p>
                    </w:tc>
                  </w:sdtContent>
                </w:sdt>
              </w:tr>
              <w:tr w:rsidR="00BD67B1" w14:paraId="7EA598B8" w14:textId="77777777" w:rsidTr="003A0C2D">
                <w:trPr>
                  <w:trHeight w:val="454"/>
                </w:trPr>
                <w:tc>
                  <w:tcPr>
                    <w:tcW w:w="1838" w:type="dxa"/>
                    <w:vAlign w:val="center"/>
                  </w:tcPr>
                  <w:p w14:paraId="2A431F4D" w14:textId="77777777" w:rsidR="00BD67B1" w:rsidRDefault="00BD67B1" w:rsidP="003A0C2D">
                    <w:r>
                      <w:t>Geschäftsjahr</w:t>
                    </w:r>
                  </w:p>
                </w:tc>
                <w:sdt>
                  <w:sdtPr>
                    <w:id w:val="-1847551643"/>
                    <w:placeholder>
                      <w:docPart w:val="A884FA27FF664C6EA31BB013048ECA7F"/>
                    </w:placeholder>
                    <w:showingPlcHdr/>
                  </w:sdtPr>
                  <w:sdtEndPr/>
                  <w:sdtContent>
                    <w:tc>
                      <w:tcPr>
                        <w:tcW w:w="2268" w:type="dxa"/>
                        <w:vAlign w:val="center"/>
                      </w:tcPr>
                      <w:p w14:paraId="6C149F17" w14:textId="77777777" w:rsidR="00BD67B1" w:rsidRDefault="003A0C2D" w:rsidP="003A0C2D">
                        <w:r w:rsidRPr="00C32D76">
                          <w:rPr>
                            <w:rStyle w:val="Platzhaltertext"/>
                          </w:rPr>
                          <w:t>Klicken oder tippen Sie hier, um Text einzugeben.</w:t>
                        </w:r>
                      </w:p>
                    </w:tc>
                  </w:sdtContent>
                </w:sdt>
                <w:tc>
                  <w:tcPr>
                    <w:tcW w:w="2690" w:type="dxa"/>
                    <w:vAlign w:val="center"/>
                  </w:tcPr>
                  <w:p w14:paraId="6E28388D" w14:textId="77777777" w:rsidR="00BD67B1" w:rsidRDefault="003A0C2D" w:rsidP="003A0C2D">
                    <w:r>
                      <w:t>Nettoumsatz in EUR</w:t>
                    </w:r>
                  </w:p>
                </w:tc>
                <w:sdt>
                  <w:sdtPr>
                    <w:id w:val="-1244709627"/>
                    <w:placeholder>
                      <w:docPart w:val="A884FA27FF664C6EA31BB013048ECA7F"/>
                    </w:placeholder>
                    <w:showingPlcHdr/>
                  </w:sdtPr>
                  <w:sdtEndPr/>
                  <w:sdtContent>
                    <w:tc>
                      <w:tcPr>
                        <w:tcW w:w="2266" w:type="dxa"/>
                        <w:vAlign w:val="center"/>
                      </w:tcPr>
                      <w:p w14:paraId="180E7B87" w14:textId="77777777" w:rsidR="00BD67B1" w:rsidRDefault="003A0C2D" w:rsidP="003A0C2D">
                        <w:r w:rsidRPr="00C32D76">
                          <w:rPr>
                            <w:rStyle w:val="Platzhaltertext"/>
                          </w:rPr>
                          <w:t>Klicken oder tippen Sie hier, um Text einzugeben.</w:t>
                        </w:r>
                      </w:p>
                    </w:tc>
                  </w:sdtContent>
                </w:sdt>
              </w:tr>
            </w:tbl>
            <w:p w14:paraId="31E0D144" w14:textId="77777777" w:rsidR="00BD67B1" w:rsidRDefault="00365CB5" w:rsidP="009A4CC3"/>
          </w:sdtContent>
        </w:sdt>
      </w:sdtContent>
    </w:sdt>
    <w:p w14:paraId="18C8F273" w14:textId="77777777" w:rsidR="009A4CC3" w:rsidRPr="00BD67B1" w:rsidRDefault="009A4CC3" w:rsidP="009A4CC3">
      <w:r w:rsidRPr="00BD67B1">
        <w:br w:type="page"/>
      </w:r>
    </w:p>
    <w:p w14:paraId="7009E9F6" w14:textId="77777777" w:rsidR="003A0C2D" w:rsidRDefault="003A0C2D" w:rsidP="003A0C2D">
      <w:pPr>
        <w:pStyle w:val="berschrift1"/>
      </w:pPr>
      <w:r>
        <w:lastRenderedPageBreak/>
        <w:t>Eigenerklärung zur technischen und beruflichen Leistungsfähigkeit</w:t>
      </w:r>
    </w:p>
    <w:p w14:paraId="47616772"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21AA2A0A" w14:textId="77777777" w:rsidTr="003A0C2D">
        <w:trPr>
          <w:trHeight w:val="964"/>
        </w:trPr>
        <w:tc>
          <w:tcPr>
            <w:tcW w:w="8217" w:type="dxa"/>
            <w:shd w:val="clear" w:color="auto" w:fill="D9D9D9" w:themeFill="background1" w:themeFillShade="D9"/>
            <w:vAlign w:val="center"/>
          </w:tcPr>
          <w:p w14:paraId="7ECA5B99" w14:textId="77777777" w:rsidR="003A0C2D" w:rsidRDefault="003A0C2D" w:rsidP="003A0C2D">
            <w:pPr>
              <w:rPr>
                <w:b/>
                <w:bCs/>
              </w:rPr>
            </w:pPr>
            <w:r w:rsidRPr="003A0C2D">
              <w:rPr>
                <w:b/>
                <w:bCs/>
              </w:rPr>
              <w:t>Mindestzahl der Referenzen, welche der Bewerber bzw. Bewerbergemeinschaften angeben muss / müssen.</w:t>
            </w:r>
          </w:p>
          <w:p w14:paraId="3428FEF5" w14:textId="77777777" w:rsidR="00857CF8" w:rsidRDefault="00857CF8" w:rsidP="003A0C2D">
            <w:pPr>
              <w:rPr>
                <w:b/>
                <w:bCs/>
              </w:rPr>
            </w:pPr>
          </w:p>
          <w:p w14:paraId="23C9D8F1" w14:textId="77777777" w:rsidR="00857CF8" w:rsidRPr="00ED7DC5" w:rsidRDefault="00857CF8" w:rsidP="00ED7DC5">
            <w:pPr>
              <w:rPr>
                <w:b/>
                <w:bCs/>
              </w:rPr>
            </w:pPr>
          </w:p>
          <w:p w14:paraId="11946A86"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05C74969" w14:textId="77777777" w:rsidR="00857CF8" w:rsidRDefault="00857CF8" w:rsidP="00857CF8">
            <w:pPr>
              <w:rPr>
                <w:b/>
                <w:bCs/>
              </w:rPr>
            </w:pPr>
          </w:p>
          <w:p w14:paraId="03AA250D" w14:textId="77777777" w:rsidR="00857CF8"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AA7D24">
              <w:rPr>
                <w:b/>
                <w:bCs/>
              </w:rPr>
              <w:t>500.000,00</w:t>
            </w:r>
            <w:r>
              <w:rPr>
                <w:b/>
                <w:bCs/>
              </w:rPr>
              <w:t xml:space="preserve"> € netto</w:t>
            </w:r>
          </w:p>
          <w:p w14:paraId="315C0884" w14:textId="77777777" w:rsidR="00AA7D24" w:rsidRPr="00AA7D24" w:rsidRDefault="00AA7D24" w:rsidP="00AA7D24">
            <w:pPr>
              <w:pStyle w:val="Listenabsatz"/>
              <w:rPr>
                <w:b/>
                <w:bCs/>
              </w:rPr>
            </w:pPr>
          </w:p>
          <w:p w14:paraId="756135AB" w14:textId="77777777" w:rsidR="00AA7D24" w:rsidRDefault="00AA7D24" w:rsidP="00857CF8">
            <w:pPr>
              <w:pStyle w:val="Listenabsatz"/>
              <w:numPr>
                <w:ilvl w:val="0"/>
                <w:numId w:val="16"/>
              </w:numPr>
              <w:rPr>
                <w:b/>
                <w:bCs/>
              </w:rPr>
            </w:pPr>
            <w:r>
              <w:rPr>
                <w:b/>
                <w:bCs/>
              </w:rPr>
              <w:t>Errichten von Lüftungsanlagen für Seminarräume (Mind. 2 Referenzen)</w:t>
            </w:r>
          </w:p>
          <w:p w14:paraId="2D54CBBF" w14:textId="77777777" w:rsidR="00AA7D24" w:rsidRPr="00AA7D24" w:rsidRDefault="00AA7D24" w:rsidP="00AA7D24">
            <w:pPr>
              <w:pStyle w:val="Listenabsatz"/>
              <w:rPr>
                <w:b/>
                <w:bCs/>
              </w:rPr>
            </w:pPr>
          </w:p>
          <w:p w14:paraId="4957F37F" w14:textId="69E03B93" w:rsidR="00AA7D24" w:rsidRPr="00ED7DC5" w:rsidRDefault="00AA7D24" w:rsidP="00857CF8">
            <w:pPr>
              <w:pStyle w:val="Listenabsatz"/>
              <w:numPr>
                <w:ilvl w:val="0"/>
                <w:numId w:val="16"/>
              </w:numPr>
              <w:rPr>
                <w:b/>
                <w:bCs/>
              </w:rPr>
            </w:pPr>
            <w:r>
              <w:rPr>
                <w:b/>
                <w:bCs/>
              </w:rPr>
              <w:t>Errichten von Lüftungsanlagen in Bestandsgebäuden (Min. 2 Referenzen)</w:t>
            </w:r>
          </w:p>
        </w:tc>
        <w:tc>
          <w:tcPr>
            <w:tcW w:w="845" w:type="dxa"/>
            <w:shd w:val="clear" w:color="auto" w:fill="D9D9D9" w:themeFill="background1" w:themeFillShade="D9"/>
            <w:vAlign w:val="center"/>
          </w:tcPr>
          <w:p w14:paraId="4E252B5F" w14:textId="2263A166" w:rsidR="003A0C2D" w:rsidRDefault="00AA7D24" w:rsidP="00857CF8">
            <w:pPr>
              <w:jc w:val="center"/>
              <w:rPr>
                <w:b/>
                <w:bCs/>
              </w:rPr>
            </w:pPr>
            <w:r>
              <w:rPr>
                <w:b/>
                <w:bCs/>
              </w:rPr>
              <w:t>3</w:t>
            </w:r>
          </w:p>
          <w:p w14:paraId="4A961363" w14:textId="77777777" w:rsidR="00AA7D24" w:rsidRDefault="00AA7D24" w:rsidP="00857CF8">
            <w:pPr>
              <w:jc w:val="center"/>
              <w:rPr>
                <w:b/>
                <w:bCs/>
              </w:rPr>
            </w:pPr>
          </w:p>
          <w:p w14:paraId="02FDCC5C" w14:textId="77777777" w:rsidR="00ED7DC5" w:rsidRDefault="00ED7DC5" w:rsidP="00857CF8">
            <w:pPr>
              <w:jc w:val="center"/>
              <w:rPr>
                <w:b/>
                <w:bCs/>
              </w:rPr>
            </w:pPr>
          </w:p>
          <w:p w14:paraId="568003CA" w14:textId="77777777" w:rsidR="00AA7D24" w:rsidRDefault="00AA7D24" w:rsidP="00857CF8">
            <w:pPr>
              <w:jc w:val="center"/>
              <w:rPr>
                <w:b/>
                <w:bCs/>
              </w:rPr>
            </w:pPr>
          </w:p>
          <w:p w14:paraId="0A1B99FF" w14:textId="77777777" w:rsidR="00AA7D24" w:rsidRDefault="00AA7D24" w:rsidP="00857CF8">
            <w:pPr>
              <w:jc w:val="center"/>
              <w:rPr>
                <w:b/>
                <w:bCs/>
              </w:rPr>
            </w:pPr>
          </w:p>
          <w:p w14:paraId="0000C353" w14:textId="77777777" w:rsidR="00AA7D24" w:rsidRDefault="00AA7D24" w:rsidP="00857CF8">
            <w:pPr>
              <w:jc w:val="center"/>
              <w:rPr>
                <w:b/>
                <w:bCs/>
              </w:rPr>
            </w:pPr>
          </w:p>
          <w:p w14:paraId="3E16CC7F" w14:textId="77777777" w:rsidR="00AA7D24" w:rsidRDefault="00AA7D24" w:rsidP="00857CF8">
            <w:pPr>
              <w:jc w:val="center"/>
              <w:rPr>
                <w:b/>
                <w:bCs/>
              </w:rPr>
            </w:pPr>
          </w:p>
          <w:p w14:paraId="77E6260D" w14:textId="77777777" w:rsidR="00AA7D24" w:rsidRDefault="00AA7D24" w:rsidP="00857CF8">
            <w:pPr>
              <w:jc w:val="center"/>
              <w:rPr>
                <w:b/>
                <w:bCs/>
              </w:rPr>
            </w:pPr>
          </w:p>
          <w:p w14:paraId="0FB0B165" w14:textId="77777777" w:rsidR="00AA7D24" w:rsidRDefault="00AA7D24" w:rsidP="00857CF8">
            <w:pPr>
              <w:jc w:val="center"/>
              <w:rPr>
                <w:b/>
                <w:bCs/>
              </w:rPr>
            </w:pPr>
          </w:p>
          <w:p w14:paraId="5D9587AA" w14:textId="77777777" w:rsidR="00857CF8" w:rsidRDefault="00857CF8" w:rsidP="00857CF8">
            <w:pPr>
              <w:jc w:val="center"/>
              <w:rPr>
                <w:b/>
                <w:bCs/>
              </w:rPr>
            </w:pPr>
          </w:p>
          <w:p w14:paraId="4C825EF9" w14:textId="77777777" w:rsidR="00857CF8" w:rsidRDefault="00857CF8" w:rsidP="00857CF8">
            <w:pPr>
              <w:jc w:val="center"/>
              <w:rPr>
                <w:b/>
                <w:bCs/>
              </w:rPr>
            </w:pPr>
          </w:p>
          <w:p w14:paraId="40825B9C" w14:textId="77777777" w:rsidR="00857CF8" w:rsidRDefault="00857CF8" w:rsidP="00857CF8">
            <w:pPr>
              <w:jc w:val="center"/>
              <w:rPr>
                <w:b/>
                <w:bCs/>
              </w:rPr>
            </w:pPr>
          </w:p>
          <w:p w14:paraId="640151C0" w14:textId="77777777" w:rsidR="00857CF8" w:rsidRPr="003A0C2D" w:rsidRDefault="00857CF8" w:rsidP="00857CF8">
            <w:pPr>
              <w:jc w:val="center"/>
              <w:rPr>
                <w:b/>
                <w:bCs/>
              </w:rPr>
            </w:pPr>
          </w:p>
        </w:tc>
      </w:tr>
    </w:tbl>
    <w:p w14:paraId="181B7BB4" w14:textId="77777777" w:rsidR="003A0C2D" w:rsidRPr="003A0C2D" w:rsidRDefault="003A0C2D" w:rsidP="003A0C2D"/>
    <w:p w14:paraId="71657976"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5CF1923C"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3A83F711" w14:textId="77777777" w:rsidR="003A0C2D" w:rsidRPr="003A0C2D" w:rsidRDefault="003A0C2D" w:rsidP="003A0C2D"/>
    <w:p w14:paraId="73AA16E6" w14:textId="77777777" w:rsidR="003A0C2D" w:rsidRDefault="00DA59CA" w:rsidP="003A0C2D">
      <w:pPr>
        <w:rPr>
          <w:b/>
          <w:bCs/>
        </w:rPr>
      </w:pPr>
      <w:r w:rsidRPr="00DA59CA">
        <w:rPr>
          <w:b/>
          <w:bCs/>
        </w:rPr>
        <w:t>Die folgenden Nachweise / Zertifikate sind mit dem Teilnahmeantrag vorzulegen:</w:t>
      </w:r>
    </w:p>
    <w:p w14:paraId="5F3D5995" w14:textId="77777777" w:rsidR="00DA59CA" w:rsidRPr="00DA59CA" w:rsidRDefault="00DA59CA" w:rsidP="003A0C2D"/>
    <w:sdt>
      <w:sdtPr>
        <w:id w:val="1475330922"/>
        <w:placeholder>
          <w:docPart w:val="BAD4699A91054CF9990E12EF719FDD7D"/>
        </w:placeholder>
        <w:docPartList>
          <w:docPartGallery w:val="Quick Parts"/>
        </w:docPartList>
      </w:sdtPr>
      <w:sdtEndPr/>
      <w:sdtContent>
        <w:p w14:paraId="4FA295D9" w14:textId="77777777" w:rsidR="00DA59CA" w:rsidRPr="00DA59CA" w:rsidRDefault="00857CF8" w:rsidP="003A0C2D">
          <w:r>
            <w:t>keine</w:t>
          </w:r>
        </w:p>
      </w:sdtContent>
    </w:sdt>
    <w:p w14:paraId="2B5B952D" w14:textId="77777777" w:rsidR="00DA59CA" w:rsidRPr="00DA59CA" w:rsidRDefault="00DA59CA" w:rsidP="003A0C2D"/>
    <w:p w14:paraId="7376B609" w14:textId="77777777" w:rsidR="00DA59CA" w:rsidRDefault="00DA59CA">
      <w:r>
        <w:br w:type="page"/>
      </w:r>
    </w:p>
    <w:bookmarkStart w:id="2" w:name="_Hlk171659375" w:displacedByCustomXml="next"/>
    <w:sdt>
      <w:sdtPr>
        <w:id w:val="1015349283"/>
        <w15:repeatingSection/>
      </w:sdtPr>
      <w:sdtEndPr/>
      <w:sdtContent>
        <w:sdt>
          <w:sdtPr>
            <w:id w:val="442043080"/>
            <w:placeholder>
              <w:docPart w:val="BD0FF89DC11142BD8424AE10A136F6BD"/>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30373106" w14:textId="77777777" w:rsidTr="00857CF8">
                <w:trPr>
                  <w:trHeight w:val="567"/>
                </w:trPr>
                <w:tc>
                  <w:tcPr>
                    <w:tcW w:w="4449" w:type="dxa"/>
                    <w:vAlign w:val="center"/>
                  </w:tcPr>
                  <w:p w14:paraId="2C327D8B" w14:textId="7360473D"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A884FA27FF664C6EA31BB013048ECA7F"/>
                    </w:placeholder>
                    <w:showingPlcHdr/>
                  </w:sdtPr>
                  <w:sdtEndPr/>
                  <w:sdtContent>
                    <w:tc>
                      <w:tcPr>
                        <w:tcW w:w="4613" w:type="dxa"/>
                        <w:gridSpan w:val="2"/>
                        <w:vAlign w:val="center"/>
                      </w:tcPr>
                      <w:p w14:paraId="28070428"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6A68081A" w14:textId="77777777" w:rsidTr="00857CF8">
                <w:trPr>
                  <w:trHeight w:val="2608"/>
                </w:trPr>
                <w:tc>
                  <w:tcPr>
                    <w:tcW w:w="4449" w:type="dxa"/>
                    <w:vAlign w:val="center"/>
                  </w:tcPr>
                  <w:p w14:paraId="50607963"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201DAC60" w14:textId="77777777" w:rsidR="00DA59CA" w:rsidRDefault="00DA59CA" w:rsidP="00DA59CA">
                    <w:pPr>
                      <w:rPr>
                        <w:b/>
                        <w:bCs/>
                      </w:rPr>
                    </w:pPr>
                    <w:r>
                      <w:rPr>
                        <w:b/>
                        <w:bCs/>
                      </w:rPr>
                      <w:t>oder</w:t>
                    </w:r>
                  </w:p>
                  <w:p w14:paraId="2D6A9773"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A884FA27FF664C6EA31BB013048ECA7F"/>
                    </w:placeholder>
                    <w:showingPlcHdr/>
                  </w:sdtPr>
                  <w:sdtEndPr/>
                  <w:sdtContent>
                    <w:tc>
                      <w:tcPr>
                        <w:tcW w:w="4613" w:type="dxa"/>
                        <w:gridSpan w:val="2"/>
                        <w:vAlign w:val="center"/>
                      </w:tcPr>
                      <w:p w14:paraId="6D40CF92" w14:textId="77777777" w:rsidR="00DA59CA" w:rsidRDefault="00DA59CA" w:rsidP="00DA59CA">
                        <w:r w:rsidRPr="00C32D76">
                          <w:rPr>
                            <w:rStyle w:val="Platzhaltertext"/>
                          </w:rPr>
                          <w:t>Klicken oder tippen Sie hier, um Text einzugeben.</w:t>
                        </w:r>
                      </w:p>
                    </w:tc>
                  </w:sdtContent>
                </w:sdt>
              </w:tr>
              <w:tr w:rsidR="00DA59CA" w14:paraId="291BB9DB" w14:textId="77777777" w:rsidTr="00DA59CA">
                <w:trPr>
                  <w:trHeight w:val="680"/>
                </w:trPr>
                <w:tc>
                  <w:tcPr>
                    <w:tcW w:w="9062" w:type="dxa"/>
                    <w:gridSpan w:val="3"/>
                    <w:vAlign w:val="center"/>
                  </w:tcPr>
                  <w:p w14:paraId="340BB539" w14:textId="77777777" w:rsidR="00DA59CA" w:rsidRPr="00DA59CA" w:rsidRDefault="00DA59CA" w:rsidP="00DA59CA">
                    <w:pPr>
                      <w:jc w:val="center"/>
                      <w:rPr>
                        <w:i/>
                        <w:iCs/>
                      </w:rPr>
                    </w:pPr>
                    <w:r w:rsidRPr="00DA59CA">
                      <w:rPr>
                        <w:i/>
                        <w:iCs/>
                      </w:rPr>
                      <w:t>Hinweis: Alle Felder (Mindestinhalte) müssen ausgefüllt werden,</w:t>
                    </w:r>
                  </w:p>
                  <w:p w14:paraId="40341523" w14:textId="77777777" w:rsidR="00DA59CA" w:rsidRDefault="00DA59CA" w:rsidP="00DA59CA">
                    <w:pPr>
                      <w:jc w:val="center"/>
                    </w:pPr>
                    <w:r w:rsidRPr="00DA59CA">
                      <w:rPr>
                        <w:i/>
                        <w:iCs/>
                      </w:rPr>
                      <w:t>sonst kann die Referenz nicht gewertet werden</w:t>
                    </w:r>
                    <w:r>
                      <w:t>.</w:t>
                    </w:r>
                  </w:p>
                </w:tc>
              </w:tr>
              <w:tr w:rsidR="00DA59CA" w14:paraId="71EA0C2F" w14:textId="77777777" w:rsidTr="00857CF8">
                <w:trPr>
                  <w:trHeight w:val="1134"/>
                </w:trPr>
                <w:tc>
                  <w:tcPr>
                    <w:tcW w:w="4449" w:type="dxa"/>
                    <w:vAlign w:val="center"/>
                  </w:tcPr>
                  <w:p w14:paraId="27B5CDBE" w14:textId="77777777" w:rsidR="00DA59CA" w:rsidRPr="00DA59CA" w:rsidRDefault="00DA59CA" w:rsidP="00DA59CA">
                    <w:pPr>
                      <w:rPr>
                        <w:b/>
                        <w:bCs/>
                      </w:rPr>
                    </w:pPr>
                    <w:r w:rsidRPr="00DA59CA">
                      <w:rPr>
                        <w:b/>
                        <w:bCs/>
                      </w:rPr>
                      <w:t>Referenzbezeichnung:</w:t>
                    </w:r>
                  </w:p>
                </w:tc>
                <w:sdt>
                  <w:sdtPr>
                    <w:id w:val="956376931"/>
                    <w:placeholder>
                      <w:docPart w:val="A884FA27FF664C6EA31BB013048ECA7F"/>
                    </w:placeholder>
                    <w:showingPlcHdr/>
                  </w:sdtPr>
                  <w:sdtEndPr/>
                  <w:sdtContent>
                    <w:tc>
                      <w:tcPr>
                        <w:tcW w:w="4613" w:type="dxa"/>
                        <w:gridSpan w:val="2"/>
                        <w:vAlign w:val="center"/>
                      </w:tcPr>
                      <w:p w14:paraId="04A2BAEF" w14:textId="77777777" w:rsidR="00DA59CA" w:rsidRDefault="00A960B1" w:rsidP="00DA59CA">
                        <w:r w:rsidRPr="00C32D76">
                          <w:rPr>
                            <w:rStyle w:val="Platzhaltertext"/>
                          </w:rPr>
                          <w:t>Klicken oder tippen Sie hier, um Text einzugeben.</w:t>
                        </w:r>
                      </w:p>
                    </w:tc>
                  </w:sdtContent>
                </w:sdt>
              </w:tr>
              <w:tr w:rsidR="00DA59CA" w14:paraId="66FE55A3" w14:textId="77777777" w:rsidTr="00857CF8">
                <w:trPr>
                  <w:trHeight w:val="1134"/>
                </w:trPr>
                <w:tc>
                  <w:tcPr>
                    <w:tcW w:w="4449" w:type="dxa"/>
                    <w:vAlign w:val="center"/>
                  </w:tcPr>
                  <w:p w14:paraId="3AE24B1B" w14:textId="77777777" w:rsidR="00DA59CA" w:rsidRPr="00DA59CA" w:rsidRDefault="00DA59CA" w:rsidP="00DA59CA">
                    <w:pPr>
                      <w:rPr>
                        <w:b/>
                        <w:bCs/>
                      </w:rPr>
                    </w:pPr>
                    <w:r w:rsidRPr="00DA59CA">
                      <w:rPr>
                        <w:b/>
                        <w:bCs/>
                      </w:rPr>
                      <w:t>Bezeichnung des Auftraggebers:</w:t>
                    </w:r>
                  </w:p>
                  <w:p w14:paraId="1668112B"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A884FA27FF664C6EA31BB013048ECA7F"/>
                    </w:placeholder>
                    <w:showingPlcHdr/>
                  </w:sdtPr>
                  <w:sdtEndPr/>
                  <w:sdtContent>
                    <w:tc>
                      <w:tcPr>
                        <w:tcW w:w="4613" w:type="dxa"/>
                        <w:gridSpan w:val="2"/>
                        <w:vAlign w:val="center"/>
                      </w:tcPr>
                      <w:p w14:paraId="3167679A" w14:textId="77777777" w:rsidR="00DA59CA" w:rsidRDefault="00A960B1" w:rsidP="00DA59CA">
                        <w:r w:rsidRPr="00C32D76">
                          <w:rPr>
                            <w:rStyle w:val="Platzhaltertext"/>
                          </w:rPr>
                          <w:t>Klicken oder tippen Sie hier, um Text einzugeben.</w:t>
                        </w:r>
                      </w:p>
                    </w:tc>
                  </w:sdtContent>
                </w:sdt>
              </w:tr>
              <w:tr w:rsidR="00857CF8" w14:paraId="685950E5" w14:textId="77777777" w:rsidTr="00857CF8">
                <w:trPr>
                  <w:trHeight w:val="1984"/>
                </w:trPr>
                <w:tc>
                  <w:tcPr>
                    <w:tcW w:w="6604" w:type="dxa"/>
                    <w:gridSpan w:val="2"/>
                    <w:vAlign w:val="center"/>
                  </w:tcPr>
                  <w:p w14:paraId="46282E1F"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0E7E4849" w14:textId="77777777" w:rsidR="00857CF8" w:rsidRDefault="00857CF8" w:rsidP="00A960B1">
                    <w:r>
                      <w:t>(Monats- und Jahresangabe)</w:t>
                    </w:r>
                  </w:p>
                  <w:p w14:paraId="1DA7D703" w14:textId="77777777" w:rsidR="00857CF8" w:rsidRDefault="00857CF8" w:rsidP="00A960B1"/>
                  <w:p w14:paraId="4AF0544C"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00DEC905" w14:textId="77777777" w:rsidR="00857CF8" w:rsidRDefault="00857CF8" w:rsidP="00DA59CA">
                    <w:r>
                      <w:t>Beginn der Leistungserbringung:</w:t>
                    </w:r>
                  </w:p>
                  <w:sdt>
                    <w:sdtPr>
                      <w:id w:val="1808898194"/>
                      <w:placeholder>
                        <w:docPart w:val="ED2B1DA430CE4F9A94378AB58DB4E2A1"/>
                      </w:placeholder>
                      <w:showingPlcHdr/>
                    </w:sdtPr>
                    <w:sdtEndPr/>
                    <w:sdtContent>
                      <w:p w14:paraId="7DD27D62" w14:textId="77777777" w:rsidR="00857CF8" w:rsidRDefault="00857CF8" w:rsidP="00DA59CA">
                        <w:r w:rsidRPr="00C32D76">
                          <w:rPr>
                            <w:rStyle w:val="Platzhaltertext"/>
                          </w:rPr>
                          <w:t>Klicken oder tippen Sie hier, um Text einzugeben.</w:t>
                        </w:r>
                      </w:p>
                    </w:sdtContent>
                  </w:sdt>
                  <w:p w14:paraId="0F211E21" w14:textId="77777777" w:rsidR="00857CF8" w:rsidRDefault="00857CF8" w:rsidP="00DA59CA"/>
                  <w:p w14:paraId="048D8ADE" w14:textId="77777777" w:rsidR="00857CF8" w:rsidRDefault="00365CB5"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ED2B1DA430CE4F9A94378AB58DB4E2A1"/>
                      </w:placeholder>
                      <w:showingPlcHdr/>
                    </w:sdtPr>
                    <w:sdtEndPr/>
                    <w:sdtContent>
                      <w:p w14:paraId="451526F0" w14:textId="77777777" w:rsidR="00857CF8" w:rsidRDefault="00857CF8" w:rsidP="00DA59CA">
                        <w:r w:rsidRPr="00C32D76">
                          <w:rPr>
                            <w:rStyle w:val="Platzhaltertext"/>
                          </w:rPr>
                          <w:t>Klicken oder tippen Sie hier, um Text einzugeben.</w:t>
                        </w:r>
                      </w:p>
                    </w:sdtContent>
                  </w:sdt>
                  <w:p w14:paraId="5783992E" w14:textId="77777777" w:rsidR="00857CF8" w:rsidRDefault="00857CF8" w:rsidP="00DA59CA"/>
                  <w:p w14:paraId="6E986B4D" w14:textId="77777777" w:rsidR="00857CF8" w:rsidRDefault="00365CB5"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5E800415" w14:textId="77777777" w:rsidTr="00857CF8">
                <w:trPr>
                  <w:trHeight w:val="1134"/>
                </w:trPr>
                <w:tc>
                  <w:tcPr>
                    <w:tcW w:w="4449" w:type="dxa"/>
                    <w:vAlign w:val="center"/>
                  </w:tcPr>
                  <w:p w14:paraId="45815EFF" w14:textId="0A8D2B19"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AA7D24">
                      <w:t>500.000,00</w:t>
                    </w:r>
                    <w:r w:rsidRPr="00857CF8">
                      <w:t xml:space="preserve"> € netto)</w:t>
                    </w:r>
                  </w:p>
                  <w:p w14:paraId="0F263581" w14:textId="77777777" w:rsidR="00857CF8" w:rsidRPr="00DA59CA" w:rsidRDefault="00857CF8" w:rsidP="00A960B1">
                    <w:r w:rsidRPr="00DA59CA">
                      <w:rPr>
                        <w:sz w:val="20"/>
                        <w:szCs w:val="20"/>
                      </w:rPr>
                      <w:t>[netto, ohne Umsatzsteuer]</w:t>
                    </w:r>
                  </w:p>
                </w:tc>
                <w:sdt>
                  <w:sdtPr>
                    <w:id w:val="-206570263"/>
                    <w:placeholder>
                      <w:docPart w:val="F0BB0EC837F143B0ADE489DAA3638C77"/>
                    </w:placeholder>
                    <w:showingPlcHdr/>
                  </w:sdtPr>
                  <w:sdtEndPr/>
                  <w:sdtContent>
                    <w:tc>
                      <w:tcPr>
                        <w:tcW w:w="4613" w:type="dxa"/>
                        <w:gridSpan w:val="2"/>
                        <w:vAlign w:val="center"/>
                      </w:tcPr>
                      <w:p w14:paraId="47DF59AC" w14:textId="77777777" w:rsidR="00857CF8" w:rsidRDefault="00857CF8" w:rsidP="00DA59CA">
                        <w:r w:rsidRPr="00C32D76">
                          <w:rPr>
                            <w:rStyle w:val="Platzhaltertext"/>
                          </w:rPr>
                          <w:t>Klicken oder tippen Sie hier, um Text einzugeben.</w:t>
                        </w:r>
                      </w:p>
                    </w:tc>
                  </w:sdtContent>
                </w:sdt>
              </w:tr>
              <w:bookmarkEnd w:id="2"/>
            </w:tbl>
            <w:p w14:paraId="70298958" w14:textId="77777777" w:rsidR="00A960B1" w:rsidRDefault="00A960B1"/>
            <w:p w14:paraId="0486EE82" w14:textId="77777777" w:rsidR="00A960B1" w:rsidRDefault="00A960B1">
              <w:r>
                <w:br w:type="page"/>
              </w:r>
            </w:p>
            <w:tbl>
              <w:tblPr>
                <w:tblStyle w:val="Tabellenraster"/>
                <w:tblW w:w="0" w:type="auto"/>
                <w:tblLook w:val="04A0" w:firstRow="1" w:lastRow="0" w:firstColumn="1" w:lastColumn="0" w:noHBand="0" w:noVBand="1"/>
              </w:tblPr>
              <w:tblGrid>
                <w:gridCol w:w="699"/>
                <w:gridCol w:w="6012"/>
                <w:gridCol w:w="2351"/>
              </w:tblGrid>
              <w:tr w:rsidR="00A960B1" w14:paraId="3354EC43" w14:textId="77777777" w:rsidTr="00A960B1">
                <w:trPr>
                  <w:trHeight w:val="1247"/>
                </w:trPr>
                <w:tc>
                  <w:tcPr>
                    <w:tcW w:w="9062" w:type="dxa"/>
                    <w:gridSpan w:val="3"/>
                    <w:vAlign w:val="center"/>
                  </w:tcPr>
                  <w:p w14:paraId="47789651" w14:textId="77777777" w:rsidR="00A960B1" w:rsidRPr="00A960B1" w:rsidRDefault="00A960B1" w:rsidP="00A960B1">
                    <w:pPr>
                      <w:rPr>
                        <w:b/>
                        <w:bCs/>
                      </w:rPr>
                    </w:pPr>
                    <w:bookmarkStart w:id="3" w:name="_Hlk171660109"/>
                    <w:r w:rsidRPr="00A960B1">
                      <w:rPr>
                        <w:b/>
                        <w:bCs/>
                      </w:rPr>
                      <w:lastRenderedPageBreak/>
                      <w:t>Erbrachte Leistungen / Eigenschaften:</w:t>
                    </w:r>
                  </w:p>
                  <w:p w14:paraId="782B77E4" w14:textId="77777777" w:rsidR="00A960B1" w:rsidRDefault="00A960B1" w:rsidP="00A960B1"/>
                  <w:p w14:paraId="36A35732" w14:textId="77777777" w:rsidR="00A960B1" w:rsidRDefault="00A960B1" w:rsidP="00A960B1">
                    <w:r>
                      <w:t>Angabe, ob nachfolgende Leistungen ausgeführt wurden oder folgende Eigenschaften bei dem Referenzobjekt vorliegen.</w:t>
                    </w:r>
                  </w:p>
                </w:tc>
              </w:tr>
              <w:tr w:rsidR="00F53945" w14:paraId="61AD905E" w14:textId="77777777" w:rsidTr="00F53945">
                <w:trPr>
                  <w:trHeight w:val="850"/>
                </w:trPr>
                <w:tc>
                  <w:tcPr>
                    <w:tcW w:w="6711" w:type="dxa"/>
                    <w:gridSpan w:val="2"/>
                    <w:vAlign w:val="center"/>
                  </w:tcPr>
                  <w:p w14:paraId="5BF88AAC" w14:textId="77777777" w:rsidR="00F53945" w:rsidRDefault="00F53945" w:rsidP="00A960B1"/>
                </w:tc>
                <w:tc>
                  <w:tcPr>
                    <w:tcW w:w="2351" w:type="dxa"/>
                    <w:vAlign w:val="center"/>
                  </w:tcPr>
                  <w:p w14:paraId="68ECDB7F" w14:textId="77777777" w:rsidR="00F53945" w:rsidRDefault="00F53945" w:rsidP="00A960B1">
                    <w:r>
                      <w:t>Mindestanforderung erfüllt?</w:t>
                    </w:r>
                  </w:p>
                </w:tc>
              </w:tr>
              <w:tr w:rsidR="00A960B1" w14:paraId="27063F2A" w14:textId="77777777" w:rsidTr="00F53945">
                <w:trPr>
                  <w:trHeight w:val="1644"/>
                </w:trPr>
                <w:tc>
                  <w:tcPr>
                    <w:tcW w:w="699" w:type="dxa"/>
                    <w:vAlign w:val="center"/>
                  </w:tcPr>
                  <w:p w14:paraId="5A88624E" w14:textId="77777777" w:rsidR="00A960B1" w:rsidRDefault="00A960B1" w:rsidP="00A960B1">
                    <w:r>
                      <w:t>1.</w:t>
                    </w:r>
                  </w:p>
                </w:tc>
                <w:tc>
                  <w:tcPr>
                    <w:tcW w:w="6012" w:type="dxa"/>
                    <w:vAlign w:val="center"/>
                  </w:tcPr>
                  <w:p w14:paraId="7AC90570" w14:textId="517F5777" w:rsidR="00857CF8" w:rsidRDefault="00AA7D24" w:rsidP="00A960B1">
                    <w:r w:rsidRPr="00AA7D24">
                      <w:t xml:space="preserve">Errichten von Lüftungsanlagen für Seminarräume </w:t>
                    </w:r>
                  </w:p>
                  <w:p w14:paraId="6B938FA6" w14:textId="77777777" w:rsidR="00AA7D24" w:rsidRDefault="00AA7D24" w:rsidP="00A960B1"/>
                  <w:p w14:paraId="0CE2A069" w14:textId="0980439C" w:rsidR="00F53945" w:rsidRPr="00F53945" w:rsidRDefault="00F53945" w:rsidP="00A960B1">
                    <w:pPr>
                      <w:rPr>
                        <w:sz w:val="20"/>
                        <w:szCs w:val="20"/>
                      </w:rPr>
                    </w:pPr>
                    <w:r w:rsidRPr="00F53945">
                      <w:rPr>
                        <w:sz w:val="20"/>
                        <w:szCs w:val="20"/>
                      </w:rPr>
                      <w:t xml:space="preserve">Diese Leistung / Eigenschaft muss bei </w:t>
                    </w:r>
                    <w:r w:rsidR="00AA7D24">
                      <w:rPr>
                        <w:sz w:val="20"/>
                        <w:szCs w:val="20"/>
                      </w:rPr>
                      <w:t>2</w:t>
                    </w:r>
                    <w:r w:rsidRPr="00F53945">
                      <w:rPr>
                        <w:sz w:val="20"/>
                        <w:szCs w:val="20"/>
                      </w:rPr>
                      <w:t xml:space="preserve"> Referenzen vorliegen.</w:t>
                    </w:r>
                  </w:p>
                  <w:p w14:paraId="6D30A665" w14:textId="77777777" w:rsidR="00F53945" w:rsidRDefault="00F53945" w:rsidP="00A960B1"/>
                </w:tc>
                <w:tc>
                  <w:tcPr>
                    <w:tcW w:w="2351" w:type="dxa"/>
                    <w:vAlign w:val="center"/>
                  </w:tcPr>
                  <w:p w14:paraId="7E6C711D" w14:textId="77777777" w:rsidR="00A960B1" w:rsidRDefault="00365CB5" w:rsidP="00A960B1">
                    <w:sdt>
                      <w:sdtPr>
                        <w:id w:val="8951496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Ja</w:t>
                    </w:r>
                  </w:p>
                  <w:p w14:paraId="213C72A1" w14:textId="77777777" w:rsidR="00A960B1" w:rsidRDefault="00365CB5" w:rsidP="00A960B1">
                    <w:sdt>
                      <w:sdtPr>
                        <w:id w:val="-141670328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Nein</w:t>
                    </w:r>
                  </w:p>
                </w:tc>
              </w:tr>
              <w:tr w:rsidR="00AA7D24" w14:paraId="4BC8BC41" w14:textId="77777777" w:rsidTr="00F53945">
                <w:trPr>
                  <w:trHeight w:val="1644"/>
                </w:trPr>
                <w:tc>
                  <w:tcPr>
                    <w:tcW w:w="699" w:type="dxa"/>
                    <w:vAlign w:val="center"/>
                  </w:tcPr>
                  <w:p w14:paraId="35B1FC56" w14:textId="24669403" w:rsidR="00AA7D24" w:rsidRDefault="00AA7D24" w:rsidP="00AA7D24">
                    <w:r>
                      <w:t>2.</w:t>
                    </w:r>
                  </w:p>
                </w:tc>
                <w:tc>
                  <w:tcPr>
                    <w:tcW w:w="6012" w:type="dxa"/>
                    <w:vAlign w:val="center"/>
                  </w:tcPr>
                  <w:p w14:paraId="2390F320" w14:textId="051ED6B2" w:rsidR="00AA7D24" w:rsidRDefault="00AA7D24" w:rsidP="00AA7D24">
                    <w:r w:rsidRPr="00AA7D24">
                      <w:t xml:space="preserve">Errichten von Lüftungsanlagen </w:t>
                    </w:r>
                    <w:r>
                      <w:t>in Bestandsgebäuden</w:t>
                    </w:r>
                  </w:p>
                  <w:p w14:paraId="0ACBE546" w14:textId="77777777" w:rsidR="00AA7D24" w:rsidRDefault="00AA7D24" w:rsidP="00AA7D24"/>
                  <w:p w14:paraId="4B276F51" w14:textId="77777777" w:rsidR="00AA7D24" w:rsidRPr="00F53945" w:rsidRDefault="00AA7D24" w:rsidP="00AA7D24">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082A2D10" w14:textId="77777777" w:rsidR="00AA7D24" w:rsidRDefault="00AA7D24" w:rsidP="00AA7D24"/>
                </w:tc>
                <w:tc>
                  <w:tcPr>
                    <w:tcW w:w="2351" w:type="dxa"/>
                    <w:vAlign w:val="center"/>
                  </w:tcPr>
                  <w:p w14:paraId="42E65BCE" w14:textId="77777777" w:rsidR="00AA7D24" w:rsidRDefault="00365CB5" w:rsidP="00AA7D24">
                    <w:sdt>
                      <w:sdtPr>
                        <w:id w:val="-1448774464"/>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Ja</w:t>
                    </w:r>
                  </w:p>
                  <w:p w14:paraId="550F6CAB" w14:textId="1A5CBE76" w:rsidR="00AA7D24" w:rsidRDefault="00365CB5" w:rsidP="00AA7D24">
                    <w:sdt>
                      <w:sdtPr>
                        <w:id w:val="1330171299"/>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Nein</w:t>
                    </w:r>
                  </w:p>
                </w:tc>
              </w:tr>
              <w:bookmarkEnd w:id="3"/>
            </w:tbl>
            <w:p w14:paraId="3ED56FC7" w14:textId="77777777" w:rsidR="00857CF8" w:rsidRDefault="00857CF8"/>
            <w:p w14:paraId="1D2E0A73" w14:textId="5B63EB25" w:rsidR="00857CF8" w:rsidRDefault="00857CF8">
              <w:r>
                <w:br w:type="page"/>
              </w:r>
            </w:p>
          </w:sdtContent>
        </w:sdt>
        <w:sdt>
          <w:sdtPr>
            <w:id w:val="1685401138"/>
            <w:placeholder>
              <w:docPart w:val="CF11A40133284468B5B8B6E3DB48037D"/>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AA7D24" w14:paraId="70318376" w14:textId="77777777" w:rsidTr="00857CF8">
                <w:trPr>
                  <w:trHeight w:val="567"/>
                </w:trPr>
                <w:tc>
                  <w:tcPr>
                    <w:tcW w:w="4449" w:type="dxa"/>
                    <w:vAlign w:val="center"/>
                  </w:tcPr>
                  <w:p w14:paraId="1035EF7B" w14:textId="1AF76E0A" w:rsidR="00AA7D24" w:rsidRPr="00DA59CA" w:rsidRDefault="00AA7D24" w:rsidP="00DA59CA">
                    <w:pPr>
                      <w:rPr>
                        <w:b/>
                        <w:bCs/>
                      </w:rPr>
                    </w:pPr>
                    <w:r w:rsidRPr="00DA59CA">
                      <w:rPr>
                        <w:b/>
                        <w:bCs/>
                      </w:rPr>
                      <w:t>Referenznummer:</w:t>
                    </w:r>
                    <w:r>
                      <w:rPr>
                        <w:b/>
                        <w:bCs/>
                      </w:rPr>
                      <w:t xml:space="preserve"> 2</w:t>
                    </w:r>
                  </w:p>
                </w:tc>
                <w:sdt>
                  <w:sdtPr>
                    <w:rPr>
                      <w:b/>
                      <w:bCs/>
                    </w:rPr>
                    <w:id w:val="-1807390369"/>
                    <w:placeholder>
                      <w:docPart w:val="E613DB7AECDF4310BFE3B0E6DD091999"/>
                    </w:placeholder>
                    <w:showingPlcHdr/>
                  </w:sdtPr>
                  <w:sdtEndPr/>
                  <w:sdtContent>
                    <w:tc>
                      <w:tcPr>
                        <w:tcW w:w="4613" w:type="dxa"/>
                        <w:gridSpan w:val="2"/>
                        <w:vAlign w:val="center"/>
                      </w:tcPr>
                      <w:p w14:paraId="0030EE45" w14:textId="77777777" w:rsidR="00AA7D24" w:rsidRPr="00DA59CA" w:rsidRDefault="00AA7D24" w:rsidP="0077610E">
                        <w:pPr>
                          <w:rPr>
                            <w:b/>
                            <w:bCs/>
                          </w:rPr>
                        </w:pPr>
                        <w:r w:rsidRPr="00C32D76">
                          <w:rPr>
                            <w:rStyle w:val="Platzhaltertext"/>
                          </w:rPr>
                          <w:t>Klicken oder tippen Sie hier, um Text einzugeben.</w:t>
                        </w:r>
                      </w:p>
                    </w:tc>
                  </w:sdtContent>
                </w:sdt>
              </w:tr>
              <w:tr w:rsidR="00AA7D24" w14:paraId="432CB22C" w14:textId="77777777" w:rsidTr="00857CF8">
                <w:trPr>
                  <w:trHeight w:val="2608"/>
                </w:trPr>
                <w:tc>
                  <w:tcPr>
                    <w:tcW w:w="4449" w:type="dxa"/>
                    <w:vAlign w:val="center"/>
                  </w:tcPr>
                  <w:p w14:paraId="368D4120" w14:textId="77777777" w:rsidR="00AA7D24" w:rsidRDefault="00AA7D24" w:rsidP="00DA59CA">
                    <w:r w:rsidRPr="003A0C2D">
                      <w:rPr>
                        <w:b/>
                        <w:bCs/>
                      </w:rPr>
                      <w:t>Name des Bewerbers oder eines Mitgliedes der Bewerbergemeinschaft</w:t>
                    </w:r>
                    <w:r>
                      <w:t xml:space="preserve"> </w:t>
                    </w:r>
                    <w:r w:rsidRPr="003A0C2D">
                      <w:rPr>
                        <w:sz w:val="20"/>
                        <w:szCs w:val="20"/>
                      </w:rPr>
                      <w:t>(soweit zutreffend)</w:t>
                    </w:r>
                  </w:p>
                  <w:p w14:paraId="64084935" w14:textId="77777777" w:rsidR="00AA7D24" w:rsidRDefault="00AA7D24" w:rsidP="00DA59CA">
                    <w:pPr>
                      <w:rPr>
                        <w:b/>
                        <w:bCs/>
                      </w:rPr>
                    </w:pPr>
                    <w:r>
                      <w:rPr>
                        <w:b/>
                        <w:bCs/>
                      </w:rPr>
                      <w:t>oder</w:t>
                    </w:r>
                  </w:p>
                  <w:p w14:paraId="2CED5544" w14:textId="77777777" w:rsidR="00AA7D24" w:rsidRDefault="00AA7D24"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262760936"/>
                    <w:placeholder>
                      <w:docPart w:val="E613DB7AECDF4310BFE3B0E6DD091999"/>
                    </w:placeholder>
                    <w:showingPlcHdr/>
                  </w:sdtPr>
                  <w:sdtEndPr/>
                  <w:sdtContent>
                    <w:tc>
                      <w:tcPr>
                        <w:tcW w:w="4613" w:type="dxa"/>
                        <w:gridSpan w:val="2"/>
                        <w:vAlign w:val="center"/>
                      </w:tcPr>
                      <w:p w14:paraId="27ECD178" w14:textId="77777777" w:rsidR="00AA7D24" w:rsidRDefault="00AA7D24" w:rsidP="0077610E">
                        <w:r w:rsidRPr="00C32D76">
                          <w:rPr>
                            <w:rStyle w:val="Platzhaltertext"/>
                          </w:rPr>
                          <w:t>Klicken oder tippen Sie hier, um Text einzugeben.</w:t>
                        </w:r>
                      </w:p>
                    </w:tc>
                  </w:sdtContent>
                </w:sdt>
              </w:tr>
              <w:tr w:rsidR="00AA7D24" w14:paraId="47C0C3C5" w14:textId="77777777" w:rsidTr="00DA59CA">
                <w:trPr>
                  <w:trHeight w:val="680"/>
                </w:trPr>
                <w:tc>
                  <w:tcPr>
                    <w:tcW w:w="9062" w:type="dxa"/>
                    <w:gridSpan w:val="3"/>
                    <w:vAlign w:val="center"/>
                  </w:tcPr>
                  <w:p w14:paraId="24BC2A10" w14:textId="77777777" w:rsidR="00AA7D24" w:rsidRPr="00DA59CA" w:rsidRDefault="00AA7D24" w:rsidP="00DA59CA">
                    <w:pPr>
                      <w:jc w:val="center"/>
                      <w:rPr>
                        <w:i/>
                        <w:iCs/>
                      </w:rPr>
                    </w:pPr>
                    <w:r w:rsidRPr="00DA59CA">
                      <w:rPr>
                        <w:i/>
                        <w:iCs/>
                      </w:rPr>
                      <w:t>Hinweis: Alle Felder (Mindestinhalte) müssen ausgefüllt werden,</w:t>
                    </w:r>
                  </w:p>
                  <w:p w14:paraId="61A666C0" w14:textId="77777777" w:rsidR="00AA7D24" w:rsidRDefault="00AA7D24" w:rsidP="00DA59CA">
                    <w:pPr>
                      <w:jc w:val="center"/>
                    </w:pPr>
                    <w:r w:rsidRPr="00DA59CA">
                      <w:rPr>
                        <w:i/>
                        <w:iCs/>
                      </w:rPr>
                      <w:t>sonst kann die Referenz nicht gewertet werden</w:t>
                    </w:r>
                    <w:r>
                      <w:t>.</w:t>
                    </w:r>
                  </w:p>
                </w:tc>
              </w:tr>
              <w:tr w:rsidR="00AA7D24" w14:paraId="3C405392" w14:textId="77777777" w:rsidTr="00857CF8">
                <w:trPr>
                  <w:trHeight w:val="1134"/>
                </w:trPr>
                <w:tc>
                  <w:tcPr>
                    <w:tcW w:w="4449" w:type="dxa"/>
                    <w:vAlign w:val="center"/>
                  </w:tcPr>
                  <w:p w14:paraId="4923253F" w14:textId="77777777" w:rsidR="00AA7D24" w:rsidRPr="00DA59CA" w:rsidRDefault="00AA7D24" w:rsidP="00DA59CA">
                    <w:pPr>
                      <w:rPr>
                        <w:b/>
                        <w:bCs/>
                      </w:rPr>
                    </w:pPr>
                    <w:r w:rsidRPr="00DA59CA">
                      <w:rPr>
                        <w:b/>
                        <w:bCs/>
                      </w:rPr>
                      <w:t>Referenzbezeichnung:</w:t>
                    </w:r>
                  </w:p>
                </w:tc>
                <w:sdt>
                  <w:sdtPr>
                    <w:id w:val="561366482"/>
                    <w:placeholder>
                      <w:docPart w:val="E613DB7AECDF4310BFE3B0E6DD091999"/>
                    </w:placeholder>
                    <w:showingPlcHdr/>
                  </w:sdtPr>
                  <w:sdtEndPr/>
                  <w:sdtContent>
                    <w:tc>
                      <w:tcPr>
                        <w:tcW w:w="4613" w:type="dxa"/>
                        <w:gridSpan w:val="2"/>
                        <w:vAlign w:val="center"/>
                      </w:tcPr>
                      <w:p w14:paraId="6458C311" w14:textId="77777777" w:rsidR="00AA7D24" w:rsidRDefault="00AA7D24" w:rsidP="0077610E">
                        <w:r w:rsidRPr="00C32D76">
                          <w:rPr>
                            <w:rStyle w:val="Platzhaltertext"/>
                          </w:rPr>
                          <w:t>Klicken oder tippen Sie hier, um Text einzugeben.</w:t>
                        </w:r>
                      </w:p>
                    </w:tc>
                  </w:sdtContent>
                </w:sdt>
              </w:tr>
              <w:tr w:rsidR="00AA7D24" w14:paraId="76EFF507" w14:textId="77777777" w:rsidTr="00857CF8">
                <w:trPr>
                  <w:trHeight w:val="1134"/>
                </w:trPr>
                <w:tc>
                  <w:tcPr>
                    <w:tcW w:w="4449" w:type="dxa"/>
                    <w:vAlign w:val="center"/>
                  </w:tcPr>
                  <w:p w14:paraId="0AD2CD34" w14:textId="77777777" w:rsidR="00AA7D24" w:rsidRPr="00DA59CA" w:rsidRDefault="00AA7D24" w:rsidP="00DA59CA">
                    <w:pPr>
                      <w:rPr>
                        <w:b/>
                        <w:bCs/>
                      </w:rPr>
                    </w:pPr>
                    <w:r w:rsidRPr="00DA59CA">
                      <w:rPr>
                        <w:b/>
                        <w:bCs/>
                      </w:rPr>
                      <w:t>Bezeichnung des Auftraggebers:</w:t>
                    </w:r>
                  </w:p>
                  <w:p w14:paraId="5416EA1A" w14:textId="77777777" w:rsidR="00AA7D24" w:rsidRDefault="00AA7D24" w:rsidP="00DA59CA">
                    <w:r w:rsidRPr="00DA59CA">
                      <w:rPr>
                        <w:sz w:val="20"/>
                        <w:szCs w:val="20"/>
                      </w:rPr>
                      <w:t>(Die Anschrift und der Ansprechpartner beim Referenz-Auftraggeber mit Telefonnummer sind erst auf gesondertes Verlangen zu benennen)</w:t>
                    </w:r>
                  </w:p>
                </w:tc>
                <w:sdt>
                  <w:sdtPr>
                    <w:id w:val="2041468494"/>
                    <w:placeholder>
                      <w:docPart w:val="E613DB7AECDF4310BFE3B0E6DD091999"/>
                    </w:placeholder>
                    <w:showingPlcHdr/>
                  </w:sdtPr>
                  <w:sdtEndPr/>
                  <w:sdtContent>
                    <w:tc>
                      <w:tcPr>
                        <w:tcW w:w="4613" w:type="dxa"/>
                        <w:gridSpan w:val="2"/>
                        <w:vAlign w:val="center"/>
                      </w:tcPr>
                      <w:p w14:paraId="0E1FD9B7" w14:textId="77777777" w:rsidR="00AA7D24" w:rsidRDefault="00AA7D24" w:rsidP="0077610E">
                        <w:r w:rsidRPr="00C32D76">
                          <w:rPr>
                            <w:rStyle w:val="Platzhaltertext"/>
                          </w:rPr>
                          <w:t>Klicken oder tippen Sie hier, um Text einzugeben.</w:t>
                        </w:r>
                      </w:p>
                    </w:tc>
                  </w:sdtContent>
                </w:sdt>
              </w:tr>
              <w:tr w:rsidR="00AA7D24" w14:paraId="70407D81" w14:textId="77777777" w:rsidTr="00857CF8">
                <w:trPr>
                  <w:trHeight w:val="1984"/>
                </w:trPr>
                <w:tc>
                  <w:tcPr>
                    <w:tcW w:w="6604" w:type="dxa"/>
                    <w:gridSpan w:val="2"/>
                    <w:vAlign w:val="center"/>
                  </w:tcPr>
                  <w:p w14:paraId="6E980C8B" w14:textId="77777777" w:rsidR="00AA7D24" w:rsidRDefault="00AA7D24"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5A262C34" w14:textId="77777777" w:rsidR="00AA7D24" w:rsidRDefault="00AA7D24" w:rsidP="00A960B1">
                    <w:r>
                      <w:t>(Monats- und Jahresangabe)</w:t>
                    </w:r>
                  </w:p>
                  <w:p w14:paraId="057A9C8A" w14:textId="77777777" w:rsidR="00AA7D24" w:rsidRDefault="00AA7D24" w:rsidP="00A960B1"/>
                  <w:p w14:paraId="4BD3FED9" w14:textId="77777777" w:rsidR="00AA7D24" w:rsidRDefault="00AA7D24"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1EE4A4D3" w14:textId="77777777" w:rsidR="00AA7D24" w:rsidRDefault="00AA7D24" w:rsidP="00DA59CA">
                    <w:r>
                      <w:t>Beginn der Leistungserbringung:</w:t>
                    </w:r>
                  </w:p>
                  <w:sdt>
                    <w:sdtPr>
                      <w:id w:val="993690058"/>
                      <w:placeholder>
                        <w:docPart w:val="1A4F718C4BE34B548BAA248F72649A61"/>
                      </w:placeholder>
                      <w:showingPlcHdr/>
                    </w:sdtPr>
                    <w:sdtEndPr/>
                    <w:sdtContent>
                      <w:p w14:paraId="4493EBE6" w14:textId="77777777" w:rsidR="00AA7D24" w:rsidRDefault="00AA7D24" w:rsidP="0077610E">
                        <w:r w:rsidRPr="00C32D76">
                          <w:rPr>
                            <w:rStyle w:val="Platzhaltertext"/>
                          </w:rPr>
                          <w:t>Klicken oder tippen Sie hier, um Text einzugeben.</w:t>
                        </w:r>
                      </w:p>
                    </w:sdtContent>
                  </w:sdt>
                  <w:p w14:paraId="79CDA7B3" w14:textId="77777777" w:rsidR="00AA7D24" w:rsidRDefault="00AA7D24" w:rsidP="00DA59CA"/>
                  <w:p w14:paraId="61A7735D" w14:textId="77777777" w:rsidR="00AA7D24" w:rsidRDefault="00365CB5" w:rsidP="00DA59CA">
                    <w:sdt>
                      <w:sdtPr>
                        <w:id w:val="-2130461345"/>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Abschluss der Leistungserbringung</w:t>
                    </w:r>
                  </w:p>
                  <w:sdt>
                    <w:sdtPr>
                      <w:id w:val="1294559872"/>
                      <w:placeholder>
                        <w:docPart w:val="1A4F718C4BE34B548BAA248F72649A61"/>
                      </w:placeholder>
                      <w:showingPlcHdr/>
                    </w:sdtPr>
                    <w:sdtEndPr/>
                    <w:sdtContent>
                      <w:p w14:paraId="7001A201" w14:textId="77777777" w:rsidR="00AA7D24" w:rsidRDefault="00AA7D24" w:rsidP="0077610E">
                        <w:r w:rsidRPr="00C32D76">
                          <w:rPr>
                            <w:rStyle w:val="Platzhaltertext"/>
                          </w:rPr>
                          <w:t>Klicken oder tippen Sie hier, um Text einzugeben.</w:t>
                        </w:r>
                      </w:p>
                    </w:sdtContent>
                  </w:sdt>
                  <w:p w14:paraId="09B0FDCC" w14:textId="77777777" w:rsidR="00AA7D24" w:rsidRDefault="00AA7D24" w:rsidP="00DA59CA"/>
                  <w:p w14:paraId="66053148" w14:textId="77777777" w:rsidR="00AA7D24" w:rsidRDefault="00365CB5" w:rsidP="00DA59CA">
                    <w:sdt>
                      <w:sdtPr>
                        <w:id w:val="177941305"/>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Andauernd</w:t>
                    </w:r>
                  </w:p>
                </w:tc>
              </w:tr>
              <w:tr w:rsidR="00AA7D24" w14:paraId="7AFCF043" w14:textId="77777777" w:rsidTr="00857CF8">
                <w:trPr>
                  <w:trHeight w:val="1134"/>
                </w:trPr>
                <w:tc>
                  <w:tcPr>
                    <w:tcW w:w="4449" w:type="dxa"/>
                    <w:vAlign w:val="center"/>
                  </w:tcPr>
                  <w:p w14:paraId="751BC2B5" w14:textId="77777777" w:rsidR="00AA7D24" w:rsidRDefault="00AA7D24"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500.000,00</w:t>
                    </w:r>
                    <w:r w:rsidRPr="00857CF8">
                      <w:t xml:space="preserve"> € netto)</w:t>
                    </w:r>
                  </w:p>
                  <w:p w14:paraId="45099BE8" w14:textId="77777777" w:rsidR="00AA7D24" w:rsidRPr="00DA59CA" w:rsidRDefault="00AA7D24" w:rsidP="00A960B1">
                    <w:r w:rsidRPr="00DA59CA">
                      <w:rPr>
                        <w:sz w:val="20"/>
                        <w:szCs w:val="20"/>
                      </w:rPr>
                      <w:t>[netto, ohne Umsatzsteuer]</w:t>
                    </w:r>
                  </w:p>
                </w:tc>
                <w:sdt>
                  <w:sdtPr>
                    <w:id w:val="1839424971"/>
                    <w:placeholder>
                      <w:docPart w:val="4C9CC5658EAF43D285CF25246B1B3786"/>
                    </w:placeholder>
                    <w:showingPlcHdr/>
                  </w:sdtPr>
                  <w:sdtEndPr/>
                  <w:sdtContent>
                    <w:tc>
                      <w:tcPr>
                        <w:tcW w:w="4613" w:type="dxa"/>
                        <w:gridSpan w:val="2"/>
                        <w:vAlign w:val="center"/>
                      </w:tcPr>
                      <w:p w14:paraId="1CAEDA64" w14:textId="77777777" w:rsidR="00AA7D24" w:rsidRDefault="00AA7D24" w:rsidP="0077610E">
                        <w:r w:rsidRPr="00C32D76">
                          <w:rPr>
                            <w:rStyle w:val="Platzhaltertext"/>
                          </w:rPr>
                          <w:t>Klicken oder tippen Sie hier, um Text einzugeben.</w:t>
                        </w:r>
                      </w:p>
                    </w:tc>
                  </w:sdtContent>
                </w:sdt>
              </w:tr>
            </w:tbl>
            <w:p w14:paraId="549A348C" w14:textId="77777777" w:rsidR="00AA7D24" w:rsidRDefault="00AA7D24"/>
            <w:p w14:paraId="3ADEC297" w14:textId="77777777" w:rsidR="00AA7D24" w:rsidRDefault="00AA7D24">
              <w:r>
                <w:br w:type="page"/>
              </w:r>
            </w:p>
            <w:tbl>
              <w:tblPr>
                <w:tblStyle w:val="Tabellenraster"/>
                <w:tblW w:w="0" w:type="auto"/>
                <w:tblLook w:val="04A0" w:firstRow="1" w:lastRow="0" w:firstColumn="1" w:lastColumn="0" w:noHBand="0" w:noVBand="1"/>
              </w:tblPr>
              <w:tblGrid>
                <w:gridCol w:w="699"/>
                <w:gridCol w:w="6012"/>
                <w:gridCol w:w="2351"/>
              </w:tblGrid>
              <w:tr w:rsidR="00AA7D24" w14:paraId="6F482A8A" w14:textId="77777777" w:rsidTr="00A960B1">
                <w:trPr>
                  <w:trHeight w:val="1247"/>
                </w:trPr>
                <w:tc>
                  <w:tcPr>
                    <w:tcW w:w="9062" w:type="dxa"/>
                    <w:gridSpan w:val="3"/>
                    <w:vAlign w:val="center"/>
                  </w:tcPr>
                  <w:p w14:paraId="0EDBEBA2" w14:textId="77777777" w:rsidR="00AA7D24" w:rsidRPr="00A960B1" w:rsidRDefault="00AA7D24" w:rsidP="00A960B1">
                    <w:pPr>
                      <w:rPr>
                        <w:b/>
                        <w:bCs/>
                      </w:rPr>
                    </w:pPr>
                    <w:r w:rsidRPr="00A960B1">
                      <w:rPr>
                        <w:b/>
                        <w:bCs/>
                      </w:rPr>
                      <w:lastRenderedPageBreak/>
                      <w:t>Erbrachte Leistungen / Eigenschaften:</w:t>
                    </w:r>
                  </w:p>
                  <w:p w14:paraId="25EB51FC" w14:textId="77777777" w:rsidR="00AA7D24" w:rsidRDefault="00AA7D24" w:rsidP="00A960B1"/>
                  <w:p w14:paraId="4FB509DC" w14:textId="77777777" w:rsidR="00AA7D24" w:rsidRDefault="00AA7D24" w:rsidP="00A960B1">
                    <w:r>
                      <w:t>Angabe, ob nachfolgende Leistungen ausgeführt wurden oder folgende Eigenschaften bei dem Referenzobjekt vorliegen.</w:t>
                    </w:r>
                  </w:p>
                </w:tc>
              </w:tr>
              <w:tr w:rsidR="00AA7D24" w14:paraId="21CF7AAF" w14:textId="77777777" w:rsidTr="00F53945">
                <w:trPr>
                  <w:trHeight w:val="850"/>
                </w:trPr>
                <w:tc>
                  <w:tcPr>
                    <w:tcW w:w="6711" w:type="dxa"/>
                    <w:gridSpan w:val="2"/>
                    <w:vAlign w:val="center"/>
                  </w:tcPr>
                  <w:p w14:paraId="3E94E65F" w14:textId="77777777" w:rsidR="00AA7D24" w:rsidRDefault="00AA7D24" w:rsidP="00A960B1"/>
                </w:tc>
                <w:tc>
                  <w:tcPr>
                    <w:tcW w:w="2351" w:type="dxa"/>
                    <w:vAlign w:val="center"/>
                  </w:tcPr>
                  <w:p w14:paraId="71569643" w14:textId="77777777" w:rsidR="00AA7D24" w:rsidRDefault="00AA7D24" w:rsidP="00A960B1">
                    <w:r>
                      <w:t>Mindestanforderung erfüllt?</w:t>
                    </w:r>
                  </w:p>
                </w:tc>
              </w:tr>
              <w:tr w:rsidR="00AA7D24" w14:paraId="1BB60C76" w14:textId="77777777" w:rsidTr="00F53945">
                <w:trPr>
                  <w:trHeight w:val="1644"/>
                </w:trPr>
                <w:tc>
                  <w:tcPr>
                    <w:tcW w:w="699" w:type="dxa"/>
                    <w:vAlign w:val="center"/>
                  </w:tcPr>
                  <w:p w14:paraId="2FA2463F" w14:textId="77777777" w:rsidR="00AA7D24" w:rsidRDefault="00AA7D24" w:rsidP="00A960B1">
                    <w:r>
                      <w:t>1.</w:t>
                    </w:r>
                  </w:p>
                </w:tc>
                <w:tc>
                  <w:tcPr>
                    <w:tcW w:w="6012" w:type="dxa"/>
                    <w:vAlign w:val="center"/>
                  </w:tcPr>
                  <w:p w14:paraId="7F6D9AFA" w14:textId="77777777" w:rsidR="00AA7D24" w:rsidRDefault="00AA7D24" w:rsidP="00A960B1">
                    <w:r w:rsidRPr="00AA7D24">
                      <w:t xml:space="preserve">Errichten von Lüftungsanlagen für Seminarräume </w:t>
                    </w:r>
                  </w:p>
                  <w:p w14:paraId="2ADF5C96" w14:textId="77777777" w:rsidR="00AA7D24" w:rsidRDefault="00AA7D24" w:rsidP="00A960B1"/>
                  <w:p w14:paraId="55EFB265" w14:textId="77777777" w:rsidR="00AA7D24" w:rsidRPr="00F53945" w:rsidRDefault="00AA7D24" w:rsidP="00A960B1">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679BA69A" w14:textId="77777777" w:rsidR="00AA7D24" w:rsidRDefault="00AA7D24" w:rsidP="00A960B1"/>
                </w:tc>
                <w:tc>
                  <w:tcPr>
                    <w:tcW w:w="2351" w:type="dxa"/>
                    <w:vAlign w:val="center"/>
                  </w:tcPr>
                  <w:p w14:paraId="595360F3" w14:textId="77777777" w:rsidR="00AA7D24" w:rsidRDefault="00365CB5" w:rsidP="00A960B1">
                    <w:sdt>
                      <w:sdtPr>
                        <w:id w:val="1767195139"/>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Ja</w:t>
                    </w:r>
                  </w:p>
                  <w:p w14:paraId="6EBB1F8B" w14:textId="77777777" w:rsidR="00AA7D24" w:rsidRDefault="00365CB5" w:rsidP="00A960B1">
                    <w:sdt>
                      <w:sdtPr>
                        <w:id w:val="-749040243"/>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Nein</w:t>
                    </w:r>
                  </w:p>
                </w:tc>
              </w:tr>
              <w:tr w:rsidR="00AA7D24" w14:paraId="6E6ABB52" w14:textId="77777777" w:rsidTr="00F53945">
                <w:trPr>
                  <w:trHeight w:val="1644"/>
                </w:trPr>
                <w:tc>
                  <w:tcPr>
                    <w:tcW w:w="699" w:type="dxa"/>
                    <w:vAlign w:val="center"/>
                  </w:tcPr>
                  <w:p w14:paraId="3208D32D" w14:textId="77777777" w:rsidR="00AA7D24" w:rsidRDefault="00AA7D24" w:rsidP="00AA7D24">
                    <w:r>
                      <w:t>2.</w:t>
                    </w:r>
                  </w:p>
                </w:tc>
                <w:tc>
                  <w:tcPr>
                    <w:tcW w:w="6012" w:type="dxa"/>
                    <w:vAlign w:val="center"/>
                  </w:tcPr>
                  <w:p w14:paraId="179A23B1" w14:textId="77777777" w:rsidR="00AA7D24" w:rsidRDefault="00AA7D24" w:rsidP="00AA7D24">
                    <w:r w:rsidRPr="00AA7D24">
                      <w:t xml:space="preserve">Errichten von Lüftungsanlagen </w:t>
                    </w:r>
                    <w:r>
                      <w:t>in Bestandsgebäuden</w:t>
                    </w:r>
                  </w:p>
                  <w:p w14:paraId="0F57F593" w14:textId="77777777" w:rsidR="00AA7D24" w:rsidRDefault="00AA7D24" w:rsidP="00AA7D24"/>
                  <w:p w14:paraId="3C74CBB0" w14:textId="77777777" w:rsidR="00AA7D24" w:rsidRPr="00F53945" w:rsidRDefault="00AA7D24" w:rsidP="00AA7D24">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67B6FD1F" w14:textId="77777777" w:rsidR="00AA7D24" w:rsidRDefault="00AA7D24" w:rsidP="00AA7D24"/>
                </w:tc>
                <w:tc>
                  <w:tcPr>
                    <w:tcW w:w="2351" w:type="dxa"/>
                    <w:vAlign w:val="center"/>
                  </w:tcPr>
                  <w:p w14:paraId="72197476" w14:textId="77777777" w:rsidR="00AA7D24" w:rsidRDefault="00365CB5" w:rsidP="00AA7D24">
                    <w:sdt>
                      <w:sdtPr>
                        <w:id w:val="-1004269641"/>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Ja</w:t>
                    </w:r>
                  </w:p>
                  <w:p w14:paraId="5595C9C7" w14:textId="77777777" w:rsidR="00AA7D24" w:rsidRDefault="00365CB5" w:rsidP="00AA7D24">
                    <w:sdt>
                      <w:sdtPr>
                        <w:id w:val="841127446"/>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Nein</w:t>
                    </w:r>
                  </w:p>
                </w:tc>
              </w:tr>
            </w:tbl>
            <w:p w14:paraId="0FA12570" w14:textId="77777777" w:rsidR="00AA7D24" w:rsidRDefault="00AA7D24"/>
            <w:p w14:paraId="3425FBDA" w14:textId="43592762" w:rsidR="00AA7D24" w:rsidRDefault="00AA7D24">
              <w:r>
                <w:br w:type="page"/>
              </w:r>
            </w:p>
          </w:sdtContent>
        </w:sdt>
        <w:sdt>
          <w:sdtPr>
            <w:id w:val="254787627"/>
            <w:placeholder>
              <w:docPart w:val="D66AB30D444B4ABAA8C1FBD4736BDDAF"/>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AA7D24" w14:paraId="024CB0F2" w14:textId="77777777" w:rsidTr="00857CF8">
                <w:trPr>
                  <w:trHeight w:val="567"/>
                </w:trPr>
                <w:tc>
                  <w:tcPr>
                    <w:tcW w:w="4449" w:type="dxa"/>
                    <w:vAlign w:val="center"/>
                  </w:tcPr>
                  <w:p w14:paraId="0516F714" w14:textId="604CAB6C" w:rsidR="00AA7D24" w:rsidRPr="00DA59CA" w:rsidRDefault="00AA7D24" w:rsidP="00DA59CA">
                    <w:pPr>
                      <w:rPr>
                        <w:b/>
                        <w:bCs/>
                      </w:rPr>
                    </w:pPr>
                    <w:r w:rsidRPr="00DA59CA">
                      <w:rPr>
                        <w:b/>
                        <w:bCs/>
                      </w:rPr>
                      <w:t>Referenznummer:</w:t>
                    </w:r>
                    <w:r>
                      <w:rPr>
                        <w:b/>
                        <w:bCs/>
                      </w:rPr>
                      <w:t xml:space="preserve"> 3</w:t>
                    </w:r>
                  </w:p>
                </w:tc>
                <w:sdt>
                  <w:sdtPr>
                    <w:rPr>
                      <w:b/>
                      <w:bCs/>
                    </w:rPr>
                    <w:id w:val="-2014903215"/>
                    <w:placeholder>
                      <w:docPart w:val="07E23DE5CDA64205973CC92A0278F551"/>
                    </w:placeholder>
                    <w:showingPlcHdr/>
                  </w:sdtPr>
                  <w:sdtEndPr/>
                  <w:sdtContent>
                    <w:tc>
                      <w:tcPr>
                        <w:tcW w:w="4613" w:type="dxa"/>
                        <w:gridSpan w:val="2"/>
                        <w:vAlign w:val="center"/>
                      </w:tcPr>
                      <w:p w14:paraId="5D11789B" w14:textId="77777777" w:rsidR="00AA7D24" w:rsidRPr="00DA59CA" w:rsidRDefault="00AA7D24" w:rsidP="0077610E">
                        <w:pPr>
                          <w:rPr>
                            <w:b/>
                            <w:bCs/>
                          </w:rPr>
                        </w:pPr>
                        <w:r w:rsidRPr="00C32D76">
                          <w:rPr>
                            <w:rStyle w:val="Platzhaltertext"/>
                          </w:rPr>
                          <w:t>Klicken oder tippen Sie hier, um Text einzugeben.</w:t>
                        </w:r>
                      </w:p>
                    </w:tc>
                  </w:sdtContent>
                </w:sdt>
              </w:tr>
              <w:tr w:rsidR="00AA7D24" w14:paraId="4C9BD280" w14:textId="77777777" w:rsidTr="00857CF8">
                <w:trPr>
                  <w:trHeight w:val="2608"/>
                </w:trPr>
                <w:tc>
                  <w:tcPr>
                    <w:tcW w:w="4449" w:type="dxa"/>
                    <w:vAlign w:val="center"/>
                  </w:tcPr>
                  <w:p w14:paraId="532CF733" w14:textId="77777777" w:rsidR="00AA7D24" w:rsidRDefault="00AA7D24" w:rsidP="00DA59CA">
                    <w:r w:rsidRPr="003A0C2D">
                      <w:rPr>
                        <w:b/>
                        <w:bCs/>
                      </w:rPr>
                      <w:t>Name des Bewerbers oder eines Mitgliedes der Bewerbergemeinschaft</w:t>
                    </w:r>
                    <w:r>
                      <w:t xml:space="preserve"> </w:t>
                    </w:r>
                    <w:r w:rsidRPr="003A0C2D">
                      <w:rPr>
                        <w:sz w:val="20"/>
                        <w:szCs w:val="20"/>
                      </w:rPr>
                      <w:t>(soweit zutreffend)</w:t>
                    </w:r>
                  </w:p>
                  <w:p w14:paraId="7F143DB6" w14:textId="77777777" w:rsidR="00AA7D24" w:rsidRDefault="00AA7D24" w:rsidP="00DA59CA">
                    <w:pPr>
                      <w:rPr>
                        <w:b/>
                        <w:bCs/>
                      </w:rPr>
                    </w:pPr>
                    <w:r>
                      <w:rPr>
                        <w:b/>
                        <w:bCs/>
                      </w:rPr>
                      <w:t>oder</w:t>
                    </w:r>
                  </w:p>
                  <w:p w14:paraId="46906C53" w14:textId="77777777" w:rsidR="00AA7D24" w:rsidRDefault="00AA7D24"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815721849"/>
                    <w:placeholder>
                      <w:docPart w:val="07E23DE5CDA64205973CC92A0278F551"/>
                    </w:placeholder>
                    <w:showingPlcHdr/>
                  </w:sdtPr>
                  <w:sdtEndPr/>
                  <w:sdtContent>
                    <w:tc>
                      <w:tcPr>
                        <w:tcW w:w="4613" w:type="dxa"/>
                        <w:gridSpan w:val="2"/>
                        <w:vAlign w:val="center"/>
                      </w:tcPr>
                      <w:p w14:paraId="2D9873B6" w14:textId="77777777" w:rsidR="00AA7D24" w:rsidRDefault="00AA7D24" w:rsidP="0077610E">
                        <w:r w:rsidRPr="00C32D76">
                          <w:rPr>
                            <w:rStyle w:val="Platzhaltertext"/>
                          </w:rPr>
                          <w:t>Klicken oder tippen Sie hier, um Text einzugeben.</w:t>
                        </w:r>
                      </w:p>
                    </w:tc>
                  </w:sdtContent>
                </w:sdt>
              </w:tr>
              <w:tr w:rsidR="00AA7D24" w14:paraId="75359F07" w14:textId="77777777" w:rsidTr="00DA59CA">
                <w:trPr>
                  <w:trHeight w:val="680"/>
                </w:trPr>
                <w:tc>
                  <w:tcPr>
                    <w:tcW w:w="9062" w:type="dxa"/>
                    <w:gridSpan w:val="3"/>
                    <w:vAlign w:val="center"/>
                  </w:tcPr>
                  <w:p w14:paraId="10E759FC" w14:textId="77777777" w:rsidR="00AA7D24" w:rsidRPr="00DA59CA" w:rsidRDefault="00AA7D24" w:rsidP="00DA59CA">
                    <w:pPr>
                      <w:jc w:val="center"/>
                      <w:rPr>
                        <w:i/>
                        <w:iCs/>
                      </w:rPr>
                    </w:pPr>
                    <w:r w:rsidRPr="00DA59CA">
                      <w:rPr>
                        <w:i/>
                        <w:iCs/>
                      </w:rPr>
                      <w:t>Hinweis: Alle Felder (Mindestinhalte) müssen ausgefüllt werden,</w:t>
                    </w:r>
                  </w:p>
                  <w:p w14:paraId="1673D817" w14:textId="77777777" w:rsidR="00AA7D24" w:rsidRDefault="00AA7D24" w:rsidP="00DA59CA">
                    <w:pPr>
                      <w:jc w:val="center"/>
                    </w:pPr>
                    <w:r w:rsidRPr="00DA59CA">
                      <w:rPr>
                        <w:i/>
                        <w:iCs/>
                      </w:rPr>
                      <w:t>sonst kann die Referenz nicht gewertet werden</w:t>
                    </w:r>
                    <w:r>
                      <w:t>.</w:t>
                    </w:r>
                  </w:p>
                </w:tc>
              </w:tr>
              <w:tr w:rsidR="00AA7D24" w14:paraId="4AE17BBF" w14:textId="77777777" w:rsidTr="00857CF8">
                <w:trPr>
                  <w:trHeight w:val="1134"/>
                </w:trPr>
                <w:tc>
                  <w:tcPr>
                    <w:tcW w:w="4449" w:type="dxa"/>
                    <w:vAlign w:val="center"/>
                  </w:tcPr>
                  <w:p w14:paraId="2522C3FC" w14:textId="77777777" w:rsidR="00AA7D24" w:rsidRPr="00DA59CA" w:rsidRDefault="00AA7D24" w:rsidP="00DA59CA">
                    <w:pPr>
                      <w:rPr>
                        <w:b/>
                        <w:bCs/>
                      </w:rPr>
                    </w:pPr>
                    <w:r w:rsidRPr="00DA59CA">
                      <w:rPr>
                        <w:b/>
                        <w:bCs/>
                      </w:rPr>
                      <w:t>Referenzbezeichnung:</w:t>
                    </w:r>
                  </w:p>
                </w:tc>
                <w:sdt>
                  <w:sdtPr>
                    <w:id w:val="179712394"/>
                    <w:placeholder>
                      <w:docPart w:val="07E23DE5CDA64205973CC92A0278F551"/>
                    </w:placeholder>
                    <w:showingPlcHdr/>
                  </w:sdtPr>
                  <w:sdtEndPr/>
                  <w:sdtContent>
                    <w:tc>
                      <w:tcPr>
                        <w:tcW w:w="4613" w:type="dxa"/>
                        <w:gridSpan w:val="2"/>
                        <w:vAlign w:val="center"/>
                      </w:tcPr>
                      <w:p w14:paraId="41C55883" w14:textId="77777777" w:rsidR="00AA7D24" w:rsidRDefault="00AA7D24" w:rsidP="0077610E">
                        <w:r w:rsidRPr="00C32D76">
                          <w:rPr>
                            <w:rStyle w:val="Platzhaltertext"/>
                          </w:rPr>
                          <w:t>Klicken oder tippen Sie hier, um Text einzugeben.</w:t>
                        </w:r>
                      </w:p>
                    </w:tc>
                  </w:sdtContent>
                </w:sdt>
              </w:tr>
              <w:tr w:rsidR="00AA7D24" w14:paraId="4C522F76" w14:textId="77777777" w:rsidTr="00857CF8">
                <w:trPr>
                  <w:trHeight w:val="1134"/>
                </w:trPr>
                <w:tc>
                  <w:tcPr>
                    <w:tcW w:w="4449" w:type="dxa"/>
                    <w:vAlign w:val="center"/>
                  </w:tcPr>
                  <w:p w14:paraId="47552647" w14:textId="77777777" w:rsidR="00AA7D24" w:rsidRPr="00DA59CA" w:rsidRDefault="00AA7D24" w:rsidP="00DA59CA">
                    <w:pPr>
                      <w:rPr>
                        <w:b/>
                        <w:bCs/>
                      </w:rPr>
                    </w:pPr>
                    <w:r w:rsidRPr="00DA59CA">
                      <w:rPr>
                        <w:b/>
                        <w:bCs/>
                      </w:rPr>
                      <w:t>Bezeichnung des Auftraggebers:</w:t>
                    </w:r>
                  </w:p>
                  <w:p w14:paraId="28AA4E1B" w14:textId="77777777" w:rsidR="00AA7D24" w:rsidRDefault="00AA7D24" w:rsidP="00DA59CA">
                    <w:r w:rsidRPr="00DA59CA">
                      <w:rPr>
                        <w:sz w:val="20"/>
                        <w:szCs w:val="20"/>
                      </w:rPr>
                      <w:t>(Die Anschrift und der Ansprechpartner beim Referenz-Auftraggeber mit Telefonnummer sind erst auf gesondertes Verlangen zu benennen)</w:t>
                    </w:r>
                  </w:p>
                </w:tc>
                <w:sdt>
                  <w:sdtPr>
                    <w:id w:val="-829062636"/>
                    <w:placeholder>
                      <w:docPart w:val="07E23DE5CDA64205973CC92A0278F551"/>
                    </w:placeholder>
                    <w:showingPlcHdr/>
                  </w:sdtPr>
                  <w:sdtEndPr/>
                  <w:sdtContent>
                    <w:tc>
                      <w:tcPr>
                        <w:tcW w:w="4613" w:type="dxa"/>
                        <w:gridSpan w:val="2"/>
                        <w:vAlign w:val="center"/>
                      </w:tcPr>
                      <w:p w14:paraId="28833342" w14:textId="77777777" w:rsidR="00AA7D24" w:rsidRDefault="00AA7D24" w:rsidP="0077610E">
                        <w:r w:rsidRPr="00C32D76">
                          <w:rPr>
                            <w:rStyle w:val="Platzhaltertext"/>
                          </w:rPr>
                          <w:t>Klicken oder tippen Sie hier, um Text einzugeben.</w:t>
                        </w:r>
                      </w:p>
                    </w:tc>
                  </w:sdtContent>
                </w:sdt>
              </w:tr>
              <w:tr w:rsidR="00AA7D24" w14:paraId="076AE493" w14:textId="77777777" w:rsidTr="00857CF8">
                <w:trPr>
                  <w:trHeight w:val="1984"/>
                </w:trPr>
                <w:tc>
                  <w:tcPr>
                    <w:tcW w:w="6604" w:type="dxa"/>
                    <w:gridSpan w:val="2"/>
                    <w:vAlign w:val="center"/>
                  </w:tcPr>
                  <w:p w14:paraId="07F39C76" w14:textId="77777777" w:rsidR="00AA7D24" w:rsidRDefault="00AA7D24"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27C5FF22" w14:textId="77777777" w:rsidR="00AA7D24" w:rsidRDefault="00AA7D24" w:rsidP="00A960B1">
                    <w:r>
                      <w:t>(Monats- und Jahresangabe)</w:t>
                    </w:r>
                  </w:p>
                  <w:p w14:paraId="71D991E4" w14:textId="77777777" w:rsidR="00AA7D24" w:rsidRDefault="00AA7D24" w:rsidP="00A960B1"/>
                  <w:p w14:paraId="42BED02A" w14:textId="77777777" w:rsidR="00AA7D24" w:rsidRDefault="00AA7D24"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2D44AA4F" w14:textId="77777777" w:rsidR="00AA7D24" w:rsidRDefault="00AA7D24" w:rsidP="00DA59CA">
                    <w:r>
                      <w:t>Beginn der Leistungserbringung:</w:t>
                    </w:r>
                  </w:p>
                  <w:sdt>
                    <w:sdtPr>
                      <w:id w:val="-1589918870"/>
                      <w:placeholder>
                        <w:docPart w:val="50D6E5E47691442593B7CBAA77068590"/>
                      </w:placeholder>
                      <w:showingPlcHdr/>
                    </w:sdtPr>
                    <w:sdtEndPr/>
                    <w:sdtContent>
                      <w:p w14:paraId="3E466461" w14:textId="77777777" w:rsidR="00AA7D24" w:rsidRDefault="00AA7D24" w:rsidP="0077610E">
                        <w:r w:rsidRPr="00C32D76">
                          <w:rPr>
                            <w:rStyle w:val="Platzhaltertext"/>
                          </w:rPr>
                          <w:t>Klicken oder tippen Sie hier, um Text einzugeben.</w:t>
                        </w:r>
                      </w:p>
                    </w:sdtContent>
                  </w:sdt>
                  <w:p w14:paraId="2D85A240" w14:textId="77777777" w:rsidR="00AA7D24" w:rsidRDefault="00AA7D24" w:rsidP="00DA59CA"/>
                  <w:p w14:paraId="7AAE2FE3" w14:textId="77777777" w:rsidR="00AA7D24" w:rsidRDefault="00365CB5" w:rsidP="00DA59CA">
                    <w:sdt>
                      <w:sdtPr>
                        <w:id w:val="263348690"/>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Abschluss der Leistungserbringung</w:t>
                    </w:r>
                  </w:p>
                  <w:sdt>
                    <w:sdtPr>
                      <w:id w:val="528070228"/>
                      <w:placeholder>
                        <w:docPart w:val="50D6E5E47691442593B7CBAA77068590"/>
                      </w:placeholder>
                      <w:showingPlcHdr/>
                    </w:sdtPr>
                    <w:sdtEndPr/>
                    <w:sdtContent>
                      <w:p w14:paraId="077011FA" w14:textId="77777777" w:rsidR="00AA7D24" w:rsidRDefault="00AA7D24" w:rsidP="0077610E">
                        <w:r w:rsidRPr="00C32D76">
                          <w:rPr>
                            <w:rStyle w:val="Platzhaltertext"/>
                          </w:rPr>
                          <w:t>Klicken oder tippen Sie hier, um Text einzugeben.</w:t>
                        </w:r>
                      </w:p>
                    </w:sdtContent>
                  </w:sdt>
                  <w:p w14:paraId="716E56B2" w14:textId="77777777" w:rsidR="00AA7D24" w:rsidRDefault="00AA7D24" w:rsidP="00DA59CA"/>
                  <w:p w14:paraId="3100D151" w14:textId="77777777" w:rsidR="00AA7D24" w:rsidRDefault="00365CB5" w:rsidP="00DA59CA">
                    <w:sdt>
                      <w:sdtPr>
                        <w:id w:val="158205702"/>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Andauernd</w:t>
                    </w:r>
                  </w:p>
                </w:tc>
              </w:tr>
              <w:tr w:rsidR="00AA7D24" w14:paraId="059EFC2C" w14:textId="77777777" w:rsidTr="00857CF8">
                <w:trPr>
                  <w:trHeight w:val="1134"/>
                </w:trPr>
                <w:tc>
                  <w:tcPr>
                    <w:tcW w:w="4449" w:type="dxa"/>
                    <w:vAlign w:val="center"/>
                  </w:tcPr>
                  <w:p w14:paraId="2ACF8E35" w14:textId="77777777" w:rsidR="00AA7D24" w:rsidRDefault="00AA7D24"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500.000,00</w:t>
                    </w:r>
                    <w:r w:rsidRPr="00857CF8">
                      <w:t xml:space="preserve"> € netto)</w:t>
                    </w:r>
                  </w:p>
                  <w:p w14:paraId="778F4092" w14:textId="77777777" w:rsidR="00AA7D24" w:rsidRPr="00DA59CA" w:rsidRDefault="00AA7D24" w:rsidP="00A960B1">
                    <w:r w:rsidRPr="00DA59CA">
                      <w:rPr>
                        <w:sz w:val="20"/>
                        <w:szCs w:val="20"/>
                      </w:rPr>
                      <w:t>[netto, ohne Umsatzsteuer]</w:t>
                    </w:r>
                  </w:p>
                </w:tc>
                <w:sdt>
                  <w:sdtPr>
                    <w:id w:val="-937282793"/>
                    <w:placeholder>
                      <w:docPart w:val="4121952F962F4190A22A28B59FDD64C1"/>
                    </w:placeholder>
                    <w:showingPlcHdr/>
                  </w:sdtPr>
                  <w:sdtEndPr/>
                  <w:sdtContent>
                    <w:tc>
                      <w:tcPr>
                        <w:tcW w:w="4613" w:type="dxa"/>
                        <w:gridSpan w:val="2"/>
                        <w:vAlign w:val="center"/>
                      </w:tcPr>
                      <w:p w14:paraId="4DAD1F84" w14:textId="77777777" w:rsidR="00AA7D24" w:rsidRDefault="00AA7D24" w:rsidP="0077610E">
                        <w:r w:rsidRPr="00C32D76">
                          <w:rPr>
                            <w:rStyle w:val="Platzhaltertext"/>
                          </w:rPr>
                          <w:t>Klicken oder tippen Sie hier, um Text einzugeben.</w:t>
                        </w:r>
                      </w:p>
                    </w:tc>
                  </w:sdtContent>
                </w:sdt>
              </w:tr>
            </w:tbl>
            <w:p w14:paraId="3F3CE912" w14:textId="77777777" w:rsidR="00AA7D24" w:rsidRDefault="00AA7D24"/>
            <w:p w14:paraId="1EC61D26" w14:textId="77777777" w:rsidR="00AA7D24" w:rsidRDefault="00AA7D24">
              <w:r>
                <w:br w:type="page"/>
              </w:r>
            </w:p>
            <w:tbl>
              <w:tblPr>
                <w:tblStyle w:val="Tabellenraster"/>
                <w:tblW w:w="0" w:type="auto"/>
                <w:tblLook w:val="04A0" w:firstRow="1" w:lastRow="0" w:firstColumn="1" w:lastColumn="0" w:noHBand="0" w:noVBand="1"/>
              </w:tblPr>
              <w:tblGrid>
                <w:gridCol w:w="699"/>
                <w:gridCol w:w="6012"/>
                <w:gridCol w:w="2351"/>
              </w:tblGrid>
              <w:tr w:rsidR="00AA7D24" w14:paraId="74FD8042" w14:textId="77777777" w:rsidTr="00A960B1">
                <w:trPr>
                  <w:trHeight w:val="1247"/>
                </w:trPr>
                <w:tc>
                  <w:tcPr>
                    <w:tcW w:w="9062" w:type="dxa"/>
                    <w:gridSpan w:val="3"/>
                    <w:vAlign w:val="center"/>
                  </w:tcPr>
                  <w:p w14:paraId="31590AD4" w14:textId="77777777" w:rsidR="00AA7D24" w:rsidRPr="00A960B1" w:rsidRDefault="00AA7D24" w:rsidP="00A960B1">
                    <w:pPr>
                      <w:rPr>
                        <w:b/>
                        <w:bCs/>
                      </w:rPr>
                    </w:pPr>
                    <w:r w:rsidRPr="00A960B1">
                      <w:rPr>
                        <w:b/>
                        <w:bCs/>
                      </w:rPr>
                      <w:lastRenderedPageBreak/>
                      <w:t>Erbrachte Leistungen / Eigenschaften:</w:t>
                    </w:r>
                  </w:p>
                  <w:p w14:paraId="4001408E" w14:textId="77777777" w:rsidR="00AA7D24" w:rsidRDefault="00AA7D24" w:rsidP="00A960B1"/>
                  <w:p w14:paraId="0B1663C0" w14:textId="77777777" w:rsidR="00AA7D24" w:rsidRDefault="00AA7D24" w:rsidP="00A960B1">
                    <w:r>
                      <w:t>Angabe, ob nachfolgende Leistungen ausgeführt wurden oder folgende Eigenschaften bei dem Referenzobjekt vorliegen.</w:t>
                    </w:r>
                  </w:p>
                </w:tc>
              </w:tr>
              <w:tr w:rsidR="00AA7D24" w14:paraId="1866C821" w14:textId="77777777" w:rsidTr="00F53945">
                <w:trPr>
                  <w:trHeight w:val="850"/>
                </w:trPr>
                <w:tc>
                  <w:tcPr>
                    <w:tcW w:w="6711" w:type="dxa"/>
                    <w:gridSpan w:val="2"/>
                    <w:vAlign w:val="center"/>
                  </w:tcPr>
                  <w:p w14:paraId="3C2E5711" w14:textId="77777777" w:rsidR="00AA7D24" w:rsidRDefault="00AA7D24" w:rsidP="00A960B1"/>
                </w:tc>
                <w:tc>
                  <w:tcPr>
                    <w:tcW w:w="2351" w:type="dxa"/>
                    <w:vAlign w:val="center"/>
                  </w:tcPr>
                  <w:p w14:paraId="58CF0103" w14:textId="77777777" w:rsidR="00AA7D24" w:rsidRDefault="00AA7D24" w:rsidP="00A960B1">
                    <w:r>
                      <w:t>Mindestanforderung erfüllt?</w:t>
                    </w:r>
                  </w:p>
                </w:tc>
              </w:tr>
              <w:tr w:rsidR="00AA7D24" w14:paraId="2C90D409" w14:textId="77777777" w:rsidTr="00F53945">
                <w:trPr>
                  <w:trHeight w:val="1644"/>
                </w:trPr>
                <w:tc>
                  <w:tcPr>
                    <w:tcW w:w="699" w:type="dxa"/>
                    <w:vAlign w:val="center"/>
                  </w:tcPr>
                  <w:p w14:paraId="3A184D04" w14:textId="77777777" w:rsidR="00AA7D24" w:rsidRDefault="00AA7D24" w:rsidP="00A960B1">
                    <w:r>
                      <w:t>1.</w:t>
                    </w:r>
                  </w:p>
                </w:tc>
                <w:tc>
                  <w:tcPr>
                    <w:tcW w:w="6012" w:type="dxa"/>
                    <w:vAlign w:val="center"/>
                  </w:tcPr>
                  <w:p w14:paraId="514F60AD" w14:textId="77777777" w:rsidR="00AA7D24" w:rsidRDefault="00AA7D24" w:rsidP="00A960B1">
                    <w:r w:rsidRPr="00AA7D24">
                      <w:t xml:space="preserve">Errichten von Lüftungsanlagen für Seminarräume </w:t>
                    </w:r>
                  </w:p>
                  <w:p w14:paraId="6D3CBEF6" w14:textId="77777777" w:rsidR="00AA7D24" w:rsidRDefault="00AA7D24" w:rsidP="00A960B1"/>
                  <w:p w14:paraId="4E76D5B5" w14:textId="77777777" w:rsidR="00AA7D24" w:rsidRPr="00F53945" w:rsidRDefault="00AA7D24" w:rsidP="00A960B1">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3FF161C9" w14:textId="77777777" w:rsidR="00AA7D24" w:rsidRDefault="00AA7D24" w:rsidP="00A960B1"/>
                </w:tc>
                <w:tc>
                  <w:tcPr>
                    <w:tcW w:w="2351" w:type="dxa"/>
                    <w:vAlign w:val="center"/>
                  </w:tcPr>
                  <w:p w14:paraId="2A413E7A" w14:textId="77777777" w:rsidR="00AA7D24" w:rsidRDefault="00365CB5" w:rsidP="00A960B1">
                    <w:sdt>
                      <w:sdtPr>
                        <w:id w:val="1038856528"/>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Ja</w:t>
                    </w:r>
                  </w:p>
                  <w:p w14:paraId="24069BB9" w14:textId="77777777" w:rsidR="00AA7D24" w:rsidRDefault="00365CB5" w:rsidP="00A960B1">
                    <w:sdt>
                      <w:sdtPr>
                        <w:id w:val="-1254364100"/>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Nein</w:t>
                    </w:r>
                  </w:p>
                </w:tc>
              </w:tr>
              <w:tr w:rsidR="00AA7D24" w14:paraId="723331C6" w14:textId="77777777" w:rsidTr="00F53945">
                <w:trPr>
                  <w:trHeight w:val="1644"/>
                </w:trPr>
                <w:tc>
                  <w:tcPr>
                    <w:tcW w:w="699" w:type="dxa"/>
                    <w:vAlign w:val="center"/>
                  </w:tcPr>
                  <w:p w14:paraId="4B233037" w14:textId="77777777" w:rsidR="00AA7D24" w:rsidRDefault="00AA7D24" w:rsidP="00AA7D24">
                    <w:r>
                      <w:t>2.</w:t>
                    </w:r>
                  </w:p>
                </w:tc>
                <w:tc>
                  <w:tcPr>
                    <w:tcW w:w="6012" w:type="dxa"/>
                    <w:vAlign w:val="center"/>
                  </w:tcPr>
                  <w:p w14:paraId="1FFD8ABE" w14:textId="77777777" w:rsidR="00AA7D24" w:rsidRDefault="00AA7D24" w:rsidP="00AA7D24">
                    <w:r w:rsidRPr="00AA7D24">
                      <w:t xml:space="preserve">Errichten von Lüftungsanlagen </w:t>
                    </w:r>
                    <w:r>
                      <w:t>in Bestandsgebäuden</w:t>
                    </w:r>
                  </w:p>
                  <w:p w14:paraId="5CC06FEA" w14:textId="77777777" w:rsidR="00AA7D24" w:rsidRDefault="00AA7D24" w:rsidP="00AA7D24"/>
                  <w:p w14:paraId="5D925C7E" w14:textId="77777777" w:rsidR="00AA7D24" w:rsidRPr="00F53945" w:rsidRDefault="00AA7D24" w:rsidP="00AA7D24">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52F32A9C" w14:textId="77777777" w:rsidR="00AA7D24" w:rsidRDefault="00AA7D24" w:rsidP="00AA7D24"/>
                </w:tc>
                <w:tc>
                  <w:tcPr>
                    <w:tcW w:w="2351" w:type="dxa"/>
                    <w:vAlign w:val="center"/>
                  </w:tcPr>
                  <w:p w14:paraId="55B67E88" w14:textId="77777777" w:rsidR="00AA7D24" w:rsidRDefault="00365CB5" w:rsidP="00AA7D24">
                    <w:sdt>
                      <w:sdtPr>
                        <w:id w:val="851681683"/>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Ja</w:t>
                    </w:r>
                  </w:p>
                  <w:p w14:paraId="55211BC5" w14:textId="77777777" w:rsidR="00AA7D24" w:rsidRDefault="00365CB5" w:rsidP="00AA7D24">
                    <w:sdt>
                      <w:sdtPr>
                        <w:id w:val="-537821049"/>
                        <w14:checkbox>
                          <w14:checked w14:val="0"/>
                          <w14:checkedState w14:val="2612" w14:font="MS Gothic"/>
                          <w14:uncheckedState w14:val="2610" w14:font="MS Gothic"/>
                        </w14:checkbox>
                      </w:sdtPr>
                      <w:sdtEndPr/>
                      <w:sdtContent>
                        <w:r w:rsidR="00AA7D24">
                          <w:rPr>
                            <w:rFonts w:ascii="MS Gothic" w:eastAsia="MS Gothic" w:hAnsi="MS Gothic" w:hint="eastAsia"/>
                          </w:rPr>
                          <w:t>☐</w:t>
                        </w:r>
                      </w:sdtContent>
                    </w:sdt>
                    <w:r w:rsidR="00AA7D24">
                      <w:t xml:space="preserve"> Nein</w:t>
                    </w:r>
                  </w:p>
                </w:tc>
              </w:tr>
            </w:tbl>
            <w:p w14:paraId="310977A2" w14:textId="77777777" w:rsidR="00AA7D24" w:rsidRDefault="00AA7D24"/>
            <w:p w14:paraId="533F61AF" w14:textId="534E069B" w:rsidR="00AA7D24" w:rsidRDefault="00AA7D24">
              <w:r>
                <w:br w:type="page"/>
              </w:r>
            </w:p>
          </w:sdtContent>
        </w:sdt>
      </w:sdtContent>
    </w:sdt>
    <w:p w14:paraId="0A539980" w14:textId="77777777" w:rsidR="00234036" w:rsidRPr="006709D5" w:rsidRDefault="00234036" w:rsidP="00610828">
      <w:pPr>
        <w:pStyle w:val="berschrift1"/>
      </w:pPr>
      <w:r>
        <w:lastRenderedPageBreak/>
        <w:t>Eigenerklärung zur Zuverlässigkeit</w:t>
      </w:r>
    </w:p>
    <w:p w14:paraId="44346E0F" w14:textId="77777777" w:rsidR="00234036" w:rsidRDefault="00234036" w:rsidP="00234036"/>
    <w:p w14:paraId="2A6F15E2" w14:textId="77777777" w:rsidR="00234036" w:rsidRDefault="00234036" w:rsidP="00234036">
      <w:pPr>
        <w:pStyle w:val="Listenabsatz"/>
        <w:numPr>
          <w:ilvl w:val="0"/>
          <w:numId w:val="1"/>
        </w:numPr>
      </w:pPr>
      <w:r>
        <w:t>Ich / Wir erkläre(n), dass</w:t>
      </w:r>
    </w:p>
    <w:p w14:paraId="02A7502E"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67BB965A"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2283E9E5"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9B0AF96"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4A4CEC93"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041CB080"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5BABE3F5"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6C551674"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174B41ED"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3D2CD639"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7C231A3A"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69B214E2" w14:textId="77777777" w:rsidR="00DD4E0C" w:rsidRDefault="00DD4E0C" w:rsidP="00DD4E0C">
      <w:pPr>
        <w:pStyle w:val="Listenabsatz"/>
        <w:ind w:left="1440"/>
        <w:jc w:val="both"/>
      </w:pPr>
    </w:p>
    <w:p w14:paraId="6FD81F0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512A61B3" w14:textId="77777777" w:rsidR="00C72857" w:rsidRPr="00C72857" w:rsidRDefault="00C72857" w:rsidP="00C72857">
      <w:pPr>
        <w:rPr>
          <w:sz w:val="22"/>
          <w:szCs w:val="22"/>
        </w:rPr>
      </w:pPr>
    </w:p>
    <w:p w14:paraId="61F2DF13"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3D64CDF2"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5F3D81EC" w14:textId="77777777" w:rsidR="00C72857" w:rsidRPr="00C72857" w:rsidRDefault="00C72857" w:rsidP="00C72857">
      <w:pPr>
        <w:jc w:val="both"/>
        <w:rPr>
          <w:sz w:val="22"/>
          <w:szCs w:val="22"/>
        </w:rPr>
      </w:pPr>
    </w:p>
    <w:p w14:paraId="55AE1FBD"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140469CF" w14:textId="77777777" w:rsidR="00234036" w:rsidRPr="00C72857" w:rsidRDefault="00234036" w:rsidP="00C72857">
      <w:pPr>
        <w:jc w:val="both"/>
        <w:rPr>
          <w:sz w:val="22"/>
          <w:szCs w:val="22"/>
        </w:rPr>
      </w:pPr>
    </w:p>
    <w:p w14:paraId="085BDD01"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473A28AF" w14:textId="77777777" w:rsidR="00C72857" w:rsidRPr="00C72857" w:rsidRDefault="00C72857" w:rsidP="00C72857">
      <w:pPr>
        <w:jc w:val="both"/>
        <w:rPr>
          <w:sz w:val="22"/>
          <w:szCs w:val="22"/>
        </w:rPr>
      </w:pPr>
    </w:p>
    <w:p w14:paraId="1D3799B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790FE627" w14:textId="77777777" w:rsidR="00C72857" w:rsidRPr="00C72857" w:rsidRDefault="00C72857" w:rsidP="00C72857">
      <w:pPr>
        <w:jc w:val="both"/>
        <w:rPr>
          <w:sz w:val="22"/>
          <w:szCs w:val="22"/>
        </w:rPr>
      </w:pPr>
    </w:p>
    <w:p w14:paraId="71FD519D"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1E30E029" w14:textId="77777777" w:rsidR="00C72857" w:rsidRPr="00C72857" w:rsidRDefault="00C72857" w:rsidP="00C72857">
      <w:pPr>
        <w:jc w:val="both"/>
        <w:rPr>
          <w:sz w:val="22"/>
          <w:szCs w:val="22"/>
        </w:rPr>
      </w:pPr>
    </w:p>
    <w:p w14:paraId="54143C9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27645EF1" w14:textId="77777777" w:rsidR="00C72857" w:rsidRPr="00C72857" w:rsidRDefault="00C72857" w:rsidP="00C72857">
      <w:pPr>
        <w:jc w:val="both"/>
        <w:rPr>
          <w:sz w:val="22"/>
          <w:szCs w:val="22"/>
        </w:rPr>
      </w:pPr>
    </w:p>
    <w:p w14:paraId="509B1C57"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699B18CF" w14:textId="77777777" w:rsidR="00C72857" w:rsidRPr="00C72857" w:rsidRDefault="00C72857" w:rsidP="00C72857">
      <w:pPr>
        <w:jc w:val="both"/>
        <w:rPr>
          <w:sz w:val="22"/>
          <w:szCs w:val="22"/>
        </w:rPr>
      </w:pPr>
    </w:p>
    <w:p w14:paraId="7E13A9EB"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536A8BB7" w14:textId="77777777" w:rsidR="00C72857" w:rsidRPr="00C72857" w:rsidRDefault="00C72857" w:rsidP="00C72857">
      <w:pPr>
        <w:jc w:val="both"/>
        <w:rPr>
          <w:sz w:val="22"/>
          <w:szCs w:val="22"/>
        </w:rPr>
      </w:pPr>
    </w:p>
    <w:p w14:paraId="397EC253"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4EF1B1A2" w14:textId="77777777" w:rsidR="00C72857" w:rsidRPr="00C72857" w:rsidRDefault="00C72857" w:rsidP="00C72857">
      <w:pPr>
        <w:jc w:val="both"/>
        <w:rPr>
          <w:sz w:val="22"/>
          <w:szCs w:val="22"/>
        </w:rPr>
      </w:pPr>
    </w:p>
    <w:p w14:paraId="293878A2"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76789E17" w14:textId="77777777" w:rsidR="00C72857" w:rsidRDefault="00C72857" w:rsidP="00C72857">
      <w:pPr>
        <w:pStyle w:val="Listenabsatz"/>
        <w:rPr>
          <w:sz w:val="22"/>
          <w:szCs w:val="22"/>
        </w:rPr>
      </w:pPr>
    </w:p>
    <w:p w14:paraId="0C55BDE3" w14:textId="77777777" w:rsidR="009D7051" w:rsidRDefault="009D7051" w:rsidP="00C72857">
      <w:pPr>
        <w:pStyle w:val="Listenabsatz"/>
        <w:rPr>
          <w:sz w:val="22"/>
          <w:szCs w:val="22"/>
        </w:rPr>
      </w:pPr>
    </w:p>
    <w:p w14:paraId="506265BC"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69E5C6F2" w14:textId="77777777" w:rsidR="009D7051" w:rsidRDefault="009D7051" w:rsidP="00C72857">
      <w:pPr>
        <w:pStyle w:val="Listenabsatz"/>
        <w:rPr>
          <w:sz w:val="22"/>
          <w:szCs w:val="22"/>
        </w:rPr>
      </w:pPr>
    </w:p>
    <w:p w14:paraId="2F0E101A"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498C7549" w14:textId="77777777" w:rsidR="009D7051" w:rsidRPr="006709D5" w:rsidRDefault="009D7051" w:rsidP="009D7051">
      <w:pPr>
        <w:pStyle w:val="berschrift1"/>
      </w:pPr>
      <w:r>
        <w:lastRenderedPageBreak/>
        <w:t>Eigenerklärung zum Lieferkettensorgfaltspflichtengesetz</w:t>
      </w:r>
    </w:p>
    <w:p w14:paraId="2C7C4212"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35FF6A22" w14:textId="77777777" w:rsidR="009D7051" w:rsidRDefault="009D7051" w:rsidP="009D7051">
      <w:pPr>
        <w:pStyle w:val="Listenabsatz"/>
        <w:ind w:left="0"/>
        <w:jc w:val="both"/>
        <w:rPr>
          <w:sz w:val="22"/>
          <w:szCs w:val="22"/>
        </w:rPr>
      </w:pPr>
    </w:p>
    <w:p w14:paraId="229759AB" w14:textId="77777777" w:rsidR="009D7051" w:rsidRDefault="00365CB5"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2357BB42" w14:textId="77777777" w:rsidR="009D7051" w:rsidRDefault="009D7051" w:rsidP="009D7051">
      <w:pPr>
        <w:pStyle w:val="Listenabsatz"/>
        <w:ind w:left="0"/>
        <w:jc w:val="both"/>
        <w:rPr>
          <w:sz w:val="22"/>
          <w:szCs w:val="22"/>
        </w:rPr>
      </w:pPr>
    </w:p>
    <w:p w14:paraId="77B7870C"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56C4E0C7" w14:textId="77777777" w:rsidR="009D7051" w:rsidRDefault="009D7051" w:rsidP="009D7051">
      <w:pPr>
        <w:pStyle w:val="Listenabsatz"/>
        <w:ind w:left="0"/>
        <w:jc w:val="both"/>
        <w:rPr>
          <w:sz w:val="22"/>
          <w:szCs w:val="22"/>
        </w:rPr>
      </w:pPr>
    </w:p>
    <w:p w14:paraId="59F0113A" w14:textId="77777777" w:rsidR="009D7051" w:rsidRDefault="00365CB5"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69D1BD3A" w14:textId="77777777" w:rsidR="009D7051" w:rsidRDefault="00365CB5"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2E554E23" w14:textId="77777777" w:rsidR="009D7051" w:rsidRPr="00CE002D" w:rsidRDefault="009D7051" w:rsidP="009D7051">
      <w:pPr>
        <w:pStyle w:val="Listenabsatz"/>
        <w:ind w:left="0"/>
        <w:jc w:val="both"/>
        <w:rPr>
          <w:sz w:val="22"/>
          <w:szCs w:val="22"/>
        </w:rPr>
      </w:pPr>
    </w:p>
    <w:p w14:paraId="19A3560E" w14:textId="77777777" w:rsidR="009D7051" w:rsidRDefault="009D7051" w:rsidP="009D7051">
      <w:pPr>
        <w:pStyle w:val="Listenabsatz"/>
        <w:ind w:left="0"/>
        <w:jc w:val="both"/>
        <w:rPr>
          <w:sz w:val="22"/>
          <w:szCs w:val="22"/>
        </w:rPr>
      </w:pPr>
    </w:p>
    <w:p w14:paraId="2A29198D" w14:textId="77777777" w:rsidR="009D7051" w:rsidRPr="00CE002D" w:rsidRDefault="009D7051" w:rsidP="009D7051">
      <w:pPr>
        <w:pStyle w:val="Listenabsatz"/>
        <w:ind w:left="0"/>
        <w:jc w:val="both"/>
        <w:rPr>
          <w:sz w:val="22"/>
          <w:szCs w:val="22"/>
        </w:rPr>
      </w:pPr>
      <w:r w:rsidRPr="00CE002D">
        <w:rPr>
          <w:sz w:val="22"/>
          <w:szCs w:val="22"/>
        </w:rPr>
        <w:t>Hinweis:</w:t>
      </w:r>
    </w:p>
    <w:p w14:paraId="05C5EE1F"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154CE212"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418998F7" w14:textId="77777777" w:rsidR="00CE002D" w:rsidRDefault="00CE002D" w:rsidP="00610828">
      <w:pPr>
        <w:pStyle w:val="berschrift1"/>
      </w:pPr>
      <w:r>
        <w:lastRenderedPageBreak/>
        <w:t>Eigenerklärung zum Artikel 5k der Verordnung (EU) Nr. 833/2014</w:t>
      </w:r>
    </w:p>
    <w:p w14:paraId="56BE200F"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56E0C19B" w14:textId="77777777" w:rsidR="00CE002D" w:rsidRPr="00E059E7" w:rsidRDefault="00CE002D" w:rsidP="00CE002D">
      <w:pPr>
        <w:jc w:val="both"/>
        <w:rPr>
          <w:rFonts w:cs="Noto Sans"/>
          <w:sz w:val="2"/>
          <w:szCs w:val="2"/>
        </w:rPr>
      </w:pPr>
    </w:p>
    <w:p w14:paraId="07702F34"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75CF93D6" w14:textId="77777777" w:rsidR="00CE002D" w:rsidRPr="00CE002D" w:rsidRDefault="00CE002D" w:rsidP="00CE002D">
      <w:pPr>
        <w:jc w:val="both"/>
        <w:rPr>
          <w:rFonts w:cs="Noto Sans"/>
          <w:sz w:val="4"/>
          <w:szCs w:val="4"/>
        </w:rPr>
      </w:pPr>
    </w:p>
    <w:p w14:paraId="3767708E"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1655BC26"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721FB8FF"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4608FB82"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61A58137" w14:textId="77777777" w:rsidR="00CE002D" w:rsidRPr="00CE002D" w:rsidRDefault="00CE002D" w:rsidP="00CE002D">
      <w:pPr>
        <w:jc w:val="both"/>
        <w:rPr>
          <w:rFonts w:cs="Noto Sans"/>
        </w:rPr>
      </w:pPr>
    </w:p>
    <w:p w14:paraId="255B16C4"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32851361" w14:textId="77777777" w:rsidR="00E059E7" w:rsidRDefault="00E059E7">
      <w:pPr>
        <w:rPr>
          <w:rFonts w:cs="Noto Sans"/>
        </w:rPr>
      </w:pPr>
      <w:r>
        <w:rPr>
          <w:rFonts w:cs="Noto Sans"/>
        </w:rPr>
        <w:br w:type="page"/>
      </w:r>
    </w:p>
    <w:p w14:paraId="3645303A" w14:textId="77777777" w:rsidR="00CE002D" w:rsidRPr="00CE002D" w:rsidRDefault="00CE002D" w:rsidP="00CE002D">
      <w:pPr>
        <w:jc w:val="both"/>
        <w:rPr>
          <w:rFonts w:cs="Noto Sans"/>
        </w:rPr>
      </w:pPr>
    </w:p>
    <w:p w14:paraId="1757FF8F"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25F3C64D" w14:textId="77777777" w:rsidR="00CE002D" w:rsidRPr="00CE002D" w:rsidRDefault="00CE002D" w:rsidP="00CE002D">
      <w:pPr>
        <w:jc w:val="both"/>
        <w:rPr>
          <w:rFonts w:cs="Noto Sans"/>
        </w:rPr>
      </w:pPr>
    </w:p>
    <w:p w14:paraId="140B380A"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0D7196BA"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59B00ECC"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52348EE9" w14:textId="77777777" w:rsidR="00CE002D" w:rsidRDefault="00CE002D">
      <w:pPr>
        <w:rPr>
          <w:sz w:val="22"/>
          <w:szCs w:val="22"/>
        </w:rPr>
      </w:pPr>
      <w:r>
        <w:rPr>
          <w:sz w:val="22"/>
          <w:szCs w:val="22"/>
        </w:rPr>
        <w:br w:type="page"/>
      </w:r>
    </w:p>
    <w:p w14:paraId="455B6293" w14:textId="77777777" w:rsidR="00F92011" w:rsidRDefault="00F92011" w:rsidP="00F92011">
      <w:pPr>
        <w:pStyle w:val="berschrift1"/>
      </w:pPr>
      <w:r>
        <w:lastRenderedPageBreak/>
        <w:t>Eigenerklärung Arbeitnehmer-Entsendegesetz</w:t>
      </w:r>
    </w:p>
    <w:p w14:paraId="5DE18AC0"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3094D06D" w14:textId="77777777" w:rsidR="00F92011" w:rsidRDefault="00F92011" w:rsidP="00F92011">
      <w:pPr>
        <w:jc w:val="both"/>
        <w:rPr>
          <w:rFonts w:cs="Noto Sans"/>
        </w:rPr>
      </w:pPr>
    </w:p>
    <w:p w14:paraId="580CB5EB"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7AABEDC8"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30CE03B3" w14:textId="77777777" w:rsidR="00F92011" w:rsidRPr="00147C55" w:rsidRDefault="00F92011" w:rsidP="00F92011">
      <w:pPr>
        <w:jc w:val="both"/>
        <w:rPr>
          <w:rFonts w:cs="Noto Sans"/>
        </w:rPr>
      </w:pPr>
    </w:p>
    <w:p w14:paraId="6A70AF2F"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7FFD9103"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3DB1125B"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4D1A070C" w14:textId="77777777" w:rsidR="00F92011" w:rsidRPr="00147C55" w:rsidRDefault="00F92011" w:rsidP="00F92011">
      <w:pPr>
        <w:jc w:val="both"/>
        <w:rPr>
          <w:rFonts w:cs="Noto Sans"/>
        </w:rPr>
      </w:pPr>
    </w:p>
    <w:p w14:paraId="7A8D36F7"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1682993E" w14:textId="77777777" w:rsidR="00F92011" w:rsidRDefault="00F92011" w:rsidP="00F92011">
      <w:pPr>
        <w:pStyle w:val="Listenabsatz"/>
        <w:jc w:val="both"/>
        <w:rPr>
          <w:rFonts w:cs="Noto Sans"/>
        </w:rPr>
      </w:pPr>
      <w:r w:rsidRPr="00147C55">
        <w:rPr>
          <w:rFonts w:cs="Noto Sans"/>
        </w:rPr>
        <w:t>– Mindestentgelterklärung gemäß § 4 Abs. 2 LTTG –.</w:t>
      </w:r>
    </w:p>
    <w:p w14:paraId="2B3DAE93" w14:textId="77777777" w:rsidR="00F92011" w:rsidRPr="00147C55" w:rsidRDefault="00F92011" w:rsidP="00F92011">
      <w:pPr>
        <w:pStyle w:val="Listenabsatz"/>
        <w:rPr>
          <w:rFonts w:cs="Noto Sans"/>
        </w:rPr>
      </w:pPr>
    </w:p>
    <w:p w14:paraId="785F0914"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70EC2FA3" w14:textId="77777777" w:rsidR="00F92011" w:rsidRPr="00147C55" w:rsidRDefault="00F92011" w:rsidP="00F92011">
      <w:pPr>
        <w:pStyle w:val="Listenabsatz"/>
        <w:jc w:val="both"/>
        <w:rPr>
          <w:rFonts w:cs="Noto Sans"/>
        </w:rPr>
      </w:pPr>
    </w:p>
    <w:p w14:paraId="2FEC654B"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1AF6C970" w14:textId="77777777" w:rsidR="00F92011" w:rsidRPr="00147C55" w:rsidRDefault="00F92011" w:rsidP="00F92011">
      <w:pPr>
        <w:pStyle w:val="Listenabsatz"/>
        <w:jc w:val="both"/>
        <w:rPr>
          <w:rFonts w:cs="Noto Sans"/>
        </w:rPr>
      </w:pPr>
    </w:p>
    <w:p w14:paraId="089A8357"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2AAD562E" w14:textId="77777777" w:rsidR="00F92011" w:rsidRDefault="00F92011" w:rsidP="00F92011">
      <w:pPr>
        <w:pStyle w:val="Listenabsatz"/>
        <w:jc w:val="both"/>
        <w:rPr>
          <w:rFonts w:cs="Noto Sans"/>
        </w:rPr>
      </w:pPr>
    </w:p>
    <w:p w14:paraId="56CFF7AE"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035DA74E" w14:textId="77777777" w:rsidR="00F92011" w:rsidRPr="00147C55" w:rsidRDefault="00F92011" w:rsidP="00F92011">
      <w:pPr>
        <w:pStyle w:val="Listenabsatz"/>
        <w:jc w:val="both"/>
        <w:rPr>
          <w:rFonts w:cs="Noto Sans"/>
        </w:rPr>
      </w:pPr>
    </w:p>
    <w:p w14:paraId="3AE80DB0"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7361F52C" w14:textId="77777777" w:rsidR="00F92011" w:rsidRPr="00147C55" w:rsidRDefault="00F92011" w:rsidP="00F92011">
      <w:pPr>
        <w:jc w:val="both"/>
        <w:rPr>
          <w:rFonts w:cs="Noto Sans"/>
        </w:rPr>
      </w:pPr>
    </w:p>
    <w:p w14:paraId="100789D4" w14:textId="77777777" w:rsidR="00F92011" w:rsidRPr="00147C55" w:rsidRDefault="00F92011" w:rsidP="00F92011">
      <w:pPr>
        <w:jc w:val="both"/>
        <w:rPr>
          <w:rFonts w:cs="Noto Sans"/>
        </w:rPr>
      </w:pPr>
      <w:r w:rsidRPr="00147C55">
        <w:rPr>
          <w:rFonts w:cs="Noto Sans"/>
        </w:rPr>
        <w:br w:type="page"/>
      </w:r>
    </w:p>
    <w:p w14:paraId="0C3F52C6" w14:textId="77777777" w:rsidR="00F92011" w:rsidRDefault="00F92011" w:rsidP="00F92011">
      <w:pPr>
        <w:pStyle w:val="berschrift1"/>
      </w:pPr>
      <w:r>
        <w:lastRenderedPageBreak/>
        <w:t xml:space="preserve">Eigenerklärung </w:t>
      </w:r>
      <w:r w:rsidR="00B83AD7">
        <w:t>Mindestlohn</w:t>
      </w:r>
    </w:p>
    <w:p w14:paraId="745737B7"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510153C0"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3AF6D8B9" w14:textId="77777777" w:rsidR="00F92011" w:rsidRPr="00F726A2" w:rsidRDefault="00F92011" w:rsidP="00F92011">
      <w:pPr>
        <w:jc w:val="both"/>
        <w:rPr>
          <w:rFonts w:cs="Noto Sans"/>
        </w:rPr>
      </w:pPr>
    </w:p>
    <w:p w14:paraId="2AE5013B"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2E6D0DF9"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28BDE59F" w14:textId="77777777" w:rsidR="00F92011" w:rsidRDefault="00F92011" w:rsidP="00F92011">
      <w:pPr>
        <w:pStyle w:val="Listenabsatz"/>
        <w:jc w:val="both"/>
        <w:rPr>
          <w:rFonts w:cs="Noto Sans"/>
        </w:rPr>
      </w:pPr>
    </w:p>
    <w:p w14:paraId="181EC846"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6FF5F227" w14:textId="77777777" w:rsidR="002E320F" w:rsidRPr="00F726A2" w:rsidRDefault="002E320F" w:rsidP="002E320F">
      <w:pPr>
        <w:pStyle w:val="Listenabsatz"/>
        <w:jc w:val="both"/>
        <w:rPr>
          <w:rFonts w:cs="Noto Sans"/>
        </w:rPr>
      </w:pPr>
    </w:p>
    <w:p w14:paraId="4957C25F"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46C88842" w14:textId="77777777" w:rsidR="00F92011" w:rsidRPr="00F726A2" w:rsidRDefault="00F92011" w:rsidP="00F92011">
      <w:pPr>
        <w:pStyle w:val="Listenabsatz"/>
        <w:jc w:val="both"/>
        <w:rPr>
          <w:rFonts w:cs="Noto Sans"/>
        </w:rPr>
      </w:pPr>
    </w:p>
    <w:p w14:paraId="16202C56"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6B51A958" w14:textId="77777777" w:rsidR="00F92011" w:rsidRDefault="00F92011" w:rsidP="00F92011">
      <w:pPr>
        <w:pStyle w:val="Listenabsatz"/>
        <w:jc w:val="both"/>
        <w:rPr>
          <w:rFonts w:cs="Noto Sans"/>
        </w:rPr>
      </w:pPr>
    </w:p>
    <w:p w14:paraId="36DA8776"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788B8252" w14:textId="77777777" w:rsidR="00F92011" w:rsidRPr="00F726A2" w:rsidRDefault="00F92011" w:rsidP="00F92011">
      <w:pPr>
        <w:pStyle w:val="Listenabsatz"/>
        <w:jc w:val="both"/>
        <w:rPr>
          <w:rFonts w:cs="Noto Sans"/>
        </w:rPr>
      </w:pPr>
    </w:p>
    <w:p w14:paraId="1B13766F"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54B33081" w14:textId="77777777" w:rsidR="00B83AD7" w:rsidRDefault="00B83AD7" w:rsidP="00B83AD7">
      <w:pPr>
        <w:pStyle w:val="berschrift1"/>
      </w:pPr>
      <w:r>
        <w:lastRenderedPageBreak/>
        <w:t>Datenschutz-Einverständniserklärung</w:t>
      </w:r>
    </w:p>
    <w:p w14:paraId="795896D5"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569F5EA4" w14:textId="77777777" w:rsidR="00B83AD7" w:rsidRPr="000F2246" w:rsidRDefault="00B83AD7" w:rsidP="00B83AD7"/>
    <w:p w14:paraId="3AFE9DC2" w14:textId="77777777" w:rsidR="00E059E7" w:rsidRPr="006709D5" w:rsidRDefault="00E059E7" w:rsidP="00610828">
      <w:pPr>
        <w:pStyle w:val="berschrift1"/>
      </w:pPr>
      <w:r>
        <w:t>Vertraulichkeit / Geheimschutz</w:t>
      </w:r>
    </w:p>
    <w:p w14:paraId="54F6EFB2" w14:textId="77777777" w:rsidR="00CE002D" w:rsidRDefault="00CE002D" w:rsidP="00CE002D">
      <w:pPr>
        <w:pStyle w:val="Listenabsatz"/>
        <w:ind w:left="0"/>
        <w:jc w:val="both"/>
        <w:rPr>
          <w:sz w:val="22"/>
          <w:szCs w:val="22"/>
        </w:rPr>
      </w:pPr>
    </w:p>
    <w:p w14:paraId="20565FCD"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2CA5F0AC" w14:textId="77777777" w:rsidR="00E059E7" w:rsidRPr="00E059E7" w:rsidRDefault="00E059E7" w:rsidP="00E059E7">
      <w:pPr>
        <w:pStyle w:val="Listenabsatz"/>
        <w:ind w:left="0"/>
        <w:jc w:val="both"/>
      </w:pPr>
    </w:p>
    <w:p w14:paraId="750ECEF9"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54271427" w14:textId="77777777" w:rsidR="00E059E7" w:rsidRPr="00E059E7" w:rsidRDefault="00E059E7" w:rsidP="00E059E7">
      <w:pPr>
        <w:pStyle w:val="Listenabsatz"/>
        <w:ind w:left="0"/>
        <w:jc w:val="both"/>
      </w:pPr>
    </w:p>
    <w:p w14:paraId="7A3CF302"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0F438193" w14:textId="77777777" w:rsidR="000A2955" w:rsidRDefault="000A2955">
      <w:r>
        <w:br w:type="page"/>
      </w:r>
    </w:p>
    <w:p w14:paraId="2BCEA2F8" w14:textId="77777777" w:rsidR="000A2955" w:rsidRDefault="000A2955" w:rsidP="000A2955">
      <w:pPr>
        <w:pStyle w:val="berschrift1"/>
      </w:pPr>
      <w:r>
        <w:lastRenderedPageBreak/>
        <w:t>Übersicht „anderer Unternehmen“</w:t>
      </w:r>
    </w:p>
    <w:p w14:paraId="314ED145"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37BF215A" w14:textId="77777777" w:rsidR="000A2955" w:rsidRDefault="000A2955"/>
    <w:p w14:paraId="3A6F5901"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BD0FF89DC11142BD8424AE10A136F6BD"/>
            </w:placeholder>
            <w15:repeatingSectionItem/>
          </w:sdtPr>
          <w:sdtEndPr/>
          <w:sdtContent>
            <w:p w14:paraId="5CB65700"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6D0BFB01" w14:textId="77777777" w:rsidTr="00654267">
                <w:trPr>
                  <w:trHeight w:val="624"/>
                </w:trPr>
                <w:tc>
                  <w:tcPr>
                    <w:tcW w:w="6799" w:type="dxa"/>
                    <w:vAlign w:val="center"/>
                  </w:tcPr>
                  <w:p w14:paraId="5A347A75"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2A4AC414" w14:textId="77777777" w:rsidR="00DA76E2" w:rsidRPr="00234036" w:rsidRDefault="00365CB5"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11510A7C" w14:textId="77777777" w:rsidR="00DA76E2" w:rsidRPr="00234036" w:rsidRDefault="00365CB5"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24F378EE" w14:textId="77777777" w:rsidTr="00654267">
                <w:trPr>
                  <w:trHeight w:val="624"/>
                </w:trPr>
                <w:tc>
                  <w:tcPr>
                    <w:tcW w:w="6799" w:type="dxa"/>
                    <w:vAlign w:val="center"/>
                  </w:tcPr>
                  <w:p w14:paraId="7FA94BE5"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1CD19E2F" w14:textId="77777777" w:rsidR="00410E93" w:rsidRPr="00234036" w:rsidRDefault="00365CB5"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30AE2CA5" w14:textId="77777777" w:rsidR="00410E93" w:rsidRPr="00234036" w:rsidRDefault="00365CB5"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01659184" w14:textId="77777777" w:rsidTr="00654267">
                <w:trPr>
                  <w:trHeight w:val="624"/>
                </w:trPr>
                <w:tc>
                  <w:tcPr>
                    <w:tcW w:w="6799" w:type="dxa"/>
                    <w:vAlign w:val="center"/>
                  </w:tcPr>
                  <w:p w14:paraId="2B7304C6" w14:textId="77777777" w:rsidR="00410E93" w:rsidRDefault="00654267" w:rsidP="000A51D3">
                    <w:pPr>
                      <w:spacing w:line="360" w:lineRule="auto"/>
                      <w:rPr>
                        <w:rFonts w:cs="Noto Sans"/>
                      </w:rPr>
                    </w:pPr>
                    <w:r>
                      <w:rPr>
                        <w:rFonts w:cs="Noto Sans"/>
                      </w:rPr>
                      <w:t>Unterauftragnehmer?</w:t>
                    </w:r>
                  </w:p>
                </w:tc>
                <w:tc>
                  <w:tcPr>
                    <w:tcW w:w="993" w:type="dxa"/>
                    <w:vAlign w:val="center"/>
                  </w:tcPr>
                  <w:p w14:paraId="768AF040" w14:textId="77777777" w:rsidR="00410E93" w:rsidRPr="00234036" w:rsidRDefault="00365CB5"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4B2FBCAA" w14:textId="77777777" w:rsidR="00410E93" w:rsidRPr="00234036" w:rsidRDefault="00365CB5"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308C1A92"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62BD3C62" w14:textId="77777777" w:rsidTr="006C138A">
                <w:trPr>
                  <w:trHeight w:val="907"/>
                </w:trPr>
                <w:tc>
                  <w:tcPr>
                    <w:tcW w:w="4531" w:type="dxa"/>
                    <w:vAlign w:val="center"/>
                  </w:tcPr>
                  <w:p w14:paraId="09E40D90" w14:textId="77777777" w:rsidR="00EB70D2" w:rsidRDefault="00EB70D2" w:rsidP="00EB70D2">
                    <w:r>
                      <w:t>„Anderes Unternehmen“</w:t>
                    </w:r>
                  </w:p>
                </w:tc>
                <w:sdt>
                  <w:sdtPr>
                    <w:id w:val="-336545316"/>
                    <w:placeholder>
                      <w:docPart w:val="4587FFC8C183491BB0BFE99A67B91DC4"/>
                    </w:placeholder>
                    <w:showingPlcHdr/>
                  </w:sdtPr>
                  <w:sdtEndPr/>
                  <w:sdtContent>
                    <w:tc>
                      <w:tcPr>
                        <w:tcW w:w="4531" w:type="dxa"/>
                        <w:vAlign w:val="center"/>
                      </w:tcPr>
                      <w:p w14:paraId="0CE906F9" w14:textId="77777777" w:rsidR="00EB70D2" w:rsidRDefault="00EB70D2" w:rsidP="00EB70D2">
                        <w:r w:rsidRPr="00C32D76">
                          <w:rPr>
                            <w:rStyle w:val="Platzhaltertext"/>
                          </w:rPr>
                          <w:t>Klicken oder tippen Sie hier, um Text einzugeben.</w:t>
                        </w:r>
                      </w:p>
                    </w:tc>
                  </w:sdtContent>
                </w:sdt>
              </w:tr>
            </w:tbl>
            <w:p w14:paraId="10C26D75"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7C8E2230" w14:textId="77777777" w:rsidTr="006C138A">
                <w:trPr>
                  <w:trHeight w:val="2381"/>
                </w:trPr>
                <w:tc>
                  <w:tcPr>
                    <w:tcW w:w="4531" w:type="dxa"/>
                    <w:vAlign w:val="center"/>
                  </w:tcPr>
                  <w:p w14:paraId="0DEDE83D" w14:textId="77777777" w:rsidR="004376D4" w:rsidRDefault="004376D4" w:rsidP="006C138A">
                    <w:r>
                      <w:t>Art und Umfang der durch das „andere Unternehmen“ zu erbringende Leistungen</w:t>
                    </w:r>
                  </w:p>
                  <w:p w14:paraId="7AF3319E" w14:textId="77777777" w:rsidR="006C138A" w:rsidRDefault="006C138A" w:rsidP="006C138A"/>
                  <w:p w14:paraId="5EC362D9"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F26382A606F54BD4AC18521B667A918E"/>
                    </w:placeholder>
                    <w:showingPlcHdr/>
                  </w:sdtPr>
                  <w:sdtEndPr/>
                  <w:sdtContent>
                    <w:tc>
                      <w:tcPr>
                        <w:tcW w:w="4531" w:type="dxa"/>
                        <w:vAlign w:val="center"/>
                      </w:tcPr>
                      <w:p w14:paraId="08B400C4" w14:textId="77777777" w:rsidR="004376D4" w:rsidRDefault="006C138A" w:rsidP="006C138A">
                        <w:r w:rsidRPr="00C32D76">
                          <w:rPr>
                            <w:rStyle w:val="Platzhaltertext"/>
                          </w:rPr>
                          <w:t>Klicken oder tippen Sie hier, um Text einzugeben.</w:t>
                        </w:r>
                      </w:p>
                    </w:tc>
                  </w:sdtContent>
                </w:sdt>
              </w:tr>
            </w:tbl>
            <w:p w14:paraId="73C2741C" w14:textId="77777777" w:rsidR="00D36164" w:rsidRDefault="00365CB5"/>
          </w:sdtContent>
        </w:sdt>
      </w:sdtContent>
    </w:sdt>
    <w:p w14:paraId="05ED4CF0" w14:textId="77777777" w:rsidR="00610828" w:rsidRDefault="00610828">
      <w:r>
        <w:br w:type="page"/>
      </w:r>
    </w:p>
    <w:p w14:paraId="7BAD42EA" w14:textId="77777777" w:rsidR="00E86F2D" w:rsidRPr="006709D5" w:rsidRDefault="00A64E89" w:rsidP="00E86F2D">
      <w:pPr>
        <w:pStyle w:val="berschrift1"/>
      </w:pPr>
      <w:r>
        <w:lastRenderedPageBreak/>
        <w:t>Übersicht Bewerber- / Bietergemeinschaft</w:t>
      </w:r>
    </w:p>
    <w:p w14:paraId="40ECFFE5" w14:textId="77777777" w:rsidR="00A64E89" w:rsidRDefault="00A64E89"/>
    <w:sdt>
      <w:sdtPr>
        <w:id w:val="1150794300"/>
        <w15:repeatingSection/>
      </w:sdtPr>
      <w:sdtEndPr/>
      <w:sdtContent>
        <w:sdt>
          <w:sdtPr>
            <w:id w:val="-1558691457"/>
            <w:placeholder>
              <w:docPart w:val="BD0FF89DC11142BD8424AE10A136F6BD"/>
            </w:placeholder>
            <w15:repeatingSectionItem/>
          </w:sdtPr>
          <w:sdtEndPr/>
          <w:sdtContent>
            <w:p w14:paraId="5F21DBD1"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2247A60F" w14:textId="77777777" w:rsidTr="00A03D98">
                <w:tc>
                  <w:tcPr>
                    <w:tcW w:w="6374" w:type="dxa"/>
                  </w:tcPr>
                  <w:p w14:paraId="30FAC2C9" w14:textId="77777777" w:rsidR="008B77ED" w:rsidRDefault="000D4FAF">
                    <w:r>
                      <w:t>Mitglied der Bewerber-</w:t>
                    </w:r>
                    <w:r w:rsidR="007D56E3">
                      <w:t xml:space="preserve"> / Bietergemeinschaft</w:t>
                    </w:r>
                  </w:p>
                  <w:p w14:paraId="1F0F550A"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2A3E2711" w14:textId="77777777" w:rsidR="00272723" w:rsidRDefault="00272723"/>
                  <w:sdt>
                    <w:sdtPr>
                      <w:id w:val="1870343834"/>
                      <w:placeholder>
                        <w:docPart w:val="A7132ED8D9BF47BA8A2C8DFFE4F1E013"/>
                      </w:placeholder>
                      <w:showingPlcHdr/>
                    </w:sdtPr>
                    <w:sdtEndPr/>
                    <w:sdtContent>
                      <w:p w14:paraId="2D6D8720" w14:textId="77777777" w:rsidR="00AF5BBD" w:rsidRDefault="00A03D98">
                        <w:r w:rsidRPr="00C32D76">
                          <w:rPr>
                            <w:rStyle w:val="Platzhaltertext"/>
                          </w:rPr>
                          <w:t>Klicken oder tippen Sie hier, um Text einzugeben.</w:t>
                        </w:r>
                      </w:p>
                    </w:sdtContent>
                  </w:sdt>
                  <w:p w14:paraId="5DE5A932" w14:textId="77777777" w:rsidR="00AF5BBD" w:rsidRDefault="00AF5BBD"/>
                </w:tc>
                <w:tc>
                  <w:tcPr>
                    <w:tcW w:w="2688" w:type="dxa"/>
                  </w:tcPr>
                  <w:p w14:paraId="4E98C372" w14:textId="77777777" w:rsidR="008B77ED" w:rsidRDefault="007328BC">
                    <w:r>
                      <w:t>Bevollmächtigtes Mitglied?</w:t>
                    </w:r>
                  </w:p>
                  <w:p w14:paraId="558ED5E9" w14:textId="77777777" w:rsidR="007328BC" w:rsidRDefault="007328BC"/>
                  <w:p w14:paraId="63B14241" w14:textId="77777777" w:rsidR="007328BC" w:rsidRDefault="00365CB5">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31BA5D40" w14:textId="77777777" w:rsidR="00A64E89" w:rsidRDefault="00365CB5"/>
          </w:sdtContent>
        </w:sdt>
      </w:sdtContent>
    </w:sdt>
    <w:p w14:paraId="559824E2" w14:textId="77777777" w:rsidR="00A64E89" w:rsidRDefault="00A64E89"/>
    <w:p w14:paraId="48CBDAA0" w14:textId="77777777" w:rsidR="00E86F2D" w:rsidRDefault="00E86F2D">
      <w:r>
        <w:br w:type="page"/>
      </w:r>
    </w:p>
    <w:p w14:paraId="4F8F14E0" w14:textId="77777777" w:rsidR="00A03940" w:rsidRDefault="00A03940" w:rsidP="00A03940"/>
    <w:p w14:paraId="3F20ACAB"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638CE70C" w14:textId="77777777" w:rsidR="00610828" w:rsidRDefault="00610828" w:rsidP="00E059E7">
      <w:pPr>
        <w:pStyle w:val="Listenabsatz"/>
        <w:ind w:left="0"/>
        <w:jc w:val="both"/>
      </w:pPr>
    </w:p>
    <w:p w14:paraId="2F88A9C7"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782299137"/>
          <w:lock w:val="sdtLocked"/>
          <w:placeholder>
            <w:docPart w:val="A77F2DE66A2C4DD5AC2BAD1D1B339C0A"/>
          </w:placeholder>
          <w:showingPlcHdr/>
        </w:sdtPr>
        <w:sdtEndPr/>
        <w:sdtContent>
          <w:r w:rsidR="00AA7D24"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707951327"/>
          <w:lock w:val="sdtLocked"/>
          <w:placeholder>
            <w:docPart w:val="213F46FF0A8F432099B30C59C2C745EB"/>
          </w:placeholder>
          <w:showingPlcHdr/>
        </w:sdtPr>
        <w:sdtEndPr/>
        <w:sdtContent>
          <w:r w:rsidR="00AA7D24"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125660482"/>
          <w:lock w:val="sdtLocked"/>
          <w:placeholder>
            <w:docPart w:val="1FA2A7DAC22141FE89FEA465201A9C51"/>
          </w:placeholder>
          <w:showingPlcHdr/>
        </w:sdtPr>
        <w:sdtEndPr/>
        <w:sdtContent>
          <w:r w:rsidR="00AA7D24"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28E5F8C8" w14:textId="77777777" w:rsidR="00CD4CCB" w:rsidRDefault="00CD4CCB" w:rsidP="00E059E7">
      <w:pPr>
        <w:pStyle w:val="Listenabsatz"/>
        <w:ind w:left="0"/>
        <w:jc w:val="both"/>
      </w:pPr>
    </w:p>
    <w:p w14:paraId="1985E10F" w14:textId="77777777" w:rsidR="00CD4CCB" w:rsidRDefault="00CD4CCB" w:rsidP="00E059E7">
      <w:pPr>
        <w:pStyle w:val="Listenabsatz"/>
        <w:ind w:left="0"/>
        <w:jc w:val="both"/>
      </w:pPr>
    </w:p>
    <w:p w14:paraId="4017AC1B" w14:textId="77777777" w:rsidR="00CD4CCB" w:rsidRDefault="00CD4CCB" w:rsidP="00E059E7">
      <w:pPr>
        <w:pStyle w:val="Listenabsatz"/>
        <w:ind w:left="0"/>
        <w:jc w:val="both"/>
      </w:pPr>
    </w:p>
    <w:p w14:paraId="67324F5D" w14:textId="77777777" w:rsidR="00CD4CCB" w:rsidRDefault="00CD4CCB" w:rsidP="00E059E7">
      <w:pPr>
        <w:pStyle w:val="Listenabsatz"/>
        <w:ind w:left="0"/>
        <w:jc w:val="both"/>
      </w:pPr>
    </w:p>
    <w:p w14:paraId="101B8E89" w14:textId="77777777" w:rsidR="00CD4CCB" w:rsidRDefault="00CD4CCB" w:rsidP="00E059E7">
      <w:pPr>
        <w:pStyle w:val="Listenabsatz"/>
        <w:ind w:left="0"/>
        <w:jc w:val="both"/>
      </w:pPr>
    </w:p>
    <w:p w14:paraId="0C37D8E4" w14:textId="77777777" w:rsidR="00CD4CCB" w:rsidRDefault="00CD4CCB" w:rsidP="00E059E7">
      <w:pPr>
        <w:pStyle w:val="Listenabsatz"/>
        <w:ind w:left="0"/>
        <w:jc w:val="both"/>
      </w:pPr>
    </w:p>
    <w:p w14:paraId="5588625E" w14:textId="77777777" w:rsidR="00CD4CCB" w:rsidRDefault="00CD4CCB" w:rsidP="00E059E7">
      <w:pPr>
        <w:pStyle w:val="Listenabsatz"/>
        <w:ind w:left="0"/>
        <w:jc w:val="both"/>
      </w:pPr>
    </w:p>
    <w:p w14:paraId="6C328B2F" w14:textId="77777777" w:rsidR="003C64CE" w:rsidRDefault="00365CB5" w:rsidP="003C64CE">
      <w:pPr>
        <w:pStyle w:val="Listenabsatz"/>
        <w:tabs>
          <w:tab w:val="left" w:pos="7230"/>
        </w:tabs>
        <w:ind w:left="0"/>
        <w:jc w:val="both"/>
      </w:pPr>
      <w:sdt>
        <w:sdtPr>
          <w:id w:val="734199771"/>
          <w:placeholder>
            <w:docPart w:val="A9C037C3694246DDB6F282B04F4348CE"/>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F159D091AF0C403C8844D542E095B9B8"/>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6A127E83" w14:textId="77777777" w:rsidR="00CD4CCB" w:rsidRDefault="00CD4CCB" w:rsidP="003C64CE">
      <w:pPr>
        <w:pStyle w:val="Listenabsatz"/>
        <w:tabs>
          <w:tab w:val="left" w:pos="7230"/>
        </w:tabs>
        <w:ind w:left="0"/>
        <w:jc w:val="both"/>
      </w:pPr>
      <w:r>
        <w:t>Ort</w:t>
      </w:r>
      <w:r w:rsidR="003C64CE">
        <w:t xml:space="preserve"> </w:t>
      </w:r>
      <w:r>
        <w:tab/>
        <w:t>Datum</w:t>
      </w:r>
    </w:p>
    <w:p w14:paraId="628C4BEB" w14:textId="77777777" w:rsidR="00CD4CCB" w:rsidRDefault="00CD4CCB" w:rsidP="00E059E7">
      <w:pPr>
        <w:pStyle w:val="Listenabsatz"/>
        <w:ind w:left="0"/>
        <w:jc w:val="both"/>
      </w:pPr>
    </w:p>
    <w:p w14:paraId="3B495887" w14:textId="77777777" w:rsidR="00CD4CCB" w:rsidRDefault="00CD4CCB" w:rsidP="00E059E7">
      <w:pPr>
        <w:pStyle w:val="Listenabsatz"/>
        <w:ind w:left="0"/>
        <w:jc w:val="both"/>
      </w:pPr>
    </w:p>
    <w:p w14:paraId="07D60AF0" w14:textId="77777777" w:rsidR="003C64CE" w:rsidRDefault="003C64CE" w:rsidP="00E059E7">
      <w:pPr>
        <w:pStyle w:val="Listenabsatz"/>
        <w:ind w:left="0"/>
        <w:jc w:val="both"/>
      </w:pPr>
    </w:p>
    <w:p w14:paraId="396E4F23" w14:textId="77777777" w:rsidR="003C64CE" w:rsidRDefault="003C64CE" w:rsidP="00E059E7">
      <w:pPr>
        <w:pStyle w:val="Listenabsatz"/>
        <w:ind w:left="0"/>
        <w:jc w:val="both"/>
      </w:pPr>
    </w:p>
    <w:p w14:paraId="57DEC329" w14:textId="77777777" w:rsidR="003C64CE" w:rsidRDefault="00365CB5" w:rsidP="00E059E7">
      <w:pPr>
        <w:pStyle w:val="Listenabsatz"/>
        <w:ind w:left="0"/>
        <w:jc w:val="both"/>
      </w:pPr>
      <w:r>
        <w:pict w14:anchorId="16692AFE">
          <v:rect id="_x0000_i1025" style="width:0;height:1.5pt" o:hralign="center" o:hrstd="t" o:hr="t" fillcolor="#a0a0a0" stroked="f"/>
        </w:pict>
      </w:r>
    </w:p>
    <w:p w14:paraId="17F1E6BF"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362DE19D" w14:textId="77777777" w:rsidR="0055247E" w:rsidRDefault="0055247E" w:rsidP="00E059E7">
      <w:pPr>
        <w:pStyle w:val="Listenabsatz"/>
        <w:ind w:left="0"/>
        <w:jc w:val="both"/>
      </w:pPr>
    </w:p>
    <w:p w14:paraId="19350EAB" w14:textId="77777777" w:rsidR="0055247E" w:rsidRDefault="0055247E" w:rsidP="00E059E7">
      <w:pPr>
        <w:pStyle w:val="Listenabsatz"/>
        <w:ind w:left="0"/>
        <w:jc w:val="both"/>
      </w:pPr>
    </w:p>
    <w:p w14:paraId="2380664D" w14:textId="77777777" w:rsidR="0055247E" w:rsidRPr="00EE47F8" w:rsidRDefault="0055247E" w:rsidP="00E059E7">
      <w:pPr>
        <w:pStyle w:val="Listenabsatz"/>
        <w:ind w:left="0"/>
        <w:jc w:val="both"/>
        <w:rPr>
          <w:b/>
          <w:bCs/>
        </w:rPr>
      </w:pPr>
      <w:r w:rsidRPr="00EE47F8">
        <w:rPr>
          <w:b/>
          <w:bCs/>
        </w:rPr>
        <w:t>Anlagen:</w:t>
      </w:r>
    </w:p>
    <w:p w14:paraId="0FE169F3" w14:textId="77777777" w:rsidR="0055247E" w:rsidRDefault="00365CB5"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55AA37D0" w14:textId="77777777" w:rsidR="0055247E" w:rsidRDefault="00365CB5"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7E2C0AAA" w14:textId="77777777" w:rsidR="0055247E" w:rsidRPr="00E059E7" w:rsidRDefault="00365CB5"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346E" w14:textId="77777777" w:rsidR="00365CB5" w:rsidRDefault="00365CB5" w:rsidP="006709D5">
      <w:pPr>
        <w:spacing w:after="0" w:line="240" w:lineRule="auto"/>
      </w:pPr>
      <w:r>
        <w:separator/>
      </w:r>
    </w:p>
  </w:endnote>
  <w:endnote w:type="continuationSeparator" w:id="0">
    <w:p w14:paraId="4C7D1088" w14:textId="77777777" w:rsidR="00365CB5" w:rsidRDefault="00365CB5" w:rsidP="006709D5">
      <w:pPr>
        <w:spacing w:after="0" w:line="240" w:lineRule="auto"/>
      </w:pPr>
      <w:r>
        <w:continuationSeparator/>
      </w:r>
    </w:p>
  </w:endnote>
  <w:endnote w:type="continuationNotice" w:id="1">
    <w:p w14:paraId="370EEB84" w14:textId="77777777" w:rsidR="00365CB5" w:rsidRDefault="00365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EF0E" w14:textId="77777777" w:rsidR="004D5658" w:rsidRDefault="004D5658">
    <w:pPr>
      <w:pStyle w:val="Fuzeile"/>
      <w:rPr>
        <w:sz w:val="20"/>
        <w:szCs w:val="20"/>
      </w:rPr>
    </w:pPr>
  </w:p>
  <w:p w14:paraId="0328E0D4"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5245D857"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BB1C"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6E71CB0E"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5C903" w14:textId="77777777" w:rsidR="00365CB5" w:rsidRDefault="00365CB5" w:rsidP="006709D5">
      <w:pPr>
        <w:spacing w:after="0" w:line="240" w:lineRule="auto"/>
      </w:pPr>
      <w:r>
        <w:separator/>
      </w:r>
    </w:p>
  </w:footnote>
  <w:footnote w:type="continuationSeparator" w:id="0">
    <w:p w14:paraId="7C7F211C" w14:textId="77777777" w:rsidR="00365CB5" w:rsidRDefault="00365CB5" w:rsidP="006709D5">
      <w:pPr>
        <w:spacing w:after="0" w:line="240" w:lineRule="auto"/>
      </w:pPr>
      <w:r>
        <w:continuationSeparator/>
      </w:r>
    </w:p>
  </w:footnote>
  <w:footnote w:type="continuationNotice" w:id="1">
    <w:p w14:paraId="39D731E5" w14:textId="77777777" w:rsidR="00365CB5" w:rsidRDefault="00365CB5">
      <w:pPr>
        <w:spacing w:after="0" w:line="240" w:lineRule="auto"/>
      </w:pPr>
    </w:p>
  </w:footnote>
  <w:footnote w:id="2">
    <w:p w14:paraId="5337B8A1"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BB2D8C6" w14:textId="77777777" w:rsidR="00C72857" w:rsidRDefault="00C72857" w:rsidP="00C72857">
      <w:pPr>
        <w:pStyle w:val="Funotentext"/>
        <w:jc w:val="both"/>
      </w:pPr>
    </w:p>
  </w:footnote>
  <w:footnote w:id="3">
    <w:p w14:paraId="3732E711"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36D7476D" w14:textId="77777777" w:rsidR="00C72857" w:rsidRDefault="00C72857">
      <w:pPr>
        <w:pStyle w:val="Funotentext"/>
      </w:pPr>
    </w:p>
  </w:footnote>
  <w:footnote w:id="4">
    <w:p w14:paraId="7BDBE8AD"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E7A2B03" w14:textId="77777777" w:rsidR="00CE002D" w:rsidRDefault="00CE002D">
      <w:pPr>
        <w:pStyle w:val="Funotentext"/>
      </w:pPr>
    </w:p>
    <w:p w14:paraId="6FD0D6CC"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BAFE"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9BAC97" w14:textId="77777777" w:rsidR="006709D5" w:rsidRDefault="006709D5">
    <w:pPr>
      <w:pStyle w:val="Kopfzeile"/>
    </w:pPr>
  </w:p>
  <w:p w14:paraId="513902AF" w14:textId="77777777" w:rsidR="006709D5" w:rsidRDefault="006709D5">
    <w:pPr>
      <w:pStyle w:val="Kopfzeile"/>
    </w:pPr>
  </w:p>
  <w:p w14:paraId="1328C7A6" w14:textId="77777777" w:rsidR="006709D5" w:rsidRDefault="006709D5">
    <w:pPr>
      <w:pStyle w:val="Kopfzeile"/>
    </w:pPr>
  </w:p>
  <w:p w14:paraId="1E7FD724"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D107" w14:textId="77777777" w:rsidR="006709D5" w:rsidRDefault="006709D5">
    <w:pPr>
      <w:pStyle w:val="Kopfzeile"/>
    </w:pPr>
  </w:p>
  <w:p w14:paraId="5760BDF4"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640D43" w14:textId="77777777" w:rsidR="006709D5" w:rsidRDefault="006709D5">
    <w:pPr>
      <w:pStyle w:val="Kopfzeile"/>
    </w:pPr>
  </w:p>
  <w:p w14:paraId="5A5D9217" w14:textId="77777777" w:rsidR="006709D5" w:rsidRDefault="006709D5">
    <w:pPr>
      <w:pStyle w:val="Kopfzeile"/>
    </w:pPr>
  </w:p>
  <w:p w14:paraId="52BA5286" w14:textId="77777777" w:rsidR="006709D5" w:rsidRDefault="006709D5">
    <w:pPr>
      <w:pStyle w:val="Kopfzeile"/>
    </w:pPr>
  </w:p>
  <w:p w14:paraId="50FCB42C" w14:textId="77777777" w:rsidR="006709D5" w:rsidRDefault="006709D5">
    <w:pPr>
      <w:pStyle w:val="Kopfzeile"/>
    </w:pPr>
  </w:p>
  <w:p w14:paraId="0998DF7E" w14:textId="77777777" w:rsidR="006709D5" w:rsidRDefault="006709D5">
    <w:pPr>
      <w:pStyle w:val="Kopfzeile"/>
    </w:pPr>
  </w:p>
  <w:p w14:paraId="48C2A0A4" w14:textId="77777777" w:rsidR="006709D5" w:rsidRDefault="006709D5">
    <w:pPr>
      <w:pStyle w:val="Kopfzeile"/>
    </w:pPr>
  </w:p>
  <w:p w14:paraId="6D99926F" w14:textId="77777777" w:rsidR="006709D5" w:rsidRDefault="006709D5">
    <w:pPr>
      <w:pStyle w:val="Kopfzeile"/>
    </w:pPr>
  </w:p>
  <w:p w14:paraId="3793AAE1" w14:textId="77777777" w:rsidR="006709D5" w:rsidRDefault="006709D5">
    <w:pPr>
      <w:pStyle w:val="Kopfzeile"/>
    </w:pPr>
  </w:p>
  <w:p w14:paraId="370F4BA3" w14:textId="77777777" w:rsidR="006709D5" w:rsidRDefault="006709D5">
    <w:pPr>
      <w:pStyle w:val="Kopfzeile"/>
    </w:pPr>
  </w:p>
  <w:p w14:paraId="60D57425" w14:textId="77777777" w:rsidR="006709D5" w:rsidRDefault="006709D5">
    <w:pPr>
      <w:pStyle w:val="Kopfzeile"/>
    </w:pPr>
  </w:p>
  <w:p w14:paraId="77D597AA" w14:textId="77777777" w:rsidR="006709D5" w:rsidRDefault="006709D5">
    <w:pPr>
      <w:pStyle w:val="Kopfzeile"/>
    </w:pPr>
  </w:p>
  <w:p w14:paraId="582847FF" w14:textId="77777777" w:rsidR="006709D5" w:rsidRDefault="006709D5">
    <w:pPr>
      <w:pStyle w:val="Kopfzeile"/>
    </w:pPr>
  </w:p>
  <w:p w14:paraId="1C5EE991" w14:textId="77777777" w:rsidR="006709D5" w:rsidRDefault="006709D5">
    <w:pPr>
      <w:pStyle w:val="Kopfzeile"/>
    </w:pPr>
  </w:p>
  <w:p w14:paraId="003310AF"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enforcement="1" w:cryptProviderType="rsaAES" w:cryptAlgorithmClass="hash" w:cryptAlgorithmType="typeAny" w:cryptAlgorithmSid="14" w:cryptSpinCount="100000" w:hash="Jwl6UaJdrWxppv/1uyvwtjn+IG4T1o4Mfiwha3kBq2kbUoR40gJQHDMIQZfMuRHMwq0Igz/T1t0faxmTMcwp6g==" w:salt="mDFPGZS1B43d6QlXtQmcZ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24"/>
    <w:rsid w:val="00013F91"/>
    <w:rsid w:val="00044CA4"/>
    <w:rsid w:val="00072C8E"/>
    <w:rsid w:val="000A2955"/>
    <w:rsid w:val="000D4FAF"/>
    <w:rsid w:val="000F3477"/>
    <w:rsid w:val="001421FC"/>
    <w:rsid w:val="00171CC4"/>
    <w:rsid w:val="001937CE"/>
    <w:rsid w:val="001C485D"/>
    <w:rsid w:val="00224D79"/>
    <w:rsid w:val="00234036"/>
    <w:rsid w:val="00272723"/>
    <w:rsid w:val="00285C44"/>
    <w:rsid w:val="002964D5"/>
    <w:rsid w:val="002A29C1"/>
    <w:rsid w:val="002C5F5D"/>
    <w:rsid w:val="002D0547"/>
    <w:rsid w:val="002E320F"/>
    <w:rsid w:val="00365CB5"/>
    <w:rsid w:val="003A0C2D"/>
    <w:rsid w:val="003B327E"/>
    <w:rsid w:val="003C64CE"/>
    <w:rsid w:val="003D7397"/>
    <w:rsid w:val="00410E93"/>
    <w:rsid w:val="004376D4"/>
    <w:rsid w:val="00477CED"/>
    <w:rsid w:val="004D5658"/>
    <w:rsid w:val="00504EF3"/>
    <w:rsid w:val="005137F9"/>
    <w:rsid w:val="0055247E"/>
    <w:rsid w:val="00553C55"/>
    <w:rsid w:val="00576625"/>
    <w:rsid w:val="005C0842"/>
    <w:rsid w:val="00610828"/>
    <w:rsid w:val="00624DCD"/>
    <w:rsid w:val="00625AE5"/>
    <w:rsid w:val="0062701B"/>
    <w:rsid w:val="0063182A"/>
    <w:rsid w:val="00654267"/>
    <w:rsid w:val="00663FEB"/>
    <w:rsid w:val="00664DED"/>
    <w:rsid w:val="006709D5"/>
    <w:rsid w:val="00697125"/>
    <w:rsid w:val="006B1E3A"/>
    <w:rsid w:val="006B6651"/>
    <w:rsid w:val="006C138A"/>
    <w:rsid w:val="006D4E53"/>
    <w:rsid w:val="00722948"/>
    <w:rsid w:val="007328BC"/>
    <w:rsid w:val="00783817"/>
    <w:rsid w:val="00790258"/>
    <w:rsid w:val="007A427C"/>
    <w:rsid w:val="007A7E42"/>
    <w:rsid w:val="007D56E3"/>
    <w:rsid w:val="00802B0A"/>
    <w:rsid w:val="0080414C"/>
    <w:rsid w:val="00830135"/>
    <w:rsid w:val="00841883"/>
    <w:rsid w:val="00857CF8"/>
    <w:rsid w:val="00870386"/>
    <w:rsid w:val="008B74D1"/>
    <w:rsid w:val="008B77ED"/>
    <w:rsid w:val="008D1B05"/>
    <w:rsid w:val="008E14E2"/>
    <w:rsid w:val="00931554"/>
    <w:rsid w:val="0099597E"/>
    <w:rsid w:val="009A1F81"/>
    <w:rsid w:val="009A4CC3"/>
    <w:rsid w:val="009D2391"/>
    <w:rsid w:val="009D607D"/>
    <w:rsid w:val="009D7051"/>
    <w:rsid w:val="009F2B9B"/>
    <w:rsid w:val="00A03940"/>
    <w:rsid w:val="00A03D98"/>
    <w:rsid w:val="00A627F9"/>
    <w:rsid w:val="00A64E89"/>
    <w:rsid w:val="00A960B1"/>
    <w:rsid w:val="00AA241F"/>
    <w:rsid w:val="00AA7D24"/>
    <w:rsid w:val="00AF5BBD"/>
    <w:rsid w:val="00B37E04"/>
    <w:rsid w:val="00B72CBD"/>
    <w:rsid w:val="00B83AD7"/>
    <w:rsid w:val="00BC5131"/>
    <w:rsid w:val="00BD67B1"/>
    <w:rsid w:val="00C20617"/>
    <w:rsid w:val="00C64C64"/>
    <w:rsid w:val="00C72857"/>
    <w:rsid w:val="00CC50CF"/>
    <w:rsid w:val="00CC7854"/>
    <w:rsid w:val="00CD4CCB"/>
    <w:rsid w:val="00CD7934"/>
    <w:rsid w:val="00CE002D"/>
    <w:rsid w:val="00CE1718"/>
    <w:rsid w:val="00D24087"/>
    <w:rsid w:val="00D36164"/>
    <w:rsid w:val="00D3798F"/>
    <w:rsid w:val="00D91103"/>
    <w:rsid w:val="00DA59CA"/>
    <w:rsid w:val="00DA76E2"/>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C005B"/>
    <w:rsid w:val="00FE2596"/>
    <w:rsid w:val="00FE3816"/>
    <w:rsid w:val="00FF2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D6E12"/>
  <w15:chartTrackingRefBased/>
  <w15:docId w15:val="{7CBDA399-855F-429F-873F-DF8C099D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E2762035CD446AB9C70C87F8ABB4BA"/>
        <w:category>
          <w:name w:val="Allgemein"/>
          <w:gallery w:val="placeholder"/>
        </w:category>
        <w:types>
          <w:type w:val="bbPlcHdr"/>
        </w:types>
        <w:behaviors>
          <w:behavior w:val="content"/>
        </w:behaviors>
        <w:guid w:val="{A988525A-488C-468E-BA60-DD40EF1377EA}"/>
      </w:docPartPr>
      <w:docPartBody>
        <w:p w:rsidR="00D924D5" w:rsidRDefault="00D924D5">
          <w:pPr>
            <w:pStyle w:val="4DE2762035CD446AB9C70C87F8ABB4BA"/>
          </w:pPr>
          <w:r w:rsidRPr="0099597E">
            <w:rPr>
              <w:rFonts w:ascii="Noto Sans Blk" w:hAnsi="Noto Sans Blk" w:cs="Noto Sans Blk"/>
              <w:sz w:val="56"/>
              <w:szCs w:val="56"/>
            </w:rPr>
            <w:t>Klicken oder tippen Sie hier, um Text einzugeben.</w:t>
          </w:r>
        </w:p>
      </w:docPartBody>
    </w:docPart>
    <w:docPart>
      <w:docPartPr>
        <w:name w:val="43ADC67BCD8F436AAFAC5AAD87D37856"/>
        <w:category>
          <w:name w:val="Allgemein"/>
          <w:gallery w:val="placeholder"/>
        </w:category>
        <w:types>
          <w:type w:val="bbPlcHdr"/>
        </w:types>
        <w:behaviors>
          <w:behavior w:val="content"/>
        </w:behaviors>
        <w:guid w:val="{11E6CD75-863A-4055-99A9-DF79FD7457E9}"/>
      </w:docPartPr>
      <w:docPartBody>
        <w:p w:rsidR="00D924D5" w:rsidRDefault="00D924D5">
          <w:pPr>
            <w:pStyle w:val="43ADC67BCD8F436AAFAC5AAD87D37856"/>
          </w:pPr>
          <w:r w:rsidRPr="00C32D76">
            <w:rPr>
              <w:rStyle w:val="Platzhaltertext"/>
            </w:rPr>
            <w:t>Klicken oder tippen Sie hier, um Text einzugeben.</w:t>
          </w:r>
        </w:p>
      </w:docPartBody>
    </w:docPart>
    <w:docPart>
      <w:docPartPr>
        <w:name w:val="6573BFC0B69E465DB692EAD0B726076A"/>
        <w:category>
          <w:name w:val="Allgemein"/>
          <w:gallery w:val="placeholder"/>
        </w:category>
        <w:types>
          <w:type w:val="bbPlcHdr"/>
        </w:types>
        <w:behaviors>
          <w:behavior w:val="content"/>
        </w:behaviors>
        <w:guid w:val="{54B9B459-41A8-4E2B-84CE-78FCDCA77C4C}"/>
      </w:docPartPr>
      <w:docPartBody>
        <w:p w:rsidR="00D924D5" w:rsidRDefault="00D924D5">
          <w:pPr>
            <w:pStyle w:val="6573BFC0B69E465DB692EAD0B726076A"/>
          </w:pPr>
          <w:r w:rsidRPr="00C32D76">
            <w:rPr>
              <w:rStyle w:val="Platzhaltertext"/>
            </w:rPr>
            <w:t>Klicken oder tippen Sie hier, um Text einzugeben.</w:t>
          </w:r>
        </w:p>
      </w:docPartBody>
    </w:docPart>
    <w:docPart>
      <w:docPartPr>
        <w:name w:val="CA5987AF7B4347519ABC7E353ACA8814"/>
        <w:category>
          <w:name w:val="Allgemein"/>
          <w:gallery w:val="placeholder"/>
        </w:category>
        <w:types>
          <w:type w:val="bbPlcHdr"/>
        </w:types>
        <w:behaviors>
          <w:behavior w:val="content"/>
        </w:behaviors>
        <w:guid w:val="{D04966DB-5D99-4E77-A4F6-23A333632777}"/>
      </w:docPartPr>
      <w:docPartBody>
        <w:p w:rsidR="00D924D5" w:rsidRDefault="00D924D5">
          <w:pPr>
            <w:pStyle w:val="CA5987AF7B4347519ABC7E353ACA8814"/>
          </w:pPr>
          <w:r w:rsidRPr="00C32D76">
            <w:rPr>
              <w:rStyle w:val="Platzhaltertext"/>
            </w:rPr>
            <w:t>Klicken oder tippen Sie hier, um Text einzugeben.</w:t>
          </w:r>
        </w:p>
      </w:docPartBody>
    </w:docPart>
    <w:docPart>
      <w:docPartPr>
        <w:name w:val="A25DD0ACED21458C9F2F1CFE5009CCD3"/>
        <w:category>
          <w:name w:val="Allgemein"/>
          <w:gallery w:val="placeholder"/>
        </w:category>
        <w:types>
          <w:type w:val="bbPlcHdr"/>
        </w:types>
        <w:behaviors>
          <w:behavior w:val="content"/>
        </w:behaviors>
        <w:guid w:val="{CF620078-5E6E-4FC1-A04F-F17420ACFAA9}"/>
      </w:docPartPr>
      <w:docPartBody>
        <w:p w:rsidR="00D924D5" w:rsidRDefault="00D924D5">
          <w:pPr>
            <w:pStyle w:val="A25DD0ACED21458C9F2F1CFE5009CCD3"/>
          </w:pPr>
          <w:r w:rsidRPr="00C32D76">
            <w:rPr>
              <w:rStyle w:val="Platzhaltertext"/>
            </w:rPr>
            <w:t>Klicken oder tippen Sie hier, um Text einzugeben.</w:t>
          </w:r>
        </w:p>
      </w:docPartBody>
    </w:docPart>
    <w:docPart>
      <w:docPartPr>
        <w:name w:val="44ADBC0429F743228C2556F546C6EE44"/>
        <w:category>
          <w:name w:val="Allgemein"/>
          <w:gallery w:val="placeholder"/>
        </w:category>
        <w:types>
          <w:type w:val="bbPlcHdr"/>
        </w:types>
        <w:behaviors>
          <w:behavior w:val="content"/>
        </w:behaviors>
        <w:guid w:val="{3F4D8EFF-F4ED-4028-AAA1-CD1974045271}"/>
      </w:docPartPr>
      <w:docPartBody>
        <w:p w:rsidR="00D924D5" w:rsidRDefault="00D924D5">
          <w:pPr>
            <w:pStyle w:val="44ADBC0429F743228C2556F546C6EE44"/>
          </w:pPr>
          <w:r w:rsidRPr="00C32D76">
            <w:rPr>
              <w:rStyle w:val="Platzhaltertext"/>
            </w:rPr>
            <w:t>Klicken oder tippen Sie hier, um Text einzugeben.</w:t>
          </w:r>
        </w:p>
      </w:docPartBody>
    </w:docPart>
    <w:docPart>
      <w:docPartPr>
        <w:name w:val="E1EF1E7CE8E04A9BA706BF977CB39037"/>
        <w:category>
          <w:name w:val="Allgemein"/>
          <w:gallery w:val="placeholder"/>
        </w:category>
        <w:types>
          <w:type w:val="bbPlcHdr"/>
        </w:types>
        <w:behaviors>
          <w:behavior w:val="content"/>
        </w:behaviors>
        <w:guid w:val="{C53E2C03-7D7A-47DE-A5E1-BFEC76252DF8}"/>
      </w:docPartPr>
      <w:docPartBody>
        <w:p w:rsidR="00D924D5" w:rsidRDefault="00D924D5">
          <w:pPr>
            <w:pStyle w:val="E1EF1E7CE8E04A9BA706BF977CB39037"/>
          </w:pPr>
          <w:r w:rsidRPr="00C32D76">
            <w:rPr>
              <w:rStyle w:val="Platzhaltertext"/>
            </w:rPr>
            <w:t>Klicken oder tippen Sie hier, um Text einzugeben.</w:t>
          </w:r>
        </w:p>
      </w:docPartBody>
    </w:docPart>
    <w:docPart>
      <w:docPartPr>
        <w:name w:val="392DD13C67A6490EAAD91350A891323E"/>
        <w:category>
          <w:name w:val="Allgemein"/>
          <w:gallery w:val="placeholder"/>
        </w:category>
        <w:types>
          <w:type w:val="bbPlcHdr"/>
        </w:types>
        <w:behaviors>
          <w:behavior w:val="content"/>
        </w:behaviors>
        <w:guid w:val="{F9E8241F-B411-47FD-97CA-E60B87C721B0}"/>
      </w:docPartPr>
      <w:docPartBody>
        <w:p w:rsidR="00D924D5" w:rsidRDefault="00D924D5">
          <w:pPr>
            <w:pStyle w:val="392DD13C67A6490EAAD91350A891323E"/>
          </w:pPr>
          <w:r w:rsidRPr="00C32D76">
            <w:rPr>
              <w:rStyle w:val="Platzhaltertext"/>
            </w:rPr>
            <w:t>Klicken oder tippen Sie hier, um Text einzugeben.</w:t>
          </w:r>
        </w:p>
      </w:docPartBody>
    </w:docPart>
    <w:docPart>
      <w:docPartPr>
        <w:name w:val="237140FE80B0472FA9BC0B8175264DDA"/>
        <w:category>
          <w:name w:val="Allgemein"/>
          <w:gallery w:val="placeholder"/>
        </w:category>
        <w:types>
          <w:type w:val="bbPlcHdr"/>
        </w:types>
        <w:behaviors>
          <w:behavior w:val="content"/>
        </w:behaviors>
        <w:guid w:val="{3F34ACDA-A94A-40FF-A910-53B223016DC2}"/>
      </w:docPartPr>
      <w:docPartBody>
        <w:p w:rsidR="00D924D5" w:rsidRDefault="00D924D5">
          <w:pPr>
            <w:pStyle w:val="237140FE80B0472FA9BC0B8175264DDA"/>
          </w:pPr>
          <w:r w:rsidRPr="00C32D76">
            <w:rPr>
              <w:rStyle w:val="Platzhaltertext"/>
            </w:rPr>
            <w:t>Wählen Sie ein Element aus.</w:t>
          </w:r>
        </w:p>
      </w:docPartBody>
    </w:docPart>
    <w:docPart>
      <w:docPartPr>
        <w:name w:val="BD0FF89DC11142BD8424AE10A136F6BD"/>
        <w:category>
          <w:name w:val="Allgemein"/>
          <w:gallery w:val="placeholder"/>
        </w:category>
        <w:types>
          <w:type w:val="bbPlcHdr"/>
        </w:types>
        <w:behaviors>
          <w:behavior w:val="content"/>
        </w:behaviors>
        <w:guid w:val="{C0613478-DE9C-4AB0-A04D-B39FA6AB8FCB}"/>
      </w:docPartPr>
      <w:docPartBody>
        <w:p w:rsidR="00D924D5" w:rsidRDefault="00D924D5">
          <w:pPr>
            <w:pStyle w:val="BD0FF89DC11142BD8424AE10A136F6BD"/>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B1AD0A6E9E68409CB133AC94FF4BC5EE"/>
        <w:category>
          <w:name w:val="Allgemein"/>
          <w:gallery w:val="placeholder"/>
        </w:category>
        <w:types>
          <w:type w:val="bbPlcHdr"/>
        </w:types>
        <w:behaviors>
          <w:behavior w:val="content"/>
        </w:behaviors>
        <w:guid w:val="{3EA540C4-D9C1-404C-9D7F-58C800E49B0A}"/>
      </w:docPartPr>
      <w:docPartBody>
        <w:p w:rsidR="00D924D5" w:rsidRDefault="00D924D5">
          <w:pPr>
            <w:pStyle w:val="B1AD0A6E9E68409CB133AC94FF4BC5EE"/>
          </w:pPr>
          <w:r w:rsidRPr="00C32D76">
            <w:rPr>
              <w:rStyle w:val="Platzhaltertext"/>
            </w:rPr>
            <w:t>Klicken oder tippen Sie hier, um Text einzugeben.</w:t>
          </w:r>
        </w:p>
      </w:docPartBody>
    </w:docPart>
    <w:docPart>
      <w:docPartPr>
        <w:name w:val="93B1539AA00E4A7EA65C494A60D4A89B"/>
        <w:category>
          <w:name w:val="Allgemein"/>
          <w:gallery w:val="placeholder"/>
        </w:category>
        <w:types>
          <w:type w:val="bbPlcHdr"/>
        </w:types>
        <w:behaviors>
          <w:behavior w:val="content"/>
        </w:behaviors>
        <w:guid w:val="{00968CC6-84FD-4967-A13B-95E1B131AD07}"/>
      </w:docPartPr>
      <w:docPartBody>
        <w:p w:rsidR="00D924D5" w:rsidRDefault="00D924D5">
          <w:pPr>
            <w:pStyle w:val="93B1539AA00E4A7EA65C494A60D4A89B"/>
          </w:pPr>
          <w:r w:rsidRPr="009E7A01">
            <w:rPr>
              <w:rStyle w:val="Platzhaltertext"/>
            </w:rPr>
            <w:t>Wählen Sie ein Element aus.</w:t>
          </w:r>
        </w:p>
      </w:docPartBody>
    </w:docPart>
    <w:docPart>
      <w:docPartPr>
        <w:name w:val="A884FA27FF664C6EA31BB013048ECA7F"/>
        <w:category>
          <w:name w:val="Allgemein"/>
          <w:gallery w:val="placeholder"/>
        </w:category>
        <w:types>
          <w:type w:val="bbPlcHdr"/>
        </w:types>
        <w:behaviors>
          <w:behavior w:val="content"/>
        </w:behaviors>
        <w:guid w:val="{0EC01F59-69CC-478D-80E2-D2B77103728C}"/>
      </w:docPartPr>
      <w:docPartBody>
        <w:p w:rsidR="00D924D5" w:rsidRDefault="00D924D5">
          <w:pPr>
            <w:pStyle w:val="A884FA27FF664C6EA31BB013048ECA7F"/>
          </w:pPr>
          <w:r w:rsidRPr="00C32D76">
            <w:rPr>
              <w:rStyle w:val="Platzhaltertext"/>
            </w:rPr>
            <w:t>Klicken oder tippen Sie hier, um Text einzugeben.</w:t>
          </w:r>
        </w:p>
      </w:docPartBody>
    </w:docPart>
    <w:docPart>
      <w:docPartPr>
        <w:name w:val="24C80C748A544703AED9A1D43E370923"/>
        <w:category>
          <w:name w:val="Allgemein"/>
          <w:gallery w:val="placeholder"/>
        </w:category>
        <w:types>
          <w:type w:val="bbPlcHdr"/>
        </w:types>
        <w:behaviors>
          <w:behavior w:val="content"/>
        </w:behaviors>
        <w:guid w:val="{17CA209A-1FD9-4BF0-B1F2-A6F951317F6A}"/>
      </w:docPartPr>
      <w:docPartBody>
        <w:p w:rsidR="00D924D5" w:rsidRDefault="00D924D5">
          <w:pPr>
            <w:pStyle w:val="24C80C748A544703AED9A1D43E370923"/>
          </w:pPr>
          <w:r w:rsidRPr="00C32D76">
            <w:rPr>
              <w:rStyle w:val="Platzhaltertext"/>
            </w:rPr>
            <w:t>Klicken oder tippen Sie hier, um Text einzugeben.</w:t>
          </w:r>
        </w:p>
      </w:docPartBody>
    </w:docPart>
    <w:docPart>
      <w:docPartPr>
        <w:name w:val="BAD4699A91054CF9990E12EF719FDD7D"/>
        <w:category>
          <w:name w:val="Allgemein"/>
          <w:gallery w:val="placeholder"/>
        </w:category>
        <w:types>
          <w:type w:val="bbPlcHdr"/>
        </w:types>
        <w:behaviors>
          <w:behavior w:val="content"/>
        </w:behaviors>
        <w:guid w:val="{5E961668-6E07-43CA-872A-D9261159FB86}"/>
      </w:docPartPr>
      <w:docPartBody>
        <w:p w:rsidR="00D924D5" w:rsidRDefault="00D924D5">
          <w:pPr>
            <w:pStyle w:val="BAD4699A91054CF9990E12EF719FDD7D"/>
          </w:pPr>
          <w:r w:rsidRPr="009E7A01">
            <w:rPr>
              <w:rStyle w:val="Platzhaltertext"/>
            </w:rPr>
            <w:t>Wählen Sie einen Dokumentbaustein aus.</w:t>
          </w:r>
        </w:p>
      </w:docPartBody>
    </w:docPart>
    <w:docPart>
      <w:docPartPr>
        <w:name w:val="ED2B1DA430CE4F9A94378AB58DB4E2A1"/>
        <w:category>
          <w:name w:val="Allgemein"/>
          <w:gallery w:val="placeholder"/>
        </w:category>
        <w:types>
          <w:type w:val="bbPlcHdr"/>
        </w:types>
        <w:behaviors>
          <w:behavior w:val="content"/>
        </w:behaviors>
        <w:guid w:val="{88A5E0CD-9EB5-40A1-8778-7877A5EFBB82}"/>
      </w:docPartPr>
      <w:docPartBody>
        <w:p w:rsidR="00D924D5" w:rsidRDefault="00D924D5">
          <w:pPr>
            <w:pStyle w:val="ED2B1DA430CE4F9A94378AB58DB4E2A1"/>
          </w:pPr>
          <w:r w:rsidRPr="00C32D76">
            <w:rPr>
              <w:rStyle w:val="Platzhaltertext"/>
            </w:rPr>
            <w:t>Klicken oder tippen Sie hier, um Text einzugeben.</w:t>
          </w:r>
        </w:p>
      </w:docPartBody>
    </w:docPart>
    <w:docPart>
      <w:docPartPr>
        <w:name w:val="F0BB0EC837F143B0ADE489DAA3638C77"/>
        <w:category>
          <w:name w:val="Allgemein"/>
          <w:gallery w:val="placeholder"/>
        </w:category>
        <w:types>
          <w:type w:val="bbPlcHdr"/>
        </w:types>
        <w:behaviors>
          <w:behavior w:val="content"/>
        </w:behaviors>
        <w:guid w:val="{3A6EB87B-A919-4EB6-B79E-8ACDE7FE958C}"/>
      </w:docPartPr>
      <w:docPartBody>
        <w:p w:rsidR="00D924D5" w:rsidRDefault="00D924D5">
          <w:pPr>
            <w:pStyle w:val="F0BB0EC837F143B0ADE489DAA3638C77"/>
          </w:pPr>
          <w:r w:rsidRPr="00C32D76">
            <w:rPr>
              <w:rStyle w:val="Platzhaltertext"/>
            </w:rPr>
            <w:t>Klicken oder tippen Sie hier, um Text einzugeben.</w:t>
          </w:r>
        </w:p>
      </w:docPartBody>
    </w:docPart>
    <w:docPart>
      <w:docPartPr>
        <w:name w:val="4587FFC8C183491BB0BFE99A67B91DC4"/>
        <w:category>
          <w:name w:val="Allgemein"/>
          <w:gallery w:val="placeholder"/>
        </w:category>
        <w:types>
          <w:type w:val="bbPlcHdr"/>
        </w:types>
        <w:behaviors>
          <w:behavior w:val="content"/>
        </w:behaviors>
        <w:guid w:val="{384C2912-A23E-4BE9-8D35-F7614D4BFCCD}"/>
      </w:docPartPr>
      <w:docPartBody>
        <w:p w:rsidR="00D924D5" w:rsidRDefault="00D924D5">
          <w:pPr>
            <w:pStyle w:val="4587FFC8C183491BB0BFE99A67B91DC4"/>
          </w:pPr>
          <w:r w:rsidRPr="00C32D76">
            <w:rPr>
              <w:rStyle w:val="Platzhaltertext"/>
            </w:rPr>
            <w:t>Klicken oder tippen Sie hier, um Text einzugeben.</w:t>
          </w:r>
        </w:p>
      </w:docPartBody>
    </w:docPart>
    <w:docPart>
      <w:docPartPr>
        <w:name w:val="F26382A606F54BD4AC18521B667A918E"/>
        <w:category>
          <w:name w:val="Allgemein"/>
          <w:gallery w:val="placeholder"/>
        </w:category>
        <w:types>
          <w:type w:val="bbPlcHdr"/>
        </w:types>
        <w:behaviors>
          <w:behavior w:val="content"/>
        </w:behaviors>
        <w:guid w:val="{6A2F2670-5D6D-4E29-BF40-6872B4D89639}"/>
      </w:docPartPr>
      <w:docPartBody>
        <w:p w:rsidR="00D924D5" w:rsidRDefault="00D924D5">
          <w:pPr>
            <w:pStyle w:val="F26382A606F54BD4AC18521B667A918E"/>
          </w:pPr>
          <w:r w:rsidRPr="00C32D76">
            <w:rPr>
              <w:rStyle w:val="Platzhaltertext"/>
            </w:rPr>
            <w:t>Klicken oder tippen Sie hier, um Text einzugeben.</w:t>
          </w:r>
        </w:p>
      </w:docPartBody>
    </w:docPart>
    <w:docPart>
      <w:docPartPr>
        <w:name w:val="A7132ED8D9BF47BA8A2C8DFFE4F1E013"/>
        <w:category>
          <w:name w:val="Allgemein"/>
          <w:gallery w:val="placeholder"/>
        </w:category>
        <w:types>
          <w:type w:val="bbPlcHdr"/>
        </w:types>
        <w:behaviors>
          <w:behavior w:val="content"/>
        </w:behaviors>
        <w:guid w:val="{F5907CED-B249-4116-A683-97701CF74F22}"/>
      </w:docPartPr>
      <w:docPartBody>
        <w:p w:rsidR="00D924D5" w:rsidRDefault="00D924D5">
          <w:pPr>
            <w:pStyle w:val="A7132ED8D9BF47BA8A2C8DFFE4F1E013"/>
          </w:pPr>
          <w:r w:rsidRPr="00C32D76">
            <w:rPr>
              <w:rStyle w:val="Platzhaltertext"/>
            </w:rPr>
            <w:t>Klicken oder tippen Sie hier, um Text einzugeben.</w:t>
          </w:r>
        </w:p>
      </w:docPartBody>
    </w:docPart>
    <w:docPart>
      <w:docPartPr>
        <w:name w:val="A9C037C3694246DDB6F282B04F4348CE"/>
        <w:category>
          <w:name w:val="Allgemein"/>
          <w:gallery w:val="placeholder"/>
        </w:category>
        <w:types>
          <w:type w:val="bbPlcHdr"/>
        </w:types>
        <w:behaviors>
          <w:behavior w:val="content"/>
        </w:behaviors>
        <w:guid w:val="{326B34BF-C39C-44AD-9D79-39F52A3268F7}"/>
      </w:docPartPr>
      <w:docPartBody>
        <w:p w:rsidR="00D924D5" w:rsidRDefault="00D924D5">
          <w:pPr>
            <w:pStyle w:val="A9C037C3694246DDB6F282B04F4348CE"/>
          </w:pPr>
          <w:r w:rsidRPr="00C32D76">
            <w:rPr>
              <w:rStyle w:val="Platzhaltertext"/>
            </w:rPr>
            <w:t>Klicken oder tippen Sie hier, um Text einzugeben.</w:t>
          </w:r>
        </w:p>
      </w:docPartBody>
    </w:docPart>
    <w:docPart>
      <w:docPartPr>
        <w:name w:val="F159D091AF0C403C8844D542E095B9B8"/>
        <w:category>
          <w:name w:val="Allgemein"/>
          <w:gallery w:val="placeholder"/>
        </w:category>
        <w:types>
          <w:type w:val="bbPlcHdr"/>
        </w:types>
        <w:behaviors>
          <w:behavior w:val="content"/>
        </w:behaviors>
        <w:guid w:val="{35DACDCA-7E60-470F-8B8F-7F6B1BBAFCF6}"/>
      </w:docPartPr>
      <w:docPartBody>
        <w:p w:rsidR="00D924D5" w:rsidRDefault="00D924D5">
          <w:pPr>
            <w:pStyle w:val="F159D091AF0C403C8844D542E095B9B8"/>
          </w:pPr>
          <w:r w:rsidRPr="00C32D76">
            <w:rPr>
              <w:rStyle w:val="Platzhaltertext"/>
            </w:rPr>
            <w:t>Klicken oder tippen Sie, um ein Datum einzugeben.</w:t>
          </w:r>
        </w:p>
      </w:docPartBody>
    </w:docPart>
    <w:docPart>
      <w:docPartPr>
        <w:name w:val="A77F2DE66A2C4DD5AC2BAD1D1B339C0A"/>
        <w:category>
          <w:name w:val="Allgemein"/>
          <w:gallery w:val="placeholder"/>
        </w:category>
        <w:types>
          <w:type w:val="bbPlcHdr"/>
        </w:types>
        <w:behaviors>
          <w:behavior w:val="content"/>
        </w:behaviors>
        <w:guid w:val="{FF5E809B-03F0-4265-BE2F-34F61E556904}"/>
      </w:docPartPr>
      <w:docPartBody>
        <w:p w:rsidR="00D924D5" w:rsidRDefault="006641AA" w:rsidP="006641AA">
          <w:pPr>
            <w:pStyle w:val="A77F2DE66A2C4DD5AC2BAD1D1B339C0A"/>
          </w:pPr>
          <w:r w:rsidRPr="0099597E">
            <w:rPr>
              <w:rFonts w:ascii="Noto Sans Blk" w:hAnsi="Noto Sans Blk" w:cs="Noto Sans Blk"/>
              <w:sz w:val="56"/>
              <w:szCs w:val="56"/>
            </w:rPr>
            <w:t>Klicken oder tippen Sie hier, um Text einzugeben.</w:t>
          </w:r>
        </w:p>
      </w:docPartBody>
    </w:docPart>
    <w:docPart>
      <w:docPartPr>
        <w:name w:val="213F46FF0A8F432099B30C59C2C745EB"/>
        <w:category>
          <w:name w:val="Allgemein"/>
          <w:gallery w:val="placeholder"/>
        </w:category>
        <w:types>
          <w:type w:val="bbPlcHdr"/>
        </w:types>
        <w:behaviors>
          <w:behavior w:val="content"/>
        </w:behaviors>
        <w:guid w:val="{2F96E15C-4B8B-451F-97D6-8BBFEB916A0E}"/>
      </w:docPartPr>
      <w:docPartBody>
        <w:p w:rsidR="00D924D5" w:rsidRDefault="006641AA" w:rsidP="006641AA">
          <w:pPr>
            <w:pStyle w:val="213F46FF0A8F432099B30C59C2C745EB"/>
          </w:pPr>
          <w:r w:rsidRPr="0099597E">
            <w:rPr>
              <w:rFonts w:ascii="Noto Sans Blk" w:hAnsi="Noto Sans Blk" w:cs="Noto Sans Blk"/>
              <w:sz w:val="56"/>
              <w:szCs w:val="56"/>
            </w:rPr>
            <w:t>Klicken oder tippen Sie hier, um Text einzugeben.</w:t>
          </w:r>
        </w:p>
      </w:docPartBody>
    </w:docPart>
    <w:docPart>
      <w:docPartPr>
        <w:name w:val="1FA2A7DAC22141FE89FEA465201A9C51"/>
        <w:category>
          <w:name w:val="Allgemein"/>
          <w:gallery w:val="placeholder"/>
        </w:category>
        <w:types>
          <w:type w:val="bbPlcHdr"/>
        </w:types>
        <w:behaviors>
          <w:behavior w:val="content"/>
        </w:behaviors>
        <w:guid w:val="{B5F9BBC8-8844-4063-9E1C-84B66E819206}"/>
      </w:docPartPr>
      <w:docPartBody>
        <w:p w:rsidR="00D924D5" w:rsidRDefault="006641AA" w:rsidP="006641AA">
          <w:pPr>
            <w:pStyle w:val="1FA2A7DAC22141FE89FEA465201A9C51"/>
          </w:pPr>
          <w:r w:rsidRPr="0099597E">
            <w:rPr>
              <w:rFonts w:ascii="Noto Sans Blk" w:hAnsi="Noto Sans Blk" w:cs="Noto Sans Blk"/>
              <w:sz w:val="56"/>
              <w:szCs w:val="56"/>
            </w:rPr>
            <w:t>Klicken oder tippen Sie hier, um Text einzugeben.</w:t>
          </w:r>
        </w:p>
      </w:docPartBody>
    </w:docPart>
    <w:docPart>
      <w:docPartPr>
        <w:name w:val="CF11A40133284468B5B8B6E3DB48037D"/>
        <w:category>
          <w:name w:val="Allgemein"/>
          <w:gallery w:val="placeholder"/>
        </w:category>
        <w:types>
          <w:type w:val="bbPlcHdr"/>
        </w:types>
        <w:behaviors>
          <w:behavior w:val="content"/>
        </w:behaviors>
        <w:guid w:val="{7EEFA2EF-C591-4380-8620-2FE428570664}"/>
      </w:docPartPr>
      <w:docPartBody>
        <w:p w:rsidR="00D924D5" w:rsidRDefault="006641AA" w:rsidP="006641AA">
          <w:pPr>
            <w:pStyle w:val="CF11A40133284468B5B8B6E3DB48037D"/>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E613DB7AECDF4310BFE3B0E6DD091999"/>
        <w:category>
          <w:name w:val="Allgemein"/>
          <w:gallery w:val="placeholder"/>
        </w:category>
        <w:types>
          <w:type w:val="bbPlcHdr"/>
        </w:types>
        <w:behaviors>
          <w:behavior w:val="content"/>
        </w:behaviors>
        <w:guid w:val="{3601188D-2BB4-4301-949C-4DAE4C09BB9D}"/>
      </w:docPartPr>
      <w:docPartBody>
        <w:p w:rsidR="00D924D5" w:rsidRDefault="006641AA" w:rsidP="006641AA">
          <w:pPr>
            <w:pStyle w:val="E613DB7AECDF4310BFE3B0E6DD091999"/>
          </w:pPr>
          <w:r w:rsidRPr="00C32D76">
            <w:rPr>
              <w:rStyle w:val="Platzhaltertext"/>
            </w:rPr>
            <w:t>Klicken oder tippen Sie hier, um Text einzugeben.</w:t>
          </w:r>
        </w:p>
      </w:docPartBody>
    </w:docPart>
    <w:docPart>
      <w:docPartPr>
        <w:name w:val="1A4F718C4BE34B548BAA248F72649A61"/>
        <w:category>
          <w:name w:val="Allgemein"/>
          <w:gallery w:val="placeholder"/>
        </w:category>
        <w:types>
          <w:type w:val="bbPlcHdr"/>
        </w:types>
        <w:behaviors>
          <w:behavior w:val="content"/>
        </w:behaviors>
        <w:guid w:val="{7A881095-F4FB-49F6-AA66-F031BB6E8393}"/>
      </w:docPartPr>
      <w:docPartBody>
        <w:p w:rsidR="00D924D5" w:rsidRDefault="006641AA" w:rsidP="006641AA">
          <w:pPr>
            <w:pStyle w:val="1A4F718C4BE34B548BAA248F72649A61"/>
          </w:pPr>
          <w:r w:rsidRPr="00C32D76">
            <w:rPr>
              <w:rStyle w:val="Platzhaltertext"/>
            </w:rPr>
            <w:t>Klicken oder tippen Sie hier, um Text einzugeben.</w:t>
          </w:r>
        </w:p>
      </w:docPartBody>
    </w:docPart>
    <w:docPart>
      <w:docPartPr>
        <w:name w:val="4C9CC5658EAF43D285CF25246B1B3786"/>
        <w:category>
          <w:name w:val="Allgemein"/>
          <w:gallery w:val="placeholder"/>
        </w:category>
        <w:types>
          <w:type w:val="bbPlcHdr"/>
        </w:types>
        <w:behaviors>
          <w:behavior w:val="content"/>
        </w:behaviors>
        <w:guid w:val="{6636A536-1497-42E2-BF40-2F3AD5F0ACB7}"/>
      </w:docPartPr>
      <w:docPartBody>
        <w:p w:rsidR="00D924D5" w:rsidRDefault="006641AA" w:rsidP="006641AA">
          <w:pPr>
            <w:pStyle w:val="4C9CC5658EAF43D285CF25246B1B3786"/>
          </w:pPr>
          <w:r w:rsidRPr="00C32D76">
            <w:rPr>
              <w:rStyle w:val="Platzhaltertext"/>
            </w:rPr>
            <w:t>Klicken oder tippen Sie hier, um Text einzugeben.</w:t>
          </w:r>
        </w:p>
      </w:docPartBody>
    </w:docPart>
    <w:docPart>
      <w:docPartPr>
        <w:name w:val="D66AB30D444B4ABAA8C1FBD4736BDDAF"/>
        <w:category>
          <w:name w:val="Allgemein"/>
          <w:gallery w:val="placeholder"/>
        </w:category>
        <w:types>
          <w:type w:val="bbPlcHdr"/>
        </w:types>
        <w:behaviors>
          <w:behavior w:val="content"/>
        </w:behaviors>
        <w:guid w:val="{EC8842CA-CCE3-48BC-9BCA-CFCA2BA3FF10}"/>
      </w:docPartPr>
      <w:docPartBody>
        <w:p w:rsidR="00D924D5" w:rsidRDefault="006641AA" w:rsidP="006641AA">
          <w:pPr>
            <w:pStyle w:val="D66AB30D444B4ABAA8C1FBD4736BDDAF"/>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07E23DE5CDA64205973CC92A0278F551"/>
        <w:category>
          <w:name w:val="Allgemein"/>
          <w:gallery w:val="placeholder"/>
        </w:category>
        <w:types>
          <w:type w:val="bbPlcHdr"/>
        </w:types>
        <w:behaviors>
          <w:behavior w:val="content"/>
        </w:behaviors>
        <w:guid w:val="{51873BC3-B3D7-4589-8058-EBB9FD43FD17}"/>
      </w:docPartPr>
      <w:docPartBody>
        <w:p w:rsidR="00D924D5" w:rsidRDefault="006641AA" w:rsidP="006641AA">
          <w:pPr>
            <w:pStyle w:val="07E23DE5CDA64205973CC92A0278F551"/>
          </w:pPr>
          <w:r w:rsidRPr="00C32D76">
            <w:rPr>
              <w:rStyle w:val="Platzhaltertext"/>
            </w:rPr>
            <w:t>Klicken oder tippen Sie hier, um Text einzugeben.</w:t>
          </w:r>
        </w:p>
      </w:docPartBody>
    </w:docPart>
    <w:docPart>
      <w:docPartPr>
        <w:name w:val="50D6E5E47691442593B7CBAA77068590"/>
        <w:category>
          <w:name w:val="Allgemein"/>
          <w:gallery w:val="placeholder"/>
        </w:category>
        <w:types>
          <w:type w:val="bbPlcHdr"/>
        </w:types>
        <w:behaviors>
          <w:behavior w:val="content"/>
        </w:behaviors>
        <w:guid w:val="{4A9BC0F0-5225-4525-AB49-2EA6FD4B08F3}"/>
      </w:docPartPr>
      <w:docPartBody>
        <w:p w:rsidR="00D924D5" w:rsidRDefault="006641AA" w:rsidP="006641AA">
          <w:pPr>
            <w:pStyle w:val="50D6E5E47691442593B7CBAA77068590"/>
          </w:pPr>
          <w:r w:rsidRPr="00C32D76">
            <w:rPr>
              <w:rStyle w:val="Platzhaltertext"/>
            </w:rPr>
            <w:t>Klicken oder tippen Sie hier, um Text einzugeben.</w:t>
          </w:r>
        </w:p>
      </w:docPartBody>
    </w:docPart>
    <w:docPart>
      <w:docPartPr>
        <w:name w:val="4121952F962F4190A22A28B59FDD64C1"/>
        <w:category>
          <w:name w:val="Allgemein"/>
          <w:gallery w:val="placeholder"/>
        </w:category>
        <w:types>
          <w:type w:val="bbPlcHdr"/>
        </w:types>
        <w:behaviors>
          <w:behavior w:val="content"/>
        </w:behaviors>
        <w:guid w:val="{BC3FC8E6-0542-420C-94C7-FEE5210116A6}"/>
      </w:docPartPr>
      <w:docPartBody>
        <w:p w:rsidR="00D924D5" w:rsidRDefault="006641AA" w:rsidP="006641AA">
          <w:pPr>
            <w:pStyle w:val="4121952F962F4190A22A28B59FDD64C1"/>
          </w:pPr>
          <w:r w:rsidRPr="00C32D7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AA"/>
    <w:rsid w:val="00477CED"/>
    <w:rsid w:val="004B6C6A"/>
    <w:rsid w:val="006641AA"/>
    <w:rsid w:val="00830135"/>
    <w:rsid w:val="00D92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DE2762035CD446AB9C70C87F8ABB4BA">
    <w:name w:val="4DE2762035CD446AB9C70C87F8ABB4BA"/>
  </w:style>
  <w:style w:type="character" w:styleId="Platzhaltertext">
    <w:name w:val="Placeholder Text"/>
    <w:basedOn w:val="Absatz-Standardschriftart"/>
    <w:uiPriority w:val="99"/>
    <w:semiHidden/>
    <w:rsid w:val="006641AA"/>
    <w:rPr>
      <w:color w:val="666666"/>
    </w:rPr>
  </w:style>
  <w:style w:type="paragraph" w:customStyle="1" w:styleId="43ADC67BCD8F436AAFAC5AAD87D37856">
    <w:name w:val="43ADC67BCD8F436AAFAC5AAD87D37856"/>
  </w:style>
  <w:style w:type="paragraph" w:customStyle="1" w:styleId="6573BFC0B69E465DB692EAD0B726076A">
    <w:name w:val="6573BFC0B69E465DB692EAD0B726076A"/>
  </w:style>
  <w:style w:type="paragraph" w:customStyle="1" w:styleId="CA5987AF7B4347519ABC7E353ACA8814">
    <w:name w:val="CA5987AF7B4347519ABC7E353ACA8814"/>
  </w:style>
  <w:style w:type="paragraph" w:customStyle="1" w:styleId="A25DD0ACED21458C9F2F1CFE5009CCD3">
    <w:name w:val="A25DD0ACED21458C9F2F1CFE5009CCD3"/>
  </w:style>
  <w:style w:type="paragraph" w:customStyle="1" w:styleId="44ADBC0429F743228C2556F546C6EE44">
    <w:name w:val="44ADBC0429F743228C2556F546C6EE44"/>
  </w:style>
  <w:style w:type="paragraph" w:customStyle="1" w:styleId="E1EF1E7CE8E04A9BA706BF977CB39037">
    <w:name w:val="E1EF1E7CE8E04A9BA706BF977CB39037"/>
  </w:style>
  <w:style w:type="paragraph" w:customStyle="1" w:styleId="392DD13C67A6490EAAD91350A891323E">
    <w:name w:val="392DD13C67A6490EAAD91350A891323E"/>
  </w:style>
  <w:style w:type="paragraph" w:customStyle="1" w:styleId="237140FE80B0472FA9BC0B8175264DDA">
    <w:name w:val="237140FE80B0472FA9BC0B8175264DDA"/>
  </w:style>
  <w:style w:type="paragraph" w:customStyle="1" w:styleId="BD0FF89DC11142BD8424AE10A136F6BD">
    <w:name w:val="BD0FF89DC11142BD8424AE10A136F6BD"/>
  </w:style>
  <w:style w:type="paragraph" w:customStyle="1" w:styleId="B1AD0A6E9E68409CB133AC94FF4BC5EE">
    <w:name w:val="B1AD0A6E9E68409CB133AC94FF4BC5EE"/>
  </w:style>
  <w:style w:type="paragraph" w:customStyle="1" w:styleId="93B1539AA00E4A7EA65C494A60D4A89B">
    <w:name w:val="93B1539AA00E4A7EA65C494A60D4A89B"/>
  </w:style>
  <w:style w:type="paragraph" w:customStyle="1" w:styleId="A884FA27FF664C6EA31BB013048ECA7F">
    <w:name w:val="A884FA27FF664C6EA31BB013048ECA7F"/>
  </w:style>
  <w:style w:type="paragraph" w:customStyle="1" w:styleId="24C80C748A544703AED9A1D43E370923">
    <w:name w:val="24C80C748A544703AED9A1D43E370923"/>
  </w:style>
  <w:style w:type="paragraph" w:customStyle="1" w:styleId="BAD4699A91054CF9990E12EF719FDD7D">
    <w:name w:val="BAD4699A91054CF9990E12EF719FDD7D"/>
  </w:style>
  <w:style w:type="paragraph" w:customStyle="1" w:styleId="ED2B1DA430CE4F9A94378AB58DB4E2A1">
    <w:name w:val="ED2B1DA430CE4F9A94378AB58DB4E2A1"/>
  </w:style>
  <w:style w:type="paragraph" w:customStyle="1" w:styleId="F0BB0EC837F143B0ADE489DAA3638C77">
    <w:name w:val="F0BB0EC837F143B0ADE489DAA3638C77"/>
  </w:style>
  <w:style w:type="paragraph" w:customStyle="1" w:styleId="4587FFC8C183491BB0BFE99A67B91DC4">
    <w:name w:val="4587FFC8C183491BB0BFE99A67B91DC4"/>
  </w:style>
  <w:style w:type="paragraph" w:customStyle="1" w:styleId="F26382A606F54BD4AC18521B667A918E">
    <w:name w:val="F26382A606F54BD4AC18521B667A918E"/>
  </w:style>
  <w:style w:type="paragraph" w:customStyle="1" w:styleId="A7132ED8D9BF47BA8A2C8DFFE4F1E013">
    <w:name w:val="A7132ED8D9BF47BA8A2C8DFFE4F1E013"/>
  </w:style>
  <w:style w:type="paragraph" w:customStyle="1" w:styleId="1247119B53074A4C9F93164538ABB50F">
    <w:name w:val="1247119B53074A4C9F93164538ABB50F"/>
  </w:style>
  <w:style w:type="paragraph" w:customStyle="1" w:styleId="A9A0F52B8FFD46D59906EE87FD1A4D43">
    <w:name w:val="A9A0F52B8FFD46D59906EE87FD1A4D43"/>
  </w:style>
  <w:style w:type="paragraph" w:customStyle="1" w:styleId="30ED9249000D4B71B3A718E3972A4D2D">
    <w:name w:val="30ED9249000D4B71B3A718E3972A4D2D"/>
  </w:style>
  <w:style w:type="paragraph" w:customStyle="1" w:styleId="A9C037C3694246DDB6F282B04F4348CE">
    <w:name w:val="A9C037C3694246DDB6F282B04F4348CE"/>
  </w:style>
  <w:style w:type="paragraph" w:customStyle="1" w:styleId="F159D091AF0C403C8844D542E095B9B8">
    <w:name w:val="F159D091AF0C403C8844D542E095B9B8"/>
  </w:style>
  <w:style w:type="paragraph" w:customStyle="1" w:styleId="A77F2DE66A2C4DD5AC2BAD1D1B339C0A">
    <w:name w:val="A77F2DE66A2C4DD5AC2BAD1D1B339C0A"/>
    <w:rsid w:val="006641AA"/>
  </w:style>
  <w:style w:type="paragraph" w:customStyle="1" w:styleId="213F46FF0A8F432099B30C59C2C745EB">
    <w:name w:val="213F46FF0A8F432099B30C59C2C745EB"/>
    <w:rsid w:val="006641AA"/>
  </w:style>
  <w:style w:type="paragraph" w:customStyle="1" w:styleId="1FA2A7DAC22141FE89FEA465201A9C51">
    <w:name w:val="1FA2A7DAC22141FE89FEA465201A9C51"/>
    <w:rsid w:val="006641AA"/>
  </w:style>
  <w:style w:type="paragraph" w:customStyle="1" w:styleId="CF11A40133284468B5B8B6E3DB48037D">
    <w:name w:val="CF11A40133284468B5B8B6E3DB48037D"/>
    <w:rsid w:val="006641AA"/>
  </w:style>
  <w:style w:type="paragraph" w:customStyle="1" w:styleId="E613DB7AECDF4310BFE3B0E6DD091999">
    <w:name w:val="E613DB7AECDF4310BFE3B0E6DD091999"/>
    <w:rsid w:val="006641AA"/>
  </w:style>
  <w:style w:type="paragraph" w:customStyle="1" w:styleId="1A4F718C4BE34B548BAA248F72649A61">
    <w:name w:val="1A4F718C4BE34B548BAA248F72649A61"/>
    <w:rsid w:val="006641AA"/>
  </w:style>
  <w:style w:type="paragraph" w:customStyle="1" w:styleId="4C9CC5658EAF43D285CF25246B1B3786">
    <w:name w:val="4C9CC5658EAF43D285CF25246B1B3786"/>
    <w:rsid w:val="006641AA"/>
  </w:style>
  <w:style w:type="paragraph" w:customStyle="1" w:styleId="D66AB30D444B4ABAA8C1FBD4736BDDAF">
    <w:name w:val="D66AB30D444B4ABAA8C1FBD4736BDDAF"/>
    <w:rsid w:val="006641AA"/>
  </w:style>
  <w:style w:type="paragraph" w:customStyle="1" w:styleId="07E23DE5CDA64205973CC92A0278F551">
    <w:name w:val="07E23DE5CDA64205973CC92A0278F551"/>
    <w:rsid w:val="006641AA"/>
  </w:style>
  <w:style w:type="paragraph" w:customStyle="1" w:styleId="50D6E5E47691442593B7CBAA77068590">
    <w:name w:val="50D6E5E47691442593B7CBAA77068590"/>
    <w:rsid w:val="006641AA"/>
  </w:style>
  <w:style w:type="paragraph" w:customStyle="1" w:styleId="4121952F962F4190A22A28B59FDD64C1">
    <w:name w:val="4121952F962F4190A22A28B59FDD64C1"/>
    <w:rsid w:val="00664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2.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customXml/itemProps3.xml><?xml version="1.0" encoding="utf-8"?>
<ds:datastoreItem xmlns:ds="http://schemas.openxmlformats.org/officeDocument/2006/customXml" ds:itemID="{21D498A6-D622-457B-BFDD-2E08A4CE6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ba747-ef5e-4903-8226-d9d5a6f8dd36"/>
    <ds:schemaRef ds:uri="c9715550-f17d-44e0-997c-f4de3beab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FAC0E-1AB0-4CE7-90E8-98573A6DD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30</Pages>
  <Words>4790</Words>
  <Characters>30181</Characters>
  <Application>Microsoft Office Word</Application>
  <DocSecurity>0</DocSecurity>
  <Lines>251</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3</cp:revision>
  <dcterms:created xsi:type="dcterms:W3CDTF">2026-07-24T16:43:00Z</dcterms:created>
  <dcterms:modified xsi:type="dcterms:W3CDTF">2026-07-24T17:12:00Z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