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968E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72DF9CA6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07898F0F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DFAE1F71AD124F90A22A310347A3711A"/>
        </w:placeholder>
        <w:showingPlcHdr/>
      </w:sdtPr>
      <w:sdtEndPr/>
      <w:sdtContent>
        <w:p w14:paraId="4341E494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51EAC919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37319AED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05113D95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01743B8C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631D2919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70BE899C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14E8A6DA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8B20FB2" w14:textId="2EE055DF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D30013">
              <w:rPr>
                <w:rFonts w:cs="Noto Sans"/>
                <w:b/>
                <w:spacing w:val="4"/>
                <w:sz w:val="22"/>
                <w:szCs w:val="18"/>
              </w:rPr>
              <w:t>608767.01</w:t>
            </w:r>
          </w:p>
          <w:p w14:paraId="4210FA67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6319FC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3CBD0071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5A58E" w14:textId="4411634A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4E704C20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6D04F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1B3237B3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708F8F10" w14:textId="746DE15A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DF2190">
              <w:rPr>
                <w:rFonts w:cs="Noto Sans"/>
                <w:spacing w:val="4"/>
                <w:sz w:val="22"/>
                <w:szCs w:val="18"/>
              </w:rPr>
              <w:t>7.09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>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>09:55 Uhr</w:t>
            </w:r>
          </w:p>
        </w:tc>
      </w:tr>
      <w:tr w:rsidR="00555F84" w:rsidRPr="00512F4A" w14:paraId="44721FB1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255672" w14:textId="4709C75F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>2</w:t>
            </w:r>
            <w:r w:rsidR="00DF2190">
              <w:rPr>
                <w:rFonts w:cs="Noto Sans"/>
                <w:spacing w:val="4"/>
                <w:sz w:val="22"/>
                <w:szCs w:val="18"/>
              </w:rPr>
              <w:t>6</w:t>
            </w:r>
            <w:r w:rsidR="00D30013">
              <w:rPr>
                <w:rFonts w:cs="Noto Sans"/>
                <w:spacing w:val="4"/>
                <w:sz w:val="22"/>
                <w:szCs w:val="18"/>
              </w:rPr>
              <w:t>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69369FB1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6F9933B2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6361312B" w14:textId="542B6CD8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D30013">
        <w:rPr>
          <w:rFonts w:cs="Noto Sans"/>
          <w:bCs/>
          <w:spacing w:val="4"/>
          <w:szCs w:val="20"/>
        </w:rPr>
        <w:t>Lüftung - Biochemie</w:t>
      </w:r>
    </w:p>
    <w:p w14:paraId="22A8220E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272F27FD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571DD187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2DFBFFDC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37937044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2E46B646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69CB5F8A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3A1D0F3E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07DE9CC3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02309326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1C89D606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6EE46704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4B50F632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7C01ABCF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6729279F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30E1EFAE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46DA5EBA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4B5C8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DAEB61D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728D450F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309F3814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673712D5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6D7CA8CC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270EE3F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DFAE1F71AD124F90A22A310347A3711A"/>
              </w:placeholder>
            </w:sdtPr>
            <w:sdtEndPr/>
            <w:sdtContent>
              <w:p w14:paraId="0170B737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DFAE1F71AD124F90A22A310347A3711A"/>
              </w:placeholder>
            </w:sdtPr>
            <w:sdtEndPr/>
            <w:sdtContent>
              <w:p w14:paraId="5C3161AA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626490F2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0AEC699A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9710D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2D119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DFAE1F71AD124F90A22A310347A3711A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2A9BF14B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381675DB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49480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6841CC90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5196E4" w14:textId="77777777" w:rsidR="00555F84" w:rsidRPr="00512F4A" w:rsidRDefault="003271C8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50B421E8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2985A8D5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07AACE45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Zum Zwecke statistischer Erhebungen der Auftraggeberin (Vergabestatistikverordnung – VergStatVO) machen wir nachfolgende Angabe:</w:t>
      </w:r>
    </w:p>
    <w:p w14:paraId="3EB7ED35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3113D050" w14:textId="77777777" w:rsidR="00555F84" w:rsidRPr="00512F4A" w:rsidRDefault="003271C8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602B6088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7B232894" w14:textId="77777777" w:rsidR="00555F84" w:rsidRPr="00512F4A" w:rsidRDefault="003271C8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0ED8BA8B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2B7914E1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5F22BFEC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5329A5D0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7FCAF7AC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288C7CE5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30A016F6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089DB6EF" w14:textId="77777777" w:rsidR="00555F84" w:rsidRPr="00555F84" w:rsidRDefault="003271C8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257FA0F4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(CoC-Zertifikat) meines Unternehmens vorlegen.</w:t>
      </w:r>
    </w:p>
    <w:p w14:paraId="2C4E77F9" w14:textId="77777777" w:rsidR="00555F84" w:rsidRPr="00555F84" w:rsidRDefault="003271C8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1E32B2AF02774A38B70A64D7851DCDDA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595D624C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(BfN) erbracht.</w:t>
      </w:r>
    </w:p>
    <w:p w14:paraId="6E90EB74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48A5A5EB" w14:textId="77777777" w:rsidR="00555F84" w:rsidRPr="00555F84" w:rsidRDefault="003271C8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15DB0E0D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0FB6CEDC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732A81FF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40C9F6B1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1F09C33D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5493B3F4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416B8BB4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55DB6017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5C023B2E" w14:textId="77777777" w:rsidR="00555F84" w:rsidRPr="00555F84" w:rsidRDefault="003271C8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5CA531F8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487AE444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2D93D122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1ACAC352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6FB3DC94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62221805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51005434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14AB274F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050FC211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4894BAC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>vertreter über die nach den „Regeln zum Arbeitsschutz auf Baustellen; geeigneter Koordinator (Konkretisierung zu § 3 BaustellV) (RAB 30)“ geforderte Qualifikation verfügen, um die nach Baustellenverordnung übertragenen Aufgaben fachgerecht zu erfüllen.</w:t>
      </w:r>
    </w:p>
    <w:p w14:paraId="0CCE2B67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das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5C63D05A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7C3D06E6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4C3EAF92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1BE2645C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5730DB9C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0865E6BD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>Allgemeine Geschäftsbedingungen meines / unseres Unternehmens oder sonstige Regelungen, die von den Bestimmungen der Vergabe¬unterlagen abweichen, nicht Gegenstand des Vertrages werden. Dies gilt für die gesamte Vertragslaufzeit.</w:t>
      </w:r>
    </w:p>
    <w:p w14:paraId="485185D3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7A87CD16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46D3B23D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4269A1B5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696D6488" w14:textId="77777777" w:rsidR="00555F84" w:rsidRPr="00512F4A" w:rsidRDefault="003271C8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DFAE1F71AD124F90A22A310347A3711A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DFAE1F71AD124F90A22A310347A3711A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24B6B60F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10733292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2E67CBB4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5EFE88DD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239F" w14:textId="77777777" w:rsidR="003271C8" w:rsidRDefault="003271C8" w:rsidP="00555F84">
      <w:pPr>
        <w:spacing w:after="0" w:line="240" w:lineRule="auto"/>
      </w:pPr>
      <w:r>
        <w:separator/>
      </w:r>
    </w:p>
  </w:endnote>
  <w:endnote w:type="continuationSeparator" w:id="0">
    <w:p w14:paraId="6D563454" w14:textId="77777777" w:rsidR="003271C8" w:rsidRDefault="003271C8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1987B220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05C940A2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14C13383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62F03" w14:textId="77777777" w:rsidR="003271C8" w:rsidRDefault="003271C8" w:rsidP="00555F84">
      <w:pPr>
        <w:spacing w:after="0" w:line="240" w:lineRule="auto"/>
      </w:pPr>
      <w:r>
        <w:separator/>
      </w:r>
    </w:p>
  </w:footnote>
  <w:footnote w:type="continuationSeparator" w:id="0">
    <w:p w14:paraId="048A1B2F" w14:textId="77777777" w:rsidR="003271C8" w:rsidRDefault="003271C8" w:rsidP="00555F84">
      <w:pPr>
        <w:spacing w:after="0" w:line="240" w:lineRule="auto"/>
      </w:pPr>
      <w:r>
        <w:continuationSeparator/>
      </w:r>
    </w:p>
  </w:footnote>
  <w:footnote w:id="1">
    <w:p w14:paraId="0AA07CCB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D044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D2B239" w14:textId="77777777" w:rsidR="00555F84" w:rsidRDefault="00555F84" w:rsidP="00555F84">
    <w:pPr>
      <w:pStyle w:val="Kopfzeile"/>
    </w:pPr>
  </w:p>
  <w:p w14:paraId="0A0BEF4E" w14:textId="77777777" w:rsidR="00555F84" w:rsidRDefault="00555F84" w:rsidP="00555F84">
    <w:pPr>
      <w:pStyle w:val="Kopfzeile"/>
    </w:pPr>
  </w:p>
  <w:p w14:paraId="06E83877" w14:textId="77777777" w:rsidR="00555F84" w:rsidRDefault="00555F84" w:rsidP="00555F84">
    <w:pPr>
      <w:pStyle w:val="Kopfzeile"/>
    </w:pPr>
  </w:p>
  <w:p w14:paraId="15CAD864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lkZ6QcLyp/Qgx5QTckzsdKmBAHy0jH5MtxI5B5/xydL2mozaj0POw9C7JTMG+0zN86BKOy+0J69n1OJ6EMw4VA==" w:salt="hxfTSQbx1OwGEZrwvhcma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13"/>
    <w:rsid w:val="000B0238"/>
    <w:rsid w:val="001239DF"/>
    <w:rsid w:val="00154E5C"/>
    <w:rsid w:val="001E1344"/>
    <w:rsid w:val="001F1F95"/>
    <w:rsid w:val="001F26E5"/>
    <w:rsid w:val="00295ABF"/>
    <w:rsid w:val="002C6DF6"/>
    <w:rsid w:val="002F7E44"/>
    <w:rsid w:val="003271C8"/>
    <w:rsid w:val="00345D32"/>
    <w:rsid w:val="004010A9"/>
    <w:rsid w:val="00445983"/>
    <w:rsid w:val="00477CED"/>
    <w:rsid w:val="004B2198"/>
    <w:rsid w:val="00555F84"/>
    <w:rsid w:val="006B1E3A"/>
    <w:rsid w:val="007A6D09"/>
    <w:rsid w:val="007B40E3"/>
    <w:rsid w:val="008B28D8"/>
    <w:rsid w:val="008B74D1"/>
    <w:rsid w:val="00907AF1"/>
    <w:rsid w:val="009737D4"/>
    <w:rsid w:val="00A27765"/>
    <w:rsid w:val="00B006EF"/>
    <w:rsid w:val="00BF706D"/>
    <w:rsid w:val="00C0066A"/>
    <w:rsid w:val="00C12975"/>
    <w:rsid w:val="00C231B1"/>
    <w:rsid w:val="00C2506E"/>
    <w:rsid w:val="00C275AC"/>
    <w:rsid w:val="00C56C92"/>
    <w:rsid w:val="00CC4E5E"/>
    <w:rsid w:val="00D30013"/>
    <w:rsid w:val="00DF2190"/>
    <w:rsid w:val="00E854A3"/>
    <w:rsid w:val="00E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AC65"/>
  <w15:chartTrackingRefBased/>
  <w15:docId w15:val="{17FC1E48-52FB-4006-A1D4-D8028CC4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AE1F71AD124F90A22A310347A371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A9598-CA1C-43ED-947B-A6284D7F3B4C}"/>
      </w:docPartPr>
      <w:docPartBody>
        <w:p w:rsidR="00ED3913" w:rsidRDefault="00ED3913">
          <w:pPr>
            <w:pStyle w:val="DFAE1F71AD124F90A22A310347A3711A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32B2AF02774A38B70A64D7851DC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96A59-340F-4298-8B19-2038C375FB14}"/>
      </w:docPartPr>
      <w:docPartBody>
        <w:p w:rsidR="00ED3913" w:rsidRDefault="00ED3913">
          <w:pPr>
            <w:pStyle w:val="1E32B2AF02774A38B70A64D7851DCDDA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13"/>
    <w:rsid w:val="003A2BA6"/>
    <w:rsid w:val="00477CED"/>
    <w:rsid w:val="00C275AC"/>
    <w:rsid w:val="00ED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DFAE1F71AD124F90A22A310347A3711A">
    <w:name w:val="DFAE1F71AD124F90A22A310347A3711A"/>
  </w:style>
  <w:style w:type="paragraph" w:customStyle="1" w:styleId="1E32B2AF02774A38B70A64D7851DCDDA">
    <w:name w:val="1E32B2AF02774A38B70A64D7851DC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customXml/itemProps2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33DEA-8F66-4E53-B071-0C5423EEC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ba747-ef5e-4903-8226-d9d5a6f8dd36"/>
    <ds:schemaRef ds:uri="c9715550-f17d-44e0-997c-f4de3bea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1029</Words>
  <Characters>6486</Characters>
  <Application>Microsoft Office Word</Application>
  <DocSecurity>0</DocSecurity>
  <Lines>54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2</cp:revision>
  <dcterms:created xsi:type="dcterms:W3CDTF">2026-07-24T16:38:00Z</dcterms:created>
  <dcterms:modified xsi:type="dcterms:W3CDTF">2026-08-05T08:07:00Z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