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0B01" w14:textId="5264ECA5" w:rsidR="003C77FA" w:rsidRDefault="003C77FA" w:rsidP="003C77FA">
      <w:r w:rsidRPr="00D44EFF">
        <w:t xml:space="preserve">Im Rahmen der </w:t>
      </w:r>
      <w:r w:rsidR="0026577D">
        <w:t>Auftrags</w:t>
      </w:r>
      <w:r w:rsidRPr="00D44EFF">
        <w:t xml:space="preserve">vergabe ist </w:t>
      </w:r>
      <w:r w:rsidR="0026577D" w:rsidRPr="00A6324A">
        <w:t xml:space="preserve">mindestens </w:t>
      </w:r>
      <w:r w:rsidR="0026577D">
        <w:t>ein</w:t>
      </w:r>
      <w:r w:rsidR="0026577D" w:rsidRPr="00A6324A">
        <w:t xml:space="preserve"> </w:t>
      </w:r>
      <w:r w:rsidR="0026577D">
        <w:t>Trainer</w:t>
      </w:r>
      <w:r w:rsidR="00110D31">
        <w:t>/eine Trainerin</w:t>
      </w:r>
      <w:r w:rsidR="0026577D">
        <w:t xml:space="preserve"> im Portfolio des Auftraggebers</w:t>
      </w:r>
      <w:r w:rsidRPr="00D44EFF">
        <w:t>, welche</w:t>
      </w:r>
      <w:r w:rsidR="00110D31">
        <w:t>/</w:t>
      </w:r>
      <w:r w:rsidRPr="00D44EFF">
        <w:t>r für die Durchführung der Leistung vorgesehen ist</w:t>
      </w:r>
      <w:r w:rsidR="00110D31">
        <w:t>,</w:t>
      </w:r>
      <w:r>
        <w:t xml:space="preserve"> </w:t>
      </w:r>
      <w:r w:rsidRPr="00D44EFF">
        <w:t xml:space="preserve">anhand eines Profils darzustellen. </w:t>
      </w:r>
      <w:r w:rsidR="000300F2">
        <w:t>Bitte verwenden Sie die hierfür erstellte, nachfolgende Struktur.</w:t>
      </w:r>
    </w:p>
    <w:p w14:paraId="533DB541" w14:textId="586828E2" w:rsidR="000300F2" w:rsidRDefault="000300F2" w:rsidP="003C77FA">
      <w:r>
        <w:t>Es obliegt dem Bieter bereits mit Angebotsabgabe den</w:t>
      </w:r>
      <w:r w:rsidR="00110D31">
        <w:t>/die</w:t>
      </w:r>
      <w:r>
        <w:t xml:space="preserve"> Trainer</w:t>
      </w:r>
      <w:r w:rsidR="00110D31">
        <w:t>/in</w:t>
      </w:r>
      <w:r>
        <w:t xml:space="preserve"> zu benennen. Der Auftraggeber muss jedoch zum Zeitpunkt der Eignungsprüfung in die Lage versetzt werden, prüfen zu können, dass dem Bieter zum Zeitpunkt der Au</w:t>
      </w:r>
      <w:r w:rsidR="00110D31">
        <w:t>s</w:t>
      </w:r>
      <w:r>
        <w:t xml:space="preserve">führung die erforderlichen Kapazitäten </w:t>
      </w:r>
      <w:r w:rsidR="00573AB5">
        <w:t>grundsätzlich z</w:t>
      </w:r>
      <w:r>
        <w:t>ur Verfügung stehen. Demnach kann das Trainerprofil in anonymisierter Form den Angebotsunterlagen beigefügt werden.</w:t>
      </w:r>
    </w:p>
    <w:p w14:paraId="2E92EBCD" w14:textId="58E91B60" w:rsidR="000300F2" w:rsidRDefault="000300F2" w:rsidP="003C77FA">
      <w:r>
        <w:t>Im Falle einer späteren Beauftragung muss eine entsprechende Zuordnung de</w:t>
      </w:r>
      <w:r w:rsidR="00110D31">
        <w:t>r Mitarbeiterin/de</w:t>
      </w:r>
      <w:r>
        <w:t>s Mitarbeiters zu den entsprechenden Zertifizierungen möglich sein (bspw. mittels Nummerierung, Kürzel, etc.).</w:t>
      </w:r>
    </w:p>
    <w:p w14:paraId="6D8E2B8F" w14:textId="77777777" w:rsidR="003C77FA" w:rsidRDefault="003C77FA" w:rsidP="003C77FA">
      <w:pPr>
        <w:pStyle w:val="Verzeichnis1"/>
      </w:pPr>
      <w:r>
        <w:t xml:space="preserve">Mindestanforderungen: </w:t>
      </w:r>
    </w:p>
    <w:p w14:paraId="31306409" w14:textId="4FBDA31A" w:rsidR="00110D31" w:rsidRDefault="00110D31" w:rsidP="003C77FA">
      <w:pPr>
        <w:pStyle w:val="Listenabsatz"/>
        <w:numPr>
          <w:ilvl w:val="0"/>
          <w:numId w:val="14"/>
        </w:numPr>
      </w:pPr>
      <w:r>
        <w:t>Der/die Trainer/in verfügt über die notwendige Fach-, Methoden- und Personale Kompetenz</w:t>
      </w:r>
    </w:p>
    <w:p w14:paraId="1E5F0FEC" w14:textId="34EA607E" w:rsidR="003C77FA" w:rsidRDefault="00110D31" w:rsidP="003C77FA">
      <w:pPr>
        <w:pStyle w:val="Listenabsatz"/>
        <w:numPr>
          <w:ilvl w:val="0"/>
          <w:numId w:val="14"/>
        </w:numPr>
      </w:pPr>
      <w:r>
        <w:t xml:space="preserve">Der/die </w:t>
      </w:r>
      <w:r w:rsidR="005974F0">
        <w:t>Trainer</w:t>
      </w:r>
      <w:r>
        <w:t>/in</w:t>
      </w:r>
      <w:r w:rsidR="003C77FA" w:rsidRPr="00D44EFF">
        <w:t xml:space="preserve"> verfügt über mindestens </w:t>
      </w:r>
      <w:r w:rsidR="005974F0">
        <w:t>drei</w:t>
      </w:r>
      <w:r w:rsidR="003C77FA" w:rsidRPr="00D44EFF">
        <w:t xml:space="preserve"> Jahre </w:t>
      </w:r>
      <w:r w:rsidR="005974F0">
        <w:t>Berufserfahrung als Trainer</w:t>
      </w:r>
      <w:r>
        <w:t>/in</w:t>
      </w:r>
    </w:p>
    <w:p w14:paraId="3FF2996B" w14:textId="40BCBE6A" w:rsidR="003C77FA" w:rsidRDefault="00017BA6" w:rsidP="003C77FA">
      <w:pPr>
        <w:pStyle w:val="Listenabsatz"/>
        <w:numPr>
          <w:ilvl w:val="0"/>
          <w:numId w:val="14"/>
        </w:numPr>
      </w:pPr>
      <w:r>
        <w:t>Der</w:t>
      </w:r>
      <w:r w:rsidR="00110D31">
        <w:t>/die</w:t>
      </w:r>
      <w:r>
        <w:t xml:space="preserve"> Trainer</w:t>
      </w:r>
      <w:r w:rsidR="00110D31">
        <w:t>/in</w:t>
      </w:r>
      <w:r>
        <w:t xml:space="preserve"> hat mindestens 3 Seminare zum beschriebenen </w:t>
      </w:r>
      <w:r w:rsidR="0038575D">
        <w:t xml:space="preserve">oder einem vergleichbaren </w:t>
      </w:r>
      <w:r>
        <w:t>Leistungsgegenstand in den letzten drei Jahren durchgeführt.</w:t>
      </w:r>
    </w:p>
    <w:p w14:paraId="23E1C5A5" w14:textId="20FB1A4A" w:rsidR="003A2EAA" w:rsidRDefault="003A2EAA">
      <w:r>
        <w:br w:type="page"/>
      </w:r>
    </w:p>
    <w:tbl>
      <w:tblPr>
        <w:tblStyle w:val="KommONETabelle"/>
        <w:tblW w:w="9778" w:type="dxa"/>
        <w:tblLook w:val="04A0" w:firstRow="1" w:lastRow="0" w:firstColumn="1" w:lastColumn="0" w:noHBand="0" w:noVBand="1"/>
      </w:tblPr>
      <w:tblGrid>
        <w:gridCol w:w="3073"/>
        <w:gridCol w:w="6705"/>
      </w:tblGrid>
      <w:tr w:rsidR="004C4647" w14:paraId="7183A678" w14:textId="77777777" w:rsidTr="003A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5"/>
        </w:trPr>
        <w:tc>
          <w:tcPr>
            <w:tcW w:w="3073" w:type="dxa"/>
          </w:tcPr>
          <w:p w14:paraId="58F46FB1" w14:textId="4A23848D" w:rsidR="003C77FA" w:rsidRPr="00561AC2" w:rsidRDefault="004C4647">
            <w:pPr>
              <w:widowControl w:val="0"/>
            </w:pPr>
            <w:r>
              <w:lastRenderedPageBreak/>
              <w:t>Name bzw. Nummer/Kürzel</w:t>
            </w:r>
            <w:r w:rsidR="009F382E">
              <w:t xml:space="preserve"> (</w:t>
            </w:r>
            <w:r w:rsidR="00164426">
              <w:t>kann ggf. anonymisiert werden, sofern</w:t>
            </w:r>
            <w:r w:rsidR="00164426" w:rsidRPr="00164426">
              <w:t xml:space="preserve"> eine spätere Zuordnung entsprechend der </w:t>
            </w:r>
            <w:r w:rsidR="00164426">
              <w:t xml:space="preserve">Bezeichnung bzw. über die </w:t>
            </w:r>
            <w:r w:rsidR="00164426" w:rsidRPr="00164426">
              <w:t>Zertifikate etc. möglich ist</w:t>
            </w:r>
            <w:r w:rsidR="00164426">
              <w:t>)</w:t>
            </w:r>
          </w:p>
        </w:tc>
        <w:tc>
          <w:tcPr>
            <w:tcW w:w="6705" w:type="dxa"/>
            <w:shd w:val="clear" w:color="auto" w:fill="FFFFFF" w:themeFill="background1"/>
          </w:tcPr>
          <w:sdt>
            <w:sdtPr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id w:val="343292340"/>
              <w:placeholder>
                <w:docPart w:val="518ADFD8208349DA8539BAE81672B088"/>
              </w:placeholder>
              <w:showingPlcHdr/>
            </w:sdtPr>
            <w:sdtEndPr/>
            <w:sdtContent>
              <w:p w14:paraId="4E1990C1" w14:textId="77777777" w:rsidR="003C77FA" w:rsidRDefault="003C77FA" w:rsidP="00573AB5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b w:val="0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sdtContent>
          </w:sdt>
          <w:p w14:paraId="01EF40E6" w14:textId="5CE43D05" w:rsidR="003A2EAA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131CFE" wp14:editId="4B2CF2BE">
                      <wp:simplePos x="0" y="0"/>
                      <wp:positionH relativeFrom="margin">
                        <wp:posOffset>141605</wp:posOffset>
                      </wp:positionH>
                      <wp:positionV relativeFrom="margin">
                        <wp:posOffset>582815</wp:posOffset>
                      </wp:positionV>
                      <wp:extent cx="1965960" cy="1682115"/>
                      <wp:effectExtent l="0" t="0" r="0" b="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5960" cy="16821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76778" w14:textId="77777777" w:rsidR="003A2EAA" w:rsidRDefault="003A2EAA" w:rsidP="003A2EA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Optional </w:t>
                                  </w:r>
                                </w:p>
                                <w:p w14:paraId="3789149A" w14:textId="77777777" w:rsidR="003A2EAA" w:rsidRPr="00FA0722" w:rsidRDefault="003A2EAA" w:rsidP="003A2EA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A0722">
                                    <w:rPr>
                                      <w:b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31C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1.15pt;margin-top:45.9pt;width:154.8pt;height:132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" fillcolor="#d9d9d9" stroked="f">
                      <v:textbox>
                        <w:txbxContent>
                          <w:p w14:paraId="1B376778" w14:textId="77777777" w:rsidR="003A2EAA" w:rsidRDefault="003A2EAA" w:rsidP="003A2E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Optional </w:t>
                            </w:r>
                          </w:p>
                          <w:p w14:paraId="3789149A" w14:textId="77777777" w:rsidR="003A2EAA" w:rsidRPr="00FA0722" w:rsidRDefault="003A2EAA" w:rsidP="003A2EA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A0722">
                              <w:rPr>
                                <w:b/>
                              </w:rPr>
                              <w:t>Foto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14:paraId="788CBD77" w14:textId="13C3E7E5" w:rsidR="003A2EAA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</w:p>
          <w:p w14:paraId="41EE0CA3" w14:textId="77777777" w:rsidR="003A2EAA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</w:p>
          <w:p w14:paraId="32F8C625" w14:textId="77777777" w:rsidR="003A2EAA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</w:p>
          <w:p w14:paraId="5949899F" w14:textId="77777777" w:rsidR="003A2EAA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</w:p>
          <w:p w14:paraId="6C6D02AB" w14:textId="77777777" w:rsidR="003A2EAA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</w:p>
          <w:p w14:paraId="346DC0A1" w14:textId="31AD3558" w:rsidR="003A2EAA" w:rsidRPr="00573AB5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</w:p>
        </w:tc>
      </w:tr>
      <w:tr w:rsidR="00F53FC9" w14:paraId="71C11E47" w14:textId="77777777" w:rsidTr="003A2EAA">
        <w:trPr>
          <w:trHeight w:val="4090"/>
        </w:trPr>
        <w:tc>
          <w:tcPr>
            <w:tcW w:w="3073" w:type="dxa"/>
            <w:shd w:val="clear" w:color="auto" w:fill="99E0DC"/>
          </w:tcPr>
          <w:p w14:paraId="285E6B27" w14:textId="6848FFF4" w:rsidR="00F53FC9" w:rsidRPr="00017BA6" w:rsidDel="004C4647" w:rsidRDefault="00F53FC9" w:rsidP="00561AC2">
            <w:pPr>
              <w:widowControl w:val="0"/>
              <w:rPr>
                <w:b/>
              </w:rPr>
            </w:pPr>
            <w:r>
              <w:rPr>
                <w:b/>
              </w:rPr>
              <w:t>Vertreter/in</w:t>
            </w:r>
            <w:r w:rsidR="00164426">
              <w:rPr>
                <w:b/>
              </w:rPr>
              <w:t xml:space="preserve"> (kann ggf. anonymisiert werden, sofern</w:t>
            </w:r>
            <w:r w:rsidR="00164426" w:rsidRPr="00164426">
              <w:rPr>
                <w:b/>
              </w:rPr>
              <w:t xml:space="preserve"> eine spätere Zuordnung entsprechend der </w:t>
            </w:r>
            <w:r w:rsidR="00164426">
              <w:rPr>
                <w:b/>
              </w:rPr>
              <w:t xml:space="preserve">Bezeichnung bzw. über die </w:t>
            </w:r>
            <w:r w:rsidR="00164426" w:rsidRPr="00164426">
              <w:rPr>
                <w:b/>
              </w:rPr>
              <w:t>Zertifikate etc. möglich ist</w:t>
            </w:r>
            <w:r w:rsidR="00164426">
              <w:rPr>
                <w:b/>
              </w:rPr>
              <w:t>)</w:t>
            </w:r>
          </w:p>
        </w:tc>
        <w:tc>
          <w:tcPr>
            <w:tcW w:w="6705" w:type="dxa"/>
            <w:shd w:val="clear" w:color="auto" w:fill="FFFFFF" w:themeFill="background1"/>
          </w:tcPr>
          <w:sdt>
            <w:sdtPr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id w:val="774211461"/>
              <w:placeholder>
                <w:docPart w:val="7729CE760ADB414887C3CA96B4857F65"/>
              </w:placeholder>
              <w:showingPlcHdr/>
            </w:sdtPr>
            <w:sdtEndPr/>
            <w:sdtContent>
              <w:p w14:paraId="114BF85B" w14:textId="77777777" w:rsidR="00F53FC9" w:rsidRDefault="00F53FC9" w:rsidP="00573AB5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sdtContent>
          </w:sdt>
          <w:p w14:paraId="49418611" w14:textId="455B7B26" w:rsidR="003A2EAA" w:rsidRPr="00573AB5" w:rsidRDefault="003A2EAA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9031A7" wp14:editId="631EB03D">
                      <wp:simplePos x="0" y="0"/>
                      <wp:positionH relativeFrom="margin">
                        <wp:posOffset>141663</wp:posOffset>
                      </wp:positionH>
                      <wp:positionV relativeFrom="margin">
                        <wp:posOffset>562494</wp:posOffset>
                      </wp:positionV>
                      <wp:extent cx="1965960" cy="1682115"/>
                      <wp:effectExtent l="0" t="0" r="0" b="0"/>
                      <wp:wrapSquare wrapText="bothSides"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5960" cy="16821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08D7A" w14:textId="77777777" w:rsidR="003A2EAA" w:rsidRDefault="003A2EAA" w:rsidP="003A2EA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Optional </w:t>
                                  </w:r>
                                </w:p>
                                <w:p w14:paraId="5C606353" w14:textId="77777777" w:rsidR="003A2EAA" w:rsidRPr="00FA0722" w:rsidRDefault="003A2EAA" w:rsidP="003A2EA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A0722">
                                    <w:rPr>
                                      <w:b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031A7" id="_x0000_s1027" type="#_x0000_t202" style="position:absolute;margin-left:11.15pt;margin-top:44.3pt;width:154.8pt;height:132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" fillcolor="#d9d9d9" stroked="f">
                      <v:textbox>
                        <w:txbxContent>
                          <w:p w14:paraId="5AA08D7A" w14:textId="77777777" w:rsidR="003A2EAA" w:rsidRDefault="003A2EAA" w:rsidP="003A2E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Optional </w:t>
                            </w:r>
                          </w:p>
                          <w:p w14:paraId="5C606353" w14:textId="77777777" w:rsidR="003A2EAA" w:rsidRPr="00FA0722" w:rsidRDefault="003A2EAA" w:rsidP="003A2EA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A0722">
                              <w:rPr>
                                <w:b/>
                              </w:rPr>
                              <w:t>Foto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4C5BFB" w14:paraId="56B629F2" w14:textId="77777777" w:rsidTr="00573AB5">
        <w:trPr>
          <w:trHeight w:val="1077"/>
        </w:trPr>
        <w:tc>
          <w:tcPr>
            <w:tcW w:w="3073" w:type="dxa"/>
            <w:shd w:val="clear" w:color="auto" w:fill="99E0DC"/>
          </w:tcPr>
          <w:p w14:paraId="52EA2A1E" w14:textId="11347119" w:rsidR="004C5BFB" w:rsidRDefault="004C5BFB">
            <w:pPr>
              <w:widowControl w:val="0"/>
              <w:rPr>
                <w:b/>
              </w:rPr>
            </w:pPr>
            <w:r>
              <w:rPr>
                <w:b/>
              </w:rPr>
              <w:t>Trainerausbildung</w:t>
            </w:r>
          </w:p>
        </w:tc>
        <w:tc>
          <w:tcPr>
            <w:tcW w:w="6705" w:type="dxa"/>
            <w:shd w:val="clear" w:color="auto" w:fill="FFFFFF" w:themeFill="background1"/>
          </w:tcPr>
          <w:p w14:paraId="550C57BE" w14:textId="0B7C4287" w:rsidR="004C5BFB" w:rsidRPr="00573AB5" w:rsidRDefault="004C5BFB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>Der/die Trainer/in verfügt über eine allgemeine Traineraus</w:t>
            </w:r>
            <w:r w:rsidR="0038575D"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>-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>bildung.</w:t>
            </w:r>
          </w:p>
          <w:p w14:paraId="23FC6B51" w14:textId="77777777" w:rsidR="0038575D" w:rsidRPr="00573AB5" w:rsidRDefault="004C5BFB" w:rsidP="00573AB5">
            <w:pPr>
              <w:pStyle w:val="docdata"/>
              <w:tabs>
                <w:tab w:val="left" w:pos="567"/>
                <w:tab w:val="left" w:pos="2835"/>
                <w:tab w:val="left" w:pos="3544"/>
              </w:tabs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 w:rsidRPr="00573AB5">
              <w:rPr>
                <w:rFonts w:ascii="Segoe UI Symbol" w:eastAsiaTheme="minorHAnsi" w:hAnsi="Segoe UI Symbol" w:cs="Segoe UI Symbol"/>
                <w:color w:val="003A40" w:themeColor="text1"/>
                <w:sz w:val="22"/>
                <w:szCs w:val="20"/>
                <w:lang w:eastAsia="en-US"/>
              </w:rPr>
              <w:t>☐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ab/>
              <w:t>Ja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ab/>
            </w:r>
            <w:r w:rsidRPr="00573AB5">
              <w:rPr>
                <w:rFonts w:ascii="Segoe UI Symbol" w:eastAsiaTheme="minorHAnsi" w:hAnsi="Segoe UI Symbol" w:cs="Segoe UI Symbol"/>
                <w:color w:val="003A40" w:themeColor="text1"/>
                <w:sz w:val="22"/>
                <w:szCs w:val="20"/>
                <w:lang w:eastAsia="en-US"/>
              </w:rPr>
              <w:t>☐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ab/>
              <w:t>Nein</w:t>
            </w:r>
          </w:p>
          <w:p w14:paraId="7C5EAA3F" w14:textId="60D8254C" w:rsidR="0038575D" w:rsidRPr="00573AB5" w:rsidRDefault="0038575D" w:rsidP="00573AB5">
            <w:pPr>
              <w:pStyle w:val="docdata"/>
              <w:tabs>
                <w:tab w:val="left" w:pos="567"/>
                <w:tab w:val="left" w:pos="2835"/>
                <w:tab w:val="left" w:pos="3544"/>
              </w:tabs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 w:rsidRPr="00573AB5">
              <w:rPr>
                <w:rFonts w:ascii="DM Sans" w:eastAsiaTheme="minorHAnsi" w:hAnsi="DM Sans" w:cstheme="minorBidi"/>
                <w:b/>
                <w:color w:val="003A40" w:themeColor="text1"/>
                <w:sz w:val="22"/>
                <w:szCs w:val="20"/>
                <w:lang w:eastAsia="en-US"/>
              </w:rPr>
              <w:t>Bitte verlinken Sie hier den entsprechenden Nachweis</w:t>
            </w:r>
            <w:r w:rsidR="00F73CD8" w:rsidRPr="00573AB5">
              <w:rPr>
                <w:rFonts w:ascii="DM Sans" w:eastAsiaTheme="minorHAnsi" w:hAnsi="DM Sans" w:cstheme="minorBidi"/>
                <w:b/>
                <w:color w:val="003A40" w:themeColor="text1"/>
                <w:sz w:val="22"/>
                <w:szCs w:val="20"/>
                <w:lang w:eastAsia="en-US"/>
              </w:rPr>
              <w:t xml:space="preserve"> bzw. fügen</w:t>
            </w:r>
            <w:r w:rsidR="00FC78D5" w:rsidRPr="00573AB5">
              <w:rPr>
                <w:rFonts w:ascii="DM Sans" w:eastAsiaTheme="minorHAnsi" w:hAnsi="DM Sans" w:cstheme="minorBidi"/>
                <w:b/>
                <w:color w:val="003A40" w:themeColor="text1"/>
                <w:sz w:val="22"/>
                <w:szCs w:val="20"/>
                <w:lang w:eastAsia="en-US"/>
              </w:rPr>
              <w:t xml:space="preserve"> diesen als Anlage zum Trainerprofil an</w:t>
            </w:r>
            <w:r w:rsidRPr="00573AB5">
              <w:rPr>
                <w:rFonts w:ascii="DM Sans" w:eastAsiaTheme="minorHAnsi" w:hAnsi="DM Sans" w:cstheme="minorBidi"/>
                <w:b/>
                <w:color w:val="003A40" w:themeColor="text1"/>
                <w:sz w:val="22"/>
                <w:szCs w:val="20"/>
                <w:lang w:eastAsia="en-US"/>
              </w:rPr>
              <w:t>: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 xml:space="preserve"> </w:t>
            </w:r>
            <w:r w:rsidR="001A19E6"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br/>
            </w:r>
            <w:sdt>
              <w:sdtPr>
                <w:rPr>
                  <w:rFonts w:ascii="DM Sans" w:eastAsiaTheme="minorHAnsi" w:hAnsi="DM Sans" w:cstheme="minorBidi"/>
                  <w:color w:val="003A40" w:themeColor="text1"/>
                  <w:sz w:val="22"/>
                  <w:szCs w:val="20"/>
                  <w:lang w:eastAsia="en-US"/>
                </w:rPr>
                <w:id w:val="24993777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sdtContent>
            </w:sdt>
          </w:p>
        </w:tc>
      </w:tr>
      <w:tr w:rsidR="004C4647" w14:paraId="10915962" w14:textId="77777777" w:rsidTr="00573AB5">
        <w:trPr>
          <w:trHeight w:val="4535"/>
        </w:trPr>
        <w:tc>
          <w:tcPr>
            <w:tcW w:w="3073" w:type="dxa"/>
            <w:shd w:val="clear" w:color="auto" w:fill="99E0DC"/>
          </w:tcPr>
          <w:p w14:paraId="62963C75" w14:textId="7A24881E" w:rsidR="003C77FA" w:rsidRPr="00561AC2" w:rsidRDefault="003C77FA" w:rsidP="00561AC2">
            <w:pPr>
              <w:widowControl w:val="0"/>
              <w:rPr>
                <w:b/>
              </w:rPr>
            </w:pPr>
            <w:r w:rsidRPr="00561AC2">
              <w:rPr>
                <w:b/>
              </w:rPr>
              <w:lastRenderedPageBreak/>
              <w:t>Ausbildung/Studium und Qualifikationen</w:t>
            </w:r>
            <w:r w:rsidR="00984D3E">
              <w:rPr>
                <w:b/>
              </w:rPr>
              <w:t>/relevante Weiterbildungen</w:t>
            </w:r>
          </w:p>
        </w:tc>
        <w:tc>
          <w:tcPr>
            <w:tcW w:w="6705" w:type="dxa"/>
            <w:shd w:val="clear" w:color="auto" w:fill="FFFFFF" w:themeFill="background1"/>
          </w:tcPr>
          <w:sdt>
            <w:sdtPr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id w:val="4491006"/>
              <w:placeholder>
                <w:docPart w:val="518ADFD8208349DA8539BAE81672B088"/>
              </w:placeholder>
              <w:showingPlcHdr/>
            </w:sdtPr>
            <w:sdtEndPr/>
            <w:sdtContent>
              <w:p w14:paraId="389A3FE0" w14:textId="36721012" w:rsidR="003C77FA" w:rsidRPr="00573AB5" w:rsidRDefault="003C77FA" w:rsidP="00573AB5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sdtContent>
          </w:sdt>
        </w:tc>
      </w:tr>
      <w:tr w:rsidR="004C4647" w14:paraId="24DE68E3" w14:textId="77777777" w:rsidTr="00573AB5">
        <w:trPr>
          <w:trHeight w:val="1644"/>
        </w:trPr>
        <w:tc>
          <w:tcPr>
            <w:tcW w:w="3073" w:type="dxa"/>
            <w:shd w:val="clear" w:color="auto" w:fill="99E0DC"/>
          </w:tcPr>
          <w:p w14:paraId="42C6AE00" w14:textId="77777777" w:rsidR="003C77FA" w:rsidRDefault="003C77FA" w:rsidP="00CB1332">
            <w:pPr>
              <w:widowControl w:val="0"/>
              <w:rPr>
                <w:b/>
              </w:rPr>
            </w:pPr>
            <w:r w:rsidRPr="00561AC2">
              <w:rPr>
                <w:b/>
              </w:rPr>
              <w:t xml:space="preserve">Berufsjahre als </w:t>
            </w:r>
            <w:r w:rsidR="00CB1332">
              <w:rPr>
                <w:b/>
              </w:rPr>
              <w:t>Trainer</w:t>
            </w:r>
            <w:r w:rsidR="00110D31">
              <w:rPr>
                <w:b/>
              </w:rPr>
              <w:t>/in</w:t>
            </w:r>
          </w:p>
          <w:p w14:paraId="331EB262" w14:textId="4A734263" w:rsidR="004C5BFB" w:rsidRPr="00561AC2" w:rsidRDefault="004C5BFB" w:rsidP="00573AB5">
            <w:pPr>
              <w:rPr>
                <w:b/>
              </w:rPr>
            </w:pPr>
          </w:p>
        </w:tc>
        <w:tc>
          <w:tcPr>
            <w:tcW w:w="6705" w:type="dxa"/>
            <w:shd w:val="clear" w:color="auto" w:fill="FFFFFF" w:themeFill="background1"/>
          </w:tcPr>
          <w:p w14:paraId="69C996AC" w14:textId="54EE9F58" w:rsidR="004C5BFB" w:rsidRPr="0038575D" w:rsidRDefault="00BF4820" w:rsidP="00573AB5">
            <w:pPr>
              <w:pStyle w:val="docdata"/>
              <w:spacing w:before="0" w:beforeAutospacing="0" w:after="240" w:afterAutospacing="0"/>
            </w:pPr>
            <w:sdt>
              <w:sdtPr>
                <w:rPr>
                  <w:rFonts w:ascii="DM Sans" w:hAnsi="DM Sans" w:cstheme="minorBidi"/>
                  <w:color w:val="003A40" w:themeColor="text1"/>
                  <w:sz w:val="22"/>
                  <w:szCs w:val="20"/>
                </w:rPr>
                <w:id w:val="-135518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FB" w:rsidRPr="00573AB5">
                  <w:rPr>
                    <w:rFonts w:ascii="Segoe UI Symbol" w:hAnsi="Segoe UI Symbol" w:cs="Segoe UI Symbol"/>
                    <w:color w:val="003A40" w:themeColor="text1"/>
                    <w:sz w:val="22"/>
                    <w:szCs w:val="20"/>
                  </w:rPr>
                  <w:t>☐</w:t>
                </w:r>
              </w:sdtContent>
            </w:sdt>
            <w:r w:rsidR="004C5BFB" w:rsidRPr="0038575D">
              <w:rPr>
                <w:rFonts w:ascii="DM Sans" w:hAnsi="DM Sans" w:cstheme="minorBidi"/>
                <w:color w:val="003A40" w:themeColor="text1"/>
                <w:sz w:val="22"/>
                <w:szCs w:val="20"/>
              </w:rPr>
              <w:tab/>
              <w:t>Mindestens 3 Jahre</w:t>
            </w:r>
          </w:p>
          <w:p w14:paraId="0958DE6C" w14:textId="77777777" w:rsidR="004C5BFB" w:rsidRPr="0038575D" w:rsidRDefault="00BF4820" w:rsidP="00573AB5">
            <w:pPr>
              <w:pStyle w:val="docdata"/>
              <w:spacing w:before="0" w:beforeAutospacing="0" w:after="240" w:afterAutospacing="0"/>
            </w:pPr>
            <w:sdt>
              <w:sdtPr>
                <w:rPr>
                  <w:rFonts w:ascii="DM Sans" w:hAnsi="DM Sans" w:cstheme="minorBidi"/>
                  <w:color w:val="003A40" w:themeColor="text1"/>
                  <w:sz w:val="22"/>
                  <w:szCs w:val="20"/>
                </w:rPr>
                <w:id w:val="-15371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FB" w:rsidRPr="00573AB5">
                  <w:rPr>
                    <w:rFonts w:ascii="Segoe UI Symbol" w:hAnsi="Segoe UI Symbol" w:cs="Segoe UI Symbol"/>
                    <w:color w:val="003A40" w:themeColor="text1"/>
                    <w:sz w:val="22"/>
                    <w:szCs w:val="20"/>
                  </w:rPr>
                  <w:t>☐</w:t>
                </w:r>
              </w:sdtContent>
            </w:sdt>
            <w:r w:rsidR="004C5BFB" w:rsidRPr="0038575D">
              <w:rPr>
                <w:rFonts w:ascii="DM Sans" w:hAnsi="DM Sans" w:cstheme="minorBidi"/>
                <w:color w:val="003A40" w:themeColor="text1"/>
                <w:sz w:val="22"/>
                <w:szCs w:val="20"/>
              </w:rPr>
              <w:tab/>
              <w:t>4-5 Jahre</w:t>
            </w:r>
          </w:p>
          <w:p w14:paraId="3BAE32C4" w14:textId="5BBE3785" w:rsidR="003C77FA" w:rsidRPr="00E15DEA" w:rsidRDefault="00BF4820" w:rsidP="00573AB5">
            <w:pPr>
              <w:pStyle w:val="docdata"/>
              <w:spacing w:before="0" w:beforeAutospacing="0" w:after="240" w:afterAutospacing="0"/>
            </w:pPr>
            <w:sdt>
              <w:sdtPr>
                <w:rPr>
                  <w:rFonts w:ascii="DM Sans" w:hAnsi="DM Sans" w:cstheme="minorBidi"/>
                  <w:color w:val="003A40" w:themeColor="text1"/>
                  <w:sz w:val="22"/>
                  <w:szCs w:val="20"/>
                </w:rPr>
                <w:id w:val="-13386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FB" w:rsidRPr="00573AB5">
                  <w:rPr>
                    <w:rFonts w:ascii="Segoe UI Symbol" w:hAnsi="Segoe UI Symbol" w:cs="Segoe UI Symbol"/>
                    <w:color w:val="003A40" w:themeColor="text1"/>
                    <w:sz w:val="22"/>
                    <w:szCs w:val="20"/>
                  </w:rPr>
                  <w:t>☐</w:t>
                </w:r>
              </w:sdtContent>
            </w:sdt>
            <w:r w:rsidR="004C5BFB" w:rsidRPr="0038575D">
              <w:rPr>
                <w:rFonts w:ascii="DM Sans" w:hAnsi="DM Sans" w:cstheme="minorBidi"/>
                <w:color w:val="003A40" w:themeColor="text1"/>
                <w:sz w:val="22"/>
                <w:szCs w:val="20"/>
              </w:rPr>
              <w:tab/>
              <w:t>Mehr als 5 Jahre</w:t>
            </w:r>
          </w:p>
        </w:tc>
      </w:tr>
      <w:tr w:rsidR="00A104B0" w14:paraId="35DA875D" w14:textId="77777777" w:rsidTr="001A19E6">
        <w:trPr>
          <w:trHeight w:val="3402"/>
        </w:trPr>
        <w:tc>
          <w:tcPr>
            <w:tcW w:w="3073" w:type="dxa"/>
            <w:shd w:val="clear" w:color="auto" w:fill="99E0DC"/>
          </w:tcPr>
          <w:p w14:paraId="391AFE31" w14:textId="15681D1D" w:rsidR="00A104B0" w:rsidRPr="00561AC2" w:rsidRDefault="00A104B0" w:rsidP="00561AC2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Durchschnittliche Anzahl der (vergleichbaren) Trainings </w:t>
            </w:r>
            <w:r w:rsidR="00925899">
              <w:rPr>
                <w:b/>
              </w:rPr>
              <w:t xml:space="preserve">/ Seminare </w:t>
            </w:r>
            <w:r>
              <w:rPr>
                <w:b/>
              </w:rPr>
              <w:t>pro Jahr</w:t>
            </w:r>
          </w:p>
        </w:tc>
        <w:sdt>
          <w:sdtPr>
            <w:rPr>
              <w:rFonts w:ascii="DM Sans" w:eastAsiaTheme="minorHAnsi" w:hAnsi="DM Sans" w:cstheme="minorBidi"/>
              <w:color w:val="003A40" w:themeColor="text1"/>
              <w:sz w:val="22"/>
              <w:szCs w:val="20"/>
              <w:lang w:eastAsia="en-US"/>
            </w:rPr>
            <w:id w:val="-10967071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05" w:type="dxa"/>
                <w:shd w:val="clear" w:color="auto" w:fill="FFFFFF" w:themeFill="background1"/>
              </w:tcPr>
              <w:p w14:paraId="5B967384" w14:textId="2C9292D5" w:rsidR="00A104B0" w:rsidRPr="00573AB5" w:rsidRDefault="00A104B0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tc>
          </w:sdtContent>
        </w:sdt>
      </w:tr>
      <w:tr w:rsidR="004C4647" w14:paraId="733732A1" w14:textId="77777777" w:rsidTr="00573AB5">
        <w:trPr>
          <w:trHeight w:val="3402"/>
        </w:trPr>
        <w:tc>
          <w:tcPr>
            <w:tcW w:w="3073" w:type="dxa"/>
            <w:shd w:val="clear" w:color="auto" w:fill="99E0DC"/>
          </w:tcPr>
          <w:p w14:paraId="036AA496" w14:textId="77777777" w:rsidR="003C77FA" w:rsidRPr="00561AC2" w:rsidRDefault="003C77FA" w:rsidP="00561AC2">
            <w:pPr>
              <w:widowControl w:val="0"/>
              <w:rPr>
                <w:b/>
              </w:rPr>
            </w:pPr>
            <w:r w:rsidRPr="00561AC2">
              <w:rPr>
                <w:b/>
              </w:rPr>
              <w:t>Branchenerfahrung</w:t>
            </w:r>
            <w:bookmarkStart w:id="0" w:name="os_autosavelastposition105901"/>
            <w:bookmarkEnd w:id="0"/>
          </w:p>
        </w:tc>
        <w:sdt>
          <w:sdtPr>
            <w:rPr>
              <w:rFonts w:ascii="DM Sans" w:eastAsiaTheme="minorHAnsi" w:hAnsi="DM Sans" w:cstheme="minorBidi"/>
              <w:color w:val="003A40" w:themeColor="text1"/>
              <w:sz w:val="22"/>
              <w:szCs w:val="20"/>
              <w:lang w:eastAsia="en-US"/>
            </w:rPr>
            <w:id w:val="576873829"/>
            <w:placeholder>
              <w:docPart w:val="518ADFD8208349DA8539BAE81672B088"/>
            </w:placeholder>
            <w:showingPlcHdr/>
          </w:sdtPr>
          <w:sdtEndPr/>
          <w:sdtContent>
            <w:tc>
              <w:tcPr>
                <w:tcW w:w="6705" w:type="dxa"/>
                <w:shd w:val="clear" w:color="auto" w:fill="FFFFFF" w:themeFill="background1"/>
              </w:tcPr>
              <w:p w14:paraId="2D38B2FC" w14:textId="77777777" w:rsidR="003C77FA" w:rsidRPr="00573AB5" w:rsidRDefault="003C77FA" w:rsidP="00573AB5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tc>
          </w:sdtContent>
        </w:sdt>
      </w:tr>
      <w:tr w:rsidR="004C4647" w14:paraId="2F10103D" w14:textId="77777777" w:rsidTr="00573AB5">
        <w:trPr>
          <w:trHeight w:val="2835"/>
        </w:trPr>
        <w:tc>
          <w:tcPr>
            <w:tcW w:w="3073" w:type="dxa"/>
            <w:shd w:val="clear" w:color="auto" w:fill="99E0DC"/>
          </w:tcPr>
          <w:p w14:paraId="279E3676" w14:textId="77777777" w:rsidR="003C77FA" w:rsidRPr="00561AC2" w:rsidRDefault="003C77FA" w:rsidP="00561AC2">
            <w:pPr>
              <w:widowControl w:val="0"/>
              <w:rPr>
                <w:b/>
              </w:rPr>
            </w:pPr>
            <w:r w:rsidRPr="00561AC2">
              <w:rPr>
                <w:b/>
              </w:rPr>
              <w:lastRenderedPageBreak/>
              <w:t>Tätigkeitschwerpunkte</w:t>
            </w:r>
          </w:p>
        </w:tc>
        <w:sdt>
          <w:sdtPr>
            <w:rPr>
              <w:rFonts w:ascii="DM Sans" w:eastAsiaTheme="minorHAnsi" w:hAnsi="DM Sans" w:cstheme="minorBidi"/>
              <w:color w:val="003A40" w:themeColor="text1"/>
              <w:sz w:val="22"/>
              <w:szCs w:val="20"/>
              <w:lang w:eastAsia="en-US"/>
            </w:rPr>
            <w:id w:val="-1257428866"/>
            <w:placeholder>
              <w:docPart w:val="518ADFD8208349DA8539BAE81672B088"/>
            </w:placeholder>
          </w:sdtPr>
          <w:sdtEndPr/>
          <w:sdtContent>
            <w:sdt>
              <w:sdtPr>
                <w:rPr>
                  <w:rFonts w:ascii="DM Sans" w:eastAsiaTheme="minorHAnsi" w:hAnsi="DM Sans" w:cstheme="minorBidi"/>
                  <w:color w:val="003A40" w:themeColor="text1"/>
                  <w:sz w:val="22"/>
                  <w:szCs w:val="20"/>
                  <w:lang w:eastAsia="en-US"/>
                </w:rPr>
                <w:id w:val="1243684932"/>
                <w:placeholder>
                  <w:docPart w:val="2D60E8F90B21422E8AF32695B430AC6D"/>
                </w:placeholder>
                <w:showingPlcHdr/>
              </w:sdtPr>
              <w:sdtEndPr/>
              <w:sdtContent>
                <w:tc>
                  <w:tcPr>
                    <w:tcW w:w="6705" w:type="dxa"/>
                    <w:shd w:val="clear" w:color="auto" w:fill="FFFFFF" w:themeFill="background1"/>
                  </w:tcPr>
                  <w:p w14:paraId="7B9C1CF6" w14:textId="1257B3FB" w:rsidR="003C77FA" w:rsidRPr="00573AB5" w:rsidRDefault="00D306CD" w:rsidP="00573AB5">
                    <w:pPr>
                      <w:pStyle w:val="docdata"/>
                      <w:spacing w:before="0" w:beforeAutospacing="0" w:after="240" w:afterAutospacing="0"/>
                      <w:rPr>
                        <w:rFonts w:ascii="DM Sans" w:eastAsiaTheme="minorHAnsi" w:hAnsi="DM Sans" w:cstheme="minorBidi"/>
                        <w:color w:val="003A40" w:themeColor="text1"/>
                        <w:sz w:val="22"/>
                        <w:szCs w:val="20"/>
                        <w:lang w:eastAsia="en-US"/>
                      </w:rPr>
                    </w:pPr>
                    <w:r w:rsidRPr="00D306CD">
                      <w:rPr>
                        <w:rFonts w:ascii="DM Sans" w:eastAsiaTheme="minorHAnsi" w:hAnsi="DM Sans" w:cstheme="minorBidi"/>
                        <w:color w:val="003A40" w:themeColor="text1"/>
                        <w:sz w:val="22"/>
                        <w:szCs w:val="20"/>
                        <w:highlight w:val="lightGray"/>
                        <w:lang w:eastAsia="en-US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4C4647" w14:paraId="29D55D80" w14:textId="77777777" w:rsidTr="00573AB5">
        <w:trPr>
          <w:trHeight w:val="2835"/>
        </w:trPr>
        <w:tc>
          <w:tcPr>
            <w:tcW w:w="3073" w:type="dxa"/>
            <w:shd w:val="clear" w:color="auto" w:fill="99E0DC"/>
          </w:tcPr>
          <w:p w14:paraId="164BCC34" w14:textId="2780331A" w:rsidR="003C77FA" w:rsidRPr="00561AC2" w:rsidRDefault="00CB1332" w:rsidP="00561AC2">
            <w:pPr>
              <w:widowControl w:val="0"/>
              <w:rPr>
                <w:b/>
              </w:rPr>
            </w:pPr>
            <w:r>
              <w:rPr>
                <w:b/>
              </w:rPr>
              <w:t>Trainings</w:t>
            </w:r>
            <w:r w:rsidR="00561AC2">
              <w:rPr>
                <w:b/>
              </w:rPr>
              <w:t>-</w:t>
            </w:r>
            <w:r w:rsidR="003C77FA" w:rsidRPr="00561AC2">
              <w:rPr>
                <w:b/>
              </w:rPr>
              <w:t>Schwerpunkte/ Themen</w:t>
            </w:r>
          </w:p>
        </w:tc>
        <w:sdt>
          <w:sdtPr>
            <w:rPr>
              <w:rFonts w:ascii="DM Sans" w:eastAsiaTheme="minorHAnsi" w:hAnsi="DM Sans" w:cstheme="minorBidi"/>
              <w:color w:val="003A40" w:themeColor="text1"/>
              <w:sz w:val="22"/>
              <w:szCs w:val="20"/>
              <w:lang w:eastAsia="en-US"/>
            </w:rPr>
            <w:id w:val="1267884732"/>
            <w:placeholder>
              <w:docPart w:val="FC68B36765A1406DBE7374894BC0C4E2"/>
            </w:placeholder>
            <w:showingPlcHdr/>
          </w:sdtPr>
          <w:sdtContent>
            <w:tc>
              <w:tcPr>
                <w:tcW w:w="6705" w:type="dxa"/>
                <w:shd w:val="clear" w:color="auto" w:fill="FFFFFF" w:themeFill="background1"/>
              </w:tcPr>
              <w:p w14:paraId="4D4FEE7E" w14:textId="09BACA2B" w:rsidR="003C77FA" w:rsidRPr="00573AB5" w:rsidRDefault="00D306CD" w:rsidP="00D306CD">
                <w:pPr>
                  <w:pStyle w:val="docdata"/>
                  <w:spacing w:before="0" w:beforeAutospacing="0" w:after="240" w:afterAutospacing="0"/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tc>
          </w:sdtContent>
        </w:sdt>
      </w:tr>
      <w:tr w:rsidR="0038575D" w14:paraId="0447B24E" w14:textId="77777777" w:rsidTr="00573AB5">
        <w:trPr>
          <w:trHeight w:val="4989"/>
        </w:trPr>
        <w:tc>
          <w:tcPr>
            <w:tcW w:w="3073" w:type="dxa"/>
            <w:shd w:val="clear" w:color="auto" w:fill="99E0DC"/>
          </w:tcPr>
          <w:p w14:paraId="1EF03038" w14:textId="6279A06C" w:rsidR="0038575D" w:rsidRDefault="0038575D" w:rsidP="00561AC2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Trainingserfahrung bzgl. der ausgeschriebenen Leistungsgegenstands </w:t>
            </w:r>
          </w:p>
        </w:tc>
        <w:tc>
          <w:tcPr>
            <w:tcW w:w="6705" w:type="dxa"/>
            <w:shd w:val="clear" w:color="auto" w:fill="FFFFFF" w:themeFill="background1"/>
          </w:tcPr>
          <w:p w14:paraId="343AE18B" w14:textId="4AEACCA5" w:rsidR="0038575D" w:rsidRPr="00573AB5" w:rsidRDefault="0038575D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>Der/die Trainer/in hat mindestens 3 Seminare zum beschriebenen oder einem vergleichbaren Leistungsgegenstand in den letzten drei Jahren durchgeführt.</w:t>
            </w:r>
          </w:p>
          <w:p w14:paraId="6CC8DAFC" w14:textId="77777777" w:rsidR="0038575D" w:rsidRPr="00573AB5" w:rsidRDefault="0038575D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 w:rsidRPr="00573AB5">
              <w:rPr>
                <w:rFonts w:ascii="Segoe UI Symbol" w:eastAsiaTheme="minorHAnsi" w:hAnsi="Segoe UI Symbol" w:cs="Segoe UI Symbol"/>
                <w:color w:val="003A40" w:themeColor="text1"/>
                <w:sz w:val="22"/>
                <w:szCs w:val="20"/>
                <w:lang w:eastAsia="en-US"/>
              </w:rPr>
              <w:t>☐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ab/>
              <w:t>Ja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ab/>
            </w:r>
            <w:r w:rsidRPr="00573AB5">
              <w:rPr>
                <w:rFonts w:ascii="Segoe UI Symbol" w:eastAsiaTheme="minorHAnsi" w:hAnsi="Segoe UI Symbol" w:cs="Segoe UI Symbol"/>
                <w:color w:val="003A40" w:themeColor="text1"/>
                <w:sz w:val="22"/>
                <w:szCs w:val="20"/>
                <w:lang w:eastAsia="en-US"/>
              </w:rPr>
              <w:t>☐</w:t>
            </w: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ab/>
              <w:t>Nein</w:t>
            </w:r>
          </w:p>
          <w:p w14:paraId="29ACD2D2" w14:textId="431F3EFB" w:rsidR="0038575D" w:rsidRPr="00573AB5" w:rsidRDefault="0038575D" w:rsidP="00573AB5">
            <w:pPr>
              <w:pStyle w:val="docdata"/>
              <w:spacing w:before="0" w:beforeAutospacing="0" w:after="240" w:afterAutospacing="0"/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</w:pPr>
            <w:r w:rsidRPr="00573AB5"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t>Bitte nennen Sie mind. 3 Beispiele:</w:t>
            </w:r>
          </w:p>
          <w:sdt>
            <w:sdtPr>
              <w:rPr>
                <w:rFonts w:ascii="DM Sans" w:eastAsiaTheme="minorHAnsi" w:hAnsi="DM Sans" w:cstheme="minorBidi"/>
                <w:color w:val="003A40" w:themeColor="text1"/>
                <w:sz w:val="22"/>
                <w:szCs w:val="20"/>
                <w:lang w:eastAsia="en-US"/>
              </w:rPr>
              <w:id w:val="-1749793751"/>
              <w:placeholder>
                <w:docPart w:val="DefaultPlaceholder_-1854013440"/>
              </w:placeholder>
              <w:showingPlcHdr/>
            </w:sdtPr>
            <w:sdtEndPr/>
            <w:sdtContent>
              <w:p w14:paraId="7F769BE6" w14:textId="37F4E6FF" w:rsidR="0038575D" w:rsidRPr="00573AB5" w:rsidRDefault="0038575D" w:rsidP="00573AB5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sdtContent>
          </w:sdt>
        </w:tc>
      </w:tr>
      <w:tr w:rsidR="004C4647" w14:paraId="0A758297" w14:textId="77777777" w:rsidTr="00573AB5">
        <w:trPr>
          <w:trHeight w:val="2835"/>
        </w:trPr>
        <w:tc>
          <w:tcPr>
            <w:tcW w:w="3073" w:type="dxa"/>
            <w:shd w:val="clear" w:color="auto" w:fill="99E0DC"/>
          </w:tcPr>
          <w:p w14:paraId="0F3D8F5E" w14:textId="3365961B" w:rsidR="003C77FA" w:rsidRPr="00561AC2" w:rsidRDefault="003C77FA" w:rsidP="00561AC2">
            <w:pPr>
              <w:widowControl w:val="0"/>
              <w:rPr>
                <w:b/>
              </w:rPr>
            </w:pPr>
            <w:r w:rsidRPr="00561AC2">
              <w:rPr>
                <w:b/>
              </w:rPr>
              <w:t>Methodenspektrum</w:t>
            </w:r>
          </w:p>
        </w:tc>
        <w:sdt>
          <w:sdtPr>
            <w:rPr>
              <w:rFonts w:ascii="DM Sans" w:eastAsiaTheme="minorHAnsi" w:hAnsi="DM Sans" w:cstheme="minorBidi"/>
              <w:color w:val="003A40" w:themeColor="text1"/>
              <w:sz w:val="22"/>
              <w:szCs w:val="20"/>
              <w:lang w:eastAsia="en-US"/>
            </w:rPr>
            <w:id w:val="1194423829"/>
            <w:placeholder>
              <w:docPart w:val="F860660A72384063BFF02A11CBC29EEA"/>
            </w:placeholder>
            <w:showingPlcHdr/>
          </w:sdtPr>
          <w:sdtEndPr/>
          <w:sdtContent>
            <w:tc>
              <w:tcPr>
                <w:tcW w:w="6705" w:type="dxa"/>
                <w:shd w:val="clear" w:color="auto" w:fill="FFFFFF" w:themeFill="background1"/>
              </w:tcPr>
              <w:p w14:paraId="47B1C8EA" w14:textId="77777777" w:rsidR="003C77FA" w:rsidRPr="00573AB5" w:rsidRDefault="003C77FA" w:rsidP="00573AB5">
                <w:pPr>
                  <w:pStyle w:val="docdata"/>
                  <w:spacing w:before="0" w:beforeAutospacing="0" w:after="240" w:afterAutospacing="0"/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lang w:eastAsia="en-US"/>
                  </w:rPr>
                </w:pPr>
                <w:r w:rsidRPr="00D306CD">
                  <w:rPr>
                    <w:rFonts w:ascii="DM Sans" w:eastAsiaTheme="minorHAnsi" w:hAnsi="DM Sans" w:cstheme="minorBidi"/>
                    <w:color w:val="003A40" w:themeColor="text1"/>
                    <w:sz w:val="22"/>
                    <w:szCs w:val="20"/>
                    <w:highlight w:val="lightGray"/>
                    <w:lang w:eastAsia="en-US"/>
                  </w:rPr>
                  <w:t>Klicken oder tippen Sie hier, um Text einzugeben.</w:t>
                </w:r>
              </w:p>
            </w:tc>
          </w:sdtContent>
        </w:sdt>
      </w:tr>
    </w:tbl>
    <w:p w14:paraId="307ADCEF" w14:textId="40AC4AEF" w:rsidR="008D2DF6" w:rsidRDefault="008D2DF6">
      <w:bookmarkStart w:id="1" w:name="os_autosavelastposition1342156"/>
      <w:bookmarkEnd w:id="1"/>
      <w:r>
        <w:br w:type="page"/>
      </w:r>
    </w:p>
    <w:p w14:paraId="1F689A37" w14:textId="77777777" w:rsidR="008D2DF6" w:rsidRDefault="008D2DF6" w:rsidP="008D2DF6">
      <w:pPr>
        <w:pStyle w:val="berschrift2"/>
        <w:numPr>
          <w:ilvl w:val="1"/>
          <w:numId w:val="4"/>
        </w:numPr>
      </w:pPr>
      <w:r>
        <w:lastRenderedPageBreak/>
        <w:t>Bewertung des Trainer-Profils</w:t>
      </w:r>
    </w:p>
    <w:p w14:paraId="0AF0E735" w14:textId="77777777" w:rsidR="008D2DF6" w:rsidRDefault="008D2DF6" w:rsidP="008D2DF6"/>
    <w:tbl>
      <w:tblPr>
        <w:tblStyle w:val="Tabellenraster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8D2DF6" w14:paraId="67FED664" w14:textId="77777777" w:rsidTr="009B6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1" w:type="dxa"/>
          </w:tcPr>
          <w:p w14:paraId="56E28AB5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  <w:r w:rsidRPr="001D7251">
              <w:t>100 % der maximalen Punkte:</w:t>
            </w:r>
          </w:p>
          <w:p w14:paraId="4BF03345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2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4"/>
            </w:tblGrid>
            <w:tr w:rsidR="008D2DF6" w:rsidRPr="004B61C2" w14:paraId="670C24AA" w14:textId="77777777" w:rsidTr="009B6C8E">
              <w:trPr>
                <w:trHeight w:val="735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EBBF06" w14:textId="77777777" w:rsidR="008D2DF6" w:rsidRPr="001D7251" w:rsidRDefault="008D2DF6" w:rsidP="009B6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8"/>
                    <w:jc w:val="both"/>
                  </w:pPr>
                  <w:r w:rsidRPr="001D7251">
                    <w:t xml:space="preserve">Auf Grundlage der Wertungsmaßstäbe (Vollständigkeit und Plausibilität der Darstellung) in Bezug auf die vorgegebenen Aspekte </w:t>
                  </w:r>
                  <w:r>
                    <w:t>eine sehr gute Vorstellung des Trainers / der Trainerin.</w:t>
                  </w:r>
                </w:p>
              </w:tc>
            </w:tr>
          </w:tbl>
          <w:p w14:paraId="57E785A4" w14:textId="77777777" w:rsidR="008D2DF6" w:rsidRDefault="008D2DF6" w:rsidP="009B6C8E">
            <w:pPr>
              <w:jc w:val="both"/>
            </w:pPr>
          </w:p>
        </w:tc>
      </w:tr>
      <w:tr w:rsidR="008D2DF6" w14:paraId="18F76278" w14:textId="77777777" w:rsidTr="009B6C8E">
        <w:tc>
          <w:tcPr>
            <w:tcW w:w="3261" w:type="dxa"/>
          </w:tcPr>
          <w:p w14:paraId="3673B729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  <w:r w:rsidRPr="001D7251">
              <w:t>80 % der maximalen Punkte:</w:t>
            </w:r>
          </w:p>
        </w:tc>
        <w:tc>
          <w:tcPr>
            <w:tcW w:w="652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6"/>
            </w:tblGrid>
            <w:tr w:rsidR="008D2DF6" w:rsidRPr="004B61C2" w14:paraId="4F967433" w14:textId="77777777" w:rsidTr="009B6C8E">
              <w:trPr>
                <w:trHeight w:val="635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466AE7" w14:textId="77777777" w:rsidR="008D2DF6" w:rsidRDefault="008D2DF6" w:rsidP="009B6C8E">
                  <w:pPr>
                    <w:spacing w:after="0" w:line="240" w:lineRule="auto"/>
                    <w:ind w:hanging="78"/>
                    <w:jc w:val="both"/>
                  </w:pPr>
                  <w:r w:rsidRPr="001D7251">
                    <w:t>Auf Grundlage der Wertun</w:t>
                  </w:r>
                  <w:r>
                    <w:t>gsmaßstäbe (Vollständigkeit und</w:t>
                  </w:r>
                </w:p>
                <w:p w14:paraId="787FCC92" w14:textId="77777777" w:rsidR="008D2DF6" w:rsidRDefault="008D2DF6" w:rsidP="009B6C8E">
                  <w:pPr>
                    <w:spacing w:after="0" w:line="240" w:lineRule="auto"/>
                    <w:ind w:hanging="78"/>
                    <w:jc w:val="both"/>
                  </w:pPr>
                  <w:r w:rsidRPr="001D7251">
                    <w:t>Plausibilität der Darstellung</w:t>
                  </w:r>
                  <w:r>
                    <w:t>) in Bezug auf die vorgegebenen</w:t>
                  </w:r>
                </w:p>
                <w:p w14:paraId="59D80721" w14:textId="77777777" w:rsidR="008D2DF6" w:rsidRPr="001D7251" w:rsidRDefault="008D2DF6" w:rsidP="009B6C8E">
                  <w:pPr>
                    <w:spacing w:after="0" w:line="240" w:lineRule="auto"/>
                    <w:ind w:hanging="78"/>
                    <w:jc w:val="both"/>
                  </w:pPr>
                  <w:r w:rsidRPr="001D7251">
                    <w:t xml:space="preserve">Aspekte </w:t>
                  </w:r>
                  <w:r>
                    <w:t>eine gute Vorstellung des Trainers / der Trainerin.</w:t>
                  </w:r>
                </w:p>
              </w:tc>
            </w:tr>
          </w:tbl>
          <w:p w14:paraId="59F4A1FE" w14:textId="77777777" w:rsidR="008D2DF6" w:rsidRDefault="008D2DF6" w:rsidP="009B6C8E">
            <w:pPr>
              <w:jc w:val="both"/>
            </w:pPr>
          </w:p>
        </w:tc>
      </w:tr>
      <w:tr w:rsidR="008D2DF6" w14:paraId="27FC7A99" w14:textId="77777777" w:rsidTr="009B6C8E">
        <w:tc>
          <w:tcPr>
            <w:tcW w:w="3261" w:type="dxa"/>
          </w:tcPr>
          <w:p w14:paraId="65895D39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  <w:r w:rsidRPr="001D7251">
              <w:t>60 % der maximalen Punkte:</w:t>
            </w:r>
          </w:p>
        </w:tc>
        <w:tc>
          <w:tcPr>
            <w:tcW w:w="6520" w:type="dxa"/>
          </w:tcPr>
          <w:p w14:paraId="61CA466C" w14:textId="77777777" w:rsidR="008D2DF6" w:rsidRDefault="008D2DF6" w:rsidP="009B6C8E">
            <w:pPr>
              <w:jc w:val="both"/>
            </w:pPr>
            <w:r>
              <w:t>Auf Grundlage der Wertungsmaßstäbe (Vollständigkeit und Plausibilität der Darstellung) in Bezug auf die vorgegebenen Aspekte eine zufriedenstellende Vorstellung des Trainers / der Trainerin.</w:t>
            </w:r>
          </w:p>
        </w:tc>
      </w:tr>
      <w:tr w:rsidR="008D2DF6" w14:paraId="7ECE207F" w14:textId="77777777" w:rsidTr="009B6C8E">
        <w:tc>
          <w:tcPr>
            <w:tcW w:w="3261" w:type="dxa"/>
          </w:tcPr>
          <w:p w14:paraId="1BF7FF80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  <w:r w:rsidRPr="001D7251">
              <w:t>40 % der maximalen Punkte:</w:t>
            </w:r>
          </w:p>
        </w:tc>
        <w:tc>
          <w:tcPr>
            <w:tcW w:w="6520" w:type="dxa"/>
          </w:tcPr>
          <w:p w14:paraId="141182A8" w14:textId="77777777" w:rsidR="008D2DF6" w:rsidRDefault="008D2DF6" w:rsidP="009B6C8E">
            <w:pPr>
              <w:jc w:val="both"/>
            </w:pPr>
            <w:r>
              <w:t>Auf Grundlage der Wertungsmaßstäbe (Vollständigkeit und Plausibilität der Darstellung) in Bezug auf die vorgegebenen Aspekte Wertungskriterium eine ausreichende Vorstellung des Trainers / der Trainerin.</w:t>
            </w:r>
          </w:p>
        </w:tc>
      </w:tr>
      <w:tr w:rsidR="008D2DF6" w14:paraId="4DEE201A" w14:textId="77777777" w:rsidTr="009B6C8E">
        <w:tc>
          <w:tcPr>
            <w:tcW w:w="3261" w:type="dxa"/>
          </w:tcPr>
          <w:p w14:paraId="44C1B48D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  <w:r w:rsidRPr="001D7251">
              <w:t>20 % der maximalen Punkte:</w:t>
            </w:r>
          </w:p>
        </w:tc>
        <w:tc>
          <w:tcPr>
            <w:tcW w:w="6520" w:type="dxa"/>
          </w:tcPr>
          <w:p w14:paraId="56386E59" w14:textId="77777777" w:rsidR="008D2DF6" w:rsidRDefault="008D2DF6" w:rsidP="009B6C8E">
            <w:pPr>
              <w:jc w:val="both"/>
            </w:pPr>
            <w:r>
              <w:t>Auf Grundlage der Wertungsmaßstäbe (Vollständigkeit und Plausibilität der Darstellung) in Bezug auf die vorgegebenen Aspekte eine mit Mängeln behaftete Vorstellung des Trainers / der Trainerin.</w:t>
            </w:r>
          </w:p>
        </w:tc>
      </w:tr>
      <w:tr w:rsidR="008D2DF6" w14:paraId="64C4FA09" w14:textId="77777777" w:rsidTr="009B6C8E">
        <w:tc>
          <w:tcPr>
            <w:tcW w:w="3261" w:type="dxa"/>
          </w:tcPr>
          <w:p w14:paraId="43526222" w14:textId="77777777" w:rsidR="008D2DF6" w:rsidRPr="001D7251" w:rsidRDefault="008D2DF6" w:rsidP="009B6C8E">
            <w:pPr>
              <w:autoSpaceDE w:val="0"/>
              <w:autoSpaceDN w:val="0"/>
              <w:adjustRightInd w:val="0"/>
              <w:jc w:val="both"/>
            </w:pPr>
            <w:r w:rsidRPr="001D7251">
              <w:t>0 % der maximalen Punkte:</w:t>
            </w:r>
          </w:p>
        </w:tc>
        <w:tc>
          <w:tcPr>
            <w:tcW w:w="6520" w:type="dxa"/>
          </w:tcPr>
          <w:p w14:paraId="4A8B8047" w14:textId="77777777" w:rsidR="008D2DF6" w:rsidRDefault="008D2DF6" w:rsidP="009B6C8E">
            <w:pPr>
              <w:jc w:val="both"/>
            </w:pPr>
            <w:r>
              <w:t>Auf Grundlage der Wertungsmaßstäbe (Vollständigkeit und Plausibilität der Darstellung) in Bezug auf die vorgegebenen Aspekte eine unzureichende Vorstellung des Trainers / der Trainerin.</w:t>
            </w:r>
          </w:p>
        </w:tc>
      </w:tr>
    </w:tbl>
    <w:p w14:paraId="73B907BA" w14:textId="77777777" w:rsidR="008D2DF6" w:rsidRDefault="008D2DF6" w:rsidP="008D2DF6"/>
    <w:p w14:paraId="2CC37BE1" w14:textId="77777777" w:rsidR="008D2DF6" w:rsidRDefault="008D2DF6" w:rsidP="003C77FA"/>
    <w:sectPr w:rsidR="008D2DF6" w:rsidSect="00DC406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D803E" w14:textId="77777777" w:rsidR="001049F0" w:rsidRDefault="001049F0" w:rsidP="003C18A9">
      <w:pPr>
        <w:spacing w:after="0" w:line="240" w:lineRule="auto"/>
      </w:pPr>
      <w:r>
        <w:separator/>
      </w:r>
    </w:p>
  </w:endnote>
  <w:endnote w:type="continuationSeparator" w:id="0">
    <w:p w14:paraId="7E69F956" w14:textId="77777777" w:rsidR="001049F0" w:rsidRDefault="001049F0" w:rsidP="003C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  <w:embedRegular r:id="rId1" w:fontKey="{083C2B38-439A-4E9E-99E1-F15DCF55A035}"/>
    <w:embedBold r:id="rId2" w:fontKey="{06658FF4-3B2F-4158-8D3B-738C958F4C88}"/>
    <w:embedItalic r:id="rId3" w:fontKey="{1F4EF036-B1D8-4C5A-92E1-5196F2EF3C9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189B9D2A-EE08-4786-B353-12461D9907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8" w:space="0" w:color="F1C400" w:themeColor="accent5"/>
      </w:tblBorders>
      <w:tblLayout w:type="fixed"/>
      <w:tblLook w:val="04A0" w:firstRow="1" w:lastRow="0" w:firstColumn="1" w:lastColumn="0" w:noHBand="0" w:noVBand="1"/>
    </w:tblPr>
    <w:tblGrid>
      <w:gridCol w:w="1418"/>
      <w:gridCol w:w="7087"/>
      <w:gridCol w:w="1406"/>
    </w:tblGrid>
    <w:tr w:rsidR="00004547" w:rsidRPr="005E2B95" w14:paraId="4BC980DF" w14:textId="77777777" w:rsidTr="00D17A22">
      <w:trPr>
        <w:trHeight w:val="283"/>
      </w:trPr>
      <w:sdt>
        <w:sdtPr>
          <w:alias w:val="Titel"/>
          <w:tag w:val=""/>
          <w:id w:val="91428036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8505" w:type="dxa"/>
              <w:gridSpan w:val="2"/>
            </w:tcPr>
            <w:p w14:paraId="2E540AF9" w14:textId="12473807" w:rsidR="00004547" w:rsidRPr="005E2B95" w:rsidRDefault="00D306CD" w:rsidP="00004547">
              <w:pPr>
                <w:pStyle w:val="Fuzeile"/>
              </w:pPr>
              <w:r>
                <w:t>1282_</w:t>
              </w:r>
              <w:proofErr w:type="gramStart"/>
              <w:r>
                <w:t>RV Jahreswechselseminare</w:t>
              </w:r>
              <w:proofErr w:type="gramEnd"/>
            </w:p>
          </w:tc>
        </w:sdtContent>
      </w:sdt>
      <w:tc>
        <w:tcPr>
          <w:tcW w:w="1406" w:type="dxa"/>
        </w:tcPr>
        <w:p w14:paraId="6935B0B8" w14:textId="374E5CDA" w:rsidR="00004547" w:rsidRPr="005E2B95" w:rsidRDefault="00004547" w:rsidP="00573AB5">
          <w:pPr>
            <w:pStyle w:val="Fuzeile"/>
            <w:jc w:val="right"/>
          </w:pPr>
          <w:r w:rsidRPr="005E2B95">
            <w:t>www.</w:t>
          </w:r>
          <w:r w:rsidR="00573AB5">
            <w:t>civillent.de</w:t>
          </w:r>
        </w:p>
      </w:tc>
    </w:tr>
    <w:tr w:rsidR="00004547" w:rsidRPr="005E2B95" w14:paraId="5AD9B9CB" w14:textId="77777777" w:rsidTr="00D17A22">
      <w:trPr>
        <w:trHeight w:val="283"/>
      </w:trPr>
      <w:tc>
        <w:tcPr>
          <w:tcW w:w="1418" w:type="dxa"/>
        </w:tcPr>
        <w:p w14:paraId="0C61D8C9" w14:textId="77777777" w:rsidR="00004547" w:rsidRPr="005E2B95" w:rsidRDefault="00004547" w:rsidP="00004547">
          <w:pPr>
            <w:pStyle w:val="Fuzeile"/>
          </w:pPr>
          <w:r w:rsidRPr="005E2B95">
            <w:t>Klassifizierung</w:t>
          </w:r>
        </w:p>
      </w:tc>
      <w:sdt>
        <w:sdtPr>
          <w:rPr>
            <w:rStyle w:val="FuzeileZchn"/>
          </w:rPr>
          <w:alias w:val="Klassifizierung"/>
          <w:tag w:val="Klassifizierung"/>
          <w:id w:val="1459299253"/>
          <w15:color w:val="003A40"/>
          <w:comboBox>
            <w:listItem w:value="Wählen Sie ein Element aus."/>
            <w:listItem w:displayText="intern" w:value="intern"/>
            <w:listItem w:displayText="extern" w:value="extern"/>
            <w:listItem w:displayText="öffentlich" w:value="öffentlich"/>
            <w:listItem w:displayText="vertraulich" w:value="vertraulich"/>
            <w:listItem w:displayText="streng vertraulich" w:value="streng vertraulich"/>
          </w:comboBox>
        </w:sdtPr>
        <w:sdtEndPr>
          <w:rPr>
            <w:rStyle w:val="Absatz-Standardschriftart"/>
          </w:rPr>
        </w:sdtEndPr>
        <w:sdtContent>
          <w:tc>
            <w:tcPr>
              <w:tcW w:w="7087" w:type="dxa"/>
            </w:tcPr>
            <w:p w14:paraId="20C64E78" w14:textId="1967F3C1" w:rsidR="00004547" w:rsidRPr="005E2B95" w:rsidRDefault="000C5254" w:rsidP="00004547">
              <w:pPr>
                <w:pStyle w:val="Fuzeile"/>
              </w:pPr>
              <w:r>
                <w:rPr>
                  <w:rStyle w:val="FuzeileZchn"/>
                </w:rPr>
                <w:t>extern</w:t>
              </w:r>
            </w:p>
          </w:tc>
        </w:sdtContent>
      </w:sdt>
      <w:tc>
        <w:tcPr>
          <w:tcW w:w="1406" w:type="dxa"/>
        </w:tcPr>
        <w:sdt>
          <w:sdtPr>
            <w:id w:val="527295890"/>
            <w:docPartObj>
              <w:docPartGallery w:val="Page Numbers (Top of Page)"/>
              <w:docPartUnique/>
            </w:docPartObj>
          </w:sdtPr>
          <w:sdtEndPr/>
          <w:sdtContent>
            <w:p w14:paraId="72BD14F4" w14:textId="344FD871" w:rsidR="00004547" w:rsidRPr="005E2B95" w:rsidRDefault="00004547" w:rsidP="00004547">
              <w:pPr>
                <w:pStyle w:val="Fuzeile"/>
                <w:jc w:val="right"/>
              </w:pPr>
              <w:r w:rsidRPr="00004547">
                <w:t xml:space="preserve">Seite </w:t>
              </w:r>
              <w:r w:rsidRPr="00004547">
                <w:rPr>
                  <w:bCs/>
                  <w:sz w:val="24"/>
                  <w:szCs w:val="24"/>
                </w:rPr>
                <w:fldChar w:fldCharType="begin"/>
              </w:r>
              <w:r w:rsidRPr="00004547">
                <w:rPr>
                  <w:bCs/>
                </w:rPr>
                <w:instrText>PAGE</w:instrText>
              </w:r>
              <w:r w:rsidRPr="00004547">
                <w:rPr>
                  <w:bCs/>
                  <w:sz w:val="24"/>
                  <w:szCs w:val="24"/>
                </w:rPr>
                <w:fldChar w:fldCharType="separate"/>
              </w:r>
              <w:r w:rsidR="00F77B9E">
                <w:rPr>
                  <w:bCs/>
                  <w:noProof/>
                </w:rPr>
                <w:t>6</w:t>
              </w:r>
              <w:r w:rsidRPr="00004547">
                <w:rPr>
                  <w:bCs/>
                  <w:sz w:val="24"/>
                  <w:szCs w:val="24"/>
                </w:rPr>
                <w:fldChar w:fldCharType="end"/>
              </w:r>
              <w:r w:rsidRPr="00004547">
                <w:t xml:space="preserve"> von </w:t>
              </w:r>
              <w:r w:rsidRPr="00004547">
                <w:rPr>
                  <w:bCs/>
                  <w:sz w:val="24"/>
                  <w:szCs w:val="24"/>
                </w:rPr>
                <w:fldChar w:fldCharType="begin"/>
              </w:r>
              <w:r w:rsidRPr="00004547">
                <w:rPr>
                  <w:bCs/>
                </w:rPr>
                <w:instrText>NUMPAGES</w:instrText>
              </w:r>
              <w:r w:rsidRPr="00004547">
                <w:rPr>
                  <w:bCs/>
                  <w:sz w:val="24"/>
                  <w:szCs w:val="24"/>
                </w:rPr>
                <w:fldChar w:fldCharType="separate"/>
              </w:r>
              <w:r w:rsidR="00F77B9E">
                <w:rPr>
                  <w:bCs/>
                  <w:noProof/>
                </w:rPr>
                <w:t>6</w:t>
              </w:r>
              <w:r w:rsidRPr="00004547">
                <w:rPr>
                  <w:bCs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6DB982FA" w14:textId="77777777" w:rsidR="00004547" w:rsidRDefault="000045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8" w:space="0" w:color="F1C400" w:themeColor="accent5"/>
      </w:tblBorders>
      <w:tblLayout w:type="fixed"/>
      <w:tblLook w:val="04A0" w:firstRow="1" w:lastRow="0" w:firstColumn="1" w:lastColumn="0" w:noHBand="0" w:noVBand="1"/>
    </w:tblPr>
    <w:tblGrid>
      <w:gridCol w:w="1418"/>
      <w:gridCol w:w="7087"/>
      <w:gridCol w:w="1406"/>
    </w:tblGrid>
    <w:tr w:rsidR="00DC4068" w:rsidRPr="005E2B95" w14:paraId="701D0949" w14:textId="77777777" w:rsidTr="00D17A22">
      <w:trPr>
        <w:trHeight w:val="283"/>
      </w:trPr>
      <w:sdt>
        <w:sdtPr>
          <w:rPr>
            <w:rStyle w:val="FuzeileZchn"/>
          </w:rPr>
          <w:alias w:val="Titel über Datei--&gt;Informationen--&gt;Titel eingeben"/>
          <w:tag w:val=""/>
          <w:id w:val="81059658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003A40"/>
          <w:text/>
        </w:sdtPr>
        <w:sdtEndPr>
          <w:rPr>
            <w:rStyle w:val="Absatz-Standardschriftart"/>
            <w:b/>
          </w:rPr>
        </w:sdtEndPr>
        <w:sdtContent>
          <w:tc>
            <w:tcPr>
              <w:tcW w:w="8505" w:type="dxa"/>
              <w:gridSpan w:val="2"/>
            </w:tcPr>
            <w:p w14:paraId="305498D6" w14:textId="4696D40A" w:rsidR="00DC4068" w:rsidRPr="00B10458" w:rsidRDefault="00573AB5" w:rsidP="005974F0">
              <w:pPr>
                <w:pStyle w:val="Fuzeile"/>
                <w:rPr>
                  <w:b/>
                </w:rPr>
              </w:pPr>
              <w:r>
                <w:rPr>
                  <w:rStyle w:val="FuzeileZchn"/>
                </w:rPr>
                <w:t>1</w:t>
              </w:r>
              <w:r w:rsidR="00D306CD">
                <w:rPr>
                  <w:rStyle w:val="FuzeileZchn"/>
                </w:rPr>
                <w:t>282</w:t>
              </w:r>
              <w:r>
                <w:rPr>
                  <w:rStyle w:val="FuzeileZchn"/>
                </w:rPr>
                <w:t>_</w:t>
              </w:r>
              <w:proofErr w:type="gramStart"/>
              <w:r>
                <w:rPr>
                  <w:rStyle w:val="FuzeileZchn"/>
                </w:rPr>
                <w:t>RV Jahreswechselseminare</w:t>
              </w:r>
              <w:proofErr w:type="gramEnd"/>
            </w:p>
          </w:tc>
        </w:sdtContent>
      </w:sdt>
      <w:tc>
        <w:tcPr>
          <w:tcW w:w="1406" w:type="dxa"/>
        </w:tcPr>
        <w:p w14:paraId="387809CF" w14:textId="67848EAF" w:rsidR="00DC4068" w:rsidRPr="005E2B95" w:rsidRDefault="00DC4068" w:rsidP="00573AB5">
          <w:pPr>
            <w:pStyle w:val="Fuzeile"/>
            <w:jc w:val="right"/>
          </w:pPr>
          <w:r w:rsidRPr="005E2B95">
            <w:t>www.</w:t>
          </w:r>
          <w:r w:rsidR="00573AB5">
            <w:t>civillent.de</w:t>
          </w:r>
        </w:p>
      </w:tc>
    </w:tr>
    <w:tr w:rsidR="00DC4068" w:rsidRPr="005E2B95" w14:paraId="07D8D406" w14:textId="77777777" w:rsidTr="00D17A22">
      <w:trPr>
        <w:trHeight w:val="283"/>
      </w:trPr>
      <w:tc>
        <w:tcPr>
          <w:tcW w:w="1418" w:type="dxa"/>
        </w:tcPr>
        <w:p w14:paraId="24FA337A" w14:textId="77777777" w:rsidR="00DC4068" w:rsidRPr="005E2B95" w:rsidRDefault="00DC4068" w:rsidP="005E2B95">
          <w:pPr>
            <w:pStyle w:val="Fuzeile"/>
          </w:pPr>
          <w:r w:rsidRPr="005E2B95">
            <w:t>Klassifizierung</w:t>
          </w:r>
        </w:p>
      </w:tc>
      <w:sdt>
        <w:sdtPr>
          <w:rPr>
            <w:rStyle w:val="FuzeileZchn"/>
          </w:rPr>
          <w:alias w:val="Klassifizierung"/>
          <w:tag w:val="Klassifizierung"/>
          <w:id w:val="1569231877"/>
          <w15:color w:val="003A40"/>
          <w:comboBox>
            <w:listItem w:value="Wählen Sie ein Element aus."/>
            <w:listItem w:displayText="intern" w:value="intern"/>
            <w:listItem w:displayText="extern" w:value="extern"/>
            <w:listItem w:displayText="öffentlich" w:value="öffentlich"/>
            <w:listItem w:displayText="vertraulich" w:value="vertraulich"/>
            <w:listItem w:displayText="streng vertraulich" w:value="streng vertraulich"/>
          </w:comboBox>
        </w:sdtPr>
        <w:sdtEndPr>
          <w:rPr>
            <w:rStyle w:val="Absatz-Standardschriftart"/>
          </w:rPr>
        </w:sdtEndPr>
        <w:sdtContent>
          <w:tc>
            <w:tcPr>
              <w:tcW w:w="7087" w:type="dxa"/>
            </w:tcPr>
            <w:p w14:paraId="2D958FD6" w14:textId="00384E7B" w:rsidR="00DC4068" w:rsidRPr="005E2B95" w:rsidRDefault="000C5254" w:rsidP="005E2B95">
              <w:pPr>
                <w:pStyle w:val="Fuzeile"/>
              </w:pPr>
              <w:r>
                <w:rPr>
                  <w:rStyle w:val="FuzeileZchn"/>
                </w:rPr>
                <w:t>extern</w:t>
              </w:r>
            </w:p>
          </w:tc>
        </w:sdtContent>
      </w:sdt>
      <w:tc>
        <w:tcPr>
          <w:tcW w:w="1406" w:type="dxa"/>
        </w:tcPr>
        <w:sdt>
          <w:sdtPr>
            <w:id w:val="-318581638"/>
            <w:docPartObj>
              <w:docPartGallery w:val="Page Numbers (Top of Page)"/>
              <w:docPartUnique/>
            </w:docPartObj>
          </w:sdtPr>
          <w:sdtEndPr/>
          <w:sdtContent>
            <w:p w14:paraId="5DBBC747" w14:textId="35388D5F" w:rsidR="00DC4068" w:rsidRPr="005E2B95" w:rsidRDefault="00DC4068" w:rsidP="00004547">
              <w:pPr>
                <w:pStyle w:val="Fuzeile"/>
                <w:jc w:val="right"/>
              </w:pPr>
              <w:r w:rsidRPr="00004547">
                <w:t xml:space="preserve">Seite </w:t>
              </w:r>
              <w:r w:rsidRPr="00004547">
                <w:rPr>
                  <w:bCs/>
                  <w:sz w:val="24"/>
                  <w:szCs w:val="24"/>
                </w:rPr>
                <w:fldChar w:fldCharType="begin"/>
              </w:r>
              <w:r w:rsidRPr="00004547">
                <w:rPr>
                  <w:bCs/>
                </w:rPr>
                <w:instrText>PAGE</w:instrText>
              </w:r>
              <w:r w:rsidRPr="00004547">
                <w:rPr>
                  <w:bCs/>
                  <w:sz w:val="24"/>
                  <w:szCs w:val="24"/>
                </w:rPr>
                <w:fldChar w:fldCharType="separate"/>
              </w:r>
              <w:r w:rsidR="00F77B9E">
                <w:rPr>
                  <w:bCs/>
                  <w:noProof/>
                </w:rPr>
                <w:t>1</w:t>
              </w:r>
              <w:r w:rsidRPr="00004547">
                <w:rPr>
                  <w:bCs/>
                  <w:sz w:val="24"/>
                  <w:szCs w:val="24"/>
                </w:rPr>
                <w:fldChar w:fldCharType="end"/>
              </w:r>
              <w:r w:rsidRPr="00004547">
                <w:t xml:space="preserve"> von </w:t>
              </w:r>
              <w:r w:rsidRPr="00004547">
                <w:rPr>
                  <w:bCs/>
                  <w:sz w:val="24"/>
                  <w:szCs w:val="24"/>
                </w:rPr>
                <w:fldChar w:fldCharType="begin"/>
              </w:r>
              <w:r w:rsidRPr="00004547">
                <w:rPr>
                  <w:bCs/>
                </w:rPr>
                <w:instrText>NUMPAGES</w:instrText>
              </w:r>
              <w:r w:rsidRPr="00004547">
                <w:rPr>
                  <w:bCs/>
                  <w:sz w:val="24"/>
                  <w:szCs w:val="24"/>
                </w:rPr>
                <w:fldChar w:fldCharType="separate"/>
              </w:r>
              <w:r w:rsidR="00F77B9E">
                <w:rPr>
                  <w:bCs/>
                  <w:noProof/>
                </w:rPr>
                <w:t>6</w:t>
              </w:r>
              <w:r w:rsidRPr="00004547">
                <w:rPr>
                  <w:bCs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244AACDE" w14:textId="77777777" w:rsidR="005E2B95" w:rsidRDefault="005E2B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058D" w14:textId="77777777" w:rsidR="001049F0" w:rsidRDefault="001049F0" w:rsidP="003C18A9">
      <w:pPr>
        <w:spacing w:after="0" w:line="240" w:lineRule="auto"/>
      </w:pPr>
      <w:r>
        <w:separator/>
      </w:r>
    </w:p>
  </w:footnote>
  <w:footnote w:type="continuationSeparator" w:id="0">
    <w:p w14:paraId="183ECCB5" w14:textId="77777777" w:rsidR="001049F0" w:rsidRDefault="001049F0" w:rsidP="003C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F1C400" w:themeColor="accent5"/>
      </w:tblBorders>
      <w:tblLook w:val="04A0" w:firstRow="1" w:lastRow="0" w:firstColumn="1" w:lastColumn="0" w:noHBand="0" w:noVBand="1"/>
    </w:tblPr>
    <w:tblGrid>
      <w:gridCol w:w="4955"/>
      <w:gridCol w:w="4956"/>
    </w:tblGrid>
    <w:tr w:rsidR="00004547" w14:paraId="0D88ABE4" w14:textId="77777777" w:rsidTr="00004547">
      <w:tc>
        <w:tcPr>
          <w:tcW w:w="4955" w:type="dxa"/>
        </w:tcPr>
        <w:p w14:paraId="4FEAF309" w14:textId="77777777" w:rsidR="00004547" w:rsidRDefault="00004547">
          <w:pPr>
            <w:pStyle w:val="Kopfzeile"/>
          </w:pPr>
        </w:p>
      </w:tc>
      <w:tc>
        <w:tcPr>
          <w:tcW w:w="4956" w:type="dxa"/>
        </w:tcPr>
        <w:p w14:paraId="037A7FE2" w14:textId="77777777" w:rsidR="00004547" w:rsidRDefault="00004547">
          <w:pPr>
            <w:pStyle w:val="Kopfzeile"/>
          </w:pPr>
        </w:p>
      </w:tc>
    </w:tr>
  </w:tbl>
  <w:p w14:paraId="4F36F270" w14:textId="77777777" w:rsidR="00004547" w:rsidRDefault="000045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bottom w:val="single" w:sz="8" w:space="0" w:color="F1C400" w:themeColor="accent5"/>
      </w:tblBorders>
      <w:tblLayout w:type="fixed"/>
      <w:tblLook w:val="04A0" w:firstRow="1" w:lastRow="0" w:firstColumn="1" w:lastColumn="0" w:noHBand="0" w:noVBand="1"/>
    </w:tblPr>
    <w:tblGrid>
      <w:gridCol w:w="3261"/>
      <w:gridCol w:w="1978"/>
      <w:gridCol w:w="4684"/>
    </w:tblGrid>
    <w:tr w:rsidR="00DC4068" w14:paraId="54078F15" w14:textId="77777777" w:rsidTr="000A3036">
      <w:trPr>
        <w:trHeight w:val="1701"/>
      </w:trPr>
      <w:tc>
        <w:tcPr>
          <w:tcW w:w="3261" w:type="dxa"/>
        </w:tcPr>
        <w:p w14:paraId="0EAEDE8E" w14:textId="5C49A760" w:rsidR="00DC4068" w:rsidRDefault="00573AB5" w:rsidP="005E2B95">
          <w:pPr>
            <w:pStyle w:val="Kopfzeile"/>
          </w:pPr>
          <w:r>
            <w:rPr>
              <w:noProof/>
              <w:lang w:eastAsia="de-DE"/>
            </w:rPr>
            <w:drawing>
              <wp:inline distT="0" distB="0" distL="0" distR="0" wp14:anchorId="10A6F461" wp14:editId="6FF9F34B">
                <wp:extent cx="1567145" cy="51480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ommONE_POS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7145" cy="51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8" w:type="dxa"/>
        </w:tcPr>
        <w:p w14:paraId="659CA6FB" w14:textId="77777777" w:rsidR="00DC4068" w:rsidRDefault="00DC4068" w:rsidP="005E2B95">
          <w:pPr>
            <w:pStyle w:val="Kopfzeile"/>
          </w:pPr>
        </w:p>
      </w:tc>
      <w:tc>
        <w:tcPr>
          <w:tcW w:w="4684" w:type="dxa"/>
        </w:tcPr>
        <w:p w14:paraId="45BED5C5" w14:textId="6D55C197" w:rsidR="00DC4068" w:rsidRDefault="0026577D" w:rsidP="00EC3917">
          <w:pPr>
            <w:pStyle w:val="Kopfzeile"/>
            <w:spacing w:before="120" w:after="120"/>
            <w:rPr>
              <w:b/>
              <w:sz w:val="36"/>
            </w:rPr>
          </w:pPr>
          <w:r>
            <w:rPr>
              <w:b/>
              <w:sz w:val="36"/>
            </w:rPr>
            <w:t>Trainer</w:t>
          </w:r>
          <w:r w:rsidR="00920362">
            <w:rPr>
              <w:b/>
              <w:sz w:val="36"/>
            </w:rPr>
            <w:t>-</w:t>
          </w:r>
          <w:r w:rsidR="00F62E4C" w:rsidRPr="00920362">
            <w:rPr>
              <w:b/>
              <w:sz w:val="36"/>
            </w:rPr>
            <w:t>P</w:t>
          </w:r>
          <w:r w:rsidR="00EE06CE" w:rsidRPr="00920362">
            <w:rPr>
              <w:b/>
              <w:sz w:val="36"/>
            </w:rPr>
            <w:t>rofil</w:t>
          </w:r>
        </w:p>
        <w:p w14:paraId="451BBBFC" w14:textId="0FF49AE5" w:rsidR="00DC4068" w:rsidRPr="005E2B95" w:rsidRDefault="00573AB5" w:rsidP="00D306CD">
          <w:pPr>
            <w:pStyle w:val="Kopfzeile"/>
            <w:spacing w:before="120" w:after="120"/>
            <w:rPr>
              <w:b/>
            </w:rPr>
          </w:pPr>
          <w:r w:rsidRPr="00573AB5">
            <w:rPr>
              <w:b/>
            </w:rPr>
            <w:t>Rahmenvertrag Jahreswechselseminare</w:t>
          </w:r>
        </w:p>
      </w:tc>
    </w:tr>
  </w:tbl>
  <w:p w14:paraId="4108FEFB" w14:textId="77777777" w:rsidR="005E2B95" w:rsidRDefault="005E2B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DD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6A16D3"/>
    <w:multiLevelType w:val="hybridMultilevel"/>
    <w:tmpl w:val="5D420D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900C8"/>
    <w:multiLevelType w:val="hybridMultilevel"/>
    <w:tmpl w:val="5AD89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0994"/>
    <w:multiLevelType w:val="hybridMultilevel"/>
    <w:tmpl w:val="347CDEBA"/>
    <w:lvl w:ilvl="0" w:tplc="74F8B262"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F73F1"/>
    <w:multiLevelType w:val="multilevel"/>
    <w:tmpl w:val="59082382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ascii="DM Sans" w:hAnsi="DM Sans" w:hint="default"/>
        <w:b/>
        <w:i w:val="0"/>
        <w:color w:val="009490" w:themeColor="accent2"/>
        <w:sz w:val="42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ascii="DM Sans" w:hAnsi="DM Sans" w:hint="default"/>
        <w:b/>
        <w:i w:val="0"/>
        <w:color w:val="003A40" w:themeColor="text1"/>
        <w:sz w:val="36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ascii="DM Sans" w:hAnsi="DM Sans" w:hint="default"/>
        <w:b/>
        <w:i w:val="0"/>
        <w:color w:val="003A40" w:themeColor="text1"/>
        <w:sz w:val="30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ascii="DM Sans" w:hAnsi="DM Sans" w:hint="default"/>
        <w:b/>
        <w:i w:val="0"/>
        <w:color w:val="003A40" w:themeColor="text1"/>
        <w:sz w:val="22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ascii="DM Sans" w:hAnsi="DM Sans" w:hint="default"/>
        <w:b/>
        <w:i w:val="0"/>
        <w:color w:val="003A40" w:themeColor="text1"/>
        <w:sz w:val="22"/>
      </w:rPr>
    </w:lvl>
    <w:lvl w:ilvl="5">
      <w:start w:val="1"/>
      <w:numFmt w:val="decimal"/>
      <w:pStyle w:val="berschrift6"/>
      <w:lvlText w:val="%1.%2.%3.%4.%5.%6"/>
      <w:lvlJc w:val="left"/>
      <w:pPr>
        <w:ind w:left="851" w:hanging="851"/>
      </w:pPr>
      <w:rPr>
        <w:rFonts w:ascii="DM Sans" w:hAnsi="DM Sans" w:hint="default"/>
        <w:b/>
        <w:i w:val="0"/>
        <w:color w:val="003A4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D9C76FC"/>
    <w:multiLevelType w:val="hybridMultilevel"/>
    <w:tmpl w:val="FFD085CA"/>
    <w:lvl w:ilvl="0" w:tplc="0AE42FBA">
      <w:start w:val="1"/>
      <w:numFmt w:val="bullet"/>
      <w:pStyle w:val="Aufzhlung01"/>
      <w:lvlText w:val="-"/>
      <w:lvlJc w:val="left"/>
      <w:pPr>
        <w:ind w:left="720" w:hanging="360"/>
      </w:pPr>
      <w:rPr>
        <w:rFonts w:ascii="DM Sans" w:hAnsi="DM Sans" w:hint="default"/>
        <w:color w:val="003A4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42DAA"/>
    <w:multiLevelType w:val="multilevel"/>
    <w:tmpl w:val="6AC8D158"/>
    <w:styleLink w:val="ListeKommONE"/>
    <w:lvl w:ilvl="0">
      <w:start w:val="1"/>
      <w:numFmt w:val="decimal"/>
      <w:lvlText w:val="%1."/>
      <w:lvlJc w:val="left"/>
      <w:pPr>
        <w:ind w:left="567" w:hanging="567"/>
      </w:pPr>
      <w:rPr>
        <w:rFonts w:ascii="DM Sans" w:hAnsi="DM Sans" w:hint="default"/>
        <w:color w:val="003A40" w:themeColor="text1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7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C002A0"/>
    <w:multiLevelType w:val="hybridMultilevel"/>
    <w:tmpl w:val="3342B2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C48AA"/>
    <w:multiLevelType w:val="hybridMultilevel"/>
    <w:tmpl w:val="C24C89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395426">
    <w:abstractNumId w:val="5"/>
  </w:num>
  <w:num w:numId="2" w16cid:durableId="105388544">
    <w:abstractNumId w:val="5"/>
  </w:num>
  <w:num w:numId="3" w16cid:durableId="1515147981">
    <w:abstractNumId w:val="5"/>
  </w:num>
  <w:num w:numId="4" w16cid:durableId="36009684">
    <w:abstractNumId w:val="4"/>
  </w:num>
  <w:num w:numId="5" w16cid:durableId="664556263">
    <w:abstractNumId w:val="4"/>
  </w:num>
  <w:num w:numId="6" w16cid:durableId="1444350535">
    <w:abstractNumId w:val="4"/>
  </w:num>
  <w:num w:numId="7" w16cid:durableId="649094516">
    <w:abstractNumId w:val="4"/>
  </w:num>
  <w:num w:numId="8" w16cid:durableId="687870924">
    <w:abstractNumId w:val="4"/>
  </w:num>
  <w:num w:numId="9" w16cid:durableId="844712951">
    <w:abstractNumId w:val="4"/>
  </w:num>
  <w:num w:numId="10" w16cid:durableId="1108549179">
    <w:abstractNumId w:val="0"/>
  </w:num>
  <w:num w:numId="11" w16cid:durableId="2143493675">
    <w:abstractNumId w:val="6"/>
  </w:num>
  <w:num w:numId="12" w16cid:durableId="1441795873">
    <w:abstractNumId w:val="2"/>
  </w:num>
  <w:num w:numId="13" w16cid:durableId="999425806">
    <w:abstractNumId w:val="8"/>
  </w:num>
  <w:num w:numId="14" w16cid:durableId="591665831">
    <w:abstractNumId w:val="3"/>
  </w:num>
  <w:num w:numId="15" w16cid:durableId="19686639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25911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Eui8PvzRSKd7J6ZPDazJjXj9wnziJjvBqmOP/x7TLa+4fkhuu6D/Xykf2gTXdxU3wnPt3pMwgONED71DpCMp2A==" w:salt="p4NcwqIAb7hli6P+73fqgw=="/>
  <w:defaultTabStop w:val="708"/>
  <w:hyphenationZone w:val="425"/>
  <w:drawingGridHorizontalSpacing w:val="102"/>
  <w:drawingGridVerticalSpacing w:val="181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105901" w:val="754"/>
    <w:docVar w:name="os_autosavelastposition1342156" w:val="1326"/>
  </w:docVars>
  <w:rsids>
    <w:rsidRoot w:val="00C44E68"/>
    <w:rsid w:val="00004547"/>
    <w:rsid w:val="00017BA6"/>
    <w:rsid w:val="00021C31"/>
    <w:rsid w:val="000300F2"/>
    <w:rsid w:val="00064D8C"/>
    <w:rsid w:val="00080DF5"/>
    <w:rsid w:val="000A3036"/>
    <w:rsid w:val="000A38A0"/>
    <w:rsid w:val="000C4FD1"/>
    <w:rsid w:val="000C5254"/>
    <w:rsid w:val="000E358D"/>
    <w:rsid w:val="000E79DF"/>
    <w:rsid w:val="001049F0"/>
    <w:rsid w:val="00110D31"/>
    <w:rsid w:val="00136230"/>
    <w:rsid w:val="00164426"/>
    <w:rsid w:val="00173005"/>
    <w:rsid w:val="001A0F5E"/>
    <w:rsid w:val="001A19E6"/>
    <w:rsid w:val="001A3552"/>
    <w:rsid w:val="001C032B"/>
    <w:rsid w:val="00200C35"/>
    <w:rsid w:val="00243384"/>
    <w:rsid w:val="002438A4"/>
    <w:rsid w:val="00253659"/>
    <w:rsid w:val="00260795"/>
    <w:rsid w:val="00262427"/>
    <w:rsid w:val="0026577D"/>
    <w:rsid w:val="0028259F"/>
    <w:rsid w:val="00287A23"/>
    <w:rsid w:val="002E519B"/>
    <w:rsid w:val="00343623"/>
    <w:rsid w:val="00365173"/>
    <w:rsid w:val="0038575D"/>
    <w:rsid w:val="00393854"/>
    <w:rsid w:val="003943C5"/>
    <w:rsid w:val="003A2EAA"/>
    <w:rsid w:val="003A34F9"/>
    <w:rsid w:val="003C18A9"/>
    <w:rsid w:val="003C77FA"/>
    <w:rsid w:val="0043014F"/>
    <w:rsid w:val="00444AF2"/>
    <w:rsid w:val="00484614"/>
    <w:rsid w:val="004C4647"/>
    <w:rsid w:val="004C5BFB"/>
    <w:rsid w:val="004D7D80"/>
    <w:rsid w:val="005139E0"/>
    <w:rsid w:val="00517993"/>
    <w:rsid w:val="005233F9"/>
    <w:rsid w:val="00553A61"/>
    <w:rsid w:val="00561AC2"/>
    <w:rsid w:val="00573AB5"/>
    <w:rsid w:val="005844A0"/>
    <w:rsid w:val="005974F0"/>
    <w:rsid w:val="005E2B95"/>
    <w:rsid w:val="005F6816"/>
    <w:rsid w:val="00610282"/>
    <w:rsid w:val="00655C5C"/>
    <w:rsid w:val="00676D5C"/>
    <w:rsid w:val="006A162A"/>
    <w:rsid w:val="006A28A9"/>
    <w:rsid w:val="006D62EB"/>
    <w:rsid w:val="007041A8"/>
    <w:rsid w:val="007526D2"/>
    <w:rsid w:val="00757DFE"/>
    <w:rsid w:val="0076335F"/>
    <w:rsid w:val="00771319"/>
    <w:rsid w:val="00794D56"/>
    <w:rsid w:val="007956F6"/>
    <w:rsid w:val="007A21CA"/>
    <w:rsid w:val="007D0BAC"/>
    <w:rsid w:val="00816909"/>
    <w:rsid w:val="00834C94"/>
    <w:rsid w:val="0088022F"/>
    <w:rsid w:val="00897E76"/>
    <w:rsid w:val="008A6C81"/>
    <w:rsid w:val="008D2DF6"/>
    <w:rsid w:val="008D33A3"/>
    <w:rsid w:val="00920362"/>
    <w:rsid w:val="00925899"/>
    <w:rsid w:val="00984D3E"/>
    <w:rsid w:val="009A4824"/>
    <w:rsid w:val="009F382E"/>
    <w:rsid w:val="00A04E1B"/>
    <w:rsid w:val="00A104B0"/>
    <w:rsid w:val="00A1168B"/>
    <w:rsid w:val="00A11B46"/>
    <w:rsid w:val="00A60269"/>
    <w:rsid w:val="00A604EE"/>
    <w:rsid w:val="00A81501"/>
    <w:rsid w:val="00AD1544"/>
    <w:rsid w:val="00B04F81"/>
    <w:rsid w:val="00B10458"/>
    <w:rsid w:val="00B62DA6"/>
    <w:rsid w:val="00B841B0"/>
    <w:rsid w:val="00B86533"/>
    <w:rsid w:val="00BF4820"/>
    <w:rsid w:val="00C03461"/>
    <w:rsid w:val="00C055E5"/>
    <w:rsid w:val="00C42A02"/>
    <w:rsid w:val="00C44E68"/>
    <w:rsid w:val="00C62FCD"/>
    <w:rsid w:val="00C97238"/>
    <w:rsid w:val="00CA44DB"/>
    <w:rsid w:val="00CB1332"/>
    <w:rsid w:val="00CB59B7"/>
    <w:rsid w:val="00CD05CB"/>
    <w:rsid w:val="00D17A22"/>
    <w:rsid w:val="00D306CD"/>
    <w:rsid w:val="00D44EFF"/>
    <w:rsid w:val="00DC4068"/>
    <w:rsid w:val="00DD1793"/>
    <w:rsid w:val="00E02E14"/>
    <w:rsid w:val="00E06305"/>
    <w:rsid w:val="00E15DEA"/>
    <w:rsid w:val="00E410A8"/>
    <w:rsid w:val="00E86DD5"/>
    <w:rsid w:val="00EC3917"/>
    <w:rsid w:val="00EE06CE"/>
    <w:rsid w:val="00EE4DE6"/>
    <w:rsid w:val="00F34152"/>
    <w:rsid w:val="00F529A4"/>
    <w:rsid w:val="00F53FC9"/>
    <w:rsid w:val="00F62E4C"/>
    <w:rsid w:val="00F73CD8"/>
    <w:rsid w:val="00F77B9E"/>
    <w:rsid w:val="00F90CAB"/>
    <w:rsid w:val="00FC0D3A"/>
    <w:rsid w:val="00FC78D5"/>
    <w:rsid w:val="00FD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79FD936"/>
  <w15:chartTrackingRefBased/>
  <w15:docId w15:val="{B1AE691E-20AD-4611-B2F9-EEFC3006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M Sans" w:eastAsiaTheme="minorHAnsi" w:hAnsi="DM Sans" w:cstheme="minorBidi"/>
        <w:color w:val="003A40" w:themeColor="text1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77FA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1544"/>
    <w:pPr>
      <w:keepNext/>
      <w:keepLines/>
      <w:widowControl w:val="0"/>
      <w:numPr>
        <w:numId w:val="9"/>
      </w:numPr>
      <w:spacing w:before="440"/>
      <w:outlineLvl w:val="0"/>
    </w:pPr>
    <w:rPr>
      <w:rFonts w:eastAsiaTheme="majorEastAsia" w:cstheme="majorBidi"/>
      <w:b/>
      <w:color w:val="009490" w:themeColor="accent2"/>
      <w:sz w:val="42"/>
      <w:szCs w:val="4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AD1544"/>
    <w:pPr>
      <w:keepNext/>
      <w:keepLines/>
      <w:widowControl w:val="0"/>
      <w:numPr>
        <w:ilvl w:val="1"/>
        <w:numId w:val="9"/>
      </w:numPr>
      <w:spacing w:before="220"/>
      <w:outlineLvl w:val="1"/>
    </w:pPr>
    <w:rPr>
      <w:rFonts w:eastAsiaTheme="majorEastAsia" w:cstheme="majorBidi"/>
      <w:b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D1544"/>
    <w:pPr>
      <w:keepNext/>
      <w:keepLines/>
      <w:widowControl w:val="0"/>
      <w:numPr>
        <w:ilvl w:val="2"/>
        <w:numId w:val="9"/>
      </w:numPr>
      <w:spacing w:before="220"/>
      <w:outlineLvl w:val="2"/>
    </w:pPr>
    <w:rPr>
      <w:rFonts w:eastAsiaTheme="majorEastAsia" w:cstheme="majorBidi"/>
      <w:b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11B46"/>
    <w:pPr>
      <w:keepNext/>
      <w:keepLines/>
      <w:widowControl w:val="0"/>
      <w:numPr>
        <w:ilvl w:val="3"/>
        <w:numId w:val="9"/>
      </w:numPr>
      <w:spacing w:before="22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11B46"/>
    <w:pPr>
      <w:keepNext/>
      <w:keepLines/>
      <w:widowControl w:val="0"/>
      <w:numPr>
        <w:ilvl w:val="4"/>
        <w:numId w:val="9"/>
      </w:numPr>
      <w:spacing w:before="220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11B46"/>
    <w:pPr>
      <w:keepNext/>
      <w:keepLines/>
      <w:widowControl w:val="0"/>
      <w:numPr>
        <w:ilvl w:val="5"/>
        <w:numId w:val="9"/>
      </w:numPr>
      <w:spacing w:before="220"/>
      <w:outlineLvl w:val="5"/>
    </w:pPr>
    <w:rPr>
      <w:rFonts w:eastAsiaTheme="majorEastAsia" w:cstheme="majorBid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KommONETabelle">
    <w:name w:val="Komm.ONE_Tabelle"/>
    <w:basedOn w:val="NormaleTabelle"/>
    <w:uiPriority w:val="99"/>
    <w:rsid w:val="00A11B46"/>
    <w:pPr>
      <w:spacing w:after="0" w:line="240" w:lineRule="auto"/>
    </w:pPr>
    <w:rPr>
      <w:sz w:val="22"/>
    </w:rPr>
    <w:tblPr>
      <w:tblBorders>
        <w:top w:val="single" w:sz="8" w:space="0" w:color="003A40" w:themeColor="text1"/>
        <w:left w:val="single" w:sz="8" w:space="0" w:color="003A40" w:themeColor="text1"/>
        <w:bottom w:val="single" w:sz="8" w:space="0" w:color="003A40" w:themeColor="text1"/>
        <w:right w:val="single" w:sz="8" w:space="0" w:color="003A40" w:themeColor="text1"/>
        <w:insideH w:val="single" w:sz="8" w:space="0" w:color="003A40" w:themeColor="text1"/>
        <w:insideV w:val="single" w:sz="8" w:space="0" w:color="003A40" w:themeColor="text1"/>
      </w:tblBorders>
    </w:tblPr>
    <w:tcPr>
      <w:shd w:val="clear" w:color="auto" w:fill="auto"/>
    </w:tcPr>
    <w:tblStylePr w:type="firstRow">
      <w:rPr>
        <w:rFonts w:ascii="DM Sans" w:hAnsi="DM Sans"/>
        <w:b/>
        <w:caps w:val="0"/>
        <w:smallCaps w:val="0"/>
        <w:strike w:val="0"/>
        <w:dstrike w:val="0"/>
        <w:vanish w:val="0"/>
        <w:color w:val="003A40" w:themeColor="text1"/>
        <w:sz w:val="22"/>
        <w:vertAlign w:val="baseline"/>
      </w:rPr>
      <w:tblPr/>
      <w:tcPr>
        <w:shd w:val="clear" w:color="auto" w:fill="99E0DC"/>
      </w:tcPr>
    </w:tblStylePr>
  </w:style>
  <w:style w:type="table" w:styleId="Tabellenraster">
    <w:name w:val="Table Grid"/>
    <w:basedOn w:val="NormaleTabelle"/>
    <w:uiPriority w:val="39"/>
    <w:rsid w:val="00A11B46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M Sans" w:hAnsi="DM Sans"/>
        <w:sz w:val="22"/>
      </w:rPr>
    </w:tblStylePr>
  </w:style>
  <w:style w:type="table" w:styleId="Gitternetztabelle1hell">
    <w:name w:val="Grid Table 1 Light"/>
    <w:basedOn w:val="NormaleTabelle"/>
    <w:uiPriority w:val="46"/>
    <w:rsid w:val="005844A0"/>
    <w:pPr>
      <w:spacing w:after="0" w:line="240" w:lineRule="auto"/>
    </w:pPr>
    <w:tblPr>
      <w:tblStyleRowBandSize w:val="1"/>
      <w:tblStyleColBandSize w:val="1"/>
      <w:tblBorders>
        <w:top w:val="single" w:sz="4" w:space="0" w:color="4CEEFF" w:themeColor="text1" w:themeTint="66"/>
        <w:left w:val="single" w:sz="4" w:space="0" w:color="4CEEFF" w:themeColor="text1" w:themeTint="66"/>
        <w:bottom w:val="single" w:sz="4" w:space="0" w:color="4CEEFF" w:themeColor="text1" w:themeTint="66"/>
        <w:right w:val="single" w:sz="4" w:space="0" w:color="4CEEFF" w:themeColor="text1" w:themeTint="66"/>
        <w:insideH w:val="single" w:sz="4" w:space="0" w:color="4CEEFF" w:themeColor="text1" w:themeTint="66"/>
        <w:insideV w:val="single" w:sz="4" w:space="0" w:color="4CEE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DBF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DBF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5844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5844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3Akzent2">
    <w:name w:val="Grid Table 3 Accent 2"/>
    <w:basedOn w:val="NormaleTabelle"/>
    <w:uiPriority w:val="48"/>
    <w:rsid w:val="005844A0"/>
    <w:pPr>
      <w:spacing w:after="0" w:line="240" w:lineRule="auto"/>
    </w:pPr>
    <w:tblPr>
      <w:tblStyleRowBandSize w:val="1"/>
      <w:tblStyleColBandSize w:val="1"/>
      <w:tblBorders>
        <w:top w:val="single" w:sz="4" w:space="0" w:color="25FFF9" w:themeColor="accent2" w:themeTint="99"/>
        <w:left w:val="single" w:sz="4" w:space="0" w:color="25FFF9" w:themeColor="accent2" w:themeTint="99"/>
        <w:bottom w:val="single" w:sz="4" w:space="0" w:color="25FFF9" w:themeColor="accent2" w:themeTint="99"/>
        <w:right w:val="single" w:sz="4" w:space="0" w:color="25FFF9" w:themeColor="accent2" w:themeTint="99"/>
        <w:insideH w:val="single" w:sz="4" w:space="0" w:color="25FFF9" w:themeColor="accent2" w:themeTint="99"/>
        <w:insideV w:val="single" w:sz="4" w:space="0" w:color="25FFF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FFD" w:themeFill="accent2" w:themeFillTint="33"/>
      </w:tcPr>
    </w:tblStylePr>
    <w:tblStylePr w:type="band1Horz">
      <w:tblPr/>
      <w:tcPr>
        <w:shd w:val="clear" w:color="auto" w:fill="B6FFFD" w:themeFill="accent2" w:themeFillTint="33"/>
      </w:tcPr>
    </w:tblStylePr>
    <w:tblStylePr w:type="neCell">
      <w:tblPr/>
      <w:tcPr>
        <w:tcBorders>
          <w:bottom w:val="single" w:sz="4" w:space="0" w:color="25FFF9" w:themeColor="accent2" w:themeTint="99"/>
        </w:tcBorders>
      </w:tcPr>
    </w:tblStylePr>
    <w:tblStylePr w:type="nwCell">
      <w:tblPr/>
      <w:tcPr>
        <w:tcBorders>
          <w:bottom w:val="single" w:sz="4" w:space="0" w:color="25FFF9" w:themeColor="accent2" w:themeTint="99"/>
        </w:tcBorders>
      </w:tcPr>
    </w:tblStylePr>
    <w:tblStylePr w:type="seCell">
      <w:tblPr/>
      <w:tcPr>
        <w:tcBorders>
          <w:top w:val="single" w:sz="4" w:space="0" w:color="25FFF9" w:themeColor="accent2" w:themeTint="99"/>
        </w:tcBorders>
      </w:tcPr>
    </w:tblStylePr>
    <w:tblStylePr w:type="swCell">
      <w:tblPr/>
      <w:tcPr>
        <w:tcBorders>
          <w:top w:val="single" w:sz="4" w:space="0" w:color="25FFF9" w:themeColor="accent2" w:themeTint="99"/>
        </w:tcBorders>
      </w:tcPr>
    </w:tblStylePr>
  </w:style>
  <w:style w:type="paragraph" w:customStyle="1" w:styleId="Aufzhlung01">
    <w:name w:val="Aufzählung_01"/>
    <w:basedOn w:val="Standard"/>
    <w:link w:val="Aufzhlung01Zchn"/>
    <w:qFormat/>
    <w:rsid w:val="00A11B46"/>
    <w:pPr>
      <w:widowControl w:val="0"/>
      <w:numPr>
        <w:numId w:val="3"/>
      </w:numPr>
      <w:ind w:left="170" w:hanging="170"/>
    </w:pPr>
  </w:style>
  <w:style w:type="character" w:customStyle="1" w:styleId="Aufzhlung01Zchn">
    <w:name w:val="Aufzählung_01 Zchn"/>
    <w:basedOn w:val="Absatz-Standardschriftart"/>
    <w:link w:val="Aufzhlung01"/>
    <w:rsid w:val="00A11B46"/>
    <w:rPr>
      <w:sz w:val="22"/>
    </w:rPr>
  </w:style>
  <w:style w:type="paragraph" w:customStyle="1" w:styleId="Aufzhlung02">
    <w:name w:val="Aufzählung_02"/>
    <w:basedOn w:val="Aufzhlung01"/>
    <w:link w:val="Aufzhlung02Zchn"/>
    <w:qFormat/>
    <w:rsid w:val="006D62EB"/>
    <w:pPr>
      <w:ind w:left="340"/>
    </w:pPr>
  </w:style>
  <w:style w:type="character" w:customStyle="1" w:styleId="Aufzhlung02Zchn">
    <w:name w:val="Aufzählung_02 Zchn"/>
    <w:basedOn w:val="Aufzhlung01Zchn"/>
    <w:link w:val="Aufzhlung02"/>
    <w:rsid w:val="006D62EB"/>
    <w:rPr>
      <w:sz w:val="22"/>
    </w:rPr>
  </w:style>
  <w:style w:type="paragraph" w:customStyle="1" w:styleId="Aufzhlung03">
    <w:name w:val="Aufzählung_03"/>
    <w:basedOn w:val="Aufzhlung02"/>
    <w:link w:val="Aufzhlung03Zchn"/>
    <w:qFormat/>
    <w:rsid w:val="006D62EB"/>
    <w:pPr>
      <w:ind w:left="510"/>
    </w:pPr>
  </w:style>
  <w:style w:type="character" w:customStyle="1" w:styleId="Aufzhlung03Zchn">
    <w:name w:val="Aufzählung_03 Zchn"/>
    <w:basedOn w:val="Aufzhlung02Zchn"/>
    <w:link w:val="Aufzhlung03"/>
    <w:rsid w:val="006D62EB"/>
    <w:rPr>
      <w:sz w:val="22"/>
    </w:rPr>
  </w:style>
  <w:style w:type="paragraph" w:styleId="Beschriftung">
    <w:name w:val="caption"/>
    <w:basedOn w:val="Standard"/>
    <w:next w:val="Standard"/>
    <w:uiPriority w:val="35"/>
    <w:qFormat/>
    <w:rsid w:val="003C18A9"/>
    <w:pPr>
      <w:spacing w:after="200" w:line="240" w:lineRule="auto"/>
    </w:pPr>
    <w:rPr>
      <w:b/>
      <w:iCs/>
      <w:sz w:val="16"/>
      <w:szCs w:val="18"/>
    </w:rPr>
  </w:style>
  <w:style w:type="paragraph" w:styleId="Fuzeile">
    <w:name w:val="footer"/>
    <w:basedOn w:val="Standard"/>
    <w:link w:val="FuzeileZchn"/>
    <w:uiPriority w:val="99"/>
    <w:rsid w:val="005844A0"/>
    <w:pPr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844A0"/>
    <w:rPr>
      <w:sz w:val="16"/>
      <w:szCs w:val="20"/>
    </w:rPr>
  </w:style>
  <w:style w:type="character" w:styleId="Hyperlink">
    <w:name w:val="Hyperlink"/>
    <w:basedOn w:val="Absatz-Standardschriftart"/>
    <w:uiPriority w:val="99"/>
    <w:qFormat/>
    <w:rsid w:val="00A11B46"/>
    <w:rPr>
      <w:rFonts w:asciiTheme="minorHAnsi" w:hAnsiTheme="minorHAnsi"/>
      <w:i/>
      <w:color w:val="009490" w:themeColor="accent2"/>
      <w:sz w:val="22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1544"/>
    <w:rPr>
      <w:rFonts w:eastAsiaTheme="majorEastAsia" w:cstheme="majorBidi"/>
      <w:b/>
      <w:color w:val="009490" w:themeColor="accent2"/>
      <w:sz w:val="42"/>
      <w:szCs w:val="42"/>
    </w:rPr>
  </w:style>
  <w:style w:type="paragraph" w:styleId="Inhaltsverzeichnisberschrift">
    <w:name w:val="TOC Heading"/>
    <w:basedOn w:val="berschrift1"/>
    <w:next w:val="Standard"/>
    <w:uiPriority w:val="39"/>
    <w:qFormat/>
    <w:rsid w:val="00D17A22"/>
    <w:pPr>
      <w:numPr>
        <w:numId w:val="0"/>
      </w:numPr>
      <w:spacing w:before="220"/>
      <w:outlineLvl w:val="9"/>
    </w:pPr>
    <w:rPr>
      <w:bCs/>
      <w:color w:val="003A40" w:themeColor="text1"/>
      <w:sz w:val="36"/>
      <w:szCs w:val="28"/>
      <w:lang w:eastAsia="de-DE"/>
    </w:rPr>
  </w:style>
  <w:style w:type="paragraph" w:styleId="Kopfzeile">
    <w:name w:val="header"/>
    <w:basedOn w:val="Standard"/>
    <w:link w:val="KopfzeileZchn"/>
    <w:uiPriority w:val="99"/>
    <w:rsid w:val="00584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44A0"/>
    <w:rPr>
      <w:szCs w:val="20"/>
    </w:rPr>
  </w:style>
  <w:style w:type="paragraph" w:styleId="Listenabsatz">
    <w:name w:val="List Paragraph"/>
    <w:basedOn w:val="Standard"/>
    <w:uiPriority w:val="34"/>
    <w:qFormat/>
    <w:rsid w:val="005844A0"/>
    <w:pPr>
      <w:widowControl w:val="0"/>
    </w:pPr>
  </w:style>
  <w:style w:type="paragraph" w:styleId="Titel">
    <w:name w:val="Title"/>
    <w:basedOn w:val="Standard"/>
    <w:next w:val="Standard"/>
    <w:link w:val="TitelZchn"/>
    <w:uiPriority w:val="10"/>
    <w:qFormat/>
    <w:rsid w:val="005844A0"/>
    <w:pPr>
      <w:keepNext/>
      <w:keepLines/>
      <w:widowControl w:val="0"/>
      <w:spacing w:before="440"/>
    </w:pPr>
    <w:rPr>
      <w:rFonts w:eastAsiaTheme="majorEastAsia" w:cstheme="majorBidi"/>
      <w:b/>
      <w:color w:val="003A40" w:themeColor="text2"/>
      <w:spacing w:val="-10"/>
      <w:kern w:val="28"/>
      <w:sz w:val="42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5844A0"/>
    <w:rPr>
      <w:rFonts w:eastAsiaTheme="majorEastAsia" w:cstheme="majorBidi"/>
      <w:b/>
      <w:color w:val="003A40" w:themeColor="text2"/>
      <w:spacing w:val="-10"/>
      <w:kern w:val="28"/>
      <w:sz w:val="42"/>
      <w:szCs w:val="4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1544"/>
    <w:rPr>
      <w:rFonts w:eastAsiaTheme="majorEastAsia" w:cstheme="majorBidi"/>
      <w:b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1544"/>
    <w:rPr>
      <w:rFonts w:eastAsiaTheme="majorEastAsia" w:cstheme="majorBidi"/>
      <w:b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11B46"/>
    <w:rPr>
      <w:rFonts w:eastAsiaTheme="majorEastAsia" w:cstheme="majorBidi"/>
      <w:b/>
      <w:iCs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11B46"/>
    <w:rPr>
      <w:rFonts w:eastAsiaTheme="majorEastAsia" w:cstheme="majorBidi"/>
      <w:b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11B46"/>
    <w:rPr>
      <w:rFonts w:eastAsiaTheme="majorEastAsia" w:cstheme="majorBidi"/>
      <w:b/>
      <w:sz w:val="22"/>
    </w:rPr>
  </w:style>
  <w:style w:type="paragraph" w:styleId="Verzeichnis1">
    <w:name w:val="toc 1"/>
    <w:basedOn w:val="Standard"/>
    <w:next w:val="Standard"/>
    <w:uiPriority w:val="39"/>
    <w:qFormat/>
    <w:rsid w:val="00676D5C"/>
    <w:pPr>
      <w:widowControl w:val="0"/>
      <w:tabs>
        <w:tab w:val="left" w:pos="567"/>
        <w:tab w:val="right" w:leader="dot" w:pos="9923"/>
      </w:tabs>
      <w:spacing w:before="240"/>
      <w:ind w:left="567" w:hanging="567"/>
    </w:pPr>
    <w:rPr>
      <w:b/>
      <w:noProof/>
      <w:color w:val="009490" w:themeColor="accent2"/>
    </w:rPr>
  </w:style>
  <w:style w:type="paragraph" w:styleId="Verzeichnis2">
    <w:name w:val="toc 2"/>
    <w:basedOn w:val="Standard"/>
    <w:next w:val="Standard"/>
    <w:uiPriority w:val="39"/>
    <w:qFormat/>
    <w:rsid w:val="00676D5C"/>
    <w:pPr>
      <w:tabs>
        <w:tab w:val="left" w:pos="567"/>
        <w:tab w:val="right" w:leader="dot" w:pos="9923"/>
      </w:tabs>
      <w:spacing w:line="228" w:lineRule="auto"/>
      <w:ind w:left="567" w:hanging="567"/>
    </w:pPr>
    <w:rPr>
      <w:noProof/>
    </w:rPr>
  </w:style>
  <w:style w:type="paragraph" w:styleId="Verzeichnis3">
    <w:name w:val="toc 3"/>
    <w:basedOn w:val="Standard"/>
    <w:next w:val="Standard"/>
    <w:uiPriority w:val="39"/>
    <w:qFormat/>
    <w:rsid w:val="00676D5C"/>
    <w:pPr>
      <w:tabs>
        <w:tab w:val="left" w:pos="1418"/>
        <w:tab w:val="right" w:leader="dot" w:pos="9923"/>
      </w:tabs>
      <w:spacing w:line="240" w:lineRule="atLeast"/>
      <w:ind w:left="1418" w:hanging="851"/>
    </w:pPr>
    <w:rPr>
      <w:noProof/>
    </w:rPr>
  </w:style>
  <w:style w:type="paragraph" w:styleId="Verzeichnis4">
    <w:name w:val="toc 4"/>
    <w:basedOn w:val="Standard"/>
    <w:next w:val="Standard"/>
    <w:uiPriority w:val="39"/>
    <w:qFormat/>
    <w:rsid w:val="00676D5C"/>
    <w:pPr>
      <w:tabs>
        <w:tab w:val="left" w:pos="1418"/>
        <w:tab w:val="right" w:leader="dot" w:pos="9923"/>
      </w:tabs>
      <w:spacing w:line="240" w:lineRule="atLeast"/>
      <w:ind w:left="1418" w:hanging="851"/>
    </w:pPr>
    <w:rPr>
      <w:noProof/>
    </w:rPr>
  </w:style>
  <w:style w:type="paragraph" w:styleId="Verzeichnis5">
    <w:name w:val="toc 5"/>
    <w:basedOn w:val="Standard"/>
    <w:next w:val="Standard"/>
    <w:uiPriority w:val="39"/>
    <w:qFormat/>
    <w:rsid w:val="00676D5C"/>
    <w:pPr>
      <w:tabs>
        <w:tab w:val="left" w:pos="1418"/>
        <w:tab w:val="right" w:leader="dot" w:pos="9923"/>
      </w:tabs>
      <w:spacing w:line="240" w:lineRule="atLeast"/>
      <w:ind w:left="1418" w:hanging="851"/>
    </w:pPr>
  </w:style>
  <w:style w:type="paragraph" w:styleId="Verzeichnis6">
    <w:name w:val="toc 6"/>
    <w:basedOn w:val="Standard"/>
    <w:next w:val="Standard"/>
    <w:uiPriority w:val="39"/>
    <w:qFormat/>
    <w:rsid w:val="00676D5C"/>
    <w:pPr>
      <w:tabs>
        <w:tab w:val="left" w:pos="1418"/>
        <w:tab w:val="right" w:leader="dot" w:pos="9923"/>
      </w:tabs>
      <w:spacing w:after="100" w:line="240" w:lineRule="atLeast"/>
      <w:ind w:left="1418" w:hanging="851"/>
    </w:pPr>
  </w:style>
  <w:style w:type="paragraph" w:styleId="Funotentext">
    <w:name w:val="footnote text"/>
    <w:basedOn w:val="Standard"/>
    <w:link w:val="FunotentextZchn"/>
    <w:uiPriority w:val="99"/>
    <w:rsid w:val="006D62EB"/>
    <w:pPr>
      <w:spacing w:after="0"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62EB"/>
    <w:rPr>
      <w:sz w:val="16"/>
    </w:rPr>
  </w:style>
  <w:style w:type="character" w:styleId="Funotenzeichen">
    <w:name w:val="footnote reference"/>
    <w:basedOn w:val="Absatz-Standardschriftart"/>
    <w:uiPriority w:val="99"/>
    <w:rsid w:val="006D62EB"/>
    <w:rPr>
      <w:rFonts w:ascii="DM Sans" w:hAnsi="DM Sans"/>
      <w:vertAlign w:val="superscript"/>
    </w:rPr>
  </w:style>
  <w:style w:type="numbering" w:customStyle="1" w:styleId="ListeKommONE">
    <w:name w:val="Liste_Komm.ONE"/>
    <w:uiPriority w:val="99"/>
    <w:rsid w:val="00200C35"/>
    <w:pPr>
      <w:numPr>
        <w:numId w:val="11"/>
      </w:numPr>
    </w:pPr>
  </w:style>
  <w:style w:type="character" w:customStyle="1" w:styleId="HervorhebungDarkAmarillo">
    <w:name w:val="Hervorhebung_Dark Amarillo"/>
    <w:basedOn w:val="Hervorhebung"/>
    <w:uiPriority w:val="1"/>
    <w:qFormat/>
    <w:rsid w:val="003A34F9"/>
    <w:rPr>
      <w:rFonts w:ascii="DM Sans" w:hAnsi="DM Sans"/>
      <w:i w:val="0"/>
      <w:iCs/>
      <w:color w:val="F0AD00" w:themeColor="accent4"/>
    </w:rPr>
  </w:style>
  <w:style w:type="character" w:customStyle="1" w:styleId="HervorhebungLagoon">
    <w:name w:val="Hervorhebung_Lagoon"/>
    <w:basedOn w:val="Hervorhebung"/>
    <w:uiPriority w:val="1"/>
    <w:qFormat/>
    <w:rsid w:val="003A34F9"/>
    <w:rPr>
      <w:rFonts w:ascii="DM Sans" w:hAnsi="DM Sans"/>
      <w:i w:val="0"/>
      <w:iCs/>
      <w:color w:val="00B2A9" w:themeColor="accent3"/>
    </w:rPr>
  </w:style>
  <w:style w:type="character" w:customStyle="1" w:styleId="HervorhebungDarkLagoon">
    <w:name w:val="Hervorhebung_Dark Lagoon"/>
    <w:basedOn w:val="Hervorhebung"/>
    <w:uiPriority w:val="1"/>
    <w:qFormat/>
    <w:rsid w:val="003A34F9"/>
    <w:rPr>
      <w:rFonts w:ascii="DM Sans" w:hAnsi="DM Sans"/>
      <w:i w:val="0"/>
      <w:iCs/>
      <w:color w:val="009490" w:themeColor="accent2"/>
    </w:rPr>
  </w:style>
  <w:style w:type="character" w:customStyle="1" w:styleId="HervorhebungAmarillo">
    <w:name w:val="Hervorhebung_Amarillo"/>
    <w:basedOn w:val="Hervorhebung"/>
    <w:uiPriority w:val="1"/>
    <w:qFormat/>
    <w:rsid w:val="003A34F9"/>
    <w:rPr>
      <w:rFonts w:ascii="DM Sans" w:hAnsi="DM Sans"/>
      <w:b w:val="0"/>
      <w:i w:val="0"/>
      <w:iCs/>
      <w:color w:val="F1C400" w:themeColor="accent5"/>
    </w:rPr>
  </w:style>
  <w:style w:type="character" w:styleId="Hervorhebung">
    <w:name w:val="Emphasis"/>
    <w:basedOn w:val="Absatz-Standardschriftart"/>
    <w:uiPriority w:val="20"/>
    <w:semiHidden/>
    <w:qFormat/>
    <w:locked/>
    <w:rsid w:val="003A34F9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5E2B95"/>
    <w:rPr>
      <w:color w:val="808080"/>
    </w:rPr>
  </w:style>
  <w:style w:type="paragraph" w:customStyle="1" w:styleId="TitelKurz">
    <w:name w:val="Titel_Kurz"/>
    <w:basedOn w:val="Standard"/>
    <w:next w:val="Standard"/>
    <w:link w:val="TitelKurzZchn"/>
    <w:qFormat/>
    <w:rsid w:val="0028259F"/>
    <w:pPr>
      <w:keepNext/>
      <w:widowControl w:val="0"/>
      <w:spacing w:before="120"/>
    </w:pPr>
    <w:rPr>
      <w:b/>
      <w:sz w:val="48"/>
      <w:szCs w:val="48"/>
    </w:rPr>
  </w:style>
  <w:style w:type="paragraph" w:customStyle="1" w:styleId="Sublineberschrift1">
    <w:name w:val="Subline_Überschrift 1"/>
    <w:basedOn w:val="Standard"/>
    <w:next w:val="Standard"/>
    <w:link w:val="Sublineberschrift1Zchn"/>
    <w:qFormat/>
    <w:rsid w:val="000E79DF"/>
    <w:pPr>
      <w:keepNext/>
      <w:widowControl w:val="0"/>
      <w:spacing w:before="120"/>
    </w:pPr>
    <w:rPr>
      <w:sz w:val="42"/>
      <w:szCs w:val="42"/>
    </w:rPr>
  </w:style>
  <w:style w:type="character" w:customStyle="1" w:styleId="TitelKurzZchn">
    <w:name w:val="Titel_Kurz Zchn"/>
    <w:basedOn w:val="Absatz-Standardschriftart"/>
    <w:link w:val="TitelKurz"/>
    <w:rsid w:val="0028259F"/>
    <w:rPr>
      <w:b/>
      <w:sz w:val="48"/>
      <w:szCs w:val="48"/>
    </w:rPr>
  </w:style>
  <w:style w:type="paragraph" w:customStyle="1" w:styleId="Zwischenberschrift">
    <w:name w:val="Zwischenüberschrift"/>
    <w:basedOn w:val="Standard"/>
    <w:next w:val="Standard"/>
    <w:link w:val="ZwischenberschriftZchn"/>
    <w:qFormat/>
    <w:rsid w:val="000E79DF"/>
    <w:pPr>
      <w:widowControl w:val="0"/>
      <w:spacing w:before="120"/>
    </w:pPr>
    <w:rPr>
      <w:b/>
    </w:rPr>
  </w:style>
  <w:style w:type="character" w:customStyle="1" w:styleId="Sublineberschrift1Zchn">
    <w:name w:val="Subline_Überschrift 1 Zchn"/>
    <w:basedOn w:val="Absatz-Standardschriftart"/>
    <w:link w:val="Sublineberschrift1"/>
    <w:rsid w:val="000E79DF"/>
    <w:rPr>
      <w:sz w:val="42"/>
      <w:szCs w:val="42"/>
    </w:rPr>
  </w:style>
  <w:style w:type="paragraph" w:customStyle="1" w:styleId="Einleitung">
    <w:name w:val="Einleitung"/>
    <w:basedOn w:val="Standard"/>
    <w:next w:val="Standard"/>
    <w:link w:val="EinleitungZchn"/>
    <w:qFormat/>
    <w:rsid w:val="001A3552"/>
    <w:rPr>
      <w:sz w:val="30"/>
      <w:szCs w:val="30"/>
    </w:rPr>
  </w:style>
  <w:style w:type="character" w:customStyle="1" w:styleId="ZwischenberschriftZchn">
    <w:name w:val="Zwischenüberschrift Zchn"/>
    <w:basedOn w:val="Absatz-Standardschriftart"/>
    <w:link w:val="Zwischenberschrift"/>
    <w:rsid w:val="000E79DF"/>
    <w:rPr>
      <w:b/>
    </w:rPr>
  </w:style>
  <w:style w:type="paragraph" w:customStyle="1" w:styleId="Copyright">
    <w:name w:val="©_Copyright"/>
    <w:basedOn w:val="Standard"/>
    <w:next w:val="Standard"/>
    <w:link w:val="CopyrightZchn"/>
    <w:qFormat/>
    <w:rsid w:val="0088022F"/>
    <w:rPr>
      <w:b/>
      <w:color w:val="009490" w:themeColor="accent2"/>
      <w:sz w:val="30"/>
      <w:szCs w:val="30"/>
    </w:rPr>
  </w:style>
  <w:style w:type="character" w:customStyle="1" w:styleId="EinleitungZchn">
    <w:name w:val="Einleitung Zchn"/>
    <w:basedOn w:val="Absatz-Standardschriftart"/>
    <w:link w:val="Einleitung"/>
    <w:rsid w:val="001A3552"/>
    <w:rPr>
      <w:sz w:val="30"/>
      <w:szCs w:val="30"/>
    </w:rPr>
  </w:style>
  <w:style w:type="character" w:customStyle="1" w:styleId="CopyrightZchn">
    <w:name w:val="©_Copyright Zchn"/>
    <w:basedOn w:val="Absatz-Standardschriftart"/>
    <w:link w:val="Copyright"/>
    <w:rsid w:val="0088022F"/>
    <w:rPr>
      <w:b/>
      <w:color w:val="009490" w:themeColor="accent2"/>
      <w:sz w:val="30"/>
      <w:szCs w:val="30"/>
    </w:rPr>
  </w:style>
  <w:style w:type="table" w:customStyle="1" w:styleId="KommONETabelleFormulare">
    <w:name w:val="Komm.ONE_Tabelle Formulare"/>
    <w:basedOn w:val="NormaleTabelle"/>
    <w:uiPriority w:val="99"/>
    <w:rsid w:val="00A11B46"/>
    <w:pPr>
      <w:spacing w:after="0" w:line="240" w:lineRule="auto"/>
    </w:pPr>
    <w:rPr>
      <w:sz w:val="22"/>
    </w:rPr>
    <w:tblPr>
      <w:tblCellMar>
        <w:left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44E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4EFF"/>
    <w:pPr>
      <w:spacing w:line="240" w:lineRule="auto"/>
    </w:pPr>
    <w:rPr>
      <w:rFonts w:asciiTheme="minorHAnsi" w:hAnsiTheme="minorHAnsi"/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4EFF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4EFF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E4C"/>
    <w:rPr>
      <w:rFonts w:ascii="DM Sans" w:hAnsi="DM Sans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E4C"/>
    <w:rPr>
      <w:rFonts w:asciiTheme="minorHAnsi" w:hAnsiTheme="minorHAnsi"/>
      <w:b/>
      <w:bCs/>
    </w:rPr>
  </w:style>
  <w:style w:type="paragraph" w:customStyle="1" w:styleId="docdata">
    <w:name w:val="docdata"/>
    <w:aliases w:val="docy,v5,1643,bqiaagaaeyqcaaagiaiaaapgbqaabdqfaaaaaaaaaaaaaaaaaaaaaaaaaaaaaaaaaaaaaaaaaaaaaaaaaaaaaaaaaaaaaaaaaaaaaaaaaaaaaaaaaaaaaaaaaaaaaaaaaaaaaaaaaaaaaaaaaaaaaaaaaaaaaaaaaaaaaaaaaaaaaaaaaaaaaaaaaaaaaaaaaaaaaaaaaaaaaaaaaaaaaaaaaaaaaaaaaaaaaaaa"/>
    <w:basedOn w:val="Standard"/>
    <w:rsid w:val="004C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VV-Datenaustausch\querschnitt\Vorlagen\Komm.ONE\Komm.ONE_Wordvorlage%20extern%20(hoc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8ADFD8208349DA8539BAE81672B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6407A-D9A8-47E9-8C18-A26FAE444F53}"/>
      </w:docPartPr>
      <w:docPartBody>
        <w:p w:rsidR="00F7732E" w:rsidRDefault="007E0B4A" w:rsidP="007E0B4A">
          <w:pPr>
            <w:pStyle w:val="518ADFD8208349DA8539BAE81672B088"/>
          </w:pPr>
          <w:r w:rsidRPr="00B70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60660A72384063BFF02A11CBC29E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91428-E2A5-451D-BEE6-E118D80DBB4B}"/>
      </w:docPartPr>
      <w:docPartBody>
        <w:p w:rsidR="00F7732E" w:rsidRDefault="007E0B4A" w:rsidP="007E0B4A">
          <w:pPr>
            <w:pStyle w:val="F860660A72384063BFF02A11CBC29EEA"/>
          </w:pPr>
          <w:r w:rsidRPr="00B70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29CE760ADB414887C3CA96B4857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D0AF84-140A-4505-A486-14650D8E5001}"/>
      </w:docPartPr>
      <w:docPartBody>
        <w:p w:rsidR="00025AD8" w:rsidRDefault="00872651" w:rsidP="00872651">
          <w:pPr>
            <w:pStyle w:val="7729CE760ADB414887C3CA96B4857F65"/>
          </w:pPr>
          <w:r w:rsidRPr="00B70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209F51-C589-4B08-A74A-92FBAA7B761C}"/>
      </w:docPartPr>
      <w:docPartBody>
        <w:p w:rsidR="00D46FC5" w:rsidRDefault="00025AD8">
          <w:r w:rsidRPr="005349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60E8F90B21422E8AF32695B430AC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63388-4367-494D-98C9-2354C094F314}"/>
      </w:docPartPr>
      <w:docPartBody>
        <w:p w:rsidR="00DB399E" w:rsidRDefault="00DB399E" w:rsidP="00DB399E">
          <w:pPr>
            <w:pStyle w:val="2D60E8F90B21422E8AF32695B430AC6D"/>
          </w:pPr>
          <w:r w:rsidRPr="00B704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68B36765A1406DBE7374894BC0C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7D271-84D8-4CCD-AB90-6B11E52DB6BD}"/>
      </w:docPartPr>
      <w:docPartBody>
        <w:p w:rsidR="00DB399E" w:rsidRDefault="00DB399E" w:rsidP="00DB399E">
          <w:pPr>
            <w:pStyle w:val="FC68B36765A1406DBE7374894BC0C4E2"/>
          </w:pPr>
          <w:r w:rsidRPr="00B704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4A"/>
    <w:rsid w:val="00025AD8"/>
    <w:rsid w:val="0017111B"/>
    <w:rsid w:val="00393854"/>
    <w:rsid w:val="00457BC6"/>
    <w:rsid w:val="004B4C9A"/>
    <w:rsid w:val="004E18BB"/>
    <w:rsid w:val="006D593D"/>
    <w:rsid w:val="007E0B4A"/>
    <w:rsid w:val="00872651"/>
    <w:rsid w:val="00C24167"/>
    <w:rsid w:val="00CB3B2C"/>
    <w:rsid w:val="00CE561E"/>
    <w:rsid w:val="00D46FC5"/>
    <w:rsid w:val="00DB399E"/>
    <w:rsid w:val="00F7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399E"/>
    <w:rPr>
      <w:color w:val="808080"/>
    </w:rPr>
  </w:style>
  <w:style w:type="paragraph" w:customStyle="1" w:styleId="518ADFD8208349DA8539BAE81672B088">
    <w:name w:val="518ADFD8208349DA8539BAE81672B088"/>
    <w:rsid w:val="007E0B4A"/>
  </w:style>
  <w:style w:type="paragraph" w:customStyle="1" w:styleId="C145431694D54CC0A279A91FBDCFC111">
    <w:name w:val="C145431694D54CC0A279A91FBDCFC111"/>
    <w:rsid w:val="007E0B4A"/>
  </w:style>
  <w:style w:type="paragraph" w:customStyle="1" w:styleId="2D60E8F90B21422E8AF32695B430AC6D">
    <w:name w:val="2D60E8F90B21422E8AF32695B430AC6D"/>
    <w:rsid w:val="00DB39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686CA8E9304139A706B447F72CF92F">
    <w:name w:val="1A686CA8E9304139A706B447F72CF92F"/>
    <w:rsid w:val="00DB39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0660A72384063BFF02A11CBC29EEA">
    <w:name w:val="F860660A72384063BFF02A11CBC29EEA"/>
    <w:rsid w:val="007E0B4A"/>
  </w:style>
  <w:style w:type="paragraph" w:customStyle="1" w:styleId="FC68B36765A1406DBE7374894BC0C4E2">
    <w:name w:val="FC68B36765A1406DBE7374894BC0C4E2"/>
    <w:rsid w:val="00DB39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29CE760ADB414887C3CA96B4857F65">
    <w:name w:val="7729CE760ADB414887C3CA96B4857F65"/>
    <w:rsid w:val="00872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Komm.ONE">
      <a:dk1>
        <a:srgbClr val="003A40"/>
      </a:dk1>
      <a:lt1>
        <a:sysClr val="window" lastClr="FFFFFF"/>
      </a:lt1>
      <a:dk2>
        <a:srgbClr val="003A40"/>
      </a:dk2>
      <a:lt2>
        <a:srgbClr val="FFFFFF"/>
      </a:lt2>
      <a:accent1>
        <a:srgbClr val="003A40"/>
      </a:accent1>
      <a:accent2>
        <a:srgbClr val="009490"/>
      </a:accent2>
      <a:accent3>
        <a:srgbClr val="00B2A9"/>
      </a:accent3>
      <a:accent4>
        <a:srgbClr val="F0AD00"/>
      </a:accent4>
      <a:accent5>
        <a:srgbClr val="F1C400"/>
      </a:accent5>
      <a:accent6>
        <a:srgbClr val="00965E"/>
      </a:accent6>
      <a:hlink>
        <a:srgbClr val="003A40"/>
      </a:hlink>
      <a:folHlink>
        <a:srgbClr val="003A40"/>
      </a:folHlink>
    </a:clrScheme>
    <a:fontScheme name="Komm.ONE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2A2A-55B5-4DE8-A673-7CE1E6D6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Komm.ONE_Wordvorlage extern (hoch).dotx</Template>
  <TotalTime>0</TotalTime>
  <Pages>5</Pages>
  <Words>573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Trainer-Profil</vt:lpstr>
    </vt:vector>
  </TitlesOfParts>
  <Company>Komm.ONE</Company>
  <LinksUpToDate>false</LinksUpToDate>
  <CharactersWithSpaces>4179</CharactersWithSpaces>
  <SharedDoc>false</SharedDoc>
  <HyperlinkBase>www.komm.one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1282_RV Jahreswechselseminare</dc:title>
  <dc:subject/>
  <dc:creator>Kirchner, Carolin</dc:creator>
  <cp:keywords/>
  <dc:description/>
  <cp:lastModifiedBy>Kirchner, Carolin</cp:lastModifiedBy>
  <cp:revision>11</cp:revision>
  <cp:lastPrinted>2021-10-11T08:35:00Z</cp:lastPrinted>
  <dcterms:created xsi:type="dcterms:W3CDTF">2022-05-12T14:14:00Z</dcterms:created>
  <dcterms:modified xsi:type="dcterms:W3CDTF">2026-08-12T15:04:00Z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  <property fmtid="{D5CDD505-2E9C-101B-9397-08002B2CF9AE}" pid="3" name="OS_LastOpenTime">
    <vt:lpwstr>3/11/2022 1:55:39 PM</vt:lpwstr>
  </property>
  <property fmtid="{D5CDD505-2E9C-101B-9397-08002B2CF9AE}" pid="4" name="OS_LastOpenUser">
    <vt:lpwstr>WKIV1267</vt:lpwstr>
  </property>
  <property fmtid="{D5CDD505-2E9C-101B-9397-08002B2CF9AE}" pid="5" name="OS_LastSave">
    <vt:lpwstr>9/22/2021 10:48:42 AM</vt:lpwstr>
  </property>
  <property fmtid="{D5CDD505-2E9C-101B-9397-08002B2CF9AE}" pid="6" name="OS_LastSaveUser">
    <vt:lpwstr>WKIV1267</vt:lpwstr>
  </property>
  <property fmtid="{D5CDD505-2E9C-101B-9397-08002B2CF9AE}" pid="7" name="OS_LastDocumentSaved">
    <vt:bool>false</vt:bool>
  </property>
  <property fmtid="{D5CDD505-2E9C-101B-9397-08002B2CF9AE}" pid="8" name="MustSave">
    <vt:bool>false</vt:bool>
  </property>
</Properties>
</file>