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61170" w14:textId="77777777" w:rsidR="00F31BE3" w:rsidRDefault="00F31BE3" w:rsidP="00051498">
      <w:pPr>
        <w:jc w:val="left"/>
        <w:rPr>
          <w:rStyle w:val="FormatvorlagePodolsky"/>
          <w:rFonts w:ascii="Arial" w:hAnsi="Arial"/>
          <w:spacing w:val="0"/>
          <w:sz w:val="20"/>
        </w:rPr>
      </w:pPr>
    </w:p>
    <w:p w14:paraId="0C37E436" w14:textId="77777777" w:rsidR="00606DC1" w:rsidRPr="00C6173D" w:rsidRDefault="00606DC1" w:rsidP="00606DC1">
      <w:pPr>
        <w:rPr>
          <w:b/>
        </w:rPr>
      </w:pPr>
      <w:r w:rsidRPr="00C6173D">
        <w:rPr>
          <w:b/>
        </w:rPr>
        <w:t>Bezeichnung der Leistung:</w:t>
      </w:r>
    </w:p>
    <w:p w14:paraId="573A9C05" w14:textId="77777777" w:rsidR="00606DC1" w:rsidRDefault="00606DC1" w:rsidP="00606DC1"/>
    <w:tbl>
      <w:tblPr>
        <w:tblStyle w:val="Tabellenraster"/>
        <w:tblW w:w="0" w:type="auto"/>
        <w:tblLook w:val="04A0" w:firstRow="1" w:lastRow="0" w:firstColumn="1" w:lastColumn="0" w:noHBand="0" w:noVBand="1"/>
      </w:tblPr>
      <w:tblGrid>
        <w:gridCol w:w="2068"/>
        <w:gridCol w:w="6994"/>
      </w:tblGrid>
      <w:tr w:rsidR="00606DC1" w14:paraId="102C3EC2" w14:textId="77777777" w:rsidTr="00606DC1">
        <w:trPr>
          <w:trHeight w:val="472"/>
        </w:trPr>
        <w:tc>
          <w:tcPr>
            <w:tcW w:w="2093" w:type="dxa"/>
            <w:vAlign w:val="center"/>
          </w:tcPr>
          <w:p w14:paraId="7E8052B1" w14:textId="77777777" w:rsidR="00606DC1" w:rsidRPr="00C6173D" w:rsidRDefault="00606DC1" w:rsidP="00606DC1">
            <w:pPr>
              <w:rPr>
                <w:b/>
              </w:rPr>
            </w:pPr>
            <w:r w:rsidRPr="00C6173D">
              <w:rPr>
                <w:b/>
              </w:rPr>
              <w:t>Maßnahme</w:t>
            </w:r>
          </w:p>
        </w:tc>
        <w:tc>
          <w:tcPr>
            <w:tcW w:w="7119" w:type="dxa"/>
            <w:vAlign w:val="center"/>
          </w:tcPr>
          <w:p w14:paraId="1BF13934" w14:textId="64B823CA" w:rsidR="00606DC1" w:rsidRPr="002A3666" w:rsidRDefault="002A3666" w:rsidP="00606DC1">
            <w:r w:rsidRPr="002A3666">
              <w:t>Generalsanierung des Werner-Gerber-Stadions in Blumberg</w:t>
            </w:r>
            <w:r w:rsidR="000D272E">
              <w:t xml:space="preserve"> </w:t>
            </w:r>
          </w:p>
        </w:tc>
      </w:tr>
      <w:tr w:rsidR="00606DC1" w14:paraId="7754F086" w14:textId="77777777" w:rsidTr="000E27A1">
        <w:trPr>
          <w:trHeight w:val="663"/>
        </w:trPr>
        <w:tc>
          <w:tcPr>
            <w:tcW w:w="2093" w:type="dxa"/>
            <w:vAlign w:val="center"/>
          </w:tcPr>
          <w:p w14:paraId="0C705B2B" w14:textId="77777777" w:rsidR="00606DC1" w:rsidRPr="00C6173D" w:rsidRDefault="00606DC1" w:rsidP="00606DC1">
            <w:pPr>
              <w:rPr>
                <w:b/>
              </w:rPr>
            </w:pPr>
            <w:r w:rsidRPr="00C6173D">
              <w:rPr>
                <w:b/>
              </w:rPr>
              <w:t>Dienstleistung</w:t>
            </w:r>
          </w:p>
        </w:tc>
        <w:tc>
          <w:tcPr>
            <w:tcW w:w="7119" w:type="dxa"/>
            <w:vAlign w:val="center"/>
          </w:tcPr>
          <w:p w14:paraId="4D66270F" w14:textId="77777777" w:rsidR="000E27A1" w:rsidRPr="002A3666" w:rsidRDefault="000E27A1" w:rsidP="00606DC1">
            <w:r w:rsidRPr="002A3666">
              <w:t>Planungsleistungen nach § 3</w:t>
            </w:r>
            <w:r w:rsidR="001D6F1E" w:rsidRPr="002A3666">
              <w:t>8</w:t>
            </w:r>
            <w:r w:rsidRPr="002A3666">
              <w:t xml:space="preserve"> ff</w:t>
            </w:r>
            <w:r w:rsidR="00606DC1" w:rsidRPr="002A3666">
              <w:t xml:space="preserve"> HOAI</w:t>
            </w:r>
            <w:r w:rsidRPr="002A3666">
              <w:t xml:space="preserve"> in Verbindung mit Anlage 1</w:t>
            </w:r>
            <w:r w:rsidR="001D6F1E" w:rsidRPr="002A3666">
              <w:t>1</w:t>
            </w:r>
            <w:r w:rsidR="00606DC1" w:rsidRPr="002A3666">
              <w:t xml:space="preserve">, </w:t>
            </w:r>
          </w:p>
          <w:p w14:paraId="62F54B41" w14:textId="77777777" w:rsidR="00606DC1" w:rsidRPr="002A3666" w:rsidRDefault="00606DC1" w:rsidP="00606DC1">
            <w:r w:rsidRPr="002A3666">
              <w:t>Leistungsphasen 1-9</w:t>
            </w:r>
          </w:p>
        </w:tc>
      </w:tr>
    </w:tbl>
    <w:p w14:paraId="109C44CF" w14:textId="77777777" w:rsidR="00606DC1" w:rsidRDefault="00606DC1" w:rsidP="00606DC1"/>
    <w:p w14:paraId="5608840D" w14:textId="77777777" w:rsidR="00606DC1" w:rsidRDefault="00606DC1" w:rsidP="00606DC1"/>
    <w:p w14:paraId="1FBED22C" w14:textId="77777777" w:rsidR="00606DC1" w:rsidRPr="00C6173D" w:rsidRDefault="00606DC1" w:rsidP="00606DC1">
      <w:pPr>
        <w:rPr>
          <w:b/>
        </w:rPr>
      </w:pPr>
      <w:r w:rsidRPr="00C6173D">
        <w:rPr>
          <w:b/>
        </w:rPr>
        <w:t>Bewerbungsbedingungen:</w:t>
      </w:r>
    </w:p>
    <w:p w14:paraId="7691A797" w14:textId="77777777" w:rsidR="00606DC1" w:rsidRDefault="00606DC1" w:rsidP="00606DC1"/>
    <w:tbl>
      <w:tblPr>
        <w:tblStyle w:val="Tabellenraster"/>
        <w:tblW w:w="0" w:type="auto"/>
        <w:tblLook w:val="04A0" w:firstRow="1" w:lastRow="0" w:firstColumn="1" w:lastColumn="0" w:noHBand="0" w:noVBand="1"/>
      </w:tblPr>
      <w:tblGrid>
        <w:gridCol w:w="9062"/>
      </w:tblGrid>
      <w:tr w:rsidR="00606DC1" w14:paraId="600436CF" w14:textId="77777777" w:rsidTr="00606DC1">
        <w:tc>
          <w:tcPr>
            <w:tcW w:w="9212" w:type="dxa"/>
          </w:tcPr>
          <w:p w14:paraId="4CD7423E" w14:textId="77777777" w:rsidR="00606DC1" w:rsidRDefault="00606DC1" w:rsidP="00606DC1"/>
          <w:p w14:paraId="79151E0F" w14:textId="6141A766" w:rsidR="009E6C13" w:rsidRDefault="009E6C13" w:rsidP="009E6C13">
            <w:r>
              <w:t xml:space="preserve">Einsendefrist für die Bewerbungsunterlagen ist der                          </w:t>
            </w:r>
            <w:r w:rsidR="006B345F" w:rsidRPr="006B345F">
              <w:rPr>
                <w:b/>
                <w:bCs/>
                <w:color w:val="EE0000"/>
              </w:rPr>
              <w:t>20</w:t>
            </w:r>
            <w:r w:rsidRPr="00C6173D">
              <w:rPr>
                <w:b/>
                <w:color w:val="FF0000"/>
              </w:rPr>
              <w:t>.</w:t>
            </w:r>
            <w:r w:rsidR="006B345F">
              <w:rPr>
                <w:b/>
                <w:color w:val="FF0000"/>
              </w:rPr>
              <w:t>08</w:t>
            </w:r>
            <w:r w:rsidRPr="00C6173D">
              <w:rPr>
                <w:b/>
                <w:color w:val="FF0000"/>
              </w:rPr>
              <w:t>.</w:t>
            </w:r>
            <w:r w:rsidR="006B345F">
              <w:rPr>
                <w:b/>
                <w:color w:val="FF0000"/>
              </w:rPr>
              <w:t>2026</w:t>
            </w:r>
            <w:r w:rsidRPr="00C6173D">
              <w:rPr>
                <w:b/>
                <w:color w:val="FF0000"/>
              </w:rPr>
              <w:t xml:space="preserve">  um  1</w:t>
            </w:r>
            <w:r w:rsidR="001C40DE">
              <w:rPr>
                <w:b/>
                <w:color w:val="FF0000"/>
              </w:rPr>
              <w:t>0</w:t>
            </w:r>
            <w:r w:rsidRPr="00C6173D">
              <w:rPr>
                <w:b/>
                <w:color w:val="FF0000"/>
              </w:rPr>
              <w:t>:00 Uhr</w:t>
            </w:r>
          </w:p>
          <w:p w14:paraId="3A2F27FA" w14:textId="77777777" w:rsidR="009E6C13" w:rsidRDefault="009E6C13" w:rsidP="009E6C13"/>
          <w:p w14:paraId="3E1D657B" w14:textId="77777777" w:rsidR="00BF2F0D" w:rsidRDefault="009E6C13" w:rsidP="009E6C13">
            <w:pPr>
              <w:tabs>
                <w:tab w:val="left" w:pos="3510"/>
              </w:tabs>
            </w:pPr>
            <w:r>
              <w:t xml:space="preserve">Die Bewerbung ist form- und fristgerecht elektronisch über die Vergabeplattform unter </w:t>
            </w:r>
          </w:p>
          <w:p w14:paraId="08CAFA5A" w14:textId="5499F75B" w:rsidR="009E6C13" w:rsidRDefault="00B96BAB" w:rsidP="009E6C13">
            <w:pPr>
              <w:tabs>
                <w:tab w:val="left" w:pos="3510"/>
              </w:tabs>
            </w:pPr>
            <w:hyperlink r:id="rId11" w:history="1">
              <w:r w:rsidRPr="00575270">
                <w:rPr>
                  <w:rStyle w:val="Hyperlink"/>
                </w:rPr>
                <w:t>https://vergabeportal-bw.de/</w:t>
              </w:r>
            </w:hyperlink>
            <w:r>
              <w:t xml:space="preserve"> </w:t>
            </w:r>
            <w:r w:rsidR="009E6C13" w:rsidRPr="00CA008D">
              <w:rPr>
                <w:rStyle w:val="Hyperlink"/>
                <w:color w:val="auto"/>
                <w:u w:val="none"/>
              </w:rPr>
              <w:t>einzureichen.</w:t>
            </w:r>
          </w:p>
          <w:p w14:paraId="6DF2F9ED" w14:textId="77777777" w:rsidR="009E6C13" w:rsidRDefault="009E6C13" w:rsidP="009E6C13"/>
          <w:p w14:paraId="1D6AF1E2" w14:textId="77777777" w:rsidR="000C4B83" w:rsidRDefault="000C4B83" w:rsidP="000C4B83">
            <w:pPr>
              <w:tabs>
                <w:tab w:val="left" w:pos="3510"/>
              </w:tabs>
              <w:jc w:val="left"/>
            </w:pPr>
            <w:r w:rsidRPr="007D3BB1">
              <w:t>Ist der Bewerber der Meinung, dass die Unterlagen Unklarheiten aufweisen, so hat er die zuständige Vergabestelle unverzüglich nach deren Bekanntwerden schriftlich über die Vergabeplat</w:t>
            </w:r>
            <w:r>
              <w:t xml:space="preserve">tform davon zu unterrichten. </w:t>
            </w:r>
          </w:p>
          <w:p w14:paraId="2ACE3D73" w14:textId="77777777" w:rsidR="000C4B83" w:rsidRDefault="000C4B83" w:rsidP="000C4B83">
            <w:pPr>
              <w:tabs>
                <w:tab w:val="left" w:pos="3510"/>
              </w:tabs>
            </w:pPr>
          </w:p>
          <w:p w14:paraId="45183028" w14:textId="77777777" w:rsidR="001C40DE" w:rsidRDefault="001C40DE" w:rsidP="001C40DE">
            <w:pPr>
              <w:tabs>
                <w:tab w:val="left" w:pos="3510"/>
              </w:tabs>
            </w:pPr>
            <w:r>
              <w:t>Die Bewerbung ist in deutscher Sprache abzufassen.</w:t>
            </w:r>
          </w:p>
          <w:p w14:paraId="4BFC3E08" w14:textId="77777777" w:rsidR="001C40DE" w:rsidRDefault="001C40DE" w:rsidP="001C40DE">
            <w:pPr>
              <w:tabs>
                <w:tab w:val="left" w:pos="3510"/>
              </w:tabs>
            </w:pPr>
          </w:p>
          <w:p w14:paraId="26E48808" w14:textId="77777777" w:rsidR="001C40DE" w:rsidRDefault="001C40DE" w:rsidP="001C40DE">
            <w:r w:rsidRPr="00D80C51">
              <w:t xml:space="preserve">Die für die Bewerbung zur Verfügung gestellten Vordrucke sind zu verwenden. </w:t>
            </w:r>
            <w:r>
              <w:t xml:space="preserve">Für eine wirksame Bewerbung sind die beiliegenden Bewerbungsunterlagen zusammen mit den geforderten Dokumenten rechtzeitig vor dem Ende der Abgabefrist elektronisch über die Vergabeplattform einzureichen. </w:t>
            </w:r>
          </w:p>
          <w:p w14:paraId="28436D8E" w14:textId="77777777" w:rsidR="001C40DE" w:rsidRDefault="001C40DE" w:rsidP="001C40DE"/>
          <w:p w14:paraId="3DCEA179" w14:textId="77777777" w:rsidR="00BF2F0D" w:rsidRDefault="00BF2F0D" w:rsidP="00BF2F0D">
            <w:pPr>
              <w:tabs>
                <w:tab w:val="left" w:pos="3510"/>
              </w:tabs>
            </w:pPr>
            <w:r>
              <w:t>Bei Arbeitsgemeinschaften ist der komplette Bewerbungsbogen inklusive des Beiblatts A für jedes Mitglied mit Angabe des Namens der natürlichen Person in Textform auszufüllen und einzureichen. Ausnahme gilt für das Referenzformblatt B. Für Arbeitsgemeinschaften gelten die geforderten Referenzen wie für eine Einzelbewertung. Das heißt, eine Arbeitsgemeinschaft soll gemeinsam das Referenzformblatt (Beiblatt B), maximal 5 und minimal 2 Referenzen, vorlegen. Ausnahmen gelten ebenfalls für die Beiblätter C, D und E. Diese sind auszufüllen und vom federführenden ARGE-Mitglied / dem bevollmächtigten Vertreter der ARGE unterzeichnet einfach einzureichen. Bei Nichtvorlage des Bewerbungsbogens je ARGE-Mitglied erfolgt der Ausschluss.</w:t>
            </w:r>
          </w:p>
          <w:p w14:paraId="3B158456" w14:textId="77777777" w:rsidR="001C40DE" w:rsidRDefault="001C40DE" w:rsidP="001C40DE">
            <w:pPr>
              <w:tabs>
                <w:tab w:val="left" w:pos="3510"/>
              </w:tabs>
            </w:pPr>
          </w:p>
          <w:p w14:paraId="4382A7DD" w14:textId="77777777" w:rsidR="007A2D76" w:rsidRPr="001C40DE" w:rsidRDefault="001C40DE" w:rsidP="001C40DE">
            <w:pPr>
              <w:tabs>
                <w:tab w:val="left" w:pos="3510"/>
              </w:tabs>
            </w:pPr>
            <w:r>
              <w:t xml:space="preserve">Die persönliche Abgabe bzw. der Postversand der Bewerbung in Papierform ist nicht möglich. </w:t>
            </w:r>
          </w:p>
          <w:p w14:paraId="066EB436" w14:textId="77777777" w:rsidR="000C4B83" w:rsidRPr="00F21A4F" w:rsidRDefault="000C4B83" w:rsidP="00606DC1">
            <w:pPr>
              <w:rPr>
                <w:color w:val="FF0000"/>
              </w:rPr>
            </w:pPr>
          </w:p>
        </w:tc>
      </w:tr>
    </w:tbl>
    <w:p w14:paraId="1CB79013" w14:textId="77777777" w:rsidR="00606DC1" w:rsidRDefault="00606DC1" w:rsidP="00606DC1"/>
    <w:p w14:paraId="491ED975" w14:textId="77777777" w:rsidR="000E27A1" w:rsidRDefault="000E27A1" w:rsidP="00606DC1"/>
    <w:p w14:paraId="3F892BF4" w14:textId="77777777" w:rsidR="00E92168" w:rsidRDefault="00E92168" w:rsidP="00606DC1"/>
    <w:p w14:paraId="0C68104D" w14:textId="77777777" w:rsidR="000E27A1" w:rsidRDefault="000E27A1" w:rsidP="00606DC1"/>
    <w:p w14:paraId="0F461997" w14:textId="77777777" w:rsidR="000E27A1" w:rsidRDefault="000E27A1" w:rsidP="00606DC1"/>
    <w:p w14:paraId="0F507180" w14:textId="77777777" w:rsidR="000E27A1" w:rsidRDefault="000E27A1" w:rsidP="00606DC1"/>
    <w:p w14:paraId="1C1F0575" w14:textId="77777777" w:rsidR="000E27A1" w:rsidRDefault="000E27A1" w:rsidP="00606DC1"/>
    <w:p w14:paraId="6D2117B1" w14:textId="77777777" w:rsidR="000E27A1" w:rsidRDefault="000E27A1" w:rsidP="00606DC1"/>
    <w:p w14:paraId="2996D85D" w14:textId="77777777" w:rsidR="000E27A1" w:rsidRDefault="000E27A1" w:rsidP="00606DC1"/>
    <w:p w14:paraId="1AF73364" w14:textId="77777777" w:rsidR="000E27A1" w:rsidRDefault="000E27A1" w:rsidP="00606DC1"/>
    <w:p w14:paraId="187B415F" w14:textId="77777777" w:rsidR="00CF2A37" w:rsidRDefault="00CF2A37" w:rsidP="00606DC1"/>
    <w:p w14:paraId="4B879C46" w14:textId="77777777" w:rsidR="00CF2A37" w:rsidRDefault="00CF2A37" w:rsidP="00606DC1"/>
    <w:p w14:paraId="2C82FD33" w14:textId="77777777" w:rsidR="00CF2A37" w:rsidRDefault="00CF2A37" w:rsidP="00606DC1"/>
    <w:p w14:paraId="38386A37" w14:textId="77777777" w:rsidR="000E27A1" w:rsidRDefault="000E27A1" w:rsidP="00606DC1"/>
    <w:p w14:paraId="674F8DE7" w14:textId="77777777" w:rsidR="000E27A1" w:rsidRDefault="000E27A1" w:rsidP="00606DC1"/>
    <w:p w14:paraId="7203D385" w14:textId="77777777" w:rsidR="009E6C13" w:rsidRDefault="009E6C13" w:rsidP="00606DC1"/>
    <w:p w14:paraId="17D69825" w14:textId="77777777" w:rsidR="009E6C13" w:rsidRDefault="009E6C13" w:rsidP="00606DC1"/>
    <w:p w14:paraId="1E977C9D" w14:textId="77777777" w:rsidR="009E6C13" w:rsidRDefault="009E6C13" w:rsidP="00606DC1"/>
    <w:p w14:paraId="34945D37" w14:textId="77777777" w:rsidR="009E6C13" w:rsidRDefault="009E6C13" w:rsidP="00606DC1"/>
    <w:p w14:paraId="3AC8DA14" w14:textId="77777777" w:rsidR="000E27A1" w:rsidRDefault="000E27A1" w:rsidP="00606DC1"/>
    <w:tbl>
      <w:tblPr>
        <w:tblStyle w:val="Tabellenraster"/>
        <w:tblW w:w="0" w:type="auto"/>
        <w:tblLook w:val="04A0" w:firstRow="1" w:lastRow="0" w:firstColumn="1" w:lastColumn="0" w:noHBand="0" w:noVBand="1"/>
      </w:tblPr>
      <w:tblGrid>
        <w:gridCol w:w="9062"/>
      </w:tblGrid>
      <w:tr w:rsidR="00606DC1" w:rsidRPr="00193B5E" w14:paraId="5D74E198" w14:textId="77777777" w:rsidTr="00606DC1">
        <w:trPr>
          <w:trHeight w:val="336"/>
        </w:trPr>
        <w:tc>
          <w:tcPr>
            <w:tcW w:w="9062" w:type="dxa"/>
            <w:vAlign w:val="center"/>
          </w:tcPr>
          <w:p w14:paraId="4662F59A" w14:textId="77777777" w:rsidR="00606DC1" w:rsidRPr="00193B5E" w:rsidRDefault="00606DC1" w:rsidP="00606DC1">
            <w:pPr>
              <w:rPr>
                <w:b/>
              </w:rPr>
            </w:pPr>
            <w:r w:rsidRPr="00193B5E">
              <w:rPr>
                <w:b/>
              </w:rPr>
              <w:t>Änderungen und Erweiterungen in den vorgegebenen Texten sind nicht zulässig.</w:t>
            </w:r>
          </w:p>
        </w:tc>
      </w:tr>
      <w:tr w:rsidR="00606DC1" w:rsidRPr="00193B5E" w14:paraId="4F7CA0EF" w14:textId="77777777" w:rsidTr="00606DC1">
        <w:trPr>
          <w:trHeight w:val="336"/>
        </w:trPr>
        <w:tc>
          <w:tcPr>
            <w:tcW w:w="9062" w:type="dxa"/>
            <w:vAlign w:val="center"/>
          </w:tcPr>
          <w:p w14:paraId="67FF7D73" w14:textId="77777777" w:rsidR="00606DC1" w:rsidRPr="00193B5E" w:rsidRDefault="00606DC1" w:rsidP="00606DC1">
            <w:pPr>
              <w:rPr>
                <w:b/>
              </w:rPr>
            </w:pPr>
            <w:r w:rsidRPr="00193B5E">
              <w:rPr>
                <w:b/>
              </w:rPr>
              <w:t xml:space="preserve">Die ausgefüllten Formulare sind </w:t>
            </w:r>
            <w:r w:rsidR="009E6C13">
              <w:rPr>
                <w:b/>
              </w:rPr>
              <w:t>elektronisch</w:t>
            </w:r>
            <w:r w:rsidRPr="00193B5E">
              <w:rPr>
                <w:b/>
              </w:rPr>
              <w:t xml:space="preserve"> einzureichen. </w:t>
            </w:r>
          </w:p>
        </w:tc>
      </w:tr>
    </w:tbl>
    <w:p w14:paraId="7B36C9D6" w14:textId="77777777" w:rsidR="00606DC1" w:rsidRDefault="00606DC1" w:rsidP="00606DC1"/>
    <w:p w14:paraId="7FEA0ED9" w14:textId="77777777" w:rsidR="00606DC1" w:rsidRDefault="00606DC1" w:rsidP="00606DC1"/>
    <w:tbl>
      <w:tblPr>
        <w:tblStyle w:val="Tabellenraster"/>
        <w:tblW w:w="0" w:type="auto"/>
        <w:tblLook w:val="04A0" w:firstRow="1" w:lastRow="0" w:firstColumn="1" w:lastColumn="0" w:noHBand="0" w:noVBand="1"/>
      </w:tblPr>
      <w:tblGrid>
        <w:gridCol w:w="701"/>
        <w:gridCol w:w="2682"/>
        <w:gridCol w:w="416"/>
        <w:gridCol w:w="40"/>
        <w:gridCol w:w="2262"/>
        <w:gridCol w:w="425"/>
        <w:gridCol w:w="425"/>
        <w:gridCol w:w="841"/>
        <w:gridCol w:w="1270"/>
      </w:tblGrid>
      <w:tr w:rsidR="00606DC1" w:rsidRPr="00193B5E" w14:paraId="033A3231" w14:textId="77777777" w:rsidTr="00606DC1">
        <w:trPr>
          <w:trHeight w:val="451"/>
        </w:trPr>
        <w:tc>
          <w:tcPr>
            <w:tcW w:w="701" w:type="dxa"/>
            <w:shd w:val="clear" w:color="auto" w:fill="BFBFBF" w:themeFill="background1" w:themeFillShade="BF"/>
            <w:vAlign w:val="center"/>
          </w:tcPr>
          <w:p w14:paraId="5148A1A1" w14:textId="77777777" w:rsidR="00606DC1" w:rsidRPr="00193B5E" w:rsidRDefault="00606DC1" w:rsidP="00606DC1">
            <w:pPr>
              <w:rPr>
                <w:b/>
              </w:rPr>
            </w:pPr>
          </w:p>
        </w:tc>
        <w:tc>
          <w:tcPr>
            <w:tcW w:w="8361" w:type="dxa"/>
            <w:gridSpan w:val="8"/>
            <w:shd w:val="clear" w:color="auto" w:fill="BFBFBF" w:themeFill="background1" w:themeFillShade="BF"/>
            <w:vAlign w:val="center"/>
          </w:tcPr>
          <w:p w14:paraId="6A6D6EA2" w14:textId="77777777" w:rsidR="00606DC1" w:rsidRPr="00193B5E" w:rsidRDefault="00606DC1" w:rsidP="00606DC1">
            <w:pPr>
              <w:rPr>
                <w:b/>
              </w:rPr>
            </w:pPr>
            <w:r>
              <w:rPr>
                <w:b/>
              </w:rPr>
              <w:t>Allgemeine Angaben des Bewerbers bzw. der Bewerbergemeinschaft</w:t>
            </w:r>
          </w:p>
        </w:tc>
      </w:tr>
      <w:tr w:rsidR="00606DC1" w:rsidRPr="00193B5E" w14:paraId="0254067B" w14:textId="77777777" w:rsidTr="00606DC1">
        <w:trPr>
          <w:trHeight w:val="454"/>
        </w:trPr>
        <w:tc>
          <w:tcPr>
            <w:tcW w:w="701" w:type="dxa"/>
            <w:tcBorders>
              <w:bottom w:val="single" w:sz="4" w:space="0" w:color="auto"/>
            </w:tcBorders>
            <w:vAlign w:val="center"/>
          </w:tcPr>
          <w:p w14:paraId="6AA44682" w14:textId="77777777" w:rsidR="00606DC1" w:rsidRPr="00193B5E" w:rsidRDefault="00606DC1" w:rsidP="00606DC1">
            <w:pPr>
              <w:rPr>
                <w:b/>
              </w:rPr>
            </w:pPr>
            <w:r>
              <w:rPr>
                <w:b/>
              </w:rPr>
              <w:t>1</w:t>
            </w:r>
          </w:p>
        </w:tc>
        <w:tc>
          <w:tcPr>
            <w:tcW w:w="8361" w:type="dxa"/>
            <w:gridSpan w:val="8"/>
            <w:tcBorders>
              <w:bottom w:val="single" w:sz="4" w:space="0" w:color="auto"/>
            </w:tcBorders>
            <w:vAlign w:val="center"/>
          </w:tcPr>
          <w:p w14:paraId="3B31D8B9" w14:textId="77777777" w:rsidR="00606DC1" w:rsidRDefault="00606DC1" w:rsidP="00606DC1">
            <w:pPr>
              <w:rPr>
                <w:b/>
              </w:rPr>
            </w:pPr>
            <w:r>
              <w:rPr>
                <w:b/>
              </w:rPr>
              <w:t xml:space="preserve">Bewerbung für Dienstleistungen nach </w:t>
            </w:r>
            <w:r w:rsidR="000E27A1">
              <w:rPr>
                <w:b/>
              </w:rPr>
              <w:t>§ 3</w:t>
            </w:r>
            <w:r w:rsidR="001D6F1E">
              <w:rPr>
                <w:b/>
              </w:rPr>
              <w:t>8</w:t>
            </w:r>
            <w:r w:rsidR="000E27A1">
              <w:rPr>
                <w:b/>
              </w:rPr>
              <w:t xml:space="preserve"> ff</w:t>
            </w:r>
            <w:r w:rsidRPr="00193B5E">
              <w:rPr>
                <w:b/>
              </w:rPr>
              <w:t xml:space="preserve"> HOAI </w:t>
            </w:r>
            <w:r w:rsidRPr="00863CF6">
              <w:rPr>
                <w:b/>
              </w:rPr>
              <w:t>in Verbindung mit Anlage 1</w:t>
            </w:r>
            <w:r w:rsidR="001D6F1E">
              <w:rPr>
                <w:b/>
              </w:rPr>
              <w:t>1</w:t>
            </w:r>
          </w:p>
        </w:tc>
      </w:tr>
      <w:tr w:rsidR="00606DC1" w14:paraId="5F918683" w14:textId="77777777" w:rsidTr="00606DC1">
        <w:trPr>
          <w:trHeight w:val="454"/>
        </w:trPr>
        <w:tc>
          <w:tcPr>
            <w:tcW w:w="701" w:type="dxa"/>
            <w:vMerge w:val="restart"/>
            <w:vAlign w:val="center"/>
          </w:tcPr>
          <w:p w14:paraId="6C8944EB" w14:textId="77777777" w:rsidR="00606DC1" w:rsidRDefault="00606DC1" w:rsidP="00606DC1">
            <w:pPr>
              <w:rPr>
                <w:b/>
              </w:rPr>
            </w:pPr>
            <w:r>
              <w:rPr>
                <w:b/>
              </w:rPr>
              <w:t>2</w:t>
            </w:r>
          </w:p>
        </w:tc>
        <w:tc>
          <w:tcPr>
            <w:tcW w:w="2682" w:type="dxa"/>
            <w:vMerge w:val="restart"/>
            <w:tcBorders>
              <w:right w:val="single" w:sz="4" w:space="0" w:color="auto"/>
            </w:tcBorders>
            <w:vAlign w:val="center"/>
          </w:tcPr>
          <w:p w14:paraId="6925D9F7" w14:textId="77777777" w:rsidR="00606DC1" w:rsidRDefault="00606DC1" w:rsidP="00606DC1">
            <w:pPr>
              <w:rPr>
                <w:b/>
              </w:rPr>
            </w:pPr>
            <w:r>
              <w:rPr>
                <w:b/>
              </w:rPr>
              <w:t>Liegt eine Arbeitsgemeinschaft vor?</w:t>
            </w:r>
          </w:p>
        </w:tc>
        <w:sdt>
          <w:sdtPr>
            <w:id w:val="-448852118"/>
            <w14:checkbox>
              <w14:checked w14:val="0"/>
              <w14:checkedState w14:val="2612" w14:font="MS Gothic"/>
              <w14:uncheckedState w14:val="2610" w14:font="MS Gothic"/>
            </w14:checkbox>
          </w:sdtPr>
          <w:sdtContent>
            <w:tc>
              <w:tcPr>
                <w:tcW w:w="416" w:type="dxa"/>
                <w:tcBorders>
                  <w:top w:val="nil"/>
                  <w:left w:val="single" w:sz="4" w:space="0" w:color="auto"/>
                  <w:bottom w:val="nil"/>
                  <w:right w:val="nil"/>
                </w:tcBorders>
                <w:vAlign w:val="center"/>
              </w:tcPr>
              <w:p w14:paraId="6C27CD8B" w14:textId="77777777" w:rsidR="00606DC1" w:rsidRDefault="00585EF7" w:rsidP="00606DC1">
                <w:pPr>
                  <w:jc w:val="center"/>
                </w:pPr>
                <w:r>
                  <w:rPr>
                    <w:rFonts w:ascii="MS Gothic" w:eastAsia="MS Gothic" w:hAnsi="MS Gothic" w:hint="eastAsia"/>
                  </w:rPr>
                  <w:t>☐</w:t>
                </w:r>
              </w:p>
            </w:tc>
          </w:sdtContent>
        </w:sdt>
        <w:tc>
          <w:tcPr>
            <w:tcW w:w="2302" w:type="dxa"/>
            <w:gridSpan w:val="2"/>
            <w:tcBorders>
              <w:top w:val="nil"/>
              <w:left w:val="nil"/>
              <w:bottom w:val="nil"/>
              <w:right w:val="nil"/>
            </w:tcBorders>
            <w:vAlign w:val="center"/>
          </w:tcPr>
          <w:p w14:paraId="4E052E27" w14:textId="77777777" w:rsidR="00606DC1" w:rsidRDefault="00606DC1" w:rsidP="00606DC1">
            <w:r>
              <w:t>Ja</w:t>
            </w:r>
          </w:p>
        </w:tc>
        <w:sdt>
          <w:sdtPr>
            <w:id w:val="-1496648724"/>
            <w14:checkbox>
              <w14:checked w14:val="0"/>
              <w14:checkedState w14:val="2612" w14:font="MS Gothic"/>
              <w14:uncheckedState w14:val="2610" w14:font="MS Gothic"/>
            </w14:checkbox>
          </w:sdtPr>
          <w:sdtContent>
            <w:tc>
              <w:tcPr>
                <w:tcW w:w="425" w:type="dxa"/>
                <w:tcBorders>
                  <w:top w:val="nil"/>
                  <w:left w:val="nil"/>
                  <w:bottom w:val="nil"/>
                  <w:right w:val="nil"/>
                </w:tcBorders>
                <w:vAlign w:val="center"/>
              </w:tcPr>
              <w:p w14:paraId="37C8744C" w14:textId="77777777" w:rsidR="00606DC1" w:rsidRDefault="00606DC1" w:rsidP="00606DC1">
                <w:pPr>
                  <w:jc w:val="right"/>
                </w:pPr>
                <w:r>
                  <w:rPr>
                    <w:rFonts w:ascii="MS Gothic" w:eastAsia="MS Gothic" w:hAnsi="MS Gothic" w:hint="eastAsia"/>
                  </w:rPr>
                  <w:t>☐</w:t>
                </w:r>
              </w:p>
            </w:tc>
          </w:sdtContent>
        </w:sdt>
        <w:tc>
          <w:tcPr>
            <w:tcW w:w="2536" w:type="dxa"/>
            <w:gridSpan w:val="3"/>
            <w:tcBorders>
              <w:top w:val="nil"/>
              <w:left w:val="nil"/>
              <w:bottom w:val="nil"/>
              <w:right w:val="single" w:sz="4" w:space="0" w:color="auto"/>
            </w:tcBorders>
            <w:vAlign w:val="center"/>
          </w:tcPr>
          <w:p w14:paraId="20225131" w14:textId="77777777" w:rsidR="00606DC1" w:rsidRDefault="00606DC1" w:rsidP="00606DC1">
            <w:r>
              <w:t>Nein</w:t>
            </w:r>
          </w:p>
        </w:tc>
      </w:tr>
      <w:tr w:rsidR="00606DC1" w14:paraId="1CCA84DA" w14:textId="77777777" w:rsidTr="00606DC1">
        <w:trPr>
          <w:trHeight w:val="454"/>
        </w:trPr>
        <w:tc>
          <w:tcPr>
            <w:tcW w:w="701" w:type="dxa"/>
            <w:vMerge/>
            <w:vAlign w:val="center"/>
          </w:tcPr>
          <w:p w14:paraId="6CE234E4" w14:textId="77777777" w:rsidR="00606DC1" w:rsidRDefault="00606DC1" w:rsidP="00606DC1">
            <w:pPr>
              <w:rPr>
                <w:b/>
              </w:rPr>
            </w:pPr>
          </w:p>
        </w:tc>
        <w:tc>
          <w:tcPr>
            <w:tcW w:w="2682" w:type="dxa"/>
            <w:vMerge/>
            <w:tcBorders>
              <w:right w:val="single" w:sz="4" w:space="0" w:color="auto"/>
            </w:tcBorders>
            <w:vAlign w:val="center"/>
          </w:tcPr>
          <w:p w14:paraId="3D13FED9" w14:textId="77777777" w:rsidR="00606DC1" w:rsidRDefault="00606DC1" w:rsidP="00606DC1">
            <w:pPr>
              <w:rPr>
                <w:b/>
              </w:rPr>
            </w:pPr>
          </w:p>
        </w:tc>
        <w:tc>
          <w:tcPr>
            <w:tcW w:w="5679" w:type="dxa"/>
            <w:gridSpan w:val="7"/>
            <w:tcBorders>
              <w:top w:val="nil"/>
              <w:left w:val="single" w:sz="4" w:space="0" w:color="auto"/>
              <w:bottom w:val="nil"/>
              <w:right w:val="single" w:sz="4" w:space="0" w:color="auto"/>
            </w:tcBorders>
            <w:vAlign w:val="center"/>
          </w:tcPr>
          <w:p w14:paraId="43249396" w14:textId="77777777" w:rsidR="00A80723" w:rsidRDefault="00606DC1" w:rsidP="00A80723">
            <w:pPr>
              <w:jc w:val="left"/>
            </w:pPr>
            <w:r w:rsidRPr="0001435B">
              <w:rPr>
                <w:u w:val="single"/>
              </w:rPr>
              <w:t>Falls ja</w:t>
            </w:r>
            <w:r>
              <w:t xml:space="preserve">, ist </w:t>
            </w:r>
            <w:r w:rsidR="00A80723">
              <w:t xml:space="preserve">eine Erklärung der Arbeitsgemeinschaft gemäß </w:t>
            </w:r>
          </w:p>
          <w:p w14:paraId="6D3EC9A4" w14:textId="77777777" w:rsidR="00606DC1" w:rsidRDefault="00A80723" w:rsidP="00A80723">
            <w:pPr>
              <w:jc w:val="left"/>
            </w:pPr>
            <w:r>
              <w:t xml:space="preserve">Beiblatt </w:t>
            </w:r>
            <w:r w:rsidR="0059373D">
              <w:t>C</w:t>
            </w:r>
            <w:r>
              <w:t xml:space="preserve"> vorzulegen.</w:t>
            </w:r>
          </w:p>
        </w:tc>
      </w:tr>
      <w:tr w:rsidR="00606DC1" w:rsidRPr="00193B5E" w14:paraId="02600A08" w14:textId="77777777" w:rsidTr="00606DC1">
        <w:trPr>
          <w:trHeight w:val="454"/>
        </w:trPr>
        <w:tc>
          <w:tcPr>
            <w:tcW w:w="701" w:type="dxa"/>
            <w:vAlign w:val="center"/>
          </w:tcPr>
          <w:p w14:paraId="205764CE" w14:textId="77777777" w:rsidR="00606DC1" w:rsidRDefault="00606DC1" w:rsidP="00606DC1">
            <w:pPr>
              <w:rPr>
                <w:b/>
              </w:rPr>
            </w:pPr>
            <w:r>
              <w:rPr>
                <w:b/>
              </w:rPr>
              <w:t>3</w:t>
            </w:r>
          </w:p>
        </w:tc>
        <w:tc>
          <w:tcPr>
            <w:tcW w:w="2682" w:type="dxa"/>
            <w:tcBorders>
              <w:right w:val="single" w:sz="4" w:space="0" w:color="auto"/>
            </w:tcBorders>
            <w:vAlign w:val="center"/>
          </w:tcPr>
          <w:p w14:paraId="53C302DC" w14:textId="77777777" w:rsidR="00606DC1" w:rsidRDefault="00606DC1" w:rsidP="00606DC1">
            <w:pPr>
              <w:rPr>
                <w:b/>
              </w:rPr>
            </w:pPr>
            <w:r>
              <w:rPr>
                <w:b/>
              </w:rPr>
              <w:t>Name des bewerbenden Büros / Unternehmens bzw. des jeweiligen ARGE-Partners</w:t>
            </w:r>
          </w:p>
        </w:tc>
        <w:sdt>
          <w:sdtPr>
            <w:id w:val="-844396276"/>
            <w:placeholder>
              <w:docPart w:val="4FC69F92764F4A799766670060F1A249"/>
            </w:placeholder>
            <w:showingPlcHdr/>
          </w:sdtPr>
          <w:sdtContent>
            <w:tc>
              <w:tcPr>
                <w:tcW w:w="5679" w:type="dxa"/>
                <w:gridSpan w:val="7"/>
                <w:tcBorders>
                  <w:top w:val="single" w:sz="4" w:space="0" w:color="auto"/>
                  <w:left w:val="single" w:sz="4" w:space="0" w:color="auto"/>
                  <w:bottom w:val="single" w:sz="4" w:space="0" w:color="auto"/>
                  <w:right w:val="single" w:sz="4" w:space="0" w:color="auto"/>
                </w:tcBorders>
                <w:vAlign w:val="center"/>
              </w:tcPr>
              <w:p w14:paraId="7B518B75" w14:textId="77777777" w:rsidR="00606DC1" w:rsidRPr="00193B5E" w:rsidRDefault="00606DC1" w:rsidP="00606DC1">
                <w:r w:rsidRPr="00B13491">
                  <w:rPr>
                    <w:color w:val="A6A6A6" w:themeColor="background1" w:themeShade="A6"/>
                    <w:highlight w:val="lightGray"/>
                  </w:rPr>
                  <w:t>…</w:t>
                </w:r>
              </w:p>
            </w:tc>
          </w:sdtContent>
        </w:sdt>
      </w:tr>
      <w:tr w:rsidR="00606DC1" w:rsidRPr="00193B5E" w14:paraId="5479999C" w14:textId="77777777" w:rsidTr="00606DC1">
        <w:trPr>
          <w:trHeight w:val="454"/>
        </w:trPr>
        <w:tc>
          <w:tcPr>
            <w:tcW w:w="701" w:type="dxa"/>
            <w:vAlign w:val="center"/>
          </w:tcPr>
          <w:p w14:paraId="396D9891" w14:textId="77777777" w:rsidR="00606DC1" w:rsidRDefault="00606DC1" w:rsidP="00606DC1">
            <w:pPr>
              <w:rPr>
                <w:b/>
              </w:rPr>
            </w:pPr>
            <w:r>
              <w:rPr>
                <w:b/>
              </w:rPr>
              <w:t>3.1</w:t>
            </w:r>
          </w:p>
        </w:tc>
        <w:tc>
          <w:tcPr>
            <w:tcW w:w="2682" w:type="dxa"/>
            <w:tcBorders>
              <w:right w:val="single" w:sz="4" w:space="0" w:color="auto"/>
            </w:tcBorders>
            <w:vAlign w:val="center"/>
          </w:tcPr>
          <w:p w14:paraId="3C82CD58" w14:textId="77777777" w:rsidR="00606DC1" w:rsidRDefault="00606DC1" w:rsidP="00606DC1">
            <w:pPr>
              <w:rPr>
                <w:b/>
              </w:rPr>
            </w:pPr>
            <w:r>
              <w:rPr>
                <w:b/>
              </w:rPr>
              <w:t>Straße</w:t>
            </w:r>
          </w:p>
        </w:tc>
        <w:sdt>
          <w:sdtPr>
            <w:id w:val="1207066530"/>
            <w:placeholder>
              <w:docPart w:val="F49CE4F56A4742568064940F6B1F040E"/>
            </w:placeholder>
            <w:showingPlcHdr/>
          </w:sdtPr>
          <w:sdtContent>
            <w:tc>
              <w:tcPr>
                <w:tcW w:w="5679" w:type="dxa"/>
                <w:gridSpan w:val="7"/>
                <w:tcBorders>
                  <w:top w:val="single" w:sz="4" w:space="0" w:color="auto"/>
                  <w:left w:val="single" w:sz="4" w:space="0" w:color="auto"/>
                  <w:bottom w:val="single" w:sz="4" w:space="0" w:color="auto"/>
                  <w:right w:val="single" w:sz="4" w:space="0" w:color="auto"/>
                </w:tcBorders>
                <w:vAlign w:val="center"/>
              </w:tcPr>
              <w:p w14:paraId="010C6B36" w14:textId="77777777" w:rsidR="00606DC1" w:rsidRDefault="0059497F" w:rsidP="00606DC1">
                <w:r w:rsidRPr="00B13491">
                  <w:rPr>
                    <w:color w:val="A6A6A6" w:themeColor="background1" w:themeShade="A6"/>
                    <w:highlight w:val="lightGray"/>
                  </w:rPr>
                  <w:t>…</w:t>
                </w:r>
              </w:p>
            </w:tc>
          </w:sdtContent>
        </w:sdt>
      </w:tr>
      <w:tr w:rsidR="00606DC1" w:rsidRPr="00193B5E" w14:paraId="4FF40862" w14:textId="77777777" w:rsidTr="00606DC1">
        <w:trPr>
          <w:trHeight w:val="454"/>
        </w:trPr>
        <w:tc>
          <w:tcPr>
            <w:tcW w:w="701" w:type="dxa"/>
            <w:vAlign w:val="center"/>
          </w:tcPr>
          <w:p w14:paraId="5806C8D8" w14:textId="77777777" w:rsidR="00606DC1" w:rsidRDefault="00606DC1" w:rsidP="00606DC1">
            <w:pPr>
              <w:rPr>
                <w:b/>
              </w:rPr>
            </w:pPr>
            <w:r>
              <w:rPr>
                <w:b/>
              </w:rPr>
              <w:t>3.2</w:t>
            </w:r>
          </w:p>
        </w:tc>
        <w:tc>
          <w:tcPr>
            <w:tcW w:w="2682" w:type="dxa"/>
            <w:tcBorders>
              <w:right w:val="single" w:sz="4" w:space="0" w:color="auto"/>
            </w:tcBorders>
            <w:vAlign w:val="center"/>
          </w:tcPr>
          <w:p w14:paraId="1753DD3D" w14:textId="77777777" w:rsidR="00606DC1" w:rsidRDefault="00606DC1" w:rsidP="00606DC1">
            <w:pPr>
              <w:rPr>
                <w:b/>
              </w:rPr>
            </w:pPr>
            <w:r>
              <w:rPr>
                <w:b/>
              </w:rPr>
              <w:t>PLZ, Ort</w:t>
            </w:r>
          </w:p>
        </w:tc>
        <w:sdt>
          <w:sdtPr>
            <w:id w:val="1332879198"/>
            <w:placeholder>
              <w:docPart w:val="C794770B6F43456B85DE97B5FCCA5573"/>
            </w:placeholder>
            <w:showingPlcHdr/>
          </w:sdtPr>
          <w:sdtContent>
            <w:tc>
              <w:tcPr>
                <w:tcW w:w="5679" w:type="dxa"/>
                <w:gridSpan w:val="7"/>
                <w:tcBorders>
                  <w:top w:val="single" w:sz="4" w:space="0" w:color="auto"/>
                  <w:left w:val="single" w:sz="4" w:space="0" w:color="auto"/>
                  <w:bottom w:val="single" w:sz="4" w:space="0" w:color="auto"/>
                  <w:right w:val="single" w:sz="4" w:space="0" w:color="auto"/>
                </w:tcBorders>
                <w:vAlign w:val="center"/>
              </w:tcPr>
              <w:p w14:paraId="075B2DAD" w14:textId="77777777" w:rsidR="00606DC1" w:rsidRDefault="00606DC1" w:rsidP="00606DC1">
                <w:r w:rsidRPr="00B13491">
                  <w:rPr>
                    <w:color w:val="A6A6A6" w:themeColor="background1" w:themeShade="A6"/>
                    <w:highlight w:val="lightGray"/>
                  </w:rPr>
                  <w:t>…</w:t>
                </w:r>
              </w:p>
            </w:tc>
          </w:sdtContent>
        </w:sdt>
      </w:tr>
      <w:tr w:rsidR="00606DC1" w:rsidRPr="00193B5E" w14:paraId="5FFC59B3" w14:textId="77777777" w:rsidTr="00606DC1">
        <w:trPr>
          <w:trHeight w:val="454"/>
        </w:trPr>
        <w:tc>
          <w:tcPr>
            <w:tcW w:w="701" w:type="dxa"/>
            <w:vAlign w:val="center"/>
          </w:tcPr>
          <w:p w14:paraId="5FF27CD4" w14:textId="77777777" w:rsidR="00606DC1" w:rsidRDefault="00606DC1" w:rsidP="00606DC1">
            <w:pPr>
              <w:rPr>
                <w:b/>
              </w:rPr>
            </w:pPr>
            <w:r>
              <w:rPr>
                <w:b/>
              </w:rPr>
              <w:t>3.3</w:t>
            </w:r>
          </w:p>
        </w:tc>
        <w:tc>
          <w:tcPr>
            <w:tcW w:w="2682" w:type="dxa"/>
            <w:tcBorders>
              <w:right w:val="single" w:sz="4" w:space="0" w:color="auto"/>
            </w:tcBorders>
            <w:vAlign w:val="center"/>
          </w:tcPr>
          <w:p w14:paraId="74ABBA10" w14:textId="77777777" w:rsidR="00606DC1" w:rsidRDefault="00606DC1" w:rsidP="00606DC1">
            <w:pPr>
              <w:rPr>
                <w:b/>
              </w:rPr>
            </w:pPr>
            <w:r>
              <w:rPr>
                <w:b/>
              </w:rPr>
              <w:t>Land</w:t>
            </w:r>
          </w:p>
        </w:tc>
        <w:sdt>
          <w:sdtPr>
            <w:id w:val="885915401"/>
            <w:placeholder>
              <w:docPart w:val="122A2E4D1E14479A901C62B41D5A438F"/>
            </w:placeholder>
            <w:showingPlcHdr/>
          </w:sdtPr>
          <w:sdtContent>
            <w:tc>
              <w:tcPr>
                <w:tcW w:w="5679" w:type="dxa"/>
                <w:gridSpan w:val="7"/>
                <w:tcBorders>
                  <w:top w:val="single" w:sz="4" w:space="0" w:color="auto"/>
                  <w:left w:val="single" w:sz="4" w:space="0" w:color="auto"/>
                  <w:bottom w:val="single" w:sz="4" w:space="0" w:color="auto"/>
                  <w:right w:val="single" w:sz="4" w:space="0" w:color="auto"/>
                </w:tcBorders>
                <w:vAlign w:val="center"/>
              </w:tcPr>
              <w:p w14:paraId="7B0DEAF9" w14:textId="77777777" w:rsidR="00606DC1" w:rsidRDefault="00606DC1" w:rsidP="00606DC1">
                <w:r w:rsidRPr="00B13491">
                  <w:rPr>
                    <w:color w:val="A6A6A6" w:themeColor="background1" w:themeShade="A6"/>
                    <w:highlight w:val="lightGray"/>
                  </w:rPr>
                  <w:t>…</w:t>
                </w:r>
              </w:p>
            </w:tc>
          </w:sdtContent>
        </w:sdt>
      </w:tr>
      <w:tr w:rsidR="00606DC1" w:rsidRPr="00193B5E" w14:paraId="76912EA1" w14:textId="77777777" w:rsidTr="00606DC1">
        <w:trPr>
          <w:trHeight w:val="454"/>
        </w:trPr>
        <w:tc>
          <w:tcPr>
            <w:tcW w:w="701" w:type="dxa"/>
            <w:vAlign w:val="center"/>
          </w:tcPr>
          <w:p w14:paraId="6F0A22FB" w14:textId="77777777" w:rsidR="00606DC1" w:rsidRDefault="00606DC1" w:rsidP="00606DC1">
            <w:pPr>
              <w:rPr>
                <w:b/>
              </w:rPr>
            </w:pPr>
            <w:r>
              <w:rPr>
                <w:b/>
              </w:rPr>
              <w:t>3.4</w:t>
            </w:r>
          </w:p>
        </w:tc>
        <w:tc>
          <w:tcPr>
            <w:tcW w:w="2682" w:type="dxa"/>
            <w:tcBorders>
              <w:right w:val="single" w:sz="4" w:space="0" w:color="auto"/>
            </w:tcBorders>
            <w:vAlign w:val="center"/>
          </w:tcPr>
          <w:p w14:paraId="72ECFA28" w14:textId="77777777" w:rsidR="00606DC1" w:rsidRDefault="00606DC1" w:rsidP="00606DC1">
            <w:pPr>
              <w:rPr>
                <w:b/>
              </w:rPr>
            </w:pPr>
            <w:r>
              <w:rPr>
                <w:b/>
              </w:rPr>
              <w:t>Telefon</w:t>
            </w:r>
          </w:p>
        </w:tc>
        <w:sdt>
          <w:sdtPr>
            <w:id w:val="-1441907869"/>
            <w:placeholder>
              <w:docPart w:val="E1EE959B3AF546E18A94BAE32238A122"/>
            </w:placeholder>
            <w:showingPlcHdr/>
          </w:sdtPr>
          <w:sdtContent>
            <w:tc>
              <w:tcPr>
                <w:tcW w:w="5679" w:type="dxa"/>
                <w:gridSpan w:val="7"/>
                <w:tcBorders>
                  <w:top w:val="single" w:sz="4" w:space="0" w:color="auto"/>
                  <w:left w:val="single" w:sz="4" w:space="0" w:color="auto"/>
                  <w:bottom w:val="single" w:sz="4" w:space="0" w:color="auto"/>
                  <w:right w:val="single" w:sz="4" w:space="0" w:color="auto"/>
                </w:tcBorders>
                <w:vAlign w:val="center"/>
              </w:tcPr>
              <w:p w14:paraId="0845BDDB" w14:textId="77777777" w:rsidR="00606DC1" w:rsidRDefault="00606DC1" w:rsidP="00606DC1">
                <w:r w:rsidRPr="00B13491">
                  <w:rPr>
                    <w:color w:val="A6A6A6" w:themeColor="background1" w:themeShade="A6"/>
                    <w:highlight w:val="lightGray"/>
                  </w:rPr>
                  <w:t>…</w:t>
                </w:r>
              </w:p>
            </w:tc>
          </w:sdtContent>
        </w:sdt>
      </w:tr>
      <w:tr w:rsidR="00606DC1" w:rsidRPr="00193B5E" w14:paraId="059411C8" w14:textId="77777777" w:rsidTr="00606DC1">
        <w:trPr>
          <w:trHeight w:val="454"/>
        </w:trPr>
        <w:tc>
          <w:tcPr>
            <w:tcW w:w="701" w:type="dxa"/>
            <w:vAlign w:val="center"/>
          </w:tcPr>
          <w:p w14:paraId="3AB6DFE8" w14:textId="77777777" w:rsidR="00606DC1" w:rsidRDefault="00606DC1" w:rsidP="00606DC1">
            <w:pPr>
              <w:rPr>
                <w:b/>
              </w:rPr>
            </w:pPr>
            <w:r>
              <w:rPr>
                <w:b/>
              </w:rPr>
              <w:t>3.5</w:t>
            </w:r>
          </w:p>
        </w:tc>
        <w:tc>
          <w:tcPr>
            <w:tcW w:w="2682" w:type="dxa"/>
            <w:tcBorders>
              <w:right w:val="single" w:sz="4" w:space="0" w:color="auto"/>
            </w:tcBorders>
            <w:vAlign w:val="center"/>
          </w:tcPr>
          <w:p w14:paraId="14B8A638" w14:textId="77777777" w:rsidR="00606DC1" w:rsidRDefault="00606DC1" w:rsidP="00606DC1">
            <w:pPr>
              <w:rPr>
                <w:b/>
              </w:rPr>
            </w:pPr>
            <w:r>
              <w:rPr>
                <w:b/>
              </w:rPr>
              <w:t>Telefax</w:t>
            </w:r>
          </w:p>
        </w:tc>
        <w:sdt>
          <w:sdtPr>
            <w:id w:val="-1453162987"/>
            <w:placeholder>
              <w:docPart w:val="439C919C7DD24E6497908B1D2F81D1B7"/>
            </w:placeholder>
            <w:showingPlcHdr/>
          </w:sdtPr>
          <w:sdtContent>
            <w:tc>
              <w:tcPr>
                <w:tcW w:w="5679" w:type="dxa"/>
                <w:gridSpan w:val="7"/>
                <w:tcBorders>
                  <w:top w:val="single" w:sz="4" w:space="0" w:color="auto"/>
                  <w:left w:val="single" w:sz="4" w:space="0" w:color="auto"/>
                  <w:bottom w:val="single" w:sz="4" w:space="0" w:color="auto"/>
                  <w:right w:val="single" w:sz="4" w:space="0" w:color="auto"/>
                </w:tcBorders>
                <w:vAlign w:val="center"/>
              </w:tcPr>
              <w:p w14:paraId="0ACD6B25" w14:textId="77777777" w:rsidR="00606DC1" w:rsidRDefault="00606DC1" w:rsidP="00606DC1">
                <w:r w:rsidRPr="00B13491">
                  <w:rPr>
                    <w:color w:val="A6A6A6" w:themeColor="background1" w:themeShade="A6"/>
                    <w:highlight w:val="lightGray"/>
                  </w:rPr>
                  <w:t>…</w:t>
                </w:r>
              </w:p>
            </w:tc>
          </w:sdtContent>
        </w:sdt>
      </w:tr>
      <w:tr w:rsidR="00606DC1" w:rsidRPr="00193B5E" w14:paraId="4F61FEC6" w14:textId="77777777" w:rsidTr="00606DC1">
        <w:trPr>
          <w:trHeight w:val="454"/>
        </w:trPr>
        <w:tc>
          <w:tcPr>
            <w:tcW w:w="701" w:type="dxa"/>
            <w:vAlign w:val="center"/>
          </w:tcPr>
          <w:p w14:paraId="1C7AE6FF" w14:textId="77777777" w:rsidR="00606DC1" w:rsidRDefault="00606DC1" w:rsidP="00606DC1">
            <w:pPr>
              <w:rPr>
                <w:b/>
              </w:rPr>
            </w:pPr>
            <w:r>
              <w:rPr>
                <w:b/>
              </w:rPr>
              <w:t>3.6</w:t>
            </w:r>
          </w:p>
        </w:tc>
        <w:tc>
          <w:tcPr>
            <w:tcW w:w="2682" w:type="dxa"/>
            <w:tcBorders>
              <w:right w:val="single" w:sz="4" w:space="0" w:color="auto"/>
            </w:tcBorders>
            <w:vAlign w:val="center"/>
          </w:tcPr>
          <w:p w14:paraId="31FC8719" w14:textId="77777777" w:rsidR="00606DC1" w:rsidRDefault="00606DC1" w:rsidP="00606DC1">
            <w:pPr>
              <w:rPr>
                <w:b/>
              </w:rPr>
            </w:pPr>
            <w:r>
              <w:rPr>
                <w:b/>
              </w:rPr>
              <w:t>E-Mail</w:t>
            </w:r>
          </w:p>
        </w:tc>
        <w:sdt>
          <w:sdtPr>
            <w:id w:val="-813484506"/>
            <w:placeholder>
              <w:docPart w:val="34362514FB3D4D62AC36742A2910D21F"/>
            </w:placeholder>
            <w:showingPlcHdr/>
          </w:sdtPr>
          <w:sdtContent>
            <w:tc>
              <w:tcPr>
                <w:tcW w:w="5679" w:type="dxa"/>
                <w:gridSpan w:val="7"/>
                <w:tcBorders>
                  <w:top w:val="single" w:sz="4" w:space="0" w:color="auto"/>
                  <w:left w:val="single" w:sz="4" w:space="0" w:color="auto"/>
                  <w:bottom w:val="single" w:sz="4" w:space="0" w:color="auto"/>
                  <w:right w:val="single" w:sz="4" w:space="0" w:color="auto"/>
                </w:tcBorders>
                <w:vAlign w:val="center"/>
              </w:tcPr>
              <w:p w14:paraId="3FD7A858" w14:textId="77777777" w:rsidR="00606DC1" w:rsidRDefault="00606DC1" w:rsidP="00606DC1">
                <w:r w:rsidRPr="00B13491">
                  <w:rPr>
                    <w:color w:val="A6A6A6" w:themeColor="background1" w:themeShade="A6"/>
                    <w:highlight w:val="lightGray"/>
                  </w:rPr>
                  <w:t>…</w:t>
                </w:r>
              </w:p>
            </w:tc>
          </w:sdtContent>
        </w:sdt>
      </w:tr>
      <w:tr w:rsidR="00606DC1" w:rsidRPr="00193B5E" w14:paraId="5A5C51EA" w14:textId="77777777" w:rsidTr="00606DC1">
        <w:trPr>
          <w:trHeight w:val="454"/>
        </w:trPr>
        <w:tc>
          <w:tcPr>
            <w:tcW w:w="701" w:type="dxa"/>
            <w:vAlign w:val="center"/>
          </w:tcPr>
          <w:p w14:paraId="7D77E4B7" w14:textId="77777777" w:rsidR="00606DC1" w:rsidRDefault="00606DC1" w:rsidP="00606DC1">
            <w:pPr>
              <w:rPr>
                <w:b/>
              </w:rPr>
            </w:pPr>
            <w:r>
              <w:rPr>
                <w:b/>
              </w:rPr>
              <w:t>3.7</w:t>
            </w:r>
          </w:p>
        </w:tc>
        <w:tc>
          <w:tcPr>
            <w:tcW w:w="2682" w:type="dxa"/>
            <w:tcBorders>
              <w:right w:val="single" w:sz="4" w:space="0" w:color="auto"/>
            </w:tcBorders>
            <w:vAlign w:val="center"/>
          </w:tcPr>
          <w:p w14:paraId="7B8E4B2B" w14:textId="77777777" w:rsidR="00606DC1" w:rsidRDefault="00606DC1" w:rsidP="00606DC1">
            <w:pPr>
              <w:rPr>
                <w:b/>
              </w:rPr>
            </w:pPr>
            <w:r>
              <w:rPr>
                <w:b/>
              </w:rPr>
              <w:t>Ansprechpartner</w:t>
            </w:r>
          </w:p>
        </w:tc>
        <w:sdt>
          <w:sdtPr>
            <w:id w:val="559368750"/>
            <w:placeholder>
              <w:docPart w:val="8572E037072147119988A08C3CB60517"/>
            </w:placeholder>
            <w:showingPlcHdr/>
          </w:sdtPr>
          <w:sdtContent>
            <w:tc>
              <w:tcPr>
                <w:tcW w:w="5679" w:type="dxa"/>
                <w:gridSpan w:val="7"/>
                <w:tcBorders>
                  <w:top w:val="single" w:sz="4" w:space="0" w:color="auto"/>
                  <w:left w:val="single" w:sz="4" w:space="0" w:color="auto"/>
                  <w:bottom w:val="single" w:sz="4" w:space="0" w:color="auto"/>
                  <w:right w:val="single" w:sz="4" w:space="0" w:color="auto"/>
                </w:tcBorders>
                <w:vAlign w:val="center"/>
              </w:tcPr>
              <w:p w14:paraId="1CE6B938" w14:textId="77777777" w:rsidR="00606DC1" w:rsidRDefault="00606DC1" w:rsidP="00606DC1">
                <w:r w:rsidRPr="00B13491">
                  <w:rPr>
                    <w:color w:val="A6A6A6" w:themeColor="background1" w:themeShade="A6"/>
                    <w:highlight w:val="lightGray"/>
                  </w:rPr>
                  <w:t>…</w:t>
                </w:r>
              </w:p>
            </w:tc>
          </w:sdtContent>
        </w:sdt>
      </w:tr>
      <w:tr w:rsidR="00606DC1" w:rsidRPr="00193B5E" w14:paraId="111F110F" w14:textId="77777777" w:rsidTr="00606DC1">
        <w:trPr>
          <w:trHeight w:val="454"/>
        </w:trPr>
        <w:tc>
          <w:tcPr>
            <w:tcW w:w="701" w:type="dxa"/>
            <w:vAlign w:val="center"/>
          </w:tcPr>
          <w:p w14:paraId="22BF5D2B" w14:textId="77777777" w:rsidR="00606DC1" w:rsidRDefault="00606DC1" w:rsidP="00606DC1">
            <w:pPr>
              <w:rPr>
                <w:b/>
              </w:rPr>
            </w:pPr>
            <w:r>
              <w:rPr>
                <w:b/>
              </w:rPr>
              <w:t>4</w:t>
            </w:r>
          </w:p>
        </w:tc>
        <w:tc>
          <w:tcPr>
            <w:tcW w:w="2682" w:type="dxa"/>
            <w:tcBorders>
              <w:right w:val="single" w:sz="4" w:space="0" w:color="auto"/>
            </w:tcBorders>
            <w:vAlign w:val="center"/>
          </w:tcPr>
          <w:p w14:paraId="22660853" w14:textId="77777777" w:rsidR="00606DC1" w:rsidRDefault="00606DC1" w:rsidP="00606DC1">
            <w:pPr>
              <w:rPr>
                <w:b/>
              </w:rPr>
            </w:pPr>
            <w:r>
              <w:rPr>
                <w:b/>
              </w:rPr>
              <w:t xml:space="preserve">evtl. weitere </w:t>
            </w:r>
          </w:p>
          <w:p w14:paraId="3F5A197D" w14:textId="77777777" w:rsidR="00606DC1" w:rsidRDefault="00606DC1" w:rsidP="00606DC1">
            <w:pPr>
              <w:rPr>
                <w:b/>
              </w:rPr>
            </w:pPr>
            <w:r>
              <w:rPr>
                <w:b/>
              </w:rPr>
              <w:t>Niederlassungen</w:t>
            </w:r>
          </w:p>
        </w:tc>
        <w:sdt>
          <w:sdtPr>
            <w:id w:val="-500975366"/>
            <w:placeholder>
              <w:docPart w:val="FADB06D91B924A32BF1E972CE318260C"/>
            </w:placeholder>
            <w:showingPlcHdr/>
          </w:sdtPr>
          <w:sdtContent>
            <w:tc>
              <w:tcPr>
                <w:tcW w:w="5679" w:type="dxa"/>
                <w:gridSpan w:val="7"/>
                <w:tcBorders>
                  <w:top w:val="single" w:sz="4" w:space="0" w:color="auto"/>
                  <w:left w:val="single" w:sz="4" w:space="0" w:color="auto"/>
                  <w:bottom w:val="single" w:sz="4" w:space="0" w:color="auto"/>
                  <w:right w:val="single" w:sz="4" w:space="0" w:color="auto"/>
                </w:tcBorders>
                <w:vAlign w:val="center"/>
              </w:tcPr>
              <w:p w14:paraId="7E90B93B" w14:textId="77777777" w:rsidR="00606DC1" w:rsidRDefault="00606DC1" w:rsidP="00606DC1">
                <w:r w:rsidRPr="00B13491">
                  <w:rPr>
                    <w:color w:val="A6A6A6" w:themeColor="background1" w:themeShade="A6"/>
                    <w:highlight w:val="lightGray"/>
                  </w:rPr>
                  <w:t>…</w:t>
                </w:r>
              </w:p>
            </w:tc>
          </w:sdtContent>
        </w:sdt>
      </w:tr>
      <w:tr w:rsidR="00606DC1" w:rsidRPr="00193B5E" w14:paraId="7BFC237E" w14:textId="77777777" w:rsidTr="00606DC1">
        <w:trPr>
          <w:trHeight w:val="454"/>
        </w:trPr>
        <w:tc>
          <w:tcPr>
            <w:tcW w:w="701" w:type="dxa"/>
            <w:vMerge w:val="restart"/>
            <w:vAlign w:val="center"/>
          </w:tcPr>
          <w:p w14:paraId="6FDE3367" w14:textId="77777777" w:rsidR="00606DC1" w:rsidRDefault="00606DC1" w:rsidP="00606DC1">
            <w:pPr>
              <w:rPr>
                <w:b/>
              </w:rPr>
            </w:pPr>
            <w:r>
              <w:rPr>
                <w:b/>
              </w:rPr>
              <w:t>5</w:t>
            </w:r>
          </w:p>
        </w:tc>
        <w:tc>
          <w:tcPr>
            <w:tcW w:w="2682" w:type="dxa"/>
            <w:vMerge w:val="restart"/>
            <w:tcBorders>
              <w:right w:val="single" w:sz="4" w:space="0" w:color="auto"/>
            </w:tcBorders>
            <w:vAlign w:val="center"/>
          </w:tcPr>
          <w:p w14:paraId="3A66F725" w14:textId="77777777" w:rsidR="00606DC1" w:rsidRDefault="00606DC1" w:rsidP="00606DC1">
            <w:pPr>
              <w:rPr>
                <w:b/>
              </w:rPr>
            </w:pPr>
            <w:r>
              <w:rPr>
                <w:b/>
              </w:rPr>
              <w:t>Zertifikate des Unternehmens</w:t>
            </w:r>
          </w:p>
          <w:p w14:paraId="1B2422AE" w14:textId="77777777" w:rsidR="00606DC1" w:rsidRPr="003F6EB8" w:rsidRDefault="00606DC1" w:rsidP="00606DC1">
            <w:r w:rsidRPr="003F6EB8">
              <w:t>(falls vorhanden)</w:t>
            </w:r>
          </w:p>
        </w:tc>
        <w:tc>
          <w:tcPr>
            <w:tcW w:w="4409" w:type="dxa"/>
            <w:gridSpan w:val="6"/>
            <w:tcBorders>
              <w:top w:val="single" w:sz="4" w:space="0" w:color="auto"/>
              <w:left w:val="single" w:sz="4" w:space="0" w:color="auto"/>
              <w:bottom w:val="single" w:sz="4" w:space="0" w:color="auto"/>
              <w:right w:val="single" w:sz="4" w:space="0" w:color="auto"/>
            </w:tcBorders>
            <w:vAlign w:val="center"/>
          </w:tcPr>
          <w:p w14:paraId="545337B0" w14:textId="77777777" w:rsidR="00606DC1" w:rsidRPr="003F6EB8" w:rsidRDefault="00606DC1" w:rsidP="00606DC1">
            <w:pPr>
              <w:rPr>
                <w:b/>
              </w:rPr>
            </w:pPr>
            <w:r w:rsidRPr="003F6EB8">
              <w:rPr>
                <w:b/>
              </w:rPr>
              <w:t>Beschreibung</w:t>
            </w:r>
          </w:p>
        </w:tc>
        <w:tc>
          <w:tcPr>
            <w:tcW w:w="1270" w:type="dxa"/>
            <w:tcBorders>
              <w:top w:val="single" w:sz="4" w:space="0" w:color="auto"/>
              <w:left w:val="single" w:sz="4" w:space="0" w:color="auto"/>
              <w:bottom w:val="single" w:sz="4" w:space="0" w:color="auto"/>
              <w:right w:val="single" w:sz="4" w:space="0" w:color="auto"/>
            </w:tcBorders>
            <w:vAlign w:val="center"/>
          </w:tcPr>
          <w:p w14:paraId="178C49E9" w14:textId="77777777" w:rsidR="00606DC1" w:rsidRPr="003F6EB8" w:rsidRDefault="00606DC1" w:rsidP="00606DC1">
            <w:pPr>
              <w:rPr>
                <w:b/>
              </w:rPr>
            </w:pPr>
            <w:r w:rsidRPr="003F6EB8">
              <w:rPr>
                <w:b/>
              </w:rPr>
              <w:t>Anlage-Nr.</w:t>
            </w:r>
          </w:p>
        </w:tc>
      </w:tr>
      <w:tr w:rsidR="00606DC1" w:rsidRPr="00193B5E" w14:paraId="7AF0DB70" w14:textId="77777777" w:rsidTr="00606DC1">
        <w:trPr>
          <w:trHeight w:val="1846"/>
        </w:trPr>
        <w:tc>
          <w:tcPr>
            <w:tcW w:w="701" w:type="dxa"/>
            <w:vMerge/>
            <w:vAlign w:val="center"/>
          </w:tcPr>
          <w:p w14:paraId="12EA8D4A" w14:textId="77777777" w:rsidR="00606DC1" w:rsidRDefault="00606DC1" w:rsidP="00606DC1">
            <w:pPr>
              <w:rPr>
                <w:b/>
              </w:rPr>
            </w:pPr>
          </w:p>
        </w:tc>
        <w:tc>
          <w:tcPr>
            <w:tcW w:w="2682" w:type="dxa"/>
            <w:vMerge/>
            <w:tcBorders>
              <w:right w:val="single" w:sz="4" w:space="0" w:color="auto"/>
            </w:tcBorders>
            <w:vAlign w:val="center"/>
          </w:tcPr>
          <w:p w14:paraId="4B3B14BE" w14:textId="77777777" w:rsidR="00606DC1" w:rsidRDefault="00606DC1" w:rsidP="00606DC1">
            <w:pPr>
              <w:rPr>
                <w:b/>
              </w:rPr>
            </w:pPr>
          </w:p>
        </w:tc>
        <w:sdt>
          <w:sdtPr>
            <w:id w:val="-1109041289"/>
            <w:placeholder>
              <w:docPart w:val="B05F2EC411C74883B47697DA2FB25A62"/>
            </w:placeholder>
            <w:showingPlcHdr/>
          </w:sdtPr>
          <w:sdtContent>
            <w:tc>
              <w:tcPr>
                <w:tcW w:w="4409" w:type="dxa"/>
                <w:gridSpan w:val="6"/>
                <w:tcBorders>
                  <w:top w:val="single" w:sz="4" w:space="0" w:color="auto"/>
                  <w:left w:val="single" w:sz="4" w:space="0" w:color="auto"/>
                  <w:right w:val="single" w:sz="4" w:space="0" w:color="auto"/>
                </w:tcBorders>
                <w:vAlign w:val="center"/>
              </w:tcPr>
              <w:p w14:paraId="34979417" w14:textId="77777777" w:rsidR="00606DC1" w:rsidRDefault="00606DC1" w:rsidP="00606DC1">
                <w:r w:rsidRPr="00B13491">
                  <w:rPr>
                    <w:color w:val="A6A6A6" w:themeColor="background1" w:themeShade="A6"/>
                    <w:highlight w:val="lightGray"/>
                  </w:rPr>
                  <w:t>…</w:t>
                </w:r>
              </w:p>
            </w:tc>
          </w:sdtContent>
        </w:sdt>
        <w:sdt>
          <w:sdtPr>
            <w:id w:val="2064989811"/>
            <w:placeholder>
              <w:docPart w:val="04B2246881AC4A098D60FA0A63315405"/>
            </w:placeholder>
            <w:showingPlcHdr/>
          </w:sdtPr>
          <w:sdtContent>
            <w:tc>
              <w:tcPr>
                <w:tcW w:w="1270" w:type="dxa"/>
                <w:tcBorders>
                  <w:top w:val="single" w:sz="4" w:space="0" w:color="auto"/>
                  <w:left w:val="single" w:sz="4" w:space="0" w:color="auto"/>
                  <w:right w:val="single" w:sz="4" w:space="0" w:color="auto"/>
                </w:tcBorders>
                <w:vAlign w:val="center"/>
              </w:tcPr>
              <w:p w14:paraId="361912BE" w14:textId="77777777" w:rsidR="00606DC1" w:rsidRDefault="00606DC1" w:rsidP="00606DC1">
                <w:r w:rsidRPr="00B13491">
                  <w:rPr>
                    <w:color w:val="A6A6A6" w:themeColor="background1" w:themeShade="A6"/>
                    <w:highlight w:val="lightGray"/>
                  </w:rPr>
                  <w:t>…</w:t>
                </w:r>
              </w:p>
            </w:tc>
          </w:sdtContent>
        </w:sdt>
      </w:tr>
      <w:tr w:rsidR="00606DC1" w:rsidRPr="00193B5E" w14:paraId="6F761295" w14:textId="77777777" w:rsidTr="00606DC1">
        <w:trPr>
          <w:trHeight w:val="454"/>
        </w:trPr>
        <w:tc>
          <w:tcPr>
            <w:tcW w:w="701" w:type="dxa"/>
            <w:vAlign w:val="center"/>
          </w:tcPr>
          <w:p w14:paraId="051F3E6B" w14:textId="77777777" w:rsidR="00606DC1" w:rsidRDefault="00606DC1" w:rsidP="00606DC1">
            <w:pPr>
              <w:rPr>
                <w:b/>
              </w:rPr>
            </w:pPr>
            <w:r>
              <w:rPr>
                <w:b/>
              </w:rPr>
              <w:t>6.1</w:t>
            </w:r>
          </w:p>
        </w:tc>
        <w:tc>
          <w:tcPr>
            <w:tcW w:w="2682" w:type="dxa"/>
            <w:tcBorders>
              <w:right w:val="single" w:sz="4" w:space="0" w:color="auto"/>
            </w:tcBorders>
            <w:vAlign w:val="center"/>
          </w:tcPr>
          <w:p w14:paraId="1AAA438C" w14:textId="77777777" w:rsidR="00606DC1" w:rsidRDefault="00606DC1" w:rsidP="00606DC1">
            <w:pPr>
              <w:rPr>
                <w:b/>
              </w:rPr>
            </w:pPr>
            <w:r>
              <w:rPr>
                <w:b/>
              </w:rPr>
              <w:t xml:space="preserve">Gründungsjahr des </w:t>
            </w:r>
          </w:p>
          <w:p w14:paraId="10EE1FF0" w14:textId="77777777" w:rsidR="00606DC1" w:rsidRDefault="00606DC1" w:rsidP="00606DC1">
            <w:pPr>
              <w:rPr>
                <w:b/>
              </w:rPr>
            </w:pPr>
            <w:r>
              <w:rPr>
                <w:b/>
              </w:rPr>
              <w:t>Büros</w:t>
            </w:r>
          </w:p>
        </w:tc>
        <w:sdt>
          <w:sdtPr>
            <w:id w:val="-912933617"/>
            <w:placeholder>
              <w:docPart w:val="F59395D1603A45E798210F513532789B"/>
            </w:placeholder>
            <w:showingPlcHdr/>
          </w:sdtPr>
          <w:sdtContent>
            <w:tc>
              <w:tcPr>
                <w:tcW w:w="5679" w:type="dxa"/>
                <w:gridSpan w:val="7"/>
                <w:tcBorders>
                  <w:top w:val="single" w:sz="4" w:space="0" w:color="auto"/>
                  <w:left w:val="single" w:sz="4" w:space="0" w:color="auto"/>
                  <w:bottom w:val="single" w:sz="4" w:space="0" w:color="auto"/>
                  <w:right w:val="single" w:sz="4" w:space="0" w:color="auto"/>
                </w:tcBorders>
                <w:vAlign w:val="center"/>
              </w:tcPr>
              <w:p w14:paraId="1A4BF802" w14:textId="77777777" w:rsidR="00606DC1" w:rsidRDefault="00606DC1" w:rsidP="00606DC1">
                <w:r w:rsidRPr="00B13491">
                  <w:rPr>
                    <w:color w:val="A6A6A6" w:themeColor="background1" w:themeShade="A6"/>
                    <w:highlight w:val="lightGray"/>
                  </w:rPr>
                  <w:t>…</w:t>
                </w:r>
              </w:p>
            </w:tc>
          </w:sdtContent>
        </w:sdt>
      </w:tr>
      <w:tr w:rsidR="00606DC1" w:rsidRPr="00193B5E" w14:paraId="28E6CF59" w14:textId="77777777" w:rsidTr="00606DC1">
        <w:trPr>
          <w:trHeight w:val="454"/>
        </w:trPr>
        <w:tc>
          <w:tcPr>
            <w:tcW w:w="701" w:type="dxa"/>
            <w:vAlign w:val="center"/>
          </w:tcPr>
          <w:p w14:paraId="1FB3BE44" w14:textId="77777777" w:rsidR="00606DC1" w:rsidRDefault="00606DC1" w:rsidP="00606DC1">
            <w:pPr>
              <w:rPr>
                <w:b/>
              </w:rPr>
            </w:pPr>
            <w:r>
              <w:rPr>
                <w:b/>
              </w:rPr>
              <w:t>6.2</w:t>
            </w:r>
          </w:p>
        </w:tc>
        <w:tc>
          <w:tcPr>
            <w:tcW w:w="2682" w:type="dxa"/>
            <w:tcBorders>
              <w:right w:val="single" w:sz="4" w:space="0" w:color="auto"/>
            </w:tcBorders>
            <w:vAlign w:val="center"/>
          </w:tcPr>
          <w:p w14:paraId="4D96EBFA" w14:textId="77777777" w:rsidR="00606DC1" w:rsidRDefault="00606DC1" w:rsidP="00606DC1">
            <w:pPr>
              <w:rPr>
                <w:b/>
              </w:rPr>
            </w:pPr>
            <w:r>
              <w:rPr>
                <w:b/>
              </w:rPr>
              <w:t>Rechtlicher Status</w:t>
            </w:r>
          </w:p>
        </w:tc>
        <w:sdt>
          <w:sdtPr>
            <w:id w:val="895099352"/>
            <w14:checkbox>
              <w14:checked w14:val="0"/>
              <w14:checkedState w14:val="2612" w14:font="MS Gothic"/>
              <w14:uncheckedState w14:val="2610" w14:font="MS Gothic"/>
            </w14:checkbox>
          </w:sdtPr>
          <w:sdtContent>
            <w:tc>
              <w:tcPr>
                <w:tcW w:w="456" w:type="dxa"/>
                <w:gridSpan w:val="2"/>
                <w:tcBorders>
                  <w:top w:val="single" w:sz="4" w:space="0" w:color="auto"/>
                  <w:left w:val="single" w:sz="4" w:space="0" w:color="auto"/>
                  <w:bottom w:val="single" w:sz="4" w:space="0" w:color="auto"/>
                  <w:right w:val="nil"/>
                </w:tcBorders>
                <w:vAlign w:val="center"/>
              </w:tcPr>
              <w:p w14:paraId="31E7B548" w14:textId="77777777" w:rsidR="00606DC1" w:rsidRDefault="00606DC1" w:rsidP="00606DC1">
                <w:r>
                  <w:rPr>
                    <w:rFonts w:ascii="MS Gothic" w:eastAsia="MS Gothic" w:hAnsi="MS Gothic" w:hint="eastAsia"/>
                  </w:rPr>
                  <w:t>☐</w:t>
                </w:r>
              </w:p>
            </w:tc>
          </w:sdtContent>
        </w:sdt>
        <w:tc>
          <w:tcPr>
            <w:tcW w:w="2687" w:type="dxa"/>
            <w:gridSpan w:val="2"/>
            <w:tcBorders>
              <w:top w:val="single" w:sz="4" w:space="0" w:color="auto"/>
              <w:left w:val="nil"/>
              <w:bottom w:val="single" w:sz="4" w:space="0" w:color="auto"/>
              <w:right w:val="nil"/>
            </w:tcBorders>
            <w:vAlign w:val="center"/>
          </w:tcPr>
          <w:p w14:paraId="21224E5E" w14:textId="77777777" w:rsidR="00606DC1" w:rsidRDefault="00606DC1" w:rsidP="00606DC1">
            <w:r>
              <w:t>Natürliche Person</w:t>
            </w:r>
          </w:p>
        </w:tc>
        <w:sdt>
          <w:sdtPr>
            <w:id w:val="-1521853212"/>
            <w14:checkbox>
              <w14:checked w14:val="0"/>
              <w14:checkedState w14:val="2612" w14:font="MS Gothic"/>
              <w14:uncheckedState w14:val="2610" w14:font="MS Gothic"/>
            </w14:checkbox>
          </w:sdtPr>
          <w:sdtContent>
            <w:tc>
              <w:tcPr>
                <w:tcW w:w="425" w:type="dxa"/>
                <w:tcBorders>
                  <w:top w:val="single" w:sz="4" w:space="0" w:color="auto"/>
                  <w:left w:val="nil"/>
                  <w:bottom w:val="single" w:sz="4" w:space="0" w:color="auto"/>
                  <w:right w:val="nil"/>
                </w:tcBorders>
                <w:vAlign w:val="center"/>
              </w:tcPr>
              <w:p w14:paraId="3C25435E" w14:textId="77777777" w:rsidR="00606DC1" w:rsidRDefault="00606DC1" w:rsidP="00606DC1">
                <w:r>
                  <w:rPr>
                    <w:rFonts w:ascii="MS Gothic" w:eastAsia="MS Gothic" w:hAnsi="MS Gothic" w:hint="eastAsia"/>
                  </w:rPr>
                  <w:t>☐</w:t>
                </w:r>
              </w:p>
            </w:tc>
          </w:sdtContent>
        </w:sdt>
        <w:tc>
          <w:tcPr>
            <w:tcW w:w="2111" w:type="dxa"/>
            <w:gridSpan w:val="2"/>
            <w:tcBorders>
              <w:top w:val="single" w:sz="4" w:space="0" w:color="auto"/>
              <w:left w:val="nil"/>
              <w:bottom w:val="single" w:sz="4" w:space="0" w:color="auto"/>
              <w:right w:val="single" w:sz="4" w:space="0" w:color="auto"/>
            </w:tcBorders>
            <w:vAlign w:val="center"/>
          </w:tcPr>
          <w:p w14:paraId="7C96311B" w14:textId="77777777" w:rsidR="00606DC1" w:rsidRDefault="00606DC1" w:rsidP="00606DC1">
            <w:r>
              <w:t>Juristische Person</w:t>
            </w:r>
          </w:p>
        </w:tc>
      </w:tr>
      <w:tr w:rsidR="00606DC1" w:rsidRPr="00193B5E" w14:paraId="7AF4BF20" w14:textId="77777777" w:rsidTr="00606DC1">
        <w:trPr>
          <w:trHeight w:val="454"/>
        </w:trPr>
        <w:tc>
          <w:tcPr>
            <w:tcW w:w="701" w:type="dxa"/>
            <w:vMerge w:val="restart"/>
            <w:vAlign w:val="center"/>
          </w:tcPr>
          <w:p w14:paraId="39AD4A98" w14:textId="77777777" w:rsidR="00606DC1" w:rsidRDefault="00606DC1" w:rsidP="00606DC1">
            <w:pPr>
              <w:rPr>
                <w:b/>
              </w:rPr>
            </w:pPr>
            <w:r>
              <w:rPr>
                <w:b/>
              </w:rPr>
              <w:t>6.3</w:t>
            </w:r>
          </w:p>
        </w:tc>
        <w:tc>
          <w:tcPr>
            <w:tcW w:w="2682" w:type="dxa"/>
            <w:vMerge w:val="restart"/>
            <w:tcBorders>
              <w:right w:val="single" w:sz="4" w:space="0" w:color="auto"/>
            </w:tcBorders>
            <w:vAlign w:val="center"/>
          </w:tcPr>
          <w:p w14:paraId="48138B13" w14:textId="77777777" w:rsidR="00606DC1" w:rsidRDefault="00606DC1" w:rsidP="00606DC1">
            <w:pPr>
              <w:rPr>
                <w:b/>
              </w:rPr>
            </w:pPr>
            <w:r>
              <w:rPr>
                <w:b/>
              </w:rPr>
              <w:t xml:space="preserve">Rechtsform / </w:t>
            </w:r>
          </w:p>
          <w:p w14:paraId="30CB3A49" w14:textId="77777777" w:rsidR="00606DC1" w:rsidRDefault="00606DC1" w:rsidP="00606DC1">
            <w:pPr>
              <w:rPr>
                <w:b/>
              </w:rPr>
            </w:pPr>
            <w:r>
              <w:rPr>
                <w:b/>
              </w:rPr>
              <w:t>Geschäftszweck</w:t>
            </w:r>
          </w:p>
          <w:p w14:paraId="7F87C8F3" w14:textId="77777777" w:rsidR="00606DC1" w:rsidRPr="003F6EB8" w:rsidRDefault="00606DC1" w:rsidP="00606DC1">
            <w:r w:rsidRPr="003F6EB8">
              <w:t>(falls zutreffend)</w:t>
            </w:r>
          </w:p>
        </w:tc>
        <w:tc>
          <w:tcPr>
            <w:tcW w:w="5679" w:type="dxa"/>
            <w:gridSpan w:val="7"/>
            <w:tcBorders>
              <w:top w:val="single" w:sz="4" w:space="0" w:color="auto"/>
              <w:left w:val="single" w:sz="4" w:space="0" w:color="auto"/>
              <w:bottom w:val="nil"/>
              <w:right w:val="single" w:sz="4" w:space="0" w:color="auto"/>
            </w:tcBorders>
            <w:vAlign w:val="center"/>
          </w:tcPr>
          <w:p w14:paraId="17350898" w14:textId="77777777" w:rsidR="00606DC1" w:rsidRDefault="00606DC1" w:rsidP="00606DC1">
            <w:r>
              <w:t>(nur bei juristischen Personen)</w:t>
            </w:r>
          </w:p>
          <w:p w14:paraId="68975B80" w14:textId="77777777" w:rsidR="00606DC1" w:rsidRDefault="00606DC1" w:rsidP="00606DC1"/>
          <w:p w14:paraId="119E24C1" w14:textId="77777777" w:rsidR="00606DC1" w:rsidRDefault="00606DC1" w:rsidP="00606DC1">
            <w:r>
              <w:t>Der satzungsmäßige Geschäftszweck ist auf Planungsleistungen ausgerichtet, die der Aufgabe entsprechen:</w:t>
            </w:r>
          </w:p>
        </w:tc>
      </w:tr>
      <w:tr w:rsidR="00606DC1" w:rsidRPr="00193B5E" w14:paraId="03A2F1D8" w14:textId="77777777" w:rsidTr="00606DC1">
        <w:trPr>
          <w:trHeight w:val="454"/>
        </w:trPr>
        <w:tc>
          <w:tcPr>
            <w:tcW w:w="701" w:type="dxa"/>
            <w:vMerge/>
            <w:vAlign w:val="center"/>
          </w:tcPr>
          <w:p w14:paraId="1A55259D" w14:textId="77777777" w:rsidR="00606DC1" w:rsidRDefault="00606DC1" w:rsidP="00606DC1">
            <w:pPr>
              <w:rPr>
                <w:b/>
              </w:rPr>
            </w:pPr>
          </w:p>
        </w:tc>
        <w:tc>
          <w:tcPr>
            <w:tcW w:w="2682" w:type="dxa"/>
            <w:vMerge/>
            <w:tcBorders>
              <w:right w:val="single" w:sz="4" w:space="0" w:color="auto"/>
            </w:tcBorders>
            <w:vAlign w:val="center"/>
          </w:tcPr>
          <w:p w14:paraId="4F90BC98" w14:textId="77777777" w:rsidR="00606DC1" w:rsidRDefault="00606DC1" w:rsidP="00606DC1">
            <w:pPr>
              <w:rPr>
                <w:b/>
              </w:rPr>
            </w:pPr>
          </w:p>
        </w:tc>
        <w:sdt>
          <w:sdtPr>
            <w:id w:val="-1667858965"/>
            <w14:checkbox>
              <w14:checked w14:val="0"/>
              <w14:checkedState w14:val="2612" w14:font="MS Gothic"/>
              <w14:uncheckedState w14:val="2610" w14:font="MS Gothic"/>
            </w14:checkbox>
          </w:sdtPr>
          <w:sdtContent>
            <w:tc>
              <w:tcPr>
                <w:tcW w:w="456" w:type="dxa"/>
                <w:gridSpan w:val="2"/>
                <w:tcBorders>
                  <w:top w:val="nil"/>
                  <w:left w:val="single" w:sz="4" w:space="0" w:color="auto"/>
                  <w:bottom w:val="nil"/>
                  <w:right w:val="nil"/>
                </w:tcBorders>
                <w:vAlign w:val="center"/>
              </w:tcPr>
              <w:p w14:paraId="7E9FF4C6" w14:textId="77777777" w:rsidR="00606DC1" w:rsidRDefault="00606DC1" w:rsidP="00606DC1">
                <w:r>
                  <w:rPr>
                    <w:rFonts w:ascii="MS Gothic" w:eastAsia="MS Gothic" w:hAnsi="MS Gothic" w:hint="eastAsia"/>
                  </w:rPr>
                  <w:t>☐</w:t>
                </w:r>
              </w:p>
            </w:tc>
          </w:sdtContent>
        </w:sdt>
        <w:tc>
          <w:tcPr>
            <w:tcW w:w="2262" w:type="dxa"/>
            <w:tcBorders>
              <w:top w:val="nil"/>
              <w:left w:val="nil"/>
              <w:bottom w:val="nil"/>
              <w:right w:val="nil"/>
            </w:tcBorders>
            <w:vAlign w:val="center"/>
          </w:tcPr>
          <w:p w14:paraId="597E3CCD" w14:textId="77777777" w:rsidR="00606DC1" w:rsidRDefault="00606DC1" w:rsidP="00606DC1">
            <w:r>
              <w:t>Ja</w:t>
            </w:r>
          </w:p>
        </w:tc>
        <w:sdt>
          <w:sdtPr>
            <w:id w:val="30390110"/>
            <w14:checkbox>
              <w14:checked w14:val="0"/>
              <w14:checkedState w14:val="2612" w14:font="MS Gothic"/>
              <w14:uncheckedState w14:val="2610" w14:font="MS Gothic"/>
            </w14:checkbox>
          </w:sdtPr>
          <w:sdtContent>
            <w:tc>
              <w:tcPr>
                <w:tcW w:w="425" w:type="dxa"/>
                <w:tcBorders>
                  <w:top w:val="nil"/>
                  <w:left w:val="nil"/>
                  <w:bottom w:val="nil"/>
                  <w:right w:val="nil"/>
                </w:tcBorders>
                <w:vAlign w:val="center"/>
              </w:tcPr>
              <w:p w14:paraId="5AEF5B77" w14:textId="77777777" w:rsidR="00606DC1" w:rsidRDefault="00606DC1" w:rsidP="00606DC1">
                <w:pPr>
                  <w:jc w:val="center"/>
                </w:pPr>
                <w:r>
                  <w:rPr>
                    <w:rFonts w:ascii="MS Gothic" w:eastAsia="MS Gothic" w:hAnsi="MS Gothic" w:hint="eastAsia"/>
                  </w:rPr>
                  <w:t>☐</w:t>
                </w:r>
              </w:p>
            </w:tc>
          </w:sdtContent>
        </w:sdt>
        <w:tc>
          <w:tcPr>
            <w:tcW w:w="2536" w:type="dxa"/>
            <w:gridSpan w:val="3"/>
            <w:tcBorders>
              <w:top w:val="nil"/>
              <w:left w:val="nil"/>
              <w:bottom w:val="nil"/>
              <w:right w:val="single" w:sz="4" w:space="0" w:color="auto"/>
            </w:tcBorders>
            <w:vAlign w:val="center"/>
          </w:tcPr>
          <w:p w14:paraId="2B94B9A6" w14:textId="77777777" w:rsidR="00606DC1" w:rsidRDefault="00606DC1" w:rsidP="00606DC1">
            <w:r>
              <w:t>Nein</w:t>
            </w:r>
          </w:p>
        </w:tc>
      </w:tr>
      <w:tr w:rsidR="00606DC1" w:rsidRPr="00193B5E" w14:paraId="044FB831" w14:textId="77777777" w:rsidTr="00606DC1">
        <w:trPr>
          <w:trHeight w:val="454"/>
        </w:trPr>
        <w:tc>
          <w:tcPr>
            <w:tcW w:w="701" w:type="dxa"/>
            <w:vMerge/>
            <w:vAlign w:val="center"/>
          </w:tcPr>
          <w:p w14:paraId="1D24AB76" w14:textId="77777777" w:rsidR="00606DC1" w:rsidRDefault="00606DC1" w:rsidP="00606DC1">
            <w:pPr>
              <w:rPr>
                <w:b/>
              </w:rPr>
            </w:pPr>
          </w:p>
        </w:tc>
        <w:tc>
          <w:tcPr>
            <w:tcW w:w="2682" w:type="dxa"/>
            <w:vMerge/>
            <w:tcBorders>
              <w:right w:val="single" w:sz="4" w:space="0" w:color="auto"/>
            </w:tcBorders>
            <w:vAlign w:val="center"/>
          </w:tcPr>
          <w:p w14:paraId="22D285FE" w14:textId="77777777" w:rsidR="00606DC1" w:rsidRDefault="00606DC1" w:rsidP="00606DC1">
            <w:pPr>
              <w:rPr>
                <w:b/>
              </w:rPr>
            </w:pPr>
          </w:p>
        </w:tc>
        <w:tc>
          <w:tcPr>
            <w:tcW w:w="5679" w:type="dxa"/>
            <w:gridSpan w:val="7"/>
            <w:tcBorders>
              <w:top w:val="nil"/>
              <w:left w:val="single" w:sz="4" w:space="0" w:color="auto"/>
              <w:bottom w:val="nil"/>
              <w:right w:val="single" w:sz="4" w:space="0" w:color="auto"/>
            </w:tcBorders>
            <w:vAlign w:val="center"/>
          </w:tcPr>
          <w:p w14:paraId="016B16A0" w14:textId="77777777" w:rsidR="00606DC1" w:rsidRDefault="00D63BA5" w:rsidP="00606DC1">
            <w:r>
              <w:t>Registerauszug nicht älter als 12 Monate (bezogen auf den Tag der Absendung der Bekanntmachung) liegt bei:</w:t>
            </w:r>
          </w:p>
        </w:tc>
      </w:tr>
      <w:tr w:rsidR="00606DC1" w:rsidRPr="00193B5E" w14:paraId="6E31BA8E" w14:textId="77777777" w:rsidTr="00606DC1">
        <w:trPr>
          <w:trHeight w:val="454"/>
        </w:trPr>
        <w:tc>
          <w:tcPr>
            <w:tcW w:w="701" w:type="dxa"/>
            <w:vMerge/>
            <w:vAlign w:val="center"/>
          </w:tcPr>
          <w:p w14:paraId="0159EEE5" w14:textId="77777777" w:rsidR="00606DC1" w:rsidRDefault="00606DC1" w:rsidP="00606DC1">
            <w:pPr>
              <w:rPr>
                <w:b/>
              </w:rPr>
            </w:pPr>
          </w:p>
        </w:tc>
        <w:tc>
          <w:tcPr>
            <w:tcW w:w="2682" w:type="dxa"/>
            <w:vMerge/>
            <w:tcBorders>
              <w:right w:val="single" w:sz="4" w:space="0" w:color="auto"/>
            </w:tcBorders>
            <w:vAlign w:val="center"/>
          </w:tcPr>
          <w:p w14:paraId="722E83EA" w14:textId="77777777" w:rsidR="00606DC1" w:rsidRDefault="00606DC1" w:rsidP="00606DC1">
            <w:pPr>
              <w:rPr>
                <w:b/>
              </w:rPr>
            </w:pPr>
          </w:p>
        </w:tc>
        <w:sdt>
          <w:sdtPr>
            <w:id w:val="8110577"/>
            <w14:checkbox>
              <w14:checked w14:val="0"/>
              <w14:checkedState w14:val="2612" w14:font="MS Gothic"/>
              <w14:uncheckedState w14:val="2610" w14:font="MS Gothic"/>
            </w14:checkbox>
          </w:sdtPr>
          <w:sdtContent>
            <w:tc>
              <w:tcPr>
                <w:tcW w:w="456" w:type="dxa"/>
                <w:gridSpan w:val="2"/>
                <w:tcBorders>
                  <w:top w:val="nil"/>
                  <w:left w:val="single" w:sz="4" w:space="0" w:color="auto"/>
                  <w:bottom w:val="single" w:sz="4" w:space="0" w:color="auto"/>
                  <w:right w:val="nil"/>
                </w:tcBorders>
                <w:vAlign w:val="center"/>
              </w:tcPr>
              <w:p w14:paraId="7D8795D4" w14:textId="77777777" w:rsidR="00606DC1" w:rsidRDefault="00606DC1" w:rsidP="00606DC1">
                <w:pPr>
                  <w:jc w:val="right"/>
                </w:pPr>
                <w:r>
                  <w:rPr>
                    <w:rFonts w:ascii="MS Gothic" w:eastAsia="MS Gothic" w:hAnsi="MS Gothic" w:hint="eastAsia"/>
                  </w:rPr>
                  <w:t>☐</w:t>
                </w:r>
              </w:p>
            </w:tc>
          </w:sdtContent>
        </w:sdt>
        <w:tc>
          <w:tcPr>
            <w:tcW w:w="2262" w:type="dxa"/>
            <w:tcBorders>
              <w:top w:val="nil"/>
              <w:left w:val="nil"/>
              <w:bottom w:val="single" w:sz="4" w:space="0" w:color="auto"/>
              <w:right w:val="nil"/>
            </w:tcBorders>
            <w:vAlign w:val="center"/>
          </w:tcPr>
          <w:p w14:paraId="558BD6A2" w14:textId="77777777" w:rsidR="00606DC1" w:rsidRDefault="00606DC1" w:rsidP="00606DC1">
            <w:r>
              <w:t xml:space="preserve">Ja, Anlage Nr. </w:t>
            </w:r>
            <w:sdt>
              <w:sdtPr>
                <w:id w:val="-207264667"/>
                <w:placeholder>
                  <w:docPart w:val="F99B1505A4434E28B9B5555DB2AD0429"/>
                </w:placeholder>
                <w:showingPlcHd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Pr>
                    <w:rStyle w:val="Platzhaltertext"/>
                  </w:rPr>
                  <w:t>Nr. auswählen</w:t>
                </w:r>
              </w:sdtContent>
            </w:sdt>
          </w:p>
        </w:tc>
        <w:sdt>
          <w:sdtPr>
            <w:id w:val="-1865432342"/>
            <w14:checkbox>
              <w14:checked w14:val="0"/>
              <w14:checkedState w14:val="2612" w14:font="MS Gothic"/>
              <w14:uncheckedState w14:val="2610" w14:font="MS Gothic"/>
            </w14:checkbox>
          </w:sdtPr>
          <w:sdtContent>
            <w:tc>
              <w:tcPr>
                <w:tcW w:w="425" w:type="dxa"/>
                <w:tcBorders>
                  <w:top w:val="nil"/>
                  <w:left w:val="nil"/>
                  <w:bottom w:val="single" w:sz="4" w:space="0" w:color="auto"/>
                  <w:right w:val="nil"/>
                </w:tcBorders>
                <w:vAlign w:val="center"/>
              </w:tcPr>
              <w:p w14:paraId="70B5DEFD" w14:textId="77777777" w:rsidR="00606DC1" w:rsidRDefault="00606DC1" w:rsidP="00606DC1">
                <w:pPr>
                  <w:jc w:val="center"/>
                </w:pPr>
                <w:r>
                  <w:rPr>
                    <w:rFonts w:ascii="MS Gothic" w:eastAsia="MS Gothic" w:hAnsi="MS Gothic" w:hint="eastAsia"/>
                  </w:rPr>
                  <w:t>☐</w:t>
                </w:r>
              </w:p>
            </w:tc>
          </w:sdtContent>
        </w:sdt>
        <w:tc>
          <w:tcPr>
            <w:tcW w:w="2536" w:type="dxa"/>
            <w:gridSpan w:val="3"/>
            <w:tcBorders>
              <w:top w:val="nil"/>
              <w:left w:val="nil"/>
              <w:bottom w:val="single" w:sz="4" w:space="0" w:color="auto"/>
              <w:right w:val="single" w:sz="4" w:space="0" w:color="auto"/>
            </w:tcBorders>
            <w:vAlign w:val="center"/>
          </w:tcPr>
          <w:p w14:paraId="0C387D75" w14:textId="77777777" w:rsidR="00606DC1" w:rsidRDefault="00606DC1" w:rsidP="00606DC1">
            <w:r>
              <w:t>Nein</w:t>
            </w:r>
          </w:p>
        </w:tc>
      </w:tr>
    </w:tbl>
    <w:p w14:paraId="04CEDD9D" w14:textId="77777777" w:rsidR="00606DC1" w:rsidRPr="00F21A4F" w:rsidRDefault="00606DC1" w:rsidP="00606DC1">
      <w:pPr>
        <w:rPr>
          <w:sz w:val="2"/>
        </w:rPr>
      </w:pPr>
    </w:p>
    <w:tbl>
      <w:tblPr>
        <w:tblStyle w:val="Tabellenraster"/>
        <w:tblW w:w="0" w:type="auto"/>
        <w:tblLook w:val="04A0" w:firstRow="1" w:lastRow="0" w:firstColumn="1" w:lastColumn="0" w:noHBand="0" w:noVBand="1"/>
      </w:tblPr>
      <w:tblGrid>
        <w:gridCol w:w="700"/>
        <w:gridCol w:w="2653"/>
        <w:gridCol w:w="426"/>
        <w:gridCol w:w="277"/>
        <w:gridCol w:w="1671"/>
        <w:gridCol w:w="364"/>
        <w:gridCol w:w="191"/>
        <w:gridCol w:w="234"/>
        <w:gridCol w:w="2546"/>
      </w:tblGrid>
      <w:tr w:rsidR="000E27A1" w:rsidRPr="00193B5E" w14:paraId="68DB3AA9" w14:textId="77777777" w:rsidTr="00606DC1">
        <w:trPr>
          <w:trHeight w:val="454"/>
        </w:trPr>
        <w:tc>
          <w:tcPr>
            <w:tcW w:w="700" w:type="dxa"/>
            <w:vMerge w:val="restart"/>
            <w:vAlign w:val="center"/>
          </w:tcPr>
          <w:p w14:paraId="0F18859D" w14:textId="77777777" w:rsidR="000E27A1" w:rsidRDefault="000E27A1" w:rsidP="00606DC1">
            <w:pPr>
              <w:rPr>
                <w:b/>
              </w:rPr>
            </w:pPr>
            <w:r>
              <w:rPr>
                <w:b/>
              </w:rPr>
              <w:lastRenderedPageBreak/>
              <w:t>6.4</w:t>
            </w:r>
          </w:p>
        </w:tc>
        <w:tc>
          <w:tcPr>
            <w:tcW w:w="2653" w:type="dxa"/>
            <w:vMerge w:val="restart"/>
            <w:tcBorders>
              <w:right w:val="single" w:sz="4" w:space="0" w:color="auto"/>
            </w:tcBorders>
            <w:vAlign w:val="center"/>
          </w:tcPr>
          <w:p w14:paraId="3ACA86A4" w14:textId="77777777" w:rsidR="000E27A1" w:rsidRDefault="000E27A1" w:rsidP="00606DC1">
            <w:pPr>
              <w:rPr>
                <w:b/>
              </w:rPr>
            </w:pPr>
            <w:r>
              <w:rPr>
                <w:b/>
              </w:rPr>
              <w:t xml:space="preserve">Kapazität anderer </w:t>
            </w:r>
          </w:p>
          <w:p w14:paraId="069C1AAC" w14:textId="77777777" w:rsidR="000E27A1" w:rsidRDefault="000E27A1" w:rsidP="00606DC1">
            <w:pPr>
              <w:rPr>
                <w:b/>
              </w:rPr>
            </w:pPr>
            <w:r>
              <w:rPr>
                <w:b/>
              </w:rPr>
              <w:t>Unternehmen</w:t>
            </w:r>
          </w:p>
          <w:p w14:paraId="2DB7EAD6" w14:textId="77777777" w:rsidR="000E27A1" w:rsidRPr="003F6EB8" w:rsidRDefault="000E27A1" w:rsidP="00606DC1">
            <w:r>
              <w:rPr>
                <w:b/>
              </w:rPr>
              <w:t>(Eignungsleihe)</w:t>
            </w:r>
          </w:p>
        </w:tc>
        <w:tc>
          <w:tcPr>
            <w:tcW w:w="5709" w:type="dxa"/>
            <w:gridSpan w:val="7"/>
            <w:tcBorders>
              <w:top w:val="single" w:sz="4" w:space="0" w:color="auto"/>
              <w:left w:val="single" w:sz="4" w:space="0" w:color="auto"/>
              <w:bottom w:val="nil"/>
              <w:right w:val="single" w:sz="4" w:space="0" w:color="auto"/>
            </w:tcBorders>
            <w:vAlign w:val="center"/>
          </w:tcPr>
          <w:p w14:paraId="03B8EFFC" w14:textId="77777777" w:rsidR="000E27A1" w:rsidRDefault="000E27A1" w:rsidP="00606DC1">
            <w:r>
              <w:t>Ich/Wir werde/n mich/uns der Kapazitäten anderer Unternehmen bedienen.</w:t>
            </w:r>
          </w:p>
        </w:tc>
      </w:tr>
      <w:tr w:rsidR="000E27A1" w:rsidRPr="00193B5E" w14:paraId="7D3A8087" w14:textId="77777777" w:rsidTr="00606DC1">
        <w:trPr>
          <w:trHeight w:val="454"/>
        </w:trPr>
        <w:tc>
          <w:tcPr>
            <w:tcW w:w="700" w:type="dxa"/>
            <w:vMerge/>
            <w:vAlign w:val="center"/>
          </w:tcPr>
          <w:p w14:paraId="3D66545D" w14:textId="77777777" w:rsidR="000E27A1" w:rsidRDefault="000E27A1" w:rsidP="00606DC1">
            <w:pPr>
              <w:rPr>
                <w:b/>
              </w:rPr>
            </w:pPr>
          </w:p>
        </w:tc>
        <w:tc>
          <w:tcPr>
            <w:tcW w:w="2653" w:type="dxa"/>
            <w:vMerge/>
            <w:tcBorders>
              <w:right w:val="single" w:sz="4" w:space="0" w:color="auto"/>
            </w:tcBorders>
            <w:vAlign w:val="center"/>
          </w:tcPr>
          <w:p w14:paraId="19BF4E00" w14:textId="77777777" w:rsidR="000E27A1" w:rsidRDefault="000E27A1" w:rsidP="00606DC1">
            <w:pPr>
              <w:rPr>
                <w:b/>
              </w:rPr>
            </w:pPr>
          </w:p>
        </w:tc>
        <w:sdt>
          <w:sdtPr>
            <w:id w:val="1751386809"/>
            <w14:checkbox>
              <w14:checked w14:val="0"/>
              <w14:checkedState w14:val="2612" w14:font="MS Gothic"/>
              <w14:uncheckedState w14:val="2610" w14:font="MS Gothic"/>
            </w14:checkbox>
          </w:sdtPr>
          <w:sdtContent>
            <w:tc>
              <w:tcPr>
                <w:tcW w:w="426" w:type="dxa"/>
                <w:tcBorders>
                  <w:top w:val="nil"/>
                  <w:left w:val="single" w:sz="4" w:space="0" w:color="auto"/>
                  <w:bottom w:val="nil"/>
                  <w:right w:val="nil"/>
                </w:tcBorders>
                <w:vAlign w:val="center"/>
              </w:tcPr>
              <w:p w14:paraId="5B202426" w14:textId="77777777" w:rsidR="000E27A1" w:rsidRDefault="000E27A1" w:rsidP="00606DC1">
                <w:pPr>
                  <w:jc w:val="center"/>
                </w:pPr>
                <w:r>
                  <w:rPr>
                    <w:rFonts w:ascii="MS Gothic" w:eastAsia="MS Gothic" w:hAnsi="MS Gothic" w:hint="eastAsia"/>
                  </w:rPr>
                  <w:t>☐</w:t>
                </w:r>
              </w:p>
            </w:tc>
          </w:sdtContent>
        </w:sdt>
        <w:tc>
          <w:tcPr>
            <w:tcW w:w="2312" w:type="dxa"/>
            <w:gridSpan w:val="3"/>
            <w:tcBorders>
              <w:top w:val="nil"/>
              <w:left w:val="nil"/>
              <w:bottom w:val="nil"/>
              <w:right w:val="nil"/>
            </w:tcBorders>
            <w:vAlign w:val="center"/>
          </w:tcPr>
          <w:p w14:paraId="7B17B0F3" w14:textId="77777777" w:rsidR="000E27A1" w:rsidRDefault="000E27A1" w:rsidP="00606DC1">
            <w:r>
              <w:t>Ja</w:t>
            </w:r>
          </w:p>
        </w:tc>
        <w:sdt>
          <w:sdtPr>
            <w:id w:val="-1466896073"/>
            <w14:checkbox>
              <w14:checked w14:val="0"/>
              <w14:checkedState w14:val="2612" w14:font="MS Gothic"/>
              <w14:uncheckedState w14:val="2610" w14:font="MS Gothic"/>
            </w14:checkbox>
          </w:sdtPr>
          <w:sdtContent>
            <w:tc>
              <w:tcPr>
                <w:tcW w:w="425" w:type="dxa"/>
                <w:gridSpan w:val="2"/>
                <w:tcBorders>
                  <w:top w:val="nil"/>
                  <w:left w:val="nil"/>
                  <w:bottom w:val="nil"/>
                  <w:right w:val="nil"/>
                </w:tcBorders>
                <w:vAlign w:val="center"/>
              </w:tcPr>
              <w:p w14:paraId="56EC50BD" w14:textId="77777777" w:rsidR="000E27A1" w:rsidRDefault="000E27A1" w:rsidP="00606DC1">
                <w:pPr>
                  <w:jc w:val="right"/>
                </w:pPr>
                <w:r>
                  <w:rPr>
                    <w:rFonts w:ascii="MS Gothic" w:eastAsia="MS Gothic" w:hAnsi="MS Gothic" w:hint="eastAsia"/>
                  </w:rPr>
                  <w:t>☐</w:t>
                </w:r>
              </w:p>
            </w:tc>
          </w:sdtContent>
        </w:sdt>
        <w:tc>
          <w:tcPr>
            <w:tcW w:w="2546" w:type="dxa"/>
            <w:tcBorders>
              <w:top w:val="nil"/>
              <w:left w:val="nil"/>
              <w:bottom w:val="nil"/>
              <w:right w:val="single" w:sz="4" w:space="0" w:color="auto"/>
            </w:tcBorders>
            <w:vAlign w:val="center"/>
          </w:tcPr>
          <w:p w14:paraId="42E2433E" w14:textId="77777777" w:rsidR="000E27A1" w:rsidRDefault="000E27A1" w:rsidP="00606DC1">
            <w:r>
              <w:t>Nein</w:t>
            </w:r>
          </w:p>
        </w:tc>
      </w:tr>
      <w:tr w:rsidR="000E27A1" w:rsidRPr="00193B5E" w14:paraId="42EDDDA3" w14:textId="77777777" w:rsidTr="00606DC1">
        <w:trPr>
          <w:trHeight w:val="70"/>
        </w:trPr>
        <w:tc>
          <w:tcPr>
            <w:tcW w:w="700" w:type="dxa"/>
            <w:vMerge/>
            <w:vAlign w:val="center"/>
          </w:tcPr>
          <w:p w14:paraId="4861C789" w14:textId="77777777" w:rsidR="000E27A1" w:rsidRDefault="000E27A1" w:rsidP="00606DC1">
            <w:pPr>
              <w:rPr>
                <w:b/>
              </w:rPr>
            </w:pPr>
          </w:p>
        </w:tc>
        <w:tc>
          <w:tcPr>
            <w:tcW w:w="2653" w:type="dxa"/>
            <w:vMerge/>
            <w:tcBorders>
              <w:right w:val="single" w:sz="4" w:space="0" w:color="auto"/>
            </w:tcBorders>
            <w:vAlign w:val="center"/>
          </w:tcPr>
          <w:p w14:paraId="6A309C6C" w14:textId="77777777" w:rsidR="000E27A1" w:rsidRDefault="000E27A1" w:rsidP="00606DC1">
            <w:pPr>
              <w:rPr>
                <w:b/>
              </w:rPr>
            </w:pPr>
          </w:p>
        </w:tc>
        <w:tc>
          <w:tcPr>
            <w:tcW w:w="703" w:type="dxa"/>
            <w:gridSpan w:val="2"/>
            <w:tcBorders>
              <w:top w:val="nil"/>
              <w:left w:val="single" w:sz="4" w:space="0" w:color="auto"/>
              <w:bottom w:val="nil"/>
              <w:right w:val="nil"/>
            </w:tcBorders>
            <w:vAlign w:val="center"/>
          </w:tcPr>
          <w:p w14:paraId="65EDCA47" w14:textId="77777777" w:rsidR="000E27A1" w:rsidRDefault="000E27A1" w:rsidP="00606DC1"/>
        </w:tc>
        <w:tc>
          <w:tcPr>
            <w:tcW w:w="1671" w:type="dxa"/>
            <w:tcBorders>
              <w:top w:val="nil"/>
              <w:left w:val="nil"/>
              <w:bottom w:val="nil"/>
              <w:right w:val="nil"/>
            </w:tcBorders>
            <w:vAlign w:val="center"/>
          </w:tcPr>
          <w:p w14:paraId="6E75E6F9" w14:textId="77777777" w:rsidR="000E27A1" w:rsidRDefault="000E27A1" w:rsidP="00606DC1"/>
        </w:tc>
        <w:tc>
          <w:tcPr>
            <w:tcW w:w="555" w:type="dxa"/>
            <w:gridSpan w:val="2"/>
            <w:tcBorders>
              <w:top w:val="nil"/>
              <w:left w:val="nil"/>
              <w:bottom w:val="nil"/>
              <w:right w:val="nil"/>
            </w:tcBorders>
            <w:vAlign w:val="center"/>
          </w:tcPr>
          <w:p w14:paraId="3C2ACEDA" w14:textId="77777777" w:rsidR="000E27A1" w:rsidRDefault="000E27A1" w:rsidP="00606DC1"/>
        </w:tc>
        <w:tc>
          <w:tcPr>
            <w:tcW w:w="2780" w:type="dxa"/>
            <w:gridSpan w:val="2"/>
            <w:tcBorders>
              <w:top w:val="nil"/>
              <w:left w:val="nil"/>
              <w:bottom w:val="nil"/>
              <w:right w:val="single" w:sz="4" w:space="0" w:color="auto"/>
            </w:tcBorders>
            <w:vAlign w:val="center"/>
          </w:tcPr>
          <w:p w14:paraId="514E465A" w14:textId="77777777" w:rsidR="000E27A1" w:rsidRDefault="000E27A1" w:rsidP="00606DC1"/>
        </w:tc>
      </w:tr>
      <w:tr w:rsidR="000E27A1" w:rsidRPr="00193B5E" w14:paraId="489EB629" w14:textId="77777777" w:rsidTr="00606DC1">
        <w:trPr>
          <w:trHeight w:val="454"/>
        </w:trPr>
        <w:tc>
          <w:tcPr>
            <w:tcW w:w="700" w:type="dxa"/>
            <w:vMerge/>
            <w:vAlign w:val="center"/>
          </w:tcPr>
          <w:p w14:paraId="3A5C821E" w14:textId="77777777" w:rsidR="000E27A1" w:rsidRDefault="000E27A1" w:rsidP="00606DC1">
            <w:pPr>
              <w:rPr>
                <w:b/>
              </w:rPr>
            </w:pPr>
          </w:p>
        </w:tc>
        <w:tc>
          <w:tcPr>
            <w:tcW w:w="2653" w:type="dxa"/>
            <w:vMerge/>
            <w:tcBorders>
              <w:right w:val="single" w:sz="4" w:space="0" w:color="auto"/>
            </w:tcBorders>
            <w:vAlign w:val="center"/>
          </w:tcPr>
          <w:p w14:paraId="09F892D1" w14:textId="77777777" w:rsidR="000E27A1" w:rsidRDefault="000E27A1" w:rsidP="00606DC1">
            <w:pPr>
              <w:rPr>
                <w:b/>
              </w:rPr>
            </w:pPr>
          </w:p>
        </w:tc>
        <w:tc>
          <w:tcPr>
            <w:tcW w:w="5709" w:type="dxa"/>
            <w:gridSpan w:val="7"/>
            <w:tcBorders>
              <w:top w:val="nil"/>
              <w:left w:val="single" w:sz="4" w:space="0" w:color="auto"/>
              <w:bottom w:val="nil"/>
              <w:right w:val="single" w:sz="4" w:space="0" w:color="auto"/>
            </w:tcBorders>
            <w:vAlign w:val="center"/>
          </w:tcPr>
          <w:p w14:paraId="20250E34" w14:textId="77777777" w:rsidR="000E27A1" w:rsidRDefault="000E27A1" w:rsidP="00606DC1">
            <w:r w:rsidRPr="0001435B">
              <w:rPr>
                <w:u w:val="single"/>
              </w:rPr>
              <w:t>Falls ja</w:t>
            </w:r>
            <w:r>
              <w:t>, liegen folgende Unterlagen bei:</w:t>
            </w:r>
          </w:p>
        </w:tc>
      </w:tr>
      <w:tr w:rsidR="000E27A1" w:rsidRPr="00193B5E" w14:paraId="4F2C36D5" w14:textId="77777777" w:rsidTr="00606DC1">
        <w:trPr>
          <w:trHeight w:val="454"/>
        </w:trPr>
        <w:tc>
          <w:tcPr>
            <w:tcW w:w="700" w:type="dxa"/>
            <w:vMerge/>
            <w:vAlign w:val="center"/>
          </w:tcPr>
          <w:p w14:paraId="0BBF117F" w14:textId="77777777" w:rsidR="000E27A1" w:rsidRDefault="000E27A1" w:rsidP="00606DC1">
            <w:pPr>
              <w:rPr>
                <w:b/>
              </w:rPr>
            </w:pPr>
          </w:p>
        </w:tc>
        <w:tc>
          <w:tcPr>
            <w:tcW w:w="2653" w:type="dxa"/>
            <w:vMerge/>
            <w:tcBorders>
              <w:right w:val="single" w:sz="4" w:space="0" w:color="auto"/>
            </w:tcBorders>
            <w:vAlign w:val="center"/>
          </w:tcPr>
          <w:p w14:paraId="3C0EFD5E" w14:textId="77777777" w:rsidR="000E27A1" w:rsidRDefault="000E27A1" w:rsidP="00606DC1">
            <w:pPr>
              <w:rPr>
                <w:b/>
              </w:rPr>
            </w:pPr>
          </w:p>
        </w:tc>
        <w:sdt>
          <w:sdtPr>
            <w:id w:val="1498144768"/>
            <w14:checkbox>
              <w14:checked w14:val="0"/>
              <w14:checkedState w14:val="2612" w14:font="MS Gothic"/>
              <w14:uncheckedState w14:val="2610" w14:font="MS Gothic"/>
            </w14:checkbox>
          </w:sdtPr>
          <w:sdtContent>
            <w:tc>
              <w:tcPr>
                <w:tcW w:w="426" w:type="dxa"/>
                <w:tcBorders>
                  <w:top w:val="nil"/>
                  <w:left w:val="single" w:sz="4" w:space="0" w:color="auto"/>
                  <w:bottom w:val="single" w:sz="4" w:space="0" w:color="auto"/>
                  <w:right w:val="nil"/>
                </w:tcBorders>
                <w:vAlign w:val="center"/>
              </w:tcPr>
              <w:p w14:paraId="261ADCE3" w14:textId="77777777" w:rsidR="000E27A1" w:rsidRDefault="000E27A1" w:rsidP="00606DC1">
                <w:pPr>
                  <w:jc w:val="center"/>
                  <w:rPr>
                    <w:u w:val="single"/>
                  </w:rPr>
                </w:pPr>
                <w:r>
                  <w:rPr>
                    <w:rFonts w:ascii="MS Gothic" w:eastAsia="MS Gothic" w:hAnsi="MS Gothic" w:hint="eastAsia"/>
                  </w:rPr>
                  <w:t>☐</w:t>
                </w:r>
              </w:p>
            </w:tc>
          </w:sdtContent>
        </w:sdt>
        <w:tc>
          <w:tcPr>
            <w:tcW w:w="5283" w:type="dxa"/>
            <w:gridSpan w:val="6"/>
            <w:tcBorders>
              <w:top w:val="nil"/>
              <w:left w:val="nil"/>
              <w:bottom w:val="single" w:sz="4" w:space="0" w:color="auto"/>
              <w:right w:val="single" w:sz="4" w:space="0" w:color="auto"/>
            </w:tcBorders>
            <w:vAlign w:val="center"/>
          </w:tcPr>
          <w:p w14:paraId="6F98ACDB" w14:textId="77777777" w:rsidR="000E27A1" w:rsidRDefault="000E27A1" w:rsidP="00606DC1">
            <w:r>
              <w:t xml:space="preserve">Die Verpflichtungserklärung/en dieses/r Unternehmen/s, dass diesem/n die erforderlichen Mittel zur Verfügung stehen, Anlage-Nr.: </w:t>
            </w:r>
            <w:sdt>
              <w:sdtPr>
                <w:id w:val="-918099070"/>
                <w:placeholder>
                  <w:docPart w:val="0172275CD7D04EC48AB2D7998731E2A7"/>
                </w:placeholder>
                <w:showingPlcHd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Pr>
                    <w:rStyle w:val="Platzhaltertext"/>
                  </w:rPr>
                  <w:t>Nr. auswählen</w:t>
                </w:r>
              </w:sdtContent>
            </w:sdt>
          </w:p>
        </w:tc>
      </w:tr>
      <w:tr w:rsidR="00606DC1" w:rsidRPr="00193B5E" w14:paraId="0C6A0489" w14:textId="77777777" w:rsidTr="00606DC1">
        <w:trPr>
          <w:trHeight w:val="454"/>
        </w:trPr>
        <w:tc>
          <w:tcPr>
            <w:tcW w:w="700" w:type="dxa"/>
            <w:vMerge w:val="restart"/>
            <w:vAlign w:val="center"/>
          </w:tcPr>
          <w:p w14:paraId="6E406B28" w14:textId="77777777" w:rsidR="00606DC1" w:rsidRDefault="00606DC1" w:rsidP="00606DC1">
            <w:pPr>
              <w:rPr>
                <w:b/>
              </w:rPr>
            </w:pPr>
            <w:r>
              <w:rPr>
                <w:b/>
              </w:rPr>
              <w:t>6.5</w:t>
            </w:r>
          </w:p>
        </w:tc>
        <w:tc>
          <w:tcPr>
            <w:tcW w:w="2653" w:type="dxa"/>
            <w:vMerge w:val="restart"/>
            <w:tcBorders>
              <w:right w:val="single" w:sz="4" w:space="0" w:color="auto"/>
            </w:tcBorders>
            <w:vAlign w:val="center"/>
          </w:tcPr>
          <w:p w14:paraId="385BDF4F" w14:textId="77777777" w:rsidR="00606DC1" w:rsidRDefault="00606DC1" w:rsidP="00606DC1">
            <w:pPr>
              <w:rPr>
                <w:b/>
              </w:rPr>
            </w:pPr>
            <w:r>
              <w:rPr>
                <w:b/>
              </w:rPr>
              <w:t>Berufsbezeichnung des/der Bewerbers/in</w:t>
            </w:r>
          </w:p>
        </w:tc>
        <w:tc>
          <w:tcPr>
            <w:tcW w:w="5709" w:type="dxa"/>
            <w:gridSpan w:val="7"/>
            <w:tcBorders>
              <w:top w:val="single" w:sz="4" w:space="0" w:color="auto"/>
              <w:left w:val="single" w:sz="4" w:space="0" w:color="auto"/>
              <w:bottom w:val="nil"/>
              <w:right w:val="single" w:sz="4" w:space="0" w:color="auto"/>
            </w:tcBorders>
            <w:vAlign w:val="center"/>
          </w:tcPr>
          <w:p w14:paraId="3792A441" w14:textId="77777777" w:rsidR="00606DC1" w:rsidRDefault="00606DC1" w:rsidP="00606DC1">
            <w:r>
              <w:t>Der Nachweis zur Berechtigung zum Führen der Berufsbezeichnung „</w:t>
            </w:r>
            <w:r w:rsidR="005525E5">
              <w:t>(Landschafts-)</w:t>
            </w:r>
            <w:r>
              <w:t>Architekt/-in“ liegt bei als</w:t>
            </w:r>
          </w:p>
          <w:p w14:paraId="0FB42131" w14:textId="77777777" w:rsidR="00606DC1" w:rsidRDefault="00606DC1" w:rsidP="00606DC1"/>
        </w:tc>
      </w:tr>
      <w:tr w:rsidR="00606DC1" w:rsidRPr="00193B5E" w14:paraId="5FBFDF66" w14:textId="77777777" w:rsidTr="00606DC1">
        <w:trPr>
          <w:trHeight w:val="454"/>
        </w:trPr>
        <w:tc>
          <w:tcPr>
            <w:tcW w:w="700" w:type="dxa"/>
            <w:vMerge/>
            <w:vAlign w:val="center"/>
          </w:tcPr>
          <w:p w14:paraId="5A3CA3EE" w14:textId="77777777" w:rsidR="00606DC1" w:rsidRDefault="00606DC1" w:rsidP="00606DC1">
            <w:pPr>
              <w:rPr>
                <w:b/>
              </w:rPr>
            </w:pPr>
          </w:p>
        </w:tc>
        <w:tc>
          <w:tcPr>
            <w:tcW w:w="2653" w:type="dxa"/>
            <w:vMerge/>
            <w:tcBorders>
              <w:right w:val="single" w:sz="4" w:space="0" w:color="auto"/>
            </w:tcBorders>
            <w:vAlign w:val="center"/>
          </w:tcPr>
          <w:p w14:paraId="6369C916" w14:textId="77777777" w:rsidR="00606DC1" w:rsidRDefault="00606DC1" w:rsidP="00606DC1">
            <w:pPr>
              <w:rPr>
                <w:b/>
              </w:rPr>
            </w:pPr>
          </w:p>
        </w:tc>
        <w:sdt>
          <w:sdtPr>
            <w:id w:val="-909776255"/>
            <w14:checkbox>
              <w14:checked w14:val="0"/>
              <w14:checkedState w14:val="2612" w14:font="MS Gothic"/>
              <w14:uncheckedState w14:val="2610" w14:font="MS Gothic"/>
            </w14:checkbox>
          </w:sdtPr>
          <w:sdtContent>
            <w:tc>
              <w:tcPr>
                <w:tcW w:w="426" w:type="dxa"/>
                <w:tcBorders>
                  <w:top w:val="nil"/>
                  <w:left w:val="single" w:sz="4" w:space="0" w:color="auto"/>
                  <w:bottom w:val="nil"/>
                  <w:right w:val="nil"/>
                </w:tcBorders>
                <w:vAlign w:val="center"/>
              </w:tcPr>
              <w:p w14:paraId="6C5432D9" w14:textId="77777777" w:rsidR="00606DC1" w:rsidRDefault="00606DC1" w:rsidP="00606DC1">
                <w:pPr>
                  <w:jc w:val="center"/>
                </w:pPr>
                <w:r>
                  <w:rPr>
                    <w:rFonts w:ascii="MS Gothic" w:eastAsia="MS Gothic" w:hAnsi="MS Gothic" w:hint="eastAsia"/>
                  </w:rPr>
                  <w:t>☐</w:t>
                </w:r>
              </w:p>
            </w:tc>
          </w:sdtContent>
        </w:sdt>
        <w:tc>
          <w:tcPr>
            <w:tcW w:w="5283" w:type="dxa"/>
            <w:gridSpan w:val="6"/>
            <w:tcBorders>
              <w:top w:val="nil"/>
              <w:left w:val="nil"/>
              <w:bottom w:val="nil"/>
              <w:right w:val="single" w:sz="4" w:space="0" w:color="auto"/>
            </w:tcBorders>
            <w:vAlign w:val="center"/>
          </w:tcPr>
          <w:p w14:paraId="752F9136" w14:textId="77777777" w:rsidR="00606DC1" w:rsidRDefault="00606DC1" w:rsidP="00606DC1">
            <w:r>
              <w:t xml:space="preserve">Kopie des Mitgliedsausweises einer </w:t>
            </w:r>
          </w:p>
          <w:p w14:paraId="3CE2B17D" w14:textId="77777777" w:rsidR="00606DC1" w:rsidRDefault="00606DC1" w:rsidP="00606DC1">
            <w:r>
              <w:t>Architektenkammer</w:t>
            </w:r>
          </w:p>
        </w:tc>
      </w:tr>
      <w:tr w:rsidR="00606DC1" w:rsidRPr="00193B5E" w14:paraId="34797BD0" w14:textId="77777777" w:rsidTr="00606DC1">
        <w:trPr>
          <w:trHeight w:val="140"/>
        </w:trPr>
        <w:tc>
          <w:tcPr>
            <w:tcW w:w="700" w:type="dxa"/>
            <w:vMerge/>
            <w:vAlign w:val="center"/>
          </w:tcPr>
          <w:p w14:paraId="5EEA47D6" w14:textId="77777777" w:rsidR="00606DC1" w:rsidRDefault="00606DC1" w:rsidP="00606DC1">
            <w:pPr>
              <w:rPr>
                <w:b/>
              </w:rPr>
            </w:pPr>
          </w:p>
        </w:tc>
        <w:tc>
          <w:tcPr>
            <w:tcW w:w="2653" w:type="dxa"/>
            <w:vMerge/>
            <w:tcBorders>
              <w:right w:val="single" w:sz="4" w:space="0" w:color="auto"/>
            </w:tcBorders>
            <w:vAlign w:val="center"/>
          </w:tcPr>
          <w:p w14:paraId="5CD2B947" w14:textId="77777777" w:rsidR="00606DC1" w:rsidRDefault="00606DC1" w:rsidP="00606DC1">
            <w:pPr>
              <w:rPr>
                <w:b/>
              </w:rPr>
            </w:pPr>
          </w:p>
        </w:tc>
        <w:tc>
          <w:tcPr>
            <w:tcW w:w="703" w:type="dxa"/>
            <w:gridSpan w:val="2"/>
            <w:tcBorders>
              <w:top w:val="nil"/>
              <w:left w:val="single" w:sz="4" w:space="0" w:color="auto"/>
              <w:bottom w:val="nil"/>
              <w:right w:val="nil"/>
            </w:tcBorders>
            <w:vAlign w:val="center"/>
          </w:tcPr>
          <w:p w14:paraId="1B1ABF26" w14:textId="77777777" w:rsidR="00606DC1" w:rsidRDefault="00606DC1" w:rsidP="00606DC1"/>
        </w:tc>
        <w:tc>
          <w:tcPr>
            <w:tcW w:w="5006" w:type="dxa"/>
            <w:gridSpan w:val="5"/>
            <w:tcBorders>
              <w:top w:val="nil"/>
              <w:left w:val="nil"/>
              <w:bottom w:val="nil"/>
              <w:right w:val="single" w:sz="4" w:space="0" w:color="auto"/>
            </w:tcBorders>
            <w:vAlign w:val="center"/>
          </w:tcPr>
          <w:p w14:paraId="6C23CCEC" w14:textId="77777777" w:rsidR="00606DC1" w:rsidRDefault="00606DC1" w:rsidP="00606DC1"/>
        </w:tc>
      </w:tr>
      <w:tr w:rsidR="00606DC1" w:rsidRPr="00193B5E" w14:paraId="0A7AA0DB" w14:textId="77777777" w:rsidTr="00606DC1">
        <w:trPr>
          <w:trHeight w:val="454"/>
        </w:trPr>
        <w:tc>
          <w:tcPr>
            <w:tcW w:w="700" w:type="dxa"/>
            <w:vMerge/>
            <w:tcBorders>
              <w:bottom w:val="single" w:sz="4" w:space="0" w:color="auto"/>
            </w:tcBorders>
            <w:vAlign w:val="center"/>
          </w:tcPr>
          <w:p w14:paraId="338F9AA1" w14:textId="77777777" w:rsidR="00606DC1" w:rsidRDefault="00606DC1" w:rsidP="00606DC1">
            <w:pPr>
              <w:rPr>
                <w:b/>
              </w:rPr>
            </w:pPr>
          </w:p>
        </w:tc>
        <w:tc>
          <w:tcPr>
            <w:tcW w:w="2653" w:type="dxa"/>
            <w:vMerge/>
            <w:tcBorders>
              <w:bottom w:val="single" w:sz="4" w:space="0" w:color="auto"/>
              <w:right w:val="single" w:sz="4" w:space="0" w:color="auto"/>
            </w:tcBorders>
            <w:vAlign w:val="center"/>
          </w:tcPr>
          <w:p w14:paraId="272BD194" w14:textId="77777777" w:rsidR="00606DC1" w:rsidRDefault="00606DC1" w:rsidP="00606DC1">
            <w:pPr>
              <w:rPr>
                <w:b/>
              </w:rPr>
            </w:pPr>
          </w:p>
        </w:tc>
        <w:sdt>
          <w:sdtPr>
            <w:rPr>
              <w:rFonts w:ascii="MS Gothic" w:eastAsia="MS Gothic" w:hAnsi="MS Gothic" w:hint="eastAsia"/>
            </w:rPr>
            <w:id w:val="1350755712"/>
            <w14:checkbox>
              <w14:checked w14:val="0"/>
              <w14:checkedState w14:val="2612" w14:font="MS Gothic"/>
              <w14:uncheckedState w14:val="2610" w14:font="MS Gothic"/>
            </w14:checkbox>
          </w:sdtPr>
          <w:sdtContent>
            <w:tc>
              <w:tcPr>
                <w:tcW w:w="426" w:type="dxa"/>
                <w:tcBorders>
                  <w:top w:val="nil"/>
                  <w:left w:val="single" w:sz="4" w:space="0" w:color="auto"/>
                  <w:bottom w:val="single" w:sz="4" w:space="0" w:color="auto"/>
                  <w:right w:val="nil"/>
                </w:tcBorders>
                <w:vAlign w:val="center"/>
              </w:tcPr>
              <w:p w14:paraId="5713F25B" w14:textId="77777777" w:rsidR="00606DC1" w:rsidRDefault="00606DC1" w:rsidP="00606DC1">
                <w:pPr>
                  <w:jc w:val="center"/>
                  <w:rPr>
                    <w:rFonts w:ascii="MS Gothic" w:eastAsia="MS Gothic" w:hAnsi="MS Gothic"/>
                  </w:rPr>
                </w:pPr>
                <w:r>
                  <w:rPr>
                    <w:rFonts w:ascii="MS Gothic" w:eastAsia="MS Gothic" w:hAnsi="MS Gothic" w:hint="eastAsia"/>
                  </w:rPr>
                  <w:t>☐</w:t>
                </w:r>
              </w:p>
            </w:tc>
          </w:sdtContent>
        </w:sdt>
        <w:tc>
          <w:tcPr>
            <w:tcW w:w="5283" w:type="dxa"/>
            <w:gridSpan w:val="6"/>
            <w:tcBorders>
              <w:top w:val="nil"/>
              <w:left w:val="nil"/>
              <w:bottom w:val="single" w:sz="4" w:space="0" w:color="auto"/>
              <w:right w:val="single" w:sz="4" w:space="0" w:color="auto"/>
            </w:tcBorders>
            <w:vAlign w:val="center"/>
          </w:tcPr>
          <w:p w14:paraId="334573DC" w14:textId="77777777" w:rsidR="00606DC1" w:rsidRDefault="00606DC1" w:rsidP="00606DC1">
            <w:r>
              <w:t>anderer gleichwertiger Nachweis</w:t>
            </w:r>
          </w:p>
        </w:tc>
      </w:tr>
    </w:tbl>
    <w:p w14:paraId="1D79B48C" w14:textId="77777777" w:rsidR="00606DC1" w:rsidRDefault="00606DC1" w:rsidP="00606DC1"/>
    <w:tbl>
      <w:tblPr>
        <w:tblStyle w:val="Tabellenraster"/>
        <w:tblW w:w="0" w:type="auto"/>
        <w:tblLook w:val="04A0" w:firstRow="1" w:lastRow="0" w:firstColumn="1" w:lastColumn="0" w:noHBand="0" w:noVBand="1"/>
      </w:tblPr>
      <w:tblGrid>
        <w:gridCol w:w="704"/>
        <w:gridCol w:w="8358"/>
      </w:tblGrid>
      <w:tr w:rsidR="00606DC1" w:rsidRPr="00193B5E" w14:paraId="0F9C56C0" w14:textId="77777777" w:rsidTr="00606DC1">
        <w:trPr>
          <w:trHeight w:val="451"/>
        </w:trPr>
        <w:tc>
          <w:tcPr>
            <w:tcW w:w="704" w:type="dxa"/>
            <w:shd w:val="clear" w:color="auto" w:fill="BFBFBF" w:themeFill="background1" w:themeFillShade="BF"/>
            <w:vAlign w:val="center"/>
          </w:tcPr>
          <w:p w14:paraId="6110212B" w14:textId="77777777" w:rsidR="00606DC1" w:rsidRPr="00193B5E" w:rsidRDefault="00606DC1" w:rsidP="00606DC1">
            <w:pPr>
              <w:rPr>
                <w:b/>
              </w:rPr>
            </w:pPr>
          </w:p>
        </w:tc>
        <w:tc>
          <w:tcPr>
            <w:tcW w:w="8358" w:type="dxa"/>
            <w:tcBorders>
              <w:bottom w:val="single" w:sz="4" w:space="0" w:color="auto"/>
            </w:tcBorders>
            <w:shd w:val="clear" w:color="auto" w:fill="BFBFBF" w:themeFill="background1" w:themeFillShade="BF"/>
            <w:vAlign w:val="center"/>
          </w:tcPr>
          <w:p w14:paraId="42D5654F" w14:textId="77777777" w:rsidR="00606DC1" w:rsidRPr="00193B5E" w:rsidRDefault="00606DC1" w:rsidP="00606DC1">
            <w:pPr>
              <w:rPr>
                <w:b/>
              </w:rPr>
            </w:pPr>
            <w:r>
              <w:rPr>
                <w:b/>
              </w:rPr>
              <w:t>Nachweis der finanziellen und wirtschaftlichen Leistungsfähigkeit</w:t>
            </w:r>
          </w:p>
        </w:tc>
      </w:tr>
      <w:tr w:rsidR="00606DC1" w:rsidRPr="00193B5E" w14:paraId="523FD62C" w14:textId="77777777" w:rsidTr="00606DC1">
        <w:trPr>
          <w:trHeight w:val="454"/>
        </w:trPr>
        <w:tc>
          <w:tcPr>
            <w:tcW w:w="704" w:type="dxa"/>
            <w:vMerge w:val="restart"/>
            <w:tcBorders>
              <w:top w:val="single" w:sz="4" w:space="0" w:color="auto"/>
            </w:tcBorders>
            <w:vAlign w:val="center"/>
          </w:tcPr>
          <w:p w14:paraId="7BB8CF6D" w14:textId="77777777" w:rsidR="00606DC1" w:rsidRDefault="00606DC1" w:rsidP="00606DC1">
            <w:pPr>
              <w:rPr>
                <w:b/>
              </w:rPr>
            </w:pPr>
            <w:r>
              <w:rPr>
                <w:b/>
              </w:rPr>
              <w:t>7.1</w:t>
            </w:r>
          </w:p>
        </w:tc>
        <w:tc>
          <w:tcPr>
            <w:tcW w:w="8358" w:type="dxa"/>
            <w:tcBorders>
              <w:top w:val="single" w:sz="4" w:space="0" w:color="auto"/>
              <w:bottom w:val="nil"/>
              <w:right w:val="single" w:sz="4" w:space="0" w:color="auto"/>
            </w:tcBorders>
            <w:vAlign w:val="center"/>
          </w:tcPr>
          <w:p w14:paraId="7BFA73F7" w14:textId="77777777" w:rsidR="00606DC1" w:rsidRPr="00193B5E" w:rsidRDefault="00606DC1" w:rsidP="00606DC1">
            <w:r>
              <w:rPr>
                <w:b/>
              </w:rPr>
              <w:t>Nachweis über eine Berufshaftpflichtversicherung</w:t>
            </w:r>
          </w:p>
        </w:tc>
      </w:tr>
      <w:tr w:rsidR="00606DC1" w:rsidRPr="00193B5E" w14:paraId="4B3DE18D" w14:textId="77777777" w:rsidTr="000F3E59">
        <w:trPr>
          <w:trHeight w:val="6676"/>
        </w:trPr>
        <w:tc>
          <w:tcPr>
            <w:tcW w:w="704" w:type="dxa"/>
            <w:vMerge/>
            <w:tcBorders>
              <w:bottom w:val="single" w:sz="4" w:space="0" w:color="auto"/>
            </w:tcBorders>
            <w:vAlign w:val="center"/>
          </w:tcPr>
          <w:p w14:paraId="7608312B" w14:textId="77777777" w:rsidR="00606DC1" w:rsidRDefault="00606DC1" w:rsidP="00606DC1">
            <w:pPr>
              <w:rPr>
                <w:b/>
              </w:rPr>
            </w:pPr>
          </w:p>
        </w:tc>
        <w:tc>
          <w:tcPr>
            <w:tcW w:w="8358" w:type="dxa"/>
            <w:tcBorders>
              <w:top w:val="nil"/>
              <w:bottom w:val="single" w:sz="4" w:space="0" w:color="auto"/>
              <w:right w:val="single" w:sz="4" w:space="0" w:color="auto"/>
            </w:tcBorders>
          </w:tcPr>
          <w:p w14:paraId="335340FF" w14:textId="77777777" w:rsidR="00BF2F0D" w:rsidRDefault="00BF2F0D" w:rsidP="00BF2F0D">
            <w:pPr>
              <w:jc w:val="left"/>
            </w:pPr>
            <w:r>
              <w:t xml:space="preserve">Nachweis einer bestehenden Berufshaftpflichtversicherung in der geforderten Höhe bzw. eine Bestätigung des Versicherers, dass im Auftragsfall für das ausgelobte Projekt eine Versicherung in geforderter Höhe zugesichert wird. </w:t>
            </w:r>
          </w:p>
          <w:p w14:paraId="1BF15294" w14:textId="77777777" w:rsidR="001C40DE" w:rsidRDefault="001C40DE" w:rsidP="001C40DE">
            <w:pPr>
              <w:jc w:val="left"/>
            </w:pPr>
          </w:p>
          <w:p w14:paraId="13F9A660" w14:textId="77777777" w:rsidR="001C40DE" w:rsidRDefault="001C40DE" w:rsidP="001C40DE">
            <w:pPr>
              <w:jc w:val="left"/>
            </w:pPr>
            <w:r>
              <w:t xml:space="preserve">Bei Bietergemeinschaften muss eine Versicherung für alle ARGE-Mitglieder gemeinsam nachgewiesen werden. </w:t>
            </w:r>
            <w:r w:rsidRPr="00B13491">
              <w:t>Die Bestätigung muss also gerade auf die Bietergemeinschaft lauten</w:t>
            </w:r>
            <w:r>
              <w:t>. Alternativ kann jedes ARGE-Mitglied alleine eine Versicherung in der geforderten Höhe nachweisen, jedoch muss jeder Versicherungsbestätigung entnommen werden können, dass die Tätigkeit der ARGE gesamtschuldnerisch mitversichert ist.</w:t>
            </w:r>
          </w:p>
          <w:p w14:paraId="6B706399" w14:textId="77777777" w:rsidR="001C40DE" w:rsidRDefault="001C40DE" w:rsidP="001C40DE">
            <w:pPr>
              <w:jc w:val="left"/>
            </w:pPr>
          </w:p>
          <w:p w14:paraId="51A9E3A9" w14:textId="77777777" w:rsidR="001C40DE" w:rsidRPr="00F629C2" w:rsidRDefault="001C40DE" w:rsidP="001C40DE">
            <w:pPr>
              <w:jc w:val="left"/>
            </w:pPr>
            <w:r>
              <w:t xml:space="preserve">Des Weiteren muss der Versicherungsbestätigung entnommen werden können, dass die </w:t>
            </w:r>
            <w:r w:rsidRPr="00F629C2">
              <w:t xml:space="preserve">geforderten Deckungssummen mindestens zweifach pro Jahr zur Verfügung stehen. </w:t>
            </w:r>
          </w:p>
          <w:p w14:paraId="7D8FA6A1" w14:textId="77777777" w:rsidR="000E27A1" w:rsidRPr="00F629C2" w:rsidRDefault="000E27A1" w:rsidP="000F3E59">
            <w:pPr>
              <w:jc w:val="left"/>
            </w:pPr>
          </w:p>
          <w:p w14:paraId="0AF85F55" w14:textId="77777777" w:rsidR="000E27A1" w:rsidRPr="00F629C2" w:rsidRDefault="000E27A1" w:rsidP="000F3E59">
            <w:pPr>
              <w:jc w:val="left"/>
            </w:pPr>
            <w:r w:rsidRPr="00F629C2">
              <w:t>Geforderte Deckungssummen:</w:t>
            </w:r>
          </w:p>
          <w:p w14:paraId="756E08A2" w14:textId="77777777" w:rsidR="000E27A1" w:rsidRPr="00F629C2" w:rsidRDefault="000E27A1" w:rsidP="000F3E59">
            <w:pPr>
              <w:jc w:val="left"/>
            </w:pPr>
            <w:r w:rsidRPr="00F629C2">
              <w:t>≥ 3,0 Mio. € für Personenschäden und</w:t>
            </w:r>
          </w:p>
          <w:p w14:paraId="194E1701" w14:textId="77777777" w:rsidR="000E27A1" w:rsidRPr="00F629C2" w:rsidRDefault="000E27A1" w:rsidP="000F3E59">
            <w:pPr>
              <w:jc w:val="left"/>
            </w:pPr>
            <w:r w:rsidRPr="00F629C2">
              <w:t>≥ 1,5 Mio. € für sonstige Schäden</w:t>
            </w:r>
          </w:p>
          <w:p w14:paraId="63D5476B" w14:textId="77777777" w:rsidR="00606DC1" w:rsidRDefault="00606DC1" w:rsidP="000F3E59">
            <w:pPr>
              <w:jc w:val="left"/>
            </w:pPr>
          </w:p>
          <w:p w14:paraId="0821CDB5" w14:textId="77777777" w:rsidR="000F3E59" w:rsidRDefault="000F3E59" w:rsidP="000F3E59">
            <w:pPr>
              <w:jc w:val="left"/>
            </w:pPr>
            <w:r>
              <w:t>Ich/Wir verfügen über eine Berufshaftpflichtversicherung mit folgenden Deckungssummen:</w:t>
            </w:r>
          </w:p>
          <w:p w14:paraId="13DD5992" w14:textId="77777777" w:rsidR="000F3E59" w:rsidRDefault="000F3E59" w:rsidP="000F3E59">
            <w:pPr>
              <w:jc w:val="left"/>
            </w:pPr>
          </w:p>
          <w:tbl>
            <w:tblPr>
              <w:tblStyle w:val="Tabellenraster"/>
              <w:tblW w:w="0" w:type="auto"/>
              <w:jc w:val="center"/>
              <w:tblLook w:val="04A0" w:firstRow="1" w:lastRow="0" w:firstColumn="1" w:lastColumn="0" w:noHBand="0" w:noVBand="1"/>
            </w:tblPr>
            <w:tblGrid>
              <w:gridCol w:w="2297"/>
              <w:gridCol w:w="1418"/>
              <w:gridCol w:w="3969"/>
            </w:tblGrid>
            <w:tr w:rsidR="00606DC1" w14:paraId="2A61078C" w14:textId="77777777" w:rsidTr="00606DC1">
              <w:trPr>
                <w:jc w:val="center"/>
              </w:trPr>
              <w:tc>
                <w:tcPr>
                  <w:tcW w:w="2297" w:type="dxa"/>
                  <w:tcBorders>
                    <w:bottom w:val="single" w:sz="4" w:space="0" w:color="auto"/>
                  </w:tcBorders>
                </w:tcPr>
                <w:p w14:paraId="2DC1EE16" w14:textId="77777777" w:rsidR="00606DC1" w:rsidRDefault="00606DC1" w:rsidP="000F3E59">
                  <w:pPr>
                    <w:jc w:val="left"/>
                  </w:pPr>
                  <w:r>
                    <w:t>Personenschäden</w:t>
                  </w:r>
                </w:p>
              </w:tc>
              <w:tc>
                <w:tcPr>
                  <w:tcW w:w="1418" w:type="dxa"/>
                  <w:tcBorders>
                    <w:bottom w:val="single" w:sz="4" w:space="0" w:color="auto"/>
                  </w:tcBorders>
                </w:tcPr>
                <w:p w14:paraId="03D796BD" w14:textId="77777777" w:rsidR="00606DC1" w:rsidRDefault="00606DC1" w:rsidP="000F3E59">
                  <w:pPr>
                    <w:jc w:val="left"/>
                  </w:pPr>
                  <w:r>
                    <w:t>in Mio. €</w:t>
                  </w:r>
                </w:p>
              </w:tc>
              <w:sdt>
                <w:sdtPr>
                  <w:id w:val="-2121991200"/>
                  <w:placeholder>
                    <w:docPart w:val="66488A27DF6541A79B8EB2173C4FAD17"/>
                  </w:placeholder>
                  <w:showingPlcHdr/>
                </w:sdtPr>
                <w:sdtContent>
                  <w:tc>
                    <w:tcPr>
                      <w:tcW w:w="3969" w:type="dxa"/>
                      <w:tcBorders>
                        <w:bottom w:val="single" w:sz="4" w:space="0" w:color="auto"/>
                      </w:tcBorders>
                    </w:tcPr>
                    <w:p w14:paraId="00BE94D9" w14:textId="77777777" w:rsidR="00606DC1" w:rsidRDefault="00606DC1" w:rsidP="000F3E59">
                      <w:pPr>
                        <w:jc w:val="left"/>
                      </w:pPr>
                      <w:r w:rsidRPr="00B13491">
                        <w:rPr>
                          <w:color w:val="A6A6A6" w:themeColor="background1" w:themeShade="A6"/>
                          <w:highlight w:val="lightGray"/>
                        </w:rPr>
                        <w:t>…</w:t>
                      </w:r>
                    </w:p>
                  </w:tc>
                </w:sdtContent>
              </w:sdt>
            </w:tr>
            <w:tr w:rsidR="00606DC1" w14:paraId="59DE33B2" w14:textId="77777777" w:rsidTr="00606DC1">
              <w:trPr>
                <w:jc w:val="center"/>
              </w:trPr>
              <w:tc>
                <w:tcPr>
                  <w:tcW w:w="2297" w:type="dxa"/>
                  <w:tcBorders>
                    <w:bottom w:val="single" w:sz="4" w:space="0" w:color="auto"/>
                  </w:tcBorders>
                </w:tcPr>
                <w:p w14:paraId="676B60F9" w14:textId="77777777" w:rsidR="00606DC1" w:rsidRDefault="00606DC1" w:rsidP="000F3E59">
                  <w:pPr>
                    <w:jc w:val="left"/>
                  </w:pPr>
                  <w:r>
                    <w:t>sonstige Schäden</w:t>
                  </w:r>
                </w:p>
              </w:tc>
              <w:tc>
                <w:tcPr>
                  <w:tcW w:w="1418" w:type="dxa"/>
                  <w:tcBorders>
                    <w:bottom w:val="single" w:sz="4" w:space="0" w:color="auto"/>
                  </w:tcBorders>
                </w:tcPr>
                <w:p w14:paraId="1D741101" w14:textId="77777777" w:rsidR="00606DC1" w:rsidRDefault="00606DC1" w:rsidP="000F3E59">
                  <w:pPr>
                    <w:jc w:val="left"/>
                  </w:pPr>
                  <w:r>
                    <w:t>in Mio. €</w:t>
                  </w:r>
                </w:p>
              </w:tc>
              <w:sdt>
                <w:sdtPr>
                  <w:id w:val="994225296"/>
                  <w:placeholder>
                    <w:docPart w:val="9A4E9669AC5F4536BE6DD36C56EDF7D2"/>
                  </w:placeholder>
                  <w:showingPlcHdr/>
                </w:sdtPr>
                <w:sdtContent>
                  <w:tc>
                    <w:tcPr>
                      <w:tcW w:w="3969" w:type="dxa"/>
                      <w:tcBorders>
                        <w:bottom w:val="single" w:sz="4" w:space="0" w:color="auto"/>
                      </w:tcBorders>
                    </w:tcPr>
                    <w:p w14:paraId="08BD1BBF" w14:textId="77777777" w:rsidR="00606DC1" w:rsidRDefault="00606DC1" w:rsidP="000F3E59">
                      <w:pPr>
                        <w:jc w:val="left"/>
                      </w:pPr>
                      <w:r w:rsidRPr="00B13491">
                        <w:rPr>
                          <w:color w:val="A6A6A6" w:themeColor="background1" w:themeShade="A6"/>
                          <w:highlight w:val="lightGray"/>
                        </w:rPr>
                        <w:t>…</w:t>
                      </w:r>
                    </w:p>
                  </w:tc>
                </w:sdtContent>
              </w:sdt>
            </w:tr>
            <w:tr w:rsidR="000F3E59" w14:paraId="69F61918" w14:textId="77777777" w:rsidTr="00B9503E">
              <w:trPr>
                <w:jc w:val="center"/>
              </w:trPr>
              <w:tc>
                <w:tcPr>
                  <w:tcW w:w="7684" w:type="dxa"/>
                  <w:gridSpan w:val="3"/>
                  <w:tcBorders>
                    <w:top w:val="single" w:sz="4" w:space="0" w:color="auto"/>
                    <w:left w:val="nil"/>
                    <w:bottom w:val="nil"/>
                    <w:right w:val="nil"/>
                  </w:tcBorders>
                </w:tcPr>
                <w:p w14:paraId="3C720E2E" w14:textId="77777777" w:rsidR="000F3E59" w:rsidRDefault="000F3E59" w:rsidP="000F3E59">
                  <w:pPr>
                    <w:jc w:val="left"/>
                  </w:pPr>
                </w:p>
                <w:p w14:paraId="7E96BE5E" w14:textId="77777777" w:rsidR="000F3E59" w:rsidRDefault="000F3E59" w:rsidP="000F3E59">
                  <w:pPr>
                    <w:jc w:val="left"/>
                  </w:pPr>
                  <w:r>
                    <w:t xml:space="preserve">Nachweis über Berufshaftpflichtversicherung Anlage Nr. </w:t>
                  </w:r>
                  <w:sdt>
                    <w:sdtPr>
                      <w:id w:val="-1231456578"/>
                      <w:placeholder>
                        <w:docPart w:val="DDB10F85B7FE4DF5B1094797B34C5C59"/>
                      </w:placeholder>
                      <w:showingPlcHd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Pr>
                          <w:rStyle w:val="Platzhaltertext"/>
                        </w:rPr>
                        <w:t>Nr. auswählen</w:t>
                      </w:r>
                    </w:sdtContent>
                  </w:sdt>
                </w:p>
                <w:p w14:paraId="78121D2C" w14:textId="77777777" w:rsidR="000F3E59" w:rsidRDefault="000F3E59" w:rsidP="000F3E59">
                  <w:pPr>
                    <w:jc w:val="left"/>
                  </w:pPr>
                </w:p>
              </w:tc>
            </w:tr>
          </w:tbl>
          <w:p w14:paraId="212D8E27" w14:textId="77777777" w:rsidR="00606DC1" w:rsidRDefault="00606DC1" w:rsidP="000F3E59">
            <w:pPr>
              <w:jc w:val="left"/>
            </w:pPr>
          </w:p>
          <w:p w14:paraId="6BB33F3D" w14:textId="77777777" w:rsidR="00A97E9B" w:rsidRDefault="00A97E9B" w:rsidP="00A97E9B">
            <w:pPr>
              <w:jc w:val="left"/>
            </w:pPr>
            <w:r>
              <w:t>Die Deckungssumme steht zweifach pro Jahr zur Verfügung:</w:t>
            </w:r>
          </w:p>
          <w:p w14:paraId="568DF587" w14:textId="77777777" w:rsidR="00A97E9B" w:rsidRDefault="00A97E9B" w:rsidP="00A97E9B">
            <w:pPr>
              <w:jc w:val="left"/>
            </w:pPr>
          </w:p>
          <w:tbl>
            <w:tblPr>
              <w:tblStyle w:val="Tabellenraster"/>
              <w:tblW w:w="0" w:type="auto"/>
              <w:tblLook w:val="04A0" w:firstRow="1" w:lastRow="0" w:firstColumn="1" w:lastColumn="0" w:noHBand="0" w:noVBand="1"/>
            </w:tblPr>
            <w:tblGrid>
              <w:gridCol w:w="426"/>
              <w:gridCol w:w="2312"/>
              <w:gridCol w:w="425"/>
              <w:gridCol w:w="2546"/>
            </w:tblGrid>
            <w:tr w:rsidR="00A97E9B" w14:paraId="2208959C" w14:textId="77777777" w:rsidTr="004E6A5D">
              <w:trPr>
                <w:trHeight w:val="454"/>
              </w:trPr>
              <w:sdt>
                <w:sdtPr>
                  <w:id w:val="147873237"/>
                  <w14:checkbox>
                    <w14:checked w14:val="0"/>
                    <w14:checkedState w14:val="2612" w14:font="MS Gothic"/>
                    <w14:uncheckedState w14:val="2610" w14:font="MS Gothic"/>
                  </w14:checkbox>
                </w:sdtPr>
                <w:sdtContent>
                  <w:tc>
                    <w:tcPr>
                      <w:tcW w:w="426" w:type="dxa"/>
                      <w:tcBorders>
                        <w:top w:val="nil"/>
                        <w:left w:val="nil"/>
                        <w:bottom w:val="nil"/>
                        <w:right w:val="nil"/>
                      </w:tcBorders>
                      <w:vAlign w:val="center"/>
                    </w:tcPr>
                    <w:p w14:paraId="1F112B50" w14:textId="77777777" w:rsidR="00A97E9B" w:rsidRDefault="00A97E9B" w:rsidP="00A97E9B">
                      <w:pPr>
                        <w:jc w:val="center"/>
                      </w:pPr>
                      <w:r>
                        <w:rPr>
                          <w:rFonts w:ascii="MS Gothic" w:eastAsia="MS Gothic" w:hAnsi="MS Gothic" w:hint="eastAsia"/>
                        </w:rPr>
                        <w:t>☐</w:t>
                      </w:r>
                    </w:p>
                  </w:tc>
                </w:sdtContent>
              </w:sdt>
              <w:tc>
                <w:tcPr>
                  <w:tcW w:w="2312" w:type="dxa"/>
                  <w:tcBorders>
                    <w:top w:val="nil"/>
                    <w:left w:val="nil"/>
                    <w:bottom w:val="nil"/>
                    <w:right w:val="nil"/>
                  </w:tcBorders>
                  <w:vAlign w:val="center"/>
                </w:tcPr>
                <w:p w14:paraId="70B76BC9" w14:textId="77777777" w:rsidR="00A97E9B" w:rsidRDefault="00A97E9B" w:rsidP="00A97E9B">
                  <w:r>
                    <w:t>Ja</w:t>
                  </w:r>
                </w:p>
              </w:tc>
              <w:sdt>
                <w:sdtPr>
                  <w:id w:val="325719420"/>
                  <w14:checkbox>
                    <w14:checked w14:val="0"/>
                    <w14:checkedState w14:val="2612" w14:font="MS Gothic"/>
                    <w14:uncheckedState w14:val="2610" w14:font="MS Gothic"/>
                  </w14:checkbox>
                </w:sdtPr>
                <w:sdtContent>
                  <w:tc>
                    <w:tcPr>
                      <w:tcW w:w="425" w:type="dxa"/>
                      <w:tcBorders>
                        <w:top w:val="nil"/>
                        <w:left w:val="nil"/>
                        <w:bottom w:val="nil"/>
                        <w:right w:val="nil"/>
                      </w:tcBorders>
                      <w:vAlign w:val="center"/>
                    </w:tcPr>
                    <w:p w14:paraId="47AEE20C" w14:textId="77777777" w:rsidR="00A97E9B" w:rsidRDefault="00A97E9B" w:rsidP="00A97E9B">
                      <w:pPr>
                        <w:jc w:val="right"/>
                      </w:pPr>
                      <w:r>
                        <w:rPr>
                          <w:rFonts w:ascii="MS Gothic" w:eastAsia="MS Gothic" w:hAnsi="MS Gothic" w:hint="eastAsia"/>
                        </w:rPr>
                        <w:t>☐</w:t>
                      </w:r>
                    </w:p>
                  </w:tc>
                </w:sdtContent>
              </w:sdt>
              <w:tc>
                <w:tcPr>
                  <w:tcW w:w="2546" w:type="dxa"/>
                  <w:tcBorders>
                    <w:top w:val="nil"/>
                    <w:left w:val="nil"/>
                    <w:bottom w:val="nil"/>
                    <w:right w:val="nil"/>
                  </w:tcBorders>
                  <w:vAlign w:val="center"/>
                </w:tcPr>
                <w:p w14:paraId="1B22D315" w14:textId="77777777" w:rsidR="00A97E9B" w:rsidRDefault="00A97E9B" w:rsidP="00A97E9B">
                  <w:r>
                    <w:t>Nein</w:t>
                  </w:r>
                </w:p>
              </w:tc>
            </w:tr>
          </w:tbl>
          <w:p w14:paraId="3E60585D" w14:textId="77777777" w:rsidR="001D6F1E" w:rsidRDefault="001D6F1E" w:rsidP="000F3E59">
            <w:pPr>
              <w:jc w:val="left"/>
            </w:pPr>
          </w:p>
          <w:p w14:paraId="112AC7B2" w14:textId="77777777" w:rsidR="001D6F1E" w:rsidRDefault="001D6F1E" w:rsidP="000F3E59">
            <w:pPr>
              <w:jc w:val="left"/>
            </w:pPr>
          </w:p>
          <w:p w14:paraId="313BBE53" w14:textId="77777777" w:rsidR="001D6F1E" w:rsidRDefault="001D6F1E" w:rsidP="000F3E59">
            <w:pPr>
              <w:jc w:val="left"/>
            </w:pPr>
          </w:p>
          <w:p w14:paraId="5C0134A4" w14:textId="77777777" w:rsidR="001D6F1E" w:rsidRDefault="001D6F1E" w:rsidP="000F3E59">
            <w:pPr>
              <w:jc w:val="left"/>
            </w:pPr>
          </w:p>
          <w:p w14:paraId="354D6426" w14:textId="77777777" w:rsidR="001D6F1E" w:rsidRDefault="001D6F1E" w:rsidP="000F3E59">
            <w:pPr>
              <w:jc w:val="left"/>
            </w:pPr>
          </w:p>
          <w:p w14:paraId="7507E735" w14:textId="77777777" w:rsidR="001D6F1E" w:rsidRPr="00193B5E" w:rsidRDefault="001D6F1E" w:rsidP="000F3E59">
            <w:pPr>
              <w:jc w:val="left"/>
            </w:pPr>
          </w:p>
        </w:tc>
      </w:tr>
      <w:tr w:rsidR="00606DC1" w:rsidRPr="00193B5E" w14:paraId="2198A991" w14:textId="77777777" w:rsidTr="00606DC1">
        <w:trPr>
          <w:trHeight w:val="623"/>
        </w:trPr>
        <w:tc>
          <w:tcPr>
            <w:tcW w:w="704" w:type="dxa"/>
            <w:vMerge w:val="restart"/>
            <w:tcBorders>
              <w:top w:val="single" w:sz="4" w:space="0" w:color="auto"/>
              <w:right w:val="single" w:sz="4" w:space="0" w:color="auto"/>
            </w:tcBorders>
            <w:vAlign w:val="center"/>
          </w:tcPr>
          <w:p w14:paraId="2002BD75" w14:textId="77777777" w:rsidR="00606DC1" w:rsidRDefault="00606DC1" w:rsidP="00606DC1">
            <w:pPr>
              <w:rPr>
                <w:b/>
              </w:rPr>
            </w:pPr>
            <w:r>
              <w:rPr>
                <w:b/>
              </w:rPr>
              <w:lastRenderedPageBreak/>
              <w:t>7.2</w:t>
            </w:r>
          </w:p>
        </w:tc>
        <w:tc>
          <w:tcPr>
            <w:tcW w:w="8358" w:type="dxa"/>
            <w:tcBorders>
              <w:top w:val="single" w:sz="4" w:space="0" w:color="auto"/>
              <w:left w:val="single" w:sz="4" w:space="0" w:color="auto"/>
              <w:bottom w:val="nil"/>
              <w:right w:val="single" w:sz="4" w:space="0" w:color="auto"/>
            </w:tcBorders>
            <w:vAlign w:val="center"/>
          </w:tcPr>
          <w:p w14:paraId="242B062D" w14:textId="77777777" w:rsidR="00606DC1" w:rsidRPr="009367B5" w:rsidRDefault="00606DC1" w:rsidP="00606DC1">
            <w:pPr>
              <w:rPr>
                <w:b/>
              </w:rPr>
            </w:pPr>
            <w:r w:rsidRPr="009367B5">
              <w:rPr>
                <w:b/>
              </w:rPr>
              <w:t>Gesamtumsatz des Bewerbers für mit der hier ausgelobten Leistung vergleichbare Leistungen (netto in €)</w:t>
            </w:r>
            <w:r w:rsidR="005B593C">
              <w:rPr>
                <w:b/>
              </w:rPr>
              <w:t xml:space="preserve"> in den letzten drei Jahren</w:t>
            </w:r>
          </w:p>
        </w:tc>
      </w:tr>
      <w:tr w:rsidR="00606DC1" w:rsidRPr="00193B5E" w14:paraId="5B4DC1B0" w14:textId="77777777" w:rsidTr="00606DC1">
        <w:trPr>
          <w:trHeight w:val="1566"/>
        </w:trPr>
        <w:tc>
          <w:tcPr>
            <w:tcW w:w="704" w:type="dxa"/>
            <w:vMerge/>
            <w:tcBorders>
              <w:right w:val="single" w:sz="4" w:space="0" w:color="auto"/>
            </w:tcBorders>
            <w:vAlign w:val="center"/>
          </w:tcPr>
          <w:p w14:paraId="78ADE282" w14:textId="77777777" w:rsidR="00606DC1" w:rsidRDefault="00606DC1" w:rsidP="00606DC1">
            <w:pPr>
              <w:rPr>
                <w:b/>
              </w:rPr>
            </w:pPr>
          </w:p>
        </w:tc>
        <w:tc>
          <w:tcPr>
            <w:tcW w:w="8358" w:type="dxa"/>
            <w:tcBorders>
              <w:top w:val="nil"/>
              <w:left w:val="single" w:sz="4" w:space="0" w:color="auto"/>
              <w:bottom w:val="single" w:sz="4" w:space="0" w:color="auto"/>
              <w:right w:val="single" w:sz="4" w:space="0" w:color="auto"/>
            </w:tcBorders>
            <w:vAlign w:val="center"/>
          </w:tcPr>
          <w:tbl>
            <w:tblPr>
              <w:tblStyle w:val="Tabellenraster"/>
              <w:tblW w:w="0" w:type="auto"/>
              <w:jc w:val="center"/>
              <w:tblLook w:val="04A0" w:firstRow="1" w:lastRow="0" w:firstColumn="1" w:lastColumn="0" w:noHBand="0" w:noVBand="1"/>
            </w:tblPr>
            <w:tblGrid>
              <w:gridCol w:w="2351"/>
              <w:gridCol w:w="1417"/>
              <w:gridCol w:w="3969"/>
            </w:tblGrid>
            <w:tr w:rsidR="00606DC1" w14:paraId="73A54312" w14:textId="77777777" w:rsidTr="00606DC1">
              <w:trPr>
                <w:jc w:val="center"/>
              </w:trPr>
              <w:tc>
                <w:tcPr>
                  <w:tcW w:w="2351" w:type="dxa"/>
                </w:tcPr>
                <w:p w14:paraId="41D79654" w14:textId="77777777" w:rsidR="00606DC1" w:rsidRPr="009367B5" w:rsidRDefault="00606DC1" w:rsidP="00606DC1">
                  <w:pPr>
                    <w:jc w:val="center"/>
                  </w:pPr>
                  <w:r w:rsidRPr="009367B5">
                    <w:t>20</w:t>
                  </w:r>
                  <w:r w:rsidR="008F3602">
                    <w:t>2</w:t>
                  </w:r>
                  <w:r w:rsidR="00BF2F0D">
                    <w:t>3</w:t>
                  </w:r>
                </w:p>
              </w:tc>
              <w:tc>
                <w:tcPr>
                  <w:tcW w:w="1417" w:type="dxa"/>
                </w:tcPr>
                <w:p w14:paraId="06AEED29" w14:textId="77777777" w:rsidR="00606DC1" w:rsidRPr="009367B5" w:rsidRDefault="00606DC1" w:rsidP="00606DC1">
                  <w:pPr>
                    <w:jc w:val="center"/>
                  </w:pPr>
                  <w:r w:rsidRPr="009367B5">
                    <w:t>in €</w:t>
                  </w:r>
                  <w:r>
                    <w:t xml:space="preserve"> / netto</w:t>
                  </w:r>
                </w:p>
              </w:tc>
              <w:sdt>
                <w:sdtPr>
                  <w:id w:val="-718432693"/>
                  <w:placeholder>
                    <w:docPart w:val="4BB472A0759746BF83AAD08DE59E1552"/>
                  </w:placeholder>
                  <w:showingPlcHdr/>
                </w:sdtPr>
                <w:sdtContent>
                  <w:tc>
                    <w:tcPr>
                      <w:tcW w:w="3969" w:type="dxa"/>
                    </w:tcPr>
                    <w:p w14:paraId="7FCCECCC" w14:textId="77777777" w:rsidR="00606DC1" w:rsidRDefault="00606DC1" w:rsidP="00606DC1">
                      <w:pPr>
                        <w:rPr>
                          <w:b/>
                        </w:rPr>
                      </w:pPr>
                      <w:r w:rsidRPr="00B13491">
                        <w:rPr>
                          <w:color w:val="A6A6A6" w:themeColor="background1" w:themeShade="A6"/>
                          <w:highlight w:val="lightGray"/>
                        </w:rPr>
                        <w:t>…</w:t>
                      </w:r>
                    </w:p>
                  </w:tc>
                </w:sdtContent>
              </w:sdt>
            </w:tr>
            <w:tr w:rsidR="00606DC1" w14:paraId="0E1FF6C2" w14:textId="77777777" w:rsidTr="00606DC1">
              <w:trPr>
                <w:jc w:val="center"/>
              </w:trPr>
              <w:tc>
                <w:tcPr>
                  <w:tcW w:w="2351" w:type="dxa"/>
                </w:tcPr>
                <w:p w14:paraId="260AF836" w14:textId="77777777" w:rsidR="00606DC1" w:rsidRPr="009367B5" w:rsidRDefault="00606DC1" w:rsidP="00606DC1">
                  <w:pPr>
                    <w:jc w:val="center"/>
                  </w:pPr>
                  <w:r w:rsidRPr="009367B5">
                    <w:t>20</w:t>
                  </w:r>
                  <w:r w:rsidR="00392A5F">
                    <w:t>2</w:t>
                  </w:r>
                  <w:r w:rsidR="00BF2F0D">
                    <w:t>4</w:t>
                  </w:r>
                </w:p>
              </w:tc>
              <w:tc>
                <w:tcPr>
                  <w:tcW w:w="1417" w:type="dxa"/>
                </w:tcPr>
                <w:p w14:paraId="0DE0EE09" w14:textId="77777777" w:rsidR="00606DC1" w:rsidRPr="009367B5" w:rsidRDefault="00606DC1" w:rsidP="00606DC1">
                  <w:pPr>
                    <w:jc w:val="center"/>
                  </w:pPr>
                  <w:r w:rsidRPr="009367B5">
                    <w:t>in €</w:t>
                  </w:r>
                  <w:r>
                    <w:t xml:space="preserve"> / netto</w:t>
                  </w:r>
                </w:p>
              </w:tc>
              <w:sdt>
                <w:sdtPr>
                  <w:id w:val="-376235269"/>
                  <w:placeholder>
                    <w:docPart w:val="C0A059C4E71B41ED9B4260E74292D4E1"/>
                  </w:placeholder>
                  <w:showingPlcHdr/>
                </w:sdtPr>
                <w:sdtContent>
                  <w:tc>
                    <w:tcPr>
                      <w:tcW w:w="3969" w:type="dxa"/>
                    </w:tcPr>
                    <w:p w14:paraId="09188E83" w14:textId="77777777" w:rsidR="00606DC1" w:rsidRDefault="00606DC1" w:rsidP="00606DC1">
                      <w:pPr>
                        <w:rPr>
                          <w:b/>
                        </w:rPr>
                      </w:pPr>
                      <w:r w:rsidRPr="00B13491">
                        <w:rPr>
                          <w:color w:val="A6A6A6" w:themeColor="background1" w:themeShade="A6"/>
                          <w:highlight w:val="lightGray"/>
                        </w:rPr>
                        <w:t>…</w:t>
                      </w:r>
                    </w:p>
                  </w:tc>
                </w:sdtContent>
              </w:sdt>
            </w:tr>
            <w:tr w:rsidR="00606DC1" w14:paraId="0C9D2C04" w14:textId="77777777" w:rsidTr="00606DC1">
              <w:trPr>
                <w:jc w:val="center"/>
              </w:trPr>
              <w:tc>
                <w:tcPr>
                  <w:tcW w:w="2351" w:type="dxa"/>
                </w:tcPr>
                <w:p w14:paraId="7B4A28AB" w14:textId="77777777" w:rsidR="00606DC1" w:rsidRPr="009367B5" w:rsidRDefault="00606DC1" w:rsidP="00606DC1">
                  <w:pPr>
                    <w:jc w:val="center"/>
                  </w:pPr>
                  <w:r w:rsidRPr="009367B5">
                    <w:t>20</w:t>
                  </w:r>
                  <w:r w:rsidR="00F5369A">
                    <w:t>2</w:t>
                  </w:r>
                  <w:r w:rsidR="00BF2F0D">
                    <w:t>5</w:t>
                  </w:r>
                </w:p>
              </w:tc>
              <w:tc>
                <w:tcPr>
                  <w:tcW w:w="1417" w:type="dxa"/>
                </w:tcPr>
                <w:p w14:paraId="6707312A" w14:textId="77777777" w:rsidR="00606DC1" w:rsidRPr="009367B5" w:rsidRDefault="00606DC1" w:rsidP="00606DC1">
                  <w:pPr>
                    <w:jc w:val="center"/>
                  </w:pPr>
                  <w:r w:rsidRPr="009367B5">
                    <w:t>in €</w:t>
                  </w:r>
                  <w:r>
                    <w:t xml:space="preserve"> / netto</w:t>
                  </w:r>
                </w:p>
              </w:tc>
              <w:sdt>
                <w:sdtPr>
                  <w:id w:val="687568992"/>
                  <w:placeholder>
                    <w:docPart w:val="B0F8745175794CC585F42037875DFD8C"/>
                  </w:placeholder>
                  <w:showingPlcHdr/>
                </w:sdtPr>
                <w:sdtContent>
                  <w:tc>
                    <w:tcPr>
                      <w:tcW w:w="3969" w:type="dxa"/>
                    </w:tcPr>
                    <w:p w14:paraId="19F5FAA4" w14:textId="77777777" w:rsidR="00606DC1" w:rsidRDefault="00606DC1" w:rsidP="00606DC1">
                      <w:pPr>
                        <w:rPr>
                          <w:b/>
                        </w:rPr>
                      </w:pPr>
                      <w:r w:rsidRPr="00B13491">
                        <w:rPr>
                          <w:color w:val="A6A6A6" w:themeColor="background1" w:themeShade="A6"/>
                          <w:highlight w:val="lightGray"/>
                        </w:rPr>
                        <w:t>…</w:t>
                      </w:r>
                    </w:p>
                  </w:tc>
                </w:sdtContent>
              </w:sdt>
            </w:tr>
            <w:tr w:rsidR="00606DC1" w14:paraId="275F3D7C" w14:textId="77777777" w:rsidTr="00606DC1">
              <w:trPr>
                <w:trHeight w:val="70"/>
                <w:jc w:val="center"/>
              </w:trPr>
              <w:tc>
                <w:tcPr>
                  <w:tcW w:w="2351" w:type="dxa"/>
                </w:tcPr>
                <w:p w14:paraId="04AE3F0B" w14:textId="77777777" w:rsidR="00606DC1" w:rsidRDefault="00606DC1" w:rsidP="00606DC1">
                  <w:pPr>
                    <w:jc w:val="center"/>
                    <w:rPr>
                      <w:b/>
                    </w:rPr>
                  </w:pPr>
                  <w:r>
                    <w:rPr>
                      <w:b/>
                    </w:rPr>
                    <w:t>3-Jahresdurchschnitt</w:t>
                  </w:r>
                </w:p>
              </w:tc>
              <w:tc>
                <w:tcPr>
                  <w:tcW w:w="1417" w:type="dxa"/>
                </w:tcPr>
                <w:p w14:paraId="2BB53535" w14:textId="77777777" w:rsidR="00606DC1" w:rsidRDefault="00606DC1" w:rsidP="00606DC1">
                  <w:pPr>
                    <w:jc w:val="center"/>
                    <w:rPr>
                      <w:b/>
                    </w:rPr>
                  </w:pPr>
                  <w:r>
                    <w:rPr>
                      <w:b/>
                    </w:rPr>
                    <w:t>in € / netto</w:t>
                  </w:r>
                </w:p>
              </w:tc>
              <w:sdt>
                <w:sdtPr>
                  <w:id w:val="133457170"/>
                  <w:placeholder>
                    <w:docPart w:val="B604A18EB4F047269921C0F9C33302DC"/>
                  </w:placeholder>
                  <w:showingPlcHdr/>
                </w:sdtPr>
                <w:sdtContent>
                  <w:tc>
                    <w:tcPr>
                      <w:tcW w:w="3969" w:type="dxa"/>
                    </w:tcPr>
                    <w:p w14:paraId="61C6EC2C" w14:textId="77777777" w:rsidR="00606DC1" w:rsidRDefault="00606DC1" w:rsidP="00606DC1">
                      <w:pPr>
                        <w:rPr>
                          <w:b/>
                        </w:rPr>
                      </w:pPr>
                      <w:r w:rsidRPr="00B13491">
                        <w:rPr>
                          <w:color w:val="A6A6A6" w:themeColor="background1" w:themeShade="A6"/>
                          <w:highlight w:val="lightGray"/>
                        </w:rPr>
                        <w:t>…</w:t>
                      </w:r>
                    </w:p>
                  </w:tc>
                </w:sdtContent>
              </w:sdt>
            </w:tr>
          </w:tbl>
          <w:p w14:paraId="0BC68E4C" w14:textId="77777777" w:rsidR="00606DC1" w:rsidRPr="009367B5" w:rsidRDefault="00606DC1" w:rsidP="00606DC1">
            <w:pPr>
              <w:rPr>
                <w:b/>
              </w:rPr>
            </w:pPr>
          </w:p>
        </w:tc>
      </w:tr>
    </w:tbl>
    <w:p w14:paraId="510C7319" w14:textId="77777777" w:rsidR="00606DC1" w:rsidRDefault="00606DC1" w:rsidP="00606DC1"/>
    <w:tbl>
      <w:tblPr>
        <w:tblStyle w:val="Tabellenraster"/>
        <w:tblW w:w="9063" w:type="dxa"/>
        <w:tblLayout w:type="fixed"/>
        <w:tblLook w:val="04A0" w:firstRow="1" w:lastRow="0" w:firstColumn="1" w:lastColumn="0" w:noHBand="0" w:noVBand="1"/>
      </w:tblPr>
      <w:tblGrid>
        <w:gridCol w:w="703"/>
        <w:gridCol w:w="2694"/>
        <w:gridCol w:w="1843"/>
        <w:gridCol w:w="2124"/>
        <w:gridCol w:w="1699"/>
      </w:tblGrid>
      <w:tr w:rsidR="00606DC1" w:rsidRPr="00193B5E" w14:paraId="47E9D222" w14:textId="77777777" w:rsidTr="000F3E59">
        <w:trPr>
          <w:trHeight w:val="451"/>
        </w:trPr>
        <w:tc>
          <w:tcPr>
            <w:tcW w:w="703" w:type="dxa"/>
            <w:shd w:val="clear" w:color="auto" w:fill="BFBFBF" w:themeFill="background1" w:themeFillShade="BF"/>
            <w:vAlign w:val="center"/>
          </w:tcPr>
          <w:p w14:paraId="65A87114" w14:textId="77777777" w:rsidR="00606DC1" w:rsidRPr="00193B5E" w:rsidRDefault="00606DC1" w:rsidP="00606DC1">
            <w:pPr>
              <w:rPr>
                <w:b/>
              </w:rPr>
            </w:pPr>
          </w:p>
        </w:tc>
        <w:tc>
          <w:tcPr>
            <w:tcW w:w="8360" w:type="dxa"/>
            <w:gridSpan w:val="4"/>
            <w:tcBorders>
              <w:bottom w:val="single" w:sz="4" w:space="0" w:color="auto"/>
            </w:tcBorders>
            <w:shd w:val="clear" w:color="auto" w:fill="BFBFBF" w:themeFill="background1" w:themeFillShade="BF"/>
            <w:vAlign w:val="center"/>
          </w:tcPr>
          <w:p w14:paraId="0A06F4CB" w14:textId="77777777" w:rsidR="00606DC1" w:rsidRPr="00193B5E" w:rsidRDefault="00606DC1" w:rsidP="00606DC1">
            <w:pPr>
              <w:rPr>
                <w:b/>
              </w:rPr>
            </w:pPr>
            <w:r>
              <w:rPr>
                <w:b/>
              </w:rPr>
              <w:t>Technische</w:t>
            </w:r>
            <w:r w:rsidR="00A97E9B">
              <w:rPr>
                <w:b/>
              </w:rPr>
              <w:t xml:space="preserve"> und berufliche</w:t>
            </w:r>
            <w:r>
              <w:rPr>
                <w:b/>
              </w:rPr>
              <w:t xml:space="preserve"> Leistungsfähigkeit</w:t>
            </w:r>
          </w:p>
        </w:tc>
      </w:tr>
      <w:tr w:rsidR="00606DC1" w:rsidRPr="001A60F5" w14:paraId="028FEC11" w14:textId="77777777" w:rsidTr="000F3E59">
        <w:trPr>
          <w:trHeight w:val="454"/>
        </w:trPr>
        <w:tc>
          <w:tcPr>
            <w:tcW w:w="703" w:type="dxa"/>
            <w:vMerge w:val="restart"/>
            <w:tcBorders>
              <w:right w:val="single" w:sz="4" w:space="0" w:color="auto"/>
            </w:tcBorders>
            <w:vAlign w:val="center"/>
          </w:tcPr>
          <w:p w14:paraId="702F39A4" w14:textId="77777777" w:rsidR="00606DC1" w:rsidRPr="001A60F5" w:rsidRDefault="00606DC1" w:rsidP="00606DC1">
            <w:pPr>
              <w:rPr>
                <w:b/>
              </w:rPr>
            </w:pPr>
            <w:r w:rsidRPr="001A60F5">
              <w:rPr>
                <w:b/>
              </w:rPr>
              <w:t>8</w:t>
            </w:r>
          </w:p>
        </w:tc>
        <w:tc>
          <w:tcPr>
            <w:tcW w:w="8360" w:type="dxa"/>
            <w:gridSpan w:val="4"/>
            <w:tcBorders>
              <w:top w:val="single" w:sz="4" w:space="0" w:color="auto"/>
              <w:left w:val="single" w:sz="4" w:space="0" w:color="auto"/>
              <w:bottom w:val="nil"/>
              <w:right w:val="single" w:sz="4" w:space="0" w:color="auto"/>
            </w:tcBorders>
            <w:vAlign w:val="center"/>
          </w:tcPr>
          <w:p w14:paraId="5EC339DE" w14:textId="77777777" w:rsidR="00606DC1" w:rsidRPr="001A60F5" w:rsidRDefault="000F3E59" w:rsidP="00606DC1">
            <w:pPr>
              <w:rPr>
                <w:b/>
              </w:rPr>
            </w:pPr>
            <w:r>
              <w:rPr>
                <w:b/>
              </w:rPr>
              <w:t>Festangestellte Beschäftigte in den letzten drei Jahren mit Bezug auf die für die Leistung relevante Abteilung</w:t>
            </w:r>
          </w:p>
        </w:tc>
      </w:tr>
      <w:tr w:rsidR="00606DC1" w:rsidRPr="00193B5E" w14:paraId="7D7DAC13" w14:textId="77777777" w:rsidTr="000F3E59">
        <w:trPr>
          <w:trHeight w:val="454"/>
        </w:trPr>
        <w:tc>
          <w:tcPr>
            <w:tcW w:w="703" w:type="dxa"/>
            <w:vMerge/>
            <w:tcBorders>
              <w:right w:val="single" w:sz="4" w:space="0" w:color="auto"/>
            </w:tcBorders>
            <w:vAlign w:val="center"/>
          </w:tcPr>
          <w:p w14:paraId="666009A9" w14:textId="77777777" w:rsidR="00606DC1" w:rsidRDefault="00606DC1" w:rsidP="00606DC1">
            <w:pPr>
              <w:rPr>
                <w:b/>
              </w:rPr>
            </w:pPr>
          </w:p>
        </w:tc>
        <w:tc>
          <w:tcPr>
            <w:tcW w:w="2694" w:type="dxa"/>
            <w:tcBorders>
              <w:top w:val="nil"/>
              <w:left w:val="single" w:sz="4" w:space="0" w:color="auto"/>
              <w:bottom w:val="nil"/>
              <w:right w:val="single" w:sz="4" w:space="0" w:color="auto"/>
            </w:tcBorders>
            <w:vAlign w:val="center"/>
          </w:tcPr>
          <w:p w14:paraId="0D5F8F29" w14:textId="77777777" w:rsidR="00606DC1" w:rsidRDefault="00606DC1" w:rsidP="00606DC1"/>
        </w:tc>
        <w:tc>
          <w:tcPr>
            <w:tcW w:w="5666" w:type="dxa"/>
            <w:gridSpan w:val="3"/>
            <w:tcBorders>
              <w:top w:val="single" w:sz="4" w:space="0" w:color="auto"/>
              <w:left w:val="single" w:sz="4" w:space="0" w:color="auto"/>
              <w:bottom w:val="single" w:sz="4" w:space="0" w:color="auto"/>
            </w:tcBorders>
            <w:vAlign w:val="center"/>
          </w:tcPr>
          <w:p w14:paraId="2603DE8E" w14:textId="77777777" w:rsidR="00606DC1" w:rsidRPr="004D5C29" w:rsidRDefault="00606DC1" w:rsidP="00606DC1">
            <w:pPr>
              <w:jc w:val="center"/>
              <w:rPr>
                <w:b/>
              </w:rPr>
            </w:pPr>
            <w:r w:rsidRPr="004D5C29">
              <w:rPr>
                <w:b/>
              </w:rPr>
              <w:t>Anzahl</w:t>
            </w:r>
          </w:p>
        </w:tc>
      </w:tr>
      <w:tr w:rsidR="00606DC1" w:rsidRPr="00193B5E" w14:paraId="20CFF0E2" w14:textId="77777777" w:rsidTr="000F3E59">
        <w:trPr>
          <w:trHeight w:val="454"/>
        </w:trPr>
        <w:tc>
          <w:tcPr>
            <w:tcW w:w="703" w:type="dxa"/>
            <w:vMerge/>
            <w:tcBorders>
              <w:right w:val="single" w:sz="4" w:space="0" w:color="auto"/>
            </w:tcBorders>
            <w:vAlign w:val="center"/>
          </w:tcPr>
          <w:p w14:paraId="593F4179" w14:textId="77777777" w:rsidR="00606DC1" w:rsidRDefault="00606DC1" w:rsidP="00606DC1">
            <w:pPr>
              <w:rPr>
                <w:b/>
              </w:rPr>
            </w:pPr>
          </w:p>
        </w:tc>
        <w:tc>
          <w:tcPr>
            <w:tcW w:w="2694" w:type="dxa"/>
            <w:tcBorders>
              <w:top w:val="nil"/>
              <w:left w:val="single" w:sz="4" w:space="0" w:color="auto"/>
              <w:bottom w:val="single" w:sz="4" w:space="0" w:color="auto"/>
              <w:right w:val="single" w:sz="4" w:space="0" w:color="auto"/>
            </w:tcBorders>
            <w:vAlign w:val="center"/>
          </w:tcPr>
          <w:p w14:paraId="6ABFA070" w14:textId="77777777" w:rsidR="00606DC1" w:rsidRDefault="00606DC1" w:rsidP="00606DC1"/>
        </w:tc>
        <w:tc>
          <w:tcPr>
            <w:tcW w:w="1843" w:type="dxa"/>
            <w:tcBorders>
              <w:left w:val="single" w:sz="4" w:space="0" w:color="auto"/>
              <w:bottom w:val="single" w:sz="12" w:space="0" w:color="auto"/>
            </w:tcBorders>
            <w:vAlign w:val="center"/>
          </w:tcPr>
          <w:p w14:paraId="547ACE97" w14:textId="77777777" w:rsidR="00606DC1" w:rsidRPr="004D5C29" w:rsidRDefault="00606DC1" w:rsidP="00606DC1">
            <w:pPr>
              <w:jc w:val="center"/>
              <w:rPr>
                <w:b/>
              </w:rPr>
            </w:pPr>
            <w:r w:rsidRPr="004D5C29">
              <w:rPr>
                <w:b/>
              </w:rPr>
              <w:t>20</w:t>
            </w:r>
            <w:r w:rsidR="008F3602">
              <w:rPr>
                <w:b/>
              </w:rPr>
              <w:t>2</w:t>
            </w:r>
            <w:r w:rsidR="00BF2F0D">
              <w:rPr>
                <w:b/>
              </w:rPr>
              <w:t>3</w:t>
            </w:r>
          </w:p>
        </w:tc>
        <w:tc>
          <w:tcPr>
            <w:tcW w:w="2124" w:type="dxa"/>
            <w:tcBorders>
              <w:bottom w:val="single" w:sz="12" w:space="0" w:color="auto"/>
            </w:tcBorders>
            <w:vAlign w:val="center"/>
          </w:tcPr>
          <w:p w14:paraId="065451E6" w14:textId="77777777" w:rsidR="00606DC1" w:rsidRPr="004D5C29" w:rsidRDefault="00392A5F" w:rsidP="00606DC1">
            <w:pPr>
              <w:jc w:val="center"/>
              <w:rPr>
                <w:b/>
              </w:rPr>
            </w:pPr>
            <w:r>
              <w:rPr>
                <w:b/>
              </w:rPr>
              <w:t>202</w:t>
            </w:r>
            <w:r w:rsidR="00BF2F0D">
              <w:rPr>
                <w:b/>
              </w:rPr>
              <w:t>4</w:t>
            </w:r>
          </w:p>
        </w:tc>
        <w:tc>
          <w:tcPr>
            <w:tcW w:w="1699" w:type="dxa"/>
            <w:tcBorders>
              <w:bottom w:val="single" w:sz="12" w:space="0" w:color="auto"/>
            </w:tcBorders>
            <w:vAlign w:val="center"/>
          </w:tcPr>
          <w:p w14:paraId="6BD68C44" w14:textId="77777777" w:rsidR="00606DC1" w:rsidRPr="004D5C29" w:rsidRDefault="00392A5F" w:rsidP="00606DC1">
            <w:pPr>
              <w:jc w:val="center"/>
              <w:rPr>
                <w:b/>
              </w:rPr>
            </w:pPr>
            <w:r>
              <w:rPr>
                <w:b/>
              </w:rPr>
              <w:t>202</w:t>
            </w:r>
            <w:r w:rsidR="00BF2F0D">
              <w:rPr>
                <w:b/>
              </w:rPr>
              <w:t>5</w:t>
            </w:r>
          </w:p>
        </w:tc>
      </w:tr>
      <w:tr w:rsidR="00606DC1" w:rsidRPr="00193B5E" w14:paraId="63C696F0" w14:textId="77777777" w:rsidTr="000F3E59">
        <w:trPr>
          <w:trHeight w:val="454"/>
        </w:trPr>
        <w:tc>
          <w:tcPr>
            <w:tcW w:w="703" w:type="dxa"/>
            <w:vAlign w:val="center"/>
          </w:tcPr>
          <w:p w14:paraId="6458E265" w14:textId="77777777" w:rsidR="00606DC1" w:rsidRDefault="000F3E59" w:rsidP="00606DC1">
            <w:pPr>
              <w:rPr>
                <w:b/>
              </w:rPr>
            </w:pPr>
            <w:r>
              <w:rPr>
                <w:b/>
              </w:rPr>
              <w:t>8.1</w:t>
            </w:r>
          </w:p>
        </w:tc>
        <w:tc>
          <w:tcPr>
            <w:tcW w:w="2694" w:type="dxa"/>
            <w:vAlign w:val="center"/>
          </w:tcPr>
          <w:p w14:paraId="40F223CB" w14:textId="77777777" w:rsidR="00606DC1" w:rsidRPr="004D5C29" w:rsidRDefault="00606DC1" w:rsidP="00606DC1">
            <w:pPr>
              <w:rPr>
                <w:b/>
              </w:rPr>
            </w:pPr>
            <w:r w:rsidRPr="004D5C29">
              <w:rPr>
                <w:b/>
              </w:rPr>
              <w:t xml:space="preserve">Ingenieure oder </w:t>
            </w:r>
          </w:p>
          <w:p w14:paraId="2453FA30" w14:textId="77777777" w:rsidR="00E94279" w:rsidRDefault="00606DC1" w:rsidP="00606DC1">
            <w:pPr>
              <w:rPr>
                <w:b/>
              </w:rPr>
            </w:pPr>
            <w:r w:rsidRPr="004D5C29">
              <w:rPr>
                <w:b/>
              </w:rPr>
              <w:t>vergleichbar</w:t>
            </w:r>
            <w:r w:rsidR="000F3E59">
              <w:rPr>
                <w:b/>
              </w:rPr>
              <w:t xml:space="preserve"> inkl. der </w:t>
            </w:r>
          </w:p>
          <w:p w14:paraId="44B1DC4D" w14:textId="77777777" w:rsidR="00606DC1" w:rsidRPr="004D5C29" w:rsidRDefault="000F3E59" w:rsidP="00606DC1">
            <w:pPr>
              <w:rPr>
                <w:b/>
              </w:rPr>
            </w:pPr>
            <w:r>
              <w:rPr>
                <w:b/>
              </w:rPr>
              <w:t>Inhaber</w:t>
            </w:r>
          </w:p>
        </w:tc>
        <w:sdt>
          <w:sdtPr>
            <w:id w:val="-186365638"/>
            <w:placeholder>
              <w:docPart w:val="A62BDAE2F4A746878B73251BA9B9F69B"/>
            </w:placeholder>
            <w:showingPlcHdr/>
          </w:sdtPr>
          <w:sdtContent>
            <w:tc>
              <w:tcPr>
                <w:tcW w:w="1843" w:type="dxa"/>
                <w:vAlign w:val="center"/>
              </w:tcPr>
              <w:p w14:paraId="765D6025" w14:textId="77777777" w:rsidR="00606DC1" w:rsidRDefault="00606DC1" w:rsidP="00606DC1">
                <w:pPr>
                  <w:jc w:val="center"/>
                </w:pPr>
                <w:r w:rsidRPr="00B13491">
                  <w:rPr>
                    <w:color w:val="A6A6A6" w:themeColor="background1" w:themeShade="A6"/>
                    <w:highlight w:val="lightGray"/>
                  </w:rPr>
                  <w:t>…</w:t>
                </w:r>
              </w:p>
            </w:tc>
          </w:sdtContent>
        </w:sdt>
        <w:sdt>
          <w:sdtPr>
            <w:id w:val="-1783019060"/>
            <w:placeholder>
              <w:docPart w:val="7F30476E1A9B48ECAE6C856852314B68"/>
            </w:placeholder>
            <w:showingPlcHdr/>
          </w:sdtPr>
          <w:sdtContent>
            <w:tc>
              <w:tcPr>
                <w:tcW w:w="2124" w:type="dxa"/>
                <w:vAlign w:val="center"/>
              </w:tcPr>
              <w:p w14:paraId="773E540A" w14:textId="77777777" w:rsidR="00606DC1" w:rsidRDefault="00606DC1" w:rsidP="00606DC1">
                <w:pPr>
                  <w:jc w:val="center"/>
                </w:pPr>
                <w:r w:rsidRPr="00B13491">
                  <w:rPr>
                    <w:color w:val="A6A6A6" w:themeColor="background1" w:themeShade="A6"/>
                    <w:highlight w:val="lightGray"/>
                  </w:rPr>
                  <w:t>…</w:t>
                </w:r>
              </w:p>
            </w:tc>
          </w:sdtContent>
        </w:sdt>
        <w:sdt>
          <w:sdtPr>
            <w:id w:val="610708421"/>
            <w:placeholder>
              <w:docPart w:val="DB2D787BC24443C0A7428BB4FF3B2277"/>
            </w:placeholder>
            <w:showingPlcHdr/>
          </w:sdtPr>
          <w:sdtContent>
            <w:tc>
              <w:tcPr>
                <w:tcW w:w="1699" w:type="dxa"/>
                <w:vAlign w:val="center"/>
              </w:tcPr>
              <w:p w14:paraId="2D2AF35A" w14:textId="77777777" w:rsidR="00606DC1" w:rsidRDefault="00606DC1" w:rsidP="00606DC1">
                <w:pPr>
                  <w:jc w:val="center"/>
                </w:pPr>
                <w:r w:rsidRPr="00B13491">
                  <w:rPr>
                    <w:color w:val="A6A6A6" w:themeColor="background1" w:themeShade="A6"/>
                    <w:highlight w:val="lightGray"/>
                  </w:rPr>
                  <w:t>…</w:t>
                </w:r>
              </w:p>
            </w:tc>
          </w:sdtContent>
        </w:sdt>
      </w:tr>
      <w:tr w:rsidR="00606DC1" w:rsidRPr="00193B5E" w14:paraId="7F42AD07" w14:textId="77777777" w:rsidTr="000F3E59">
        <w:trPr>
          <w:trHeight w:val="454"/>
        </w:trPr>
        <w:tc>
          <w:tcPr>
            <w:tcW w:w="703" w:type="dxa"/>
            <w:vAlign w:val="center"/>
          </w:tcPr>
          <w:p w14:paraId="54996DD2" w14:textId="77777777" w:rsidR="00606DC1" w:rsidRDefault="000F3E59" w:rsidP="00606DC1">
            <w:pPr>
              <w:rPr>
                <w:b/>
              </w:rPr>
            </w:pPr>
            <w:r>
              <w:rPr>
                <w:b/>
              </w:rPr>
              <w:t>8.2</w:t>
            </w:r>
          </w:p>
        </w:tc>
        <w:tc>
          <w:tcPr>
            <w:tcW w:w="2694" w:type="dxa"/>
            <w:vAlign w:val="center"/>
          </w:tcPr>
          <w:p w14:paraId="1D16FC10" w14:textId="77777777" w:rsidR="00606DC1" w:rsidRPr="004D5C29" w:rsidRDefault="00606DC1" w:rsidP="00606DC1">
            <w:pPr>
              <w:rPr>
                <w:b/>
              </w:rPr>
            </w:pPr>
            <w:r w:rsidRPr="004D5C29">
              <w:rPr>
                <w:b/>
              </w:rPr>
              <w:t>Sonstige</w:t>
            </w:r>
          </w:p>
        </w:tc>
        <w:sdt>
          <w:sdtPr>
            <w:id w:val="915057858"/>
            <w:placeholder>
              <w:docPart w:val="AD8DA66C5C6444028784F358DD4EA869"/>
            </w:placeholder>
            <w:showingPlcHdr/>
          </w:sdtPr>
          <w:sdtContent>
            <w:tc>
              <w:tcPr>
                <w:tcW w:w="1843" w:type="dxa"/>
                <w:tcBorders>
                  <w:bottom w:val="single" w:sz="12" w:space="0" w:color="auto"/>
                </w:tcBorders>
                <w:vAlign w:val="center"/>
              </w:tcPr>
              <w:p w14:paraId="15D0C56F" w14:textId="77777777" w:rsidR="00606DC1" w:rsidRDefault="00606DC1" w:rsidP="00606DC1">
                <w:pPr>
                  <w:jc w:val="center"/>
                </w:pPr>
                <w:r w:rsidRPr="00B13491">
                  <w:rPr>
                    <w:color w:val="A6A6A6" w:themeColor="background1" w:themeShade="A6"/>
                    <w:highlight w:val="lightGray"/>
                  </w:rPr>
                  <w:t>…</w:t>
                </w:r>
              </w:p>
            </w:tc>
          </w:sdtContent>
        </w:sdt>
        <w:sdt>
          <w:sdtPr>
            <w:id w:val="313692312"/>
            <w:placeholder>
              <w:docPart w:val="57225EBEE2934AE898566D716A33683E"/>
            </w:placeholder>
            <w:showingPlcHdr/>
          </w:sdtPr>
          <w:sdtContent>
            <w:tc>
              <w:tcPr>
                <w:tcW w:w="2124" w:type="dxa"/>
                <w:tcBorders>
                  <w:bottom w:val="single" w:sz="12" w:space="0" w:color="auto"/>
                </w:tcBorders>
                <w:vAlign w:val="center"/>
              </w:tcPr>
              <w:p w14:paraId="05330214" w14:textId="77777777" w:rsidR="00606DC1" w:rsidRDefault="00606DC1" w:rsidP="00606DC1">
                <w:pPr>
                  <w:jc w:val="center"/>
                </w:pPr>
                <w:r w:rsidRPr="00B13491">
                  <w:rPr>
                    <w:color w:val="A6A6A6" w:themeColor="background1" w:themeShade="A6"/>
                    <w:highlight w:val="lightGray"/>
                  </w:rPr>
                  <w:t>…</w:t>
                </w:r>
              </w:p>
            </w:tc>
          </w:sdtContent>
        </w:sdt>
        <w:sdt>
          <w:sdtPr>
            <w:id w:val="1661356005"/>
            <w:placeholder>
              <w:docPart w:val="647C2294284143B6AC5C19CB0FA7D35A"/>
            </w:placeholder>
            <w:showingPlcHdr/>
          </w:sdtPr>
          <w:sdtContent>
            <w:tc>
              <w:tcPr>
                <w:tcW w:w="1699" w:type="dxa"/>
                <w:tcBorders>
                  <w:bottom w:val="single" w:sz="12" w:space="0" w:color="auto"/>
                </w:tcBorders>
                <w:vAlign w:val="center"/>
              </w:tcPr>
              <w:p w14:paraId="10E36913" w14:textId="77777777" w:rsidR="00606DC1" w:rsidRDefault="00606DC1" w:rsidP="00606DC1">
                <w:pPr>
                  <w:jc w:val="center"/>
                </w:pPr>
                <w:r w:rsidRPr="00B13491">
                  <w:rPr>
                    <w:color w:val="A6A6A6" w:themeColor="background1" w:themeShade="A6"/>
                    <w:highlight w:val="lightGray"/>
                  </w:rPr>
                  <w:t>…</w:t>
                </w:r>
              </w:p>
            </w:tc>
          </w:sdtContent>
        </w:sdt>
      </w:tr>
      <w:tr w:rsidR="00606DC1" w:rsidRPr="00193B5E" w14:paraId="5A2981A1" w14:textId="77777777" w:rsidTr="000F3E59">
        <w:trPr>
          <w:trHeight w:val="454"/>
        </w:trPr>
        <w:tc>
          <w:tcPr>
            <w:tcW w:w="703" w:type="dxa"/>
            <w:vAlign w:val="center"/>
          </w:tcPr>
          <w:p w14:paraId="3BF4EF69" w14:textId="77777777" w:rsidR="00606DC1" w:rsidRDefault="000F3E59" w:rsidP="00606DC1">
            <w:pPr>
              <w:rPr>
                <w:b/>
              </w:rPr>
            </w:pPr>
            <w:r>
              <w:rPr>
                <w:b/>
              </w:rPr>
              <w:t>8.3</w:t>
            </w:r>
          </w:p>
        </w:tc>
        <w:tc>
          <w:tcPr>
            <w:tcW w:w="2694" w:type="dxa"/>
            <w:vAlign w:val="center"/>
          </w:tcPr>
          <w:p w14:paraId="3E917160" w14:textId="77777777" w:rsidR="00606DC1" w:rsidRPr="004D5C29" w:rsidRDefault="00606DC1" w:rsidP="00606DC1">
            <w:pPr>
              <w:rPr>
                <w:b/>
              </w:rPr>
            </w:pPr>
            <w:r w:rsidRPr="004D5C29">
              <w:rPr>
                <w:b/>
              </w:rPr>
              <w:t>Gesamt</w:t>
            </w:r>
          </w:p>
        </w:tc>
        <w:sdt>
          <w:sdtPr>
            <w:id w:val="246625087"/>
            <w:placeholder>
              <w:docPart w:val="52A81FF8338346BF945980531B202BD4"/>
            </w:placeholder>
            <w:showingPlcHdr/>
          </w:sdtPr>
          <w:sdtContent>
            <w:tc>
              <w:tcPr>
                <w:tcW w:w="1843" w:type="dxa"/>
                <w:tcBorders>
                  <w:top w:val="single" w:sz="12" w:space="0" w:color="auto"/>
                </w:tcBorders>
                <w:vAlign w:val="center"/>
              </w:tcPr>
              <w:p w14:paraId="6CB74EBB" w14:textId="77777777" w:rsidR="00606DC1" w:rsidRDefault="00606DC1" w:rsidP="00606DC1">
                <w:pPr>
                  <w:jc w:val="center"/>
                </w:pPr>
                <w:r w:rsidRPr="00B13491">
                  <w:rPr>
                    <w:color w:val="A6A6A6" w:themeColor="background1" w:themeShade="A6"/>
                    <w:highlight w:val="lightGray"/>
                  </w:rPr>
                  <w:t>…</w:t>
                </w:r>
              </w:p>
            </w:tc>
          </w:sdtContent>
        </w:sdt>
        <w:sdt>
          <w:sdtPr>
            <w:id w:val="1685475987"/>
            <w:placeholder>
              <w:docPart w:val="AB90D2727CB84F87A59567C74E3A22B3"/>
            </w:placeholder>
            <w:showingPlcHdr/>
          </w:sdtPr>
          <w:sdtContent>
            <w:tc>
              <w:tcPr>
                <w:tcW w:w="2124" w:type="dxa"/>
                <w:tcBorders>
                  <w:top w:val="single" w:sz="12" w:space="0" w:color="auto"/>
                </w:tcBorders>
                <w:vAlign w:val="center"/>
              </w:tcPr>
              <w:p w14:paraId="4F545A7D" w14:textId="77777777" w:rsidR="00606DC1" w:rsidRDefault="00606DC1" w:rsidP="00606DC1">
                <w:pPr>
                  <w:jc w:val="center"/>
                </w:pPr>
                <w:r w:rsidRPr="00B13491">
                  <w:rPr>
                    <w:color w:val="A6A6A6" w:themeColor="background1" w:themeShade="A6"/>
                    <w:highlight w:val="lightGray"/>
                  </w:rPr>
                  <w:t>…</w:t>
                </w:r>
              </w:p>
            </w:tc>
          </w:sdtContent>
        </w:sdt>
        <w:sdt>
          <w:sdtPr>
            <w:id w:val="2086107058"/>
            <w:placeholder>
              <w:docPart w:val="C63569A726E047A988BBEA6E1EC96951"/>
            </w:placeholder>
            <w:showingPlcHdr/>
          </w:sdtPr>
          <w:sdtContent>
            <w:tc>
              <w:tcPr>
                <w:tcW w:w="1699" w:type="dxa"/>
                <w:tcBorders>
                  <w:top w:val="single" w:sz="12" w:space="0" w:color="auto"/>
                </w:tcBorders>
                <w:vAlign w:val="center"/>
              </w:tcPr>
              <w:p w14:paraId="72203F4E" w14:textId="77777777" w:rsidR="00606DC1" w:rsidRDefault="00606DC1" w:rsidP="00606DC1">
                <w:pPr>
                  <w:jc w:val="center"/>
                </w:pPr>
                <w:r w:rsidRPr="00B13491">
                  <w:rPr>
                    <w:color w:val="A6A6A6" w:themeColor="background1" w:themeShade="A6"/>
                    <w:highlight w:val="lightGray"/>
                  </w:rPr>
                  <w:t>…</w:t>
                </w:r>
              </w:p>
            </w:tc>
          </w:sdtContent>
        </w:sdt>
      </w:tr>
      <w:tr w:rsidR="00606DC1" w:rsidRPr="00193B5E" w14:paraId="6CB9372B" w14:textId="77777777" w:rsidTr="000F3E59">
        <w:trPr>
          <w:trHeight w:val="454"/>
        </w:trPr>
        <w:tc>
          <w:tcPr>
            <w:tcW w:w="703" w:type="dxa"/>
            <w:vAlign w:val="center"/>
          </w:tcPr>
          <w:p w14:paraId="055EE5B8" w14:textId="77777777" w:rsidR="00606DC1" w:rsidRDefault="00606DC1" w:rsidP="00606DC1">
            <w:pPr>
              <w:rPr>
                <w:b/>
              </w:rPr>
            </w:pPr>
            <w:r>
              <w:rPr>
                <w:b/>
              </w:rPr>
              <w:t>8.</w:t>
            </w:r>
            <w:r w:rsidR="000F3E59">
              <w:rPr>
                <w:b/>
              </w:rPr>
              <w:t>4</w:t>
            </w:r>
          </w:p>
        </w:tc>
        <w:tc>
          <w:tcPr>
            <w:tcW w:w="2694" w:type="dxa"/>
            <w:tcBorders>
              <w:bottom w:val="single" w:sz="2" w:space="0" w:color="auto"/>
            </w:tcBorders>
            <w:vAlign w:val="center"/>
          </w:tcPr>
          <w:p w14:paraId="249F6A5C" w14:textId="77777777" w:rsidR="00606DC1" w:rsidRPr="004D5C29" w:rsidRDefault="00606DC1" w:rsidP="00606DC1">
            <w:pPr>
              <w:rPr>
                <w:b/>
              </w:rPr>
            </w:pPr>
            <w:r w:rsidRPr="004D5C29">
              <w:rPr>
                <w:b/>
              </w:rPr>
              <w:t>3-Jahresdurchschnitt</w:t>
            </w:r>
          </w:p>
        </w:tc>
        <w:sdt>
          <w:sdtPr>
            <w:id w:val="-2028003540"/>
            <w:placeholder>
              <w:docPart w:val="46D6709316E0434492D1849369B14E99"/>
            </w:placeholder>
            <w:showingPlcHdr/>
          </w:sdtPr>
          <w:sdtContent>
            <w:tc>
              <w:tcPr>
                <w:tcW w:w="5666" w:type="dxa"/>
                <w:gridSpan w:val="3"/>
                <w:tcBorders>
                  <w:bottom w:val="single" w:sz="2" w:space="0" w:color="auto"/>
                </w:tcBorders>
                <w:vAlign w:val="center"/>
              </w:tcPr>
              <w:p w14:paraId="12C00CD6" w14:textId="77777777" w:rsidR="00606DC1" w:rsidRDefault="00606DC1" w:rsidP="00606DC1">
                <w:pPr>
                  <w:jc w:val="center"/>
                </w:pPr>
                <w:r w:rsidRPr="00B13491">
                  <w:rPr>
                    <w:color w:val="A6A6A6" w:themeColor="background1" w:themeShade="A6"/>
                    <w:highlight w:val="lightGray"/>
                  </w:rPr>
                  <w:t>…</w:t>
                </w:r>
              </w:p>
            </w:tc>
          </w:sdtContent>
        </w:sdt>
      </w:tr>
      <w:tr w:rsidR="000F3E59" w:rsidRPr="00193B5E" w14:paraId="6732DE92" w14:textId="77777777" w:rsidTr="00777187">
        <w:trPr>
          <w:trHeight w:val="724"/>
        </w:trPr>
        <w:tc>
          <w:tcPr>
            <w:tcW w:w="703" w:type="dxa"/>
            <w:vMerge w:val="restart"/>
            <w:tcBorders>
              <w:top w:val="single" w:sz="2" w:space="0" w:color="auto"/>
              <w:left w:val="single" w:sz="2" w:space="0" w:color="auto"/>
              <w:right w:val="single" w:sz="4" w:space="0" w:color="auto"/>
            </w:tcBorders>
            <w:vAlign w:val="center"/>
          </w:tcPr>
          <w:p w14:paraId="18866D20" w14:textId="77777777" w:rsidR="000F3E59" w:rsidRDefault="000F3E59" w:rsidP="00606DC1">
            <w:pPr>
              <w:rPr>
                <w:b/>
              </w:rPr>
            </w:pPr>
            <w:r>
              <w:rPr>
                <w:b/>
              </w:rPr>
              <w:t>9</w:t>
            </w:r>
          </w:p>
        </w:tc>
        <w:tc>
          <w:tcPr>
            <w:tcW w:w="8360" w:type="dxa"/>
            <w:gridSpan w:val="4"/>
            <w:tcBorders>
              <w:top w:val="single" w:sz="2" w:space="0" w:color="auto"/>
              <w:left w:val="single" w:sz="4" w:space="0" w:color="auto"/>
              <w:bottom w:val="nil"/>
              <w:right w:val="single" w:sz="2" w:space="0" w:color="auto"/>
            </w:tcBorders>
            <w:vAlign w:val="center"/>
          </w:tcPr>
          <w:p w14:paraId="78152BE1" w14:textId="77777777" w:rsidR="000F3E59" w:rsidRPr="007C370E" w:rsidRDefault="000F3E59" w:rsidP="00606DC1">
            <w:pPr>
              <w:rPr>
                <w:b/>
              </w:rPr>
            </w:pPr>
            <w:r w:rsidRPr="007C370E">
              <w:rPr>
                <w:b/>
              </w:rPr>
              <w:t>Erklärung zum Nichtvorliegen von Ausschlussgründen gemäß §§ 123, 124 GWB</w:t>
            </w:r>
          </w:p>
          <w:p w14:paraId="5F414CF9" w14:textId="77777777" w:rsidR="000F3E59" w:rsidRDefault="000F3E59" w:rsidP="00606DC1">
            <w:r w:rsidRPr="007C370E">
              <w:rPr>
                <w:b/>
              </w:rPr>
              <w:t>Erklärung der Richtigkeit der Angaben in der Bewerbung</w:t>
            </w:r>
          </w:p>
        </w:tc>
      </w:tr>
      <w:tr w:rsidR="000F3E59" w:rsidRPr="00193B5E" w14:paraId="324FFCC8" w14:textId="77777777" w:rsidTr="00777187">
        <w:trPr>
          <w:trHeight w:val="454"/>
        </w:trPr>
        <w:tc>
          <w:tcPr>
            <w:tcW w:w="703" w:type="dxa"/>
            <w:vMerge/>
            <w:tcBorders>
              <w:left w:val="single" w:sz="2" w:space="0" w:color="auto"/>
              <w:right w:val="single" w:sz="4" w:space="0" w:color="auto"/>
            </w:tcBorders>
            <w:vAlign w:val="center"/>
          </w:tcPr>
          <w:p w14:paraId="25917962" w14:textId="77777777" w:rsidR="000F3E59" w:rsidRDefault="000F3E59" w:rsidP="00606DC1">
            <w:pPr>
              <w:rPr>
                <w:b/>
              </w:rPr>
            </w:pPr>
          </w:p>
        </w:tc>
        <w:tc>
          <w:tcPr>
            <w:tcW w:w="8360" w:type="dxa"/>
            <w:gridSpan w:val="4"/>
            <w:tcBorders>
              <w:top w:val="nil"/>
              <w:left w:val="single" w:sz="4" w:space="0" w:color="auto"/>
              <w:bottom w:val="nil"/>
              <w:right w:val="single" w:sz="4" w:space="0" w:color="auto"/>
            </w:tcBorders>
            <w:vAlign w:val="center"/>
          </w:tcPr>
          <w:p w14:paraId="58EA5F1F" w14:textId="77777777" w:rsidR="000F3E59" w:rsidRDefault="000F3E59" w:rsidP="00606DC1">
            <w:r>
              <w:t>siehe Beiblatt A)</w:t>
            </w:r>
          </w:p>
        </w:tc>
      </w:tr>
      <w:tr w:rsidR="000F3E59" w:rsidRPr="00193B5E" w14:paraId="5CA557B6" w14:textId="77777777" w:rsidTr="000F3E59">
        <w:trPr>
          <w:trHeight w:val="1394"/>
        </w:trPr>
        <w:tc>
          <w:tcPr>
            <w:tcW w:w="703" w:type="dxa"/>
            <w:vMerge/>
            <w:tcBorders>
              <w:left w:val="single" w:sz="2" w:space="0" w:color="auto"/>
              <w:bottom w:val="single" w:sz="2" w:space="0" w:color="auto"/>
              <w:right w:val="single" w:sz="4" w:space="0" w:color="auto"/>
            </w:tcBorders>
            <w:vAlign w:val="center"/>
          </w:tcPr>
          <w:p w14:paraId="41A15A4D" w14:textId="77777777" w:rsidR="000F3E59" w:rsidRDefault="000F3E59" w:rsidP="00606DC1">
            <w:pPr>
              <w:rPr>
                <w:b/>
              </w:rPr>
            </w:pPr>
          </w:p>
        </w:tc>
        <w:tc>
          <w:tcPr>
            <w:tcW w:w="8360" w:type="dxa"/>
            <w:gridSpan w:val="4"/>
            <w:tcBorders>
              <w:top w:val="nil"/>
              <w:left w:val="single" w:sz="4" w:space="0" w:color="auto"/>
              <w:bottom w:val="single" w:sz="2" w:space="0" w:color="auto"/>
              <w:right w:val="single" w:sz="2" w:space="0" w:color="auto"/>
            </w:tcBorders>
            <w:vAlign w:val="center"/>
          </w:tcPr>
          <w:p w14:paraId="6612070C" w14:textId="77777777" w:rsidR="000F3E59" w:rsidRDefault="000F3E59" w:rsidP="00606DC1">
            <w:r w:rsidRPr="005B0D8F">
              <w:rPr>
                <w:u w:val="single"/>
              </w:rPr>
              <w:t>Hinweis:</w:t>
            </w:r>
            <w:r>
              <w:t xml:space="preserve"> Falls ein Bewerber fakultative Ausschlussgründe gemäß § 124 GWB erfüllt, führt dies nicht automatisch zum Ausschluss des Bewerbers. Der Bewerber hat in diesem Falle mit seiner Bewerbung zu erläutern, welchen Tatbestand er aus welchem Grund nicht erfüllt. Der Auftraggeber wird diese Erläuterung im Rahmen seiner gemäß § 124 Abs. 1 GWB zu treffenden Ermessensentscheidung entsprechend berücksichtigen.</w:t>
            </w:r>
          </w:p>
        </w:tc>
      </w:tr>
      <w:tr w:rsidR="00606DC1" w:rsidRPr="00193B5E" w14:paraId="441911D1" w14:textId="77777777" w:rsidTr="000F3E59">
        <w:trPr>
          <w:trHeight w:val="454"/>
        </w:trPr>
        <w:tc>
          <w:tcPr>
            <w:tcW w:w="703" w:type="dxa"/>
            <w:vMerge w:val="restart"/>
            <w:tcBorders>
              <w:left w:val="single" w:sz="2" w:space="0" w:color="auto"/>
              <w:right w:val="single" w:sz="2" w:space="0" w:color="auto"/>
            </w:tcBorders>
            <w:vAlign w:val="center"/>
          </w:tcPr>
          <w:p w14:paraId="4E22C0BA" w14:textId="77777777" w:rsidR="00606DC1" w:rsidRDefault="000F3E59" w:rsidP="00606DC1">
            <w:pPr>
              <w:rPr>
                <w:b/>
              </w:rPr>
            </w:pPr>
            <w:r>
              <w:rPr>
                <w:b/>
              </w:rPr>
              <w:t>10</w:t>
            </w:r>
          </w:p>
        </w:tc>
        <w:tc>
          <w:tcPr>
            <w:tcW w:w="8360" w:type="dxa"/>
            <w:gridSpan w:val="4"/>
            <w:tcBorders>
              <w:top w:val="single" w:sz="2" w:space="0" w:color="auto"/>
              <w:left w:val="single" w:sz="2" w:space="0" w:color="auto"/>
              <w:bottom w:val="nil"/>
              <w:right w:val="single" w:sz="2" w:space="0" w:color="auto"/>
            </w:tcBorders>
            <w:vAlign w:val="center"/>
          </w:tcPr>
          <w:p w14:paraId="264870B8" w14:textId="77777777" w:rsidR="00606DC1" w:rsidRPr="007C370E" w:rsidRDefault="00606DC1" w:rsidP="00606DC1">
            <w:pPr>
              <w:rPr>
                <w:b/>
              </w:rPr>
            </w:pPr>
            <w:r w:rsidRPr="007C370E">
              <w:rPr>
                <w:b/>
              </w:rPr>
              <w:t>Referenznachweis des Bewerbers</w:t>
            </w:r>
            <w:r w:rsidR="000F3E59">
              <w:rPr>
                <w:b/>
              </w:rPr>
              <w:t xml:space="preserve"> bezogen auf das Unternehmen</w:t>
            </w:r>
          </w:p>
        </w:tc>
      </w:tr>
      <w:tr w:rsidR="00606DC1" w:rsidRPr="00193B5E" w14:paraId="67A52610" w14:textId="77777777" w:rsidTr="000F3E59">
        <w:trPr>
          <w:trHeight w:val="454"/>
        </w:trPr>
        <w:tc>
          <w:tcPr>
            <w:tcW w:w="703" w:type="dxa"/>
            <w:vMerge/>
            <w:tcBorders>
              <w:left w:val="single" w:sz="2" w:space="0" w:color="auto"/>
              <w:right w:val="single" w:sz="2" w:space="0" w:color="auto"/>
            </w:tcBorders>
            <w:vAlign w:val="center"/>
          </w:tcPr>
          <w:p w14:paraId="10CD6A00" w14:textId="77777777" w:rsidR="00606DC1" w:rsidRDefault="00606DC1" w:rsidP="00606DC1">
            <w:pPr>
              <w:rPr>
                <w:b/>
              </w:rPr>
            </w:pPr>
          </w:p>
        </w:tc>
        <w:tc>
          <w:tcPr>
            <w:tcW w:w="8360" w:type="dxa"/>
            <w:gridSpan w:val="4"/>
            <w:tcBorders>
              <w:top w:val="nil"/>
              <w:left w:val="single" w:sz="2" w:space="0" w:color="auto"/>
              <w:bottom w:val="nil"/>
              <w:right w:val="single" w:sz="2" w:space="0" w:color="auto"/>
            </w:tcBorders>
            <w:vAlign w:val="center"/>
          </w:tcPr>
          <w:p w14:paraId="33684B22" w14:textId="77777777" w:rsidR="005F3528" w:rsidRDefault="005F3528" w:rsidP="005F3528">
            <w:pPr>
              <w:tabs>
                <w:tab w:val="left" w:pos="3510"/>
              </w:tabs>
              <w:jc w:val="left"/>
            </w:pPr>
            <w:r>
              <w:t xml:space="preserve">Es ist eine </w:t>
            </w:r>
            <w:r w:rsidRPr="00F629C2">
              <w:t xml:space="preserve">Liste von mindestens zwei / maximal fünf Referenzen beizufügen, deren Auswahl sich zur Beurteilung der fachlichen Eignung an der Vergleichbarkeit zur gestellten </w:t>
            </w:r>
            <w:r>
              <w:t>Bauaufgabe orientiert. Die drei besten (höchste erreichte Punktzahl) Referenzen werden gewertet.</w:t>
            </w:r>
          </w:p>
          <w:p w14:paraId="4317159E" w14:textId="77777777" w:rsidR="00606DC1" w:rsidRDefault="00606DC1" w:rsidP="00606DC1"/>
        </w:tc>
      </w:tr>
      <w:tr w:rsidR="00606DC1" w:rsidRPr="00193B5E" w14:paraId="0A7896EA" w14:textId="77777777" w:rsidTr="000F3E59">
        <w:trPr>
          <w:trHeight w:val="137"/>
        </w:trPr>
        <w:tc>
          <w:tcPr>
            <w:tcW w:w="703" w:type="dxa"/>
            <w:vMerge/>
            <w:tcBorders>
              <w:left w:val="single" w:sz="2" w:space="0" w:color="auto"/>
              <w:right w:val="single" w:sz="2" w:space="0" w:color="auto"/>
            </w:tcBorders>
            <w:vAlign w:val="center"/>
          </w:tcPr>
          <w:p w14:paraId="45B22195" w14:textId="77777777" w:rsidR="00606DC1" w:rsidRDefault="00606DC1" w:rsidP="00606DC1">
            <w:pPr>
              <w:rPr>
                <w:b/>
              </w:rPr>
            </w:pPr>
          </w:p>
        </w:tc>
        <w:tc>
          <w:tcPr>
            <w:tcW w:w="8360" w:type="dxa"/>
            <w:gridSpan w:val="4"/>
            <w:tcBorders>
              <w:top w:val="nil"/>
              <w:left w:val="single" w:sz="2" w:space="0" w:color="auto"/>
              <w:bottom w:val="nil"/>
              <w:right w:val="single" w:sz="2" w:space="0" w:color="auto"/>
            </w:tcBorders>
            <w:vAlign w:val="center"/>
          </w:tcPr>
          <w:p w14:paraId="5DBF2EF0" w14:textId="77777777" w:rsidR="00606DC1" w:rsidRPr="007C370E" w:rsidRDefault="00606DC1" w:rsidP="00606DC1">
            <w:pPr>
              <w:rPr>
                <w:sz w:val="12"/>
              </w:rPr>
            </w:pPr>
          </w:p>
        </w:tc>
      </w:tr>
      <w:tr w:rsidR="000F3E59" w:rsidRPr="00193B5E" w14:paraId="0DFCC1BA" w14:textId="77777777" w:rsidTr="00965B2A">
        <w:trPr>
          <w:trHeight w:val="454"/>
        </w:trPr>
        <w:tc>
          <w:tcPr>
            <w:tcW w:w="703" w:type="dxa"/>
            <w:vMerge/>
            <w:tcBorders>
              <w:left w:val="single" w:sz="2" w:space="0" w:color="auto"/>
              <w:right w:val="single" w:sz="2" w:space="0" w:color="auto"/>
            </w:tcBorders>
            <w:vAlign w:val="center"/>
          </w:tcPr>
          <w:p w14:paraId="4F424DCC" w14:textId="77777777" w:rsidR="000F3E59" w:rsidRDefault="000F3E59" w:rsidP="00606DC1">
            <w:pPr>
              <w:rPr>
                <w:b/>
              </w:rPr>
            </w:pPr>
          </w:p>
        </w:tc>
        <w:tc>
          <w:tcPr>
            <w:tcW w:w="8360" w:type="dxa"/>
            <w:gridSpan w:val="4"/>
            <w:tcBorders>
              <w:top w:val="nil"/>
              <w:left w:val="single" w:sz="2" w:space="0" w:color="auto"/>
              <w:bottom w:val="nil"/>
              <w:right w:val="single" w:sz="2" w:space="0" w:color="auto"/>
            </w:tcBorders>
            <w:vAlign w:val="center"/>
          </w:tcPr>
          <w:p w14:paraId="3DAF6D31" w14:textId="77777777" w:rsidR="000F3E59" w:rsidRDefault="000F3E59" w:rsidP="00606DC1">
            <w:r>
              <w:t xml:space="preserve">gemäß Beiblatt B) beizulegen                                         </w:t>
            </w:r>
          </w:p>
        </w:tc>
      </w:tr>
      <w:tr w:rsidR="00606DC1" w:rsidRPr="00193B5E" w14:paraId="472008AD" w14:textId="77777777" w:rsidTr="000F3E59">
        <w:trPr>
          <w:trHeight w:val="70"/>
        </w:trPr>
        <w:tc>
          <w:tcPr>
            <w:tcW w:w="703" w:type="dxa"/>
            <w:vMerge/>
            <w:tcBorders>
              <w:left w:val="single" w:sz="2" w:space="0" w:color="auto"/>
              <w:bottom w:val="single" w:sz="2" w:space="0" w:color="auto"/>
              <w:right w:val="single" w:sz="2" w:space="0" w:color="auto"/>
            </w:tcBorders>
            <w:vAlign w:val="center"/>
          </w:tcPr>
          <w:p w14:paraId="34A0B6A4" w14:textId="77777777" w:rsidR="00606DC1" w:rsidRDefault="00606DC1" w:rsidP="00606DC1">
            <w:pPr>
              <w:rPr>
                <w:b/>
              </w:rPr>
            </w:pPr>
          </w:p>
        </w:tc>
        <w:tc>
          <w:tcPr>
            <w:tcW w:w="8360" w:type="dxa"/>
            <w:gridSpan w:val="4"/>
            <w:tcBorders>
              <w:top w:val="nil"/>
              <w:left w:val="single" w:sz="2" w:space="0" w:color="auto"/>
              <w:bottom w:val="single" w:sz="2" w:space="0" w:color="auto"/>
              <w:right w:val="single" w:sz="2" w:space="0" w:color="auto"/>
            </w:tcBorders>
            <w:vAlign w:val="center"/>
          </w:tcPr>
          <w:p w14:paraId="148B82A7" w14:textId="77777777" w:rsidR="00606DC1" w:rsidRDefault="00606DC1" w:rsidP="00606DC1"/>
        </w:tc>
      </w:tr>
      <w:tr w:rsidR="00606DC1" w:rsidRPr="00193B5E" w14:paraId="2EB6BFE2" w14:textId="77777777" w:rsidTr="00745F88">
        <w:trPr>
          <w:trHeight w:val="454"/>
        </w:trPr>
        <w:tc>
          <w:tcPr>
            <w:tcW w:w="703" w:type="dxa"/>
            <w:vMerge w:val="restart"/>
            <w:tcBorders>
              <w:left w:val="single" w:sz="2" w:space="0" w:color="auto"/>
              <w:right w:val="single" w:sz="2" w:space="0" w:color="auto"/>
            </w:tcBorders>
            <w:vAlign w:val="center"/>
          </w:tcPr>
          <w:p w14:paraId="32F99DAE" w14:textId="77777777" w:rsidR="00606DC1" w:rsidRDefault="000F3E59" w:rsidP="00606DC1">
            <w:pPr>
              <w:rPr>
                <w:b/>
              </w:rPr>
            </w:pPr>
            <w:r>
              <w:rPr>
                <w:b/>
              </w:rPr>
              <w:t>11</w:t>
            </w:r>
          </w:p>
        </w:tc>
        <w:tc>
          <w:tcPr>
            <w:tcW w:w="8360" w:type="dxa"/>
            <w:gridSpan w:val="4"/>
            <w:tcBorders>
              <w:top w:val="single" w:sz="2" w:space="0" w:color="auto"/>
              <w:left w:val="single" w:sz="2" w:space="0" w:color="auto"/>
              <w:bottom w:val="nil"/>
              <w:right w:val="single" w:sz="2" w:space="0" w:color="auto"/>
            </w:tcBorders>
            <w:vAlign w:val="center"/>
          </w:tcPr>
          <w:p w14:paraId="2D22E4F8" w14:textId="77777777" w:rsidR="00606DC1" w:rsidRPr="007C370E" w:rsidRDefault="0059373D" w:rsidP="00606DC1">
            <w:pPr>
              <w:rPr>
                <w:b/>
              </w:rPr>
            </w:pPr>
            <w:r w:rsidRPr="00745F88">
              <w:rPr>
                <w:b/>
              </w:rPr>
              <w:t>Erklärung Arbeitsgemeinschaft</w:t>
            </w:r>
          </w:p>
        </w:tc>
      </w:tr>
      <w:tr w:rsidR="00606DC1" w:rsidRPr="00193B5E" w14:paraId="23BE9A2F" w14:textId="77777777" w:rsidTr="00745F88">
        <w:trPr>
          <w:trHeight w:val="454"/>
        </w:trPr>
        <w:tc>
          <w:tcPr>
            <w:tcW w:w="703" w:type="dxa"/>
            <w:vMerge/>
            <w:tcBorders>
              <w:left w:val="single" w:sz="2" w:space="0" w:color="auto"/>
              <w:right w:val="single" w:sz="2" w:space="0" w:color="auto"/>
            </w:tcBorders>
            <w:vAlign w:val="center"/>
          </w:tcPr>
          <w:p w14:paraId="33EC0703" w14:textId="77777777" w:rsidR="00606DC1" w:rsidRDefault="00606DC1" w:rsidP="00606DC1">
            <w:pPr>
              <w:rPr>
                <w:b/>
              </w:rPr>
            </w:pPr>
          </w:p>
        </w:tc>
        <w:tc>
          <w:tcPr>
            <w:tcW w:w="8360" w:type="dxa"/>
            <w:gridSpan w:val="4"/>
            <w:tcBorders>
              <w:top w:val="nil"/>
              <w:left w:val="single" w:sz="2" w:space="0" w:color="auto"/>
              <w:bottom w:val="single" w:sz="4" w:space="0" w:color="auto"/>
              <w:right w:val="single" w:sz="2" w:space="0" w:color="auto"/>
            </w:tcBorders>
            <w:vAlign w:val="center"/>
          </w:tcPr>
          <w:p w14:paraId="00D5C3A1" w14:textId="77777777" w:rsidR="00606DC1" w:rsidRDefault="0059373D" w:rsidP="00606DC1">
            <w:r>
              <w:t>siehe 2. bzw. Beiblatt C)</w:t>
            </w:r>
          </w:p>
        </w:tc>
      </w:tr>
      <w:tr w:rsidR="00745F88" w:rsidRPr="00193B5E" w14:paraId="1AFF9931" w14:textId="77777777" w:rsidTr="00745F88">
        <w:trPr>
          <w:trHeight w:val="454"/>
        </w:trPr>
        <w:tc>
          <w:tcPr>
            <w:tcW w:w="703" w:type="dxa"/>
            <w:vMerge w:val="restart"/>
            <w:tcBorders>
              <w:left w:val="single" w:sz="2" w:space="0" w:color="auto"/>
              <w:right w:val="single" w:sz="2" w:space="0" w:color="auto"/>
            </w:tcBorders>
            <w:vAlign w:val="center"/>
          </w:tcPr>
          <w:p w14:paraId="622DB45F" w14:textId="77777777" w:rsidR="00745F88" w:rsidRDefault="00745F88" w:rsidP="00606DC1">
            <w:pPr>
              <w:rPr>
                <w:b/>
              </w:rPr>
            </w:pPr>
            <w:r>
              <w:rPr>
                <w:b/>
              </w:rPr>
              <w:t>12</w:t>
            </w:r>
          </w:p>
        </w:tc>
        <w:tc>
          <w:tcPr>
            <w:tcW w:w="8360" w:type="dxa"/>
            <w:gridSpan w:val="4"/>
            <w:tcBorders>
              <w:top w:val="single" w:sz="4" w:space="0" w:color="auto"/>
              <w:left w:val="single" w:sz="2" w:space="0" w:color="auto"/>
              <w:bottom w:val="nil"/>
              <w:right w:val="single" w:sz="2" w:space="0" w:color="auto"/>
            </w:tcBorders>
            <w:vAlign w:val="center"/>
          </w:tcPr>
          <w:p w14:paraId="0E6D87CE" w14:textId="77777777" w:rsidR="00745F88" w:rsidRPr="00745F88" w:rsidRDefault="0059373D" w:rsidP="00606DC1">
            <w:pPr>
              <w:rPr>
                <w:b/>
              </w:rPr>
            </w:pPr>
            <w:r w:rsidRPr="007C370E">
              <w:rPr>
                <w:b/>
              </w:rPr>
              <w:t>Erklärung zur Fristverkürzung</w:t>
            </w:r>
          </w:p>
        </w:tc>
      </w:tr>
      <w:tr w:rsidR="00745F88" w:rsidRPr="00193B5E" w14:paraId="439C9303" w14:textId="77777777" w:rsidTr="00FD5B2D">
        <w:trPr>
          <w:trHeight w:val="454"/>
        </w:trPr>
        <w:tc>
          <w:tcPr>
            <w:tcW w:w="703" w:type="dxa"/>
            <w:vMerge/>
            <w:tcBorders>
              <w:left w:val="single" w:sz="2" w:space="0" w:color="auto"/>
              <w:bottom w:val="single" w:sz="4" w:space="0" w:color="auto"/>
              <w:right w:val="single" w:sz="2" w:space="0" w:color="auto"/>
            </w:tcBorders>
            <w:vAlign w:val="center"/>
          </w:tcPr>
          <w:p w14:paraId="5AA4BED9" w14:textId="77777777" w:rsidR="00745F88" w:rsidRDefault="00745F88" w:rsidP="00606DC1">
            <w:pPr>
              <w:rPr>
                <w:b/>
              </w:rPr>
            </w:pPr>
          </w:p>
        </w:tc>
        <w:tc>
          <w:tcPr>
            <w:tcW w:w="8360" w:type="dxa"/>
            <w:gridSpan w:val="4"/>
            <w:tcBorders>
              <w:top w:val="nil"/>
              <w:left w:val="single" w:sz="2" w:space="0" w:color="auto"/>
              <w:bottom w:val="single" w:sz="4" w:space="0" w:color="auto"/>
              <w:right w:val="single" w:sz="2" w:space="0" w:color="auto"/>
            </w:tcBorders>
            <w:vAlign w:val="center"/>
          </w:tcPr>
          <w:p w14:paraId="7D3A60B2" w14:textId="77777777" w:rsidR="00745F88" w:rsidRDefault="0059373D" w:rsidP="00606DC1">
            <w:r>
              <w:t>siehe Beiblatt D)</w:t>
            </w:r>
          </w:p>
        </w:tc>
      </w:tr>
      <w:tr w:rsidR="00FD5B2D" w:rsidRPr="00193B5E" w14:paraId="4D61EE66" w14:textId="77777777" w:rsidTr="006451DA">
        <w:trPr>
          <w:trHeight w:val="454"/>
        </w:trPr>
        <w:tc>
          <w:tcPr>
            <w:tcW w:w="703" w:type="dxa"/>
            <w:vMerge w:val="restart"/>
            <w:vAlign w:val="center"/>
          </w:tcPr>
          <w:p w14:paraId="68C0A7CA" w14:textId="77777777" w:rsidR="00FD5B2D" w:rsidRDefault="00FD5B2D" w:rsidP="006451DA">
            <w:pPr>
              <w:jc w:val="left"/>
              <w:rPr>
                <w:b/>
              </w:rPr>
            </w:pPr>
            <w:r>
              <w:rPr>
                <w:b/>
              </w:rPr>
              <w:lastRenderedPageBreak/>
              <w:t>13</w:t>
            </w:r>
          </w:p>
        </w:tc>
        <w:tc>
          <w:tcPr>
            <w:tcW w:w="8360" w:type="dxa"/>
            <w:gridSpan w:val="4"/>
            <w:tcBorders>
              <w:bottom w:val="nil"/>
            </w:tcBorders>
          </w:tcPr>
          <w:p w14:paraId="41F1D815" w14:textId="77777777" w:rsidR="00FD5B2D" w:rsidRPr="00FD5B2D" w:rsidRDefault="00FD5B2D" w:rsidP="00FD5B2D">
            <w:pPr>
              <w:pStyle w:val="Kopfzeile"/>
              <w:rPr>
                <w:b/>
                <w:bCs/>
                <w:sz w:val="8"/>
              </w:rPr>
            </w:pPr>
          </w:p>
          <w:p w14:paraId="75FB8673" w14:textId="77777777" w:rsidR="00FD5B2D" w:rsidRPr="00FD5B2D" w:rsidRDefault="00FD5B2D" w:rsidP="00FD5B2D">
            <w:pPr>
              <w:pStyle w:val="Kopfzeile"/>
              <w:rPr>
                <w:b/>
                <w:bCs/>
                <w:spacing w:val="0"/>
              </w:rPr>
            </w:pPr>
            <w:r>
              <w:rPr>
                <w:b/>
                <w:bCs/>
              </w:rPr>
              <w:t>Eigenerklärung Verordnung (EU) 2022/576, Beiblatt E)</w:t>
            </w:r>
          </w:p>
        </w:tc>
      </w:tr>
      <w:tr w:rsidR="00FD5B2D" w:rsidRPr="00193B5E" w14:paraId="4A7AA0AF" w14:textId="77777777" w:rsidTr="006451DA">
        <w:trPr>
          <w:trHeight w:val="2044"/>
        </w:trPr>
        <w:tc>
          <w:tcPr>
            <w:tcW w:w="703" w:type="dxa"/>
            <w:vMerge/>
          </w:tcPr>
          <w:p w14:paraId="4103AC60" w14:textId="77777777" w:rsidR="00FD5B2D" w:rsidRDefault="00FD5B2D" w:rsidP="006C04E8">
            <w:pPr>
              <w:rPr>
                <w:b/>
              </w:rPr>
            </w:pPr>
          </w:p>
        </w:tc>
        <w:tc>
          <w:tcPr>
            <w:tcW w:w="8360" w:type="dxa"/>
            <w:gridSpan w:val="4"/>
            <w:tcBorders>
              <w:top w:val="nil"/>
            </w:tcBorders>
            <w:vAlign w:val="center"/>
          </w:tcPr>
          <w:p w14:paraId="44F8B93D" w14:textId="77777777" w:rsidR="00FD5B2D" w:rsidRDefault="00FD5B2D" w:rsidP="006451DA">
            <w:pPr>
              <w:jc w:val="left"/>
            </w:pPr>
            <w:r>
              <w:t xml:space="preserve">Entsprechend der Verordnung (EU) 2022/576 dürfen öffentlichen Aufträge und Konzessionen nach dem 9. April 2022 nicht an Personen oder Unternehmen vergeben werden, die einen Bezug zu Russland im Sinne der Vorschrift aufweisen. Dies umfasst sowohl unmittelbar als Bewerber, Bieter oder Auftragnehmer auftretende Personen oder Unternehmen als auch mittelbar, mit mehr als zehn Prozent, gemessen am Auftragswert, beteiligte Unterauftragnehmer, Lieferanten oder Eignungsverleiher. </w:t>
            </w:r>
            <w:r w:rsidR="00BF2F0D">
              <w:t xml:space="preserve">Bei einer ARGE ist dieses Formblatt vom federführenden Mitglied </w:t>
            </w:r>
          </w:p>
          <w:p w14:paraId="14E73540" w14:textId="77777777" w:rsidR="00BF2F0D" w:rsidRDefault="00BF2F0D" w:rsidP="006451DA">
            <w:pPr>
              <w:jc w:val="left"/>
              <w:rPr>
                <w:spacing w:val="0"/>
              </w:rPr>
            </w:pPr>
            <w:r>
              <w:t xml:space="preserve">vorzulegen. </w:t>
            </w:r>
          </w:p>
          <w:p w14:paraId="04F294CC" w14:textId="77777777" w:rsidR="00FD5B2D" w:rsidRDefault="00FD5B2D" w:rsidP="006451DA">
            <w:pPr>
              <w:jc w:val="left"/>
            </w:pPr>
          </w:p>
          <w:p w14:paraId="69430097" w14:textId="77777777" w:rsidR="00FD5B2D" w:rsidRDefault="00FD5B2D" w:rsidP="006451DA">
            <w:pPr>
              <w:jc w:val="left"/>
            </w:pPr>
            <w:r>
              <w:t xml:space="preserve">Hierfür ist eine entsprechende Eigenerklärung gemäß Beiblatt </w:t>
            </w:r>
            <w:r w:rsidR="00BC3A96">
              <w:t>E</w:t>
            </w:r>
            <w:r>
              <w:t xml:space="preserve"> beizulegen.</w:t>
            </w:r>
          </w:p>
        </w:tc>
      </w:tr>
    </w:tbl>
    <w:p w14:paraId="5D732EC4" w14:textId="77777777" w:rsidR="000F3E59" w:rsidRDefault="000F3E59" w:rsidP="00606DC1"/>
    <w:tbl>
      <w:tblPr>
        <w:tblStyle w:val="Tabellenraster"/>
        <w:tblW w:w="0" w:type="auto"/>
        <w:tblLayout w:type="fixed"/>
        <w:tblLook w:val="04A0" w:firstRow="1" w:lastRow="0" w:firstColumn="1" w:lastColumn="0" w:noHBand="0" w:noVBand="1"/>
      </w:tblPr>
      <w:tblGrid>
        <w:gridCol w:w="454"/>
        <w:gridCol w:w="3793"/>
        <w:gridCol w:w="567"/>
        <w:gridCol w:w="3793"/>
        <w:gridCol w:w="454"/>
      </w:tblGrid>
      <w:tr w:rsidR="00606DC1" w14:paraId="3C5CC582" w14:textId="77777777" w:rsidTr="00606DC1">
        <w:tc>
          <w:tcPr>
            <w:tcW w:w="454" w:type="dxa"/>
            <w:gridSpan w:val="5"/>
            <w:tcBorders>
              <w:bottom w:val="nil"/>
            </w:tcBorders>
          </w:tcPr>
          <w:p w14:paraId="26D60333" w14:textId="77777777" w:rsidR="00606DC1" w:rsidRDefault="00606DC1" w:rsidP="00606DC1"/>
          <w:p w14:paraId="7B4587E0" w14:textId="77777777" w:rsidR="00606DC1" w:rsidRDefault="00606DC1" w:rsidP="00606DC1">
            <w:r>
              <w:t>Ich / wir erkläre/n hiermit, alle auf den Formularen und Anlagen getätigten Angaben wahrheitsgemäß gemacht zu haben.</w:t>
            </w:r>
          </w:p>
          <w:p w14:paraId="357AA01A" w14:textId="77777777" w:rsidR="00606DC1" w:rsidRDefault="00606DC1" w:rsidP="00606DC1"/>
        </w:tc>
      </w:tr>
      <w:tr w:rsidR="00606DC1" w14:paraId="217177CE" w14:textId="77777777" w:rsidTr="00606DC1">
        <w:tc>
          <w:tcPr>
            <w:tcW w:w="454" w:type="dxa"/>
            <w:gridSpan w:val="5"/>
            <w:tcBorders>
              <w:top w:val="nil"/>
              <w:left w:val="single" w:sz="2" w:space="0" w:color="auto"/>
              <w:bottom w:val="nil"/>
              <w:right w:val="single" w:sz="2" w:space="0" w:color="auto"/>
            </w:tcBorders>
          </w:tcPr>
          <w:p w14:paraId="4E11F1AE" w14:textId="77777777" w:rsidR="00606DC1" w:rsidRDefault="00606DC1" w:rsidP="00606DC1"/>
        </w:tc>
      </w:tr>
      <w:tr w:rsidR="00606DC1" w14:paraId="437B915C" w14:textId="77777777" w:rsidTr="00606DC1">
        <w:tc>
          <w:tcPr>
            <w:tcW w:w="454" w:type="dxa"/>
            <w:gridSpan w:val="5"/>
            <w:tcBorders>
              <w:top w:val="nil"/>
              <w:left w:val="single" w:sz="2" w:space="0" w:color="auto"/>
              <w:bottom w:val="nil"/>
              <w:right w:val="single" w:sz="2" w:space="0" w:color="auto"/>
            </w:tcBorders>
          </w:tcPr>
          <w:p w14:paraId="190DDA47" w14:textId="77777777" w:rsidR="00606DC1" w:rsidRDefault="00606DC1" w:rsidP="00606DC1"/>
        </w:tc>
      </w:tr>
      <w:tr w:rsidR="00606DC1" w14:paraId="4F5AF13E" w14:textId="77777777" w:rsidTr="00606DC1">
        <w:tc>
          <w:tcPr>
            <w:tcW w:w="454" w:type="dxa"/>
            <w:gridSpan w:val="5"/>
            <w:tcBorders>
              <w:top w:val="nil"/>
              <w:left w:val="single" w:sz="2" w:space="0" w:color="auto"/>
              <w:bottom w:val="nil"/>
              <w:right w:val="single" w:sz="2" w:space="0" w:color="auto"/>
            </w:tcBorders>
          </w:tcPr>
          <w:p w14:paraId="76845FC5" w14:textId="77777777" w:rsidR="00606DC1" w:rsidRDefault="00606DC1" w:rsidP="00606DC1"/>
        </w:tc>
      </w:tr>
      <w:tr w:rsidR="00606DC1" w14:paraId="7B67DEC0" w14:textId="77777777" w:rsidTr="00606DC1">
        <w:tc>
          <w:tcPr>
            <w:tcW w:w="454" w:type="dxa"/>
            <w:gridSpan w:val="5"/>
            <w:tcBorders>
              <w:top w:val="nil"/>
              <w:left w:val="single" w:sz="2" w:space="0" w:color="auto"/>
              <w:bottom w:val="nil"/>
              <w:right w:val="single" w:sz="2" w:space="0" w:color="auto"/>
            </w:tcBorders>
          </w:tcPr>
          <w:p w14:paraId="6EE5A7EB" w14:textId="77777777" w:rsidR="00606DC1" w:rsidRDefault="00606DC1" w:rsidP="00606DC1"/>
        </w:tc>
      </w:tr>
      <w:tr w:rsidR="00606DC1" w14:paraId="5F51E0F1" w14:textId="77777777" w:rsidTr="00606DC1">
        <w:tc>
          <w:tcPr>
            <w:tcW w:w="454" w:type="dxa"/>
            <w:gridSpan w:val="5"/>
            <w:tcBorders>
              <w:top w:val="nil"/>
              <w:left w:val="single" w:sz="2" w:space="0" w:color="auto"/>
              <w:bottom w:val="nil"/>
              <w:right w:val="single" w:sz="2" w:space="0" w:color="auto"/>
            </w:tcBorders>
          </w:tcPr>
          <w:p w14:paraId="5AD959AB" w14:textId="77777777" w:rsidR="00606DC1" w:rsidRDefault="00606DC1" w:rsidP="00606DC1"/>
        </w:tc>
      </w:tr>
      <w:tr w:rsidR="00606DC1" w14:paraId="2C68EFC8" w14:textId="77777777" w:rsidTr="00606DC1">
        <w:tc>
          <w:tcPr>
            <w:tcW w:w="454" w:type="dxa"/>
            <w:gridSpan w:val="5"/>
            <w:tcBorders>
              <w:top w:val="nil"/>
              <w:left w:val="single" w:sz="2" w:space="0" w:color="auto"/>
              <w:bottom w:val="nil"/>
              <w:right w:val="single" w:sz="2" w:space="0" w:color="auto"/>
            </w:tcBorders>
          </w:tcPr>
          <w:p w14:paraId="632F6600" w14:textId="77777777" w:rsidR="00606DC1" w:rsidRDefault="00606DC1" w:rsidP="00606DC1"/>
        </w:tc>
      </w:tr>
      <w:tr w:rsidR="00606DC1" w14:paraId="5847C065" w14:textId="77777777" w:rsidTr="00606DC1">
        <w:tc>
          <w:tcPr>
            <w:tcW w:w="454" w:type="dxa"/>
            <w:tcBorders>
              <w:top w:val="nil"/>
              <w:left w:val="single" w:sz="2" w:space="0" w:color="auto"/>
              <w:bottom w:val="nil"/>
              <w:right w:val="nil"/>
            </w:tcBorders>
          </w:tcPr>
          <w:p w14:paraId="50C3A711" w14:textId="77777777" w:rsidR="00606DC1" w:rsidRDefault="00606DC1" w:rsidP="00606DC1"/>
        </w:tc>
        <w:tc>
          <w:tcPr>
            <w:tcW w:w="3793" w:type="dxa"/>
            <w:tcBorders>
              <w:top w:val="nil"/>
              <w:left w:val="nil"/>
              <w:bottom w:val="single" w:sz="2" w:space="0" w:color="auto"/>
              <w:right w:val="nil"/>
            </w:tcBorders>
          </w:tcPr>
          <w:p w14:paraId="7CED2817" w14:textId="77777777" w:rsidR="00606DC1" w:rsidRDefault="00000000" w:rsidP="00606DC1">
            <w:pPr>
              <w:tabs>
                <w:tab w:val="left" w:pos="735"/>
              </w:tabs>
            </w:pPr>
            <w:sdt>
              <w:sdtPr>
                <w:id w:val="-428578529"/>
                <w:showingPlcHdr/>
                <w:text/>
              </w:sdtPr>
              <w:sdtContent>
                <w:r w:rsidR="00606DC1" w:rsidRPr="00457342">
                  <w:rPr>
                    <w:color w:val="A6A6A6" w:themeColor="background1" w:themeShade="A6"/>
                    <w:highlight w:val="lightGray"/>
                  </w:rPr>
                  <w:t>Ort</w:t>
                </w:r>
              </w:sdtContent>
            </w:sdt>
            <w:r w:rsidR="00606DC1">
              <w:t xml:space="preserve">, </w:t>
            </w:r>
            <w:sdt>
              <w:sdtPr>
                <w:id w:val="27845913"/>
                <w:showingPlcHdr/>
                <w:date>
                  <w:dateFormat w:val="dd.MM.yyyy"/>
                  <w:lid w:val="de-DE"/>
                  <w:storeMappedDataAs w:val="dateTime"/>
                  <w:calendar w:val="gregorian"/>
                </w:date>
              </w:sdtPr>
              <w:sdtContent>
                <w:r w:rsidR="00606DC1" w:rsidRPr="00457342">
                  <w:rPr>
                    <w:rStyle w:val="Platzhaltertext"/>
                    <w:color w:val="A6A6A6" w:themeColor="background1" w:themeShade="A6"/>
                    <w:highlight w:val="lightGray"/>
                  </w:rPr>
                  <w:t>Datum</w:t>
                </w:r>
              </w:sdtContent>
            </w:sdt>
          </w:p>
        </w:tc>
        <w:tc>
          <w:tcPr>
            <w:tcW w:w="567" w:type="dxa"/>
            <w:tcBorders>
              <w:top w:val="nil"/>
              <w:left w:val="nil"/>
              <w:bottom w:val="nil"/>
              <w:right w:val="nil"/>
            </w:tcBorders>
          </w:tcPr>
          <w:p w14:paraId="3127F04B" w14:textId="77777777" w:rsidR="00606DC1" w:rsidRDefault="00606DC1" w:rsidP="00606DC1"/>
        </w:tc>
        <w:sdt>
          <w:sdtPr>
            <w:id w:val="1784453815"/>
            <w:placeholder>
              <w:docPart w:val="FB6C04F0A9464C44BEF14D1978179315"/>
            </w:placeholder>
            <w:showingPlcHdr/>
          </w:sdtPr>
          <w:sdtContent>
            <w:tc>
              <w:tcPr>
                <w:tcW w:w="3793" w:type="dxa"/>
                <w:tcBorders>
                  <w:top w:val="nil"/>
                  <w:left w:val="nil"/>
                  <w:bottom w:val="single" w:sz="2" w:space="0" w:color="auto"/>
                  <w:right w:val="nil"/>
                </w:tcBorders>
              </w:tcPr>
              <w:p w14:paraId="643A437D" w14:textId="77777777" w:rsidR="00606DC1" w:rsidRDefault="000C4B83" w:rsidP="00606DC1">
                <w:r w:rsidRPr="00B13491">
                  <w:rPr>
                    <w:color w:val="A6A6A6" w:themeColor="background1" w:themeShade="A6"/>
                    <w:highlight w:val="lightGray"/>
                  </w:rPr>
                  <w:t>…</w:t>
                </w:r>
              </w:p>
            </w:tc>
          </w:sdtContent>
        </w:sdt>
        <w:tc>
          <w:tcPr>
            <w:tcW w:w="454" w:type="dxa"/>
            <w:tcBorders>
              <w:top w:val="nil"/>
              <w:left w:val="nil"/>
              <w:bottom w:val="nil"/>
              <w:right w:val="single" w:sz="2" w:space="0" w:color="auto"/>
            </w:tcBorders>
          </w:tcPr>
          <w:p w14:paraId="2A3BEEE0" w14:textId="77777777" w:rsidR="00606DC1" w:rsidRDefault="00606DC1" w:rsidP="00606DC1"/>
        </w:tc>
      </w:tr>
      <w:tr w:rsidR="00606DC1" w14:paraId="71E6F2F6" w14:textId="77777777" w:rsidTr="00606DC1">
        <w:tc>
          <w:tcPr>
            <w:tcW w:w="454" w:type="dxa"/>
            <w:tcBorders>
              <w:top w:val="nil"/>
              <w:left w:val="single" w:sz="2" w:space="0" w:color="auto"/>
              <w:bottom w:val="nil"/>
              <w:right w:val="nil"/>
            </w:tcBorders>
          </w:tcPr>
          <w:p w14:paraId="53ACC54C" w14:textId="77777777" w:rsidR="00606DC1" w:rsidRDefault="00606DC1" w:rsidP="00606DC1"/>
        </w:tc>
        <w:tc>
          <w:tcPr>
            <w:tcW w:w="3793" w:type="dxa"/>
            <w:tcBorders>
              <w:top w:val="single" w:sz="2" w:space="0" w:color="auto"/>
              <w:left w:val="nil"/>
              <w:bottom w:val="nil"/>
              <w:right w:val="nil"/>
            </w:tcBorders>
          </w:tcPr>
          <w:p w14:paraId="2619CFF3" w14:textId="77777777" w:rsidR="00606DC1" w:rsidRDefault="00606DC1" w:rsidP="00606DC1">
            <w:r>
              <w:t>Ort, Datum</w:t>
            </w:r>
          </w:p>
        </w:tc>
        <w:tc>
          <w:tcPr>
            <w:tcW w:w="567" w:type="dxa"/>
            <w:tcBorders>
              <w:top w:val="nil"/>
              <w:left w:val="nil"/>
              <w:bottom w:val="nil"/>
              <w:right w:val="nil"/>
            </w:tcBorders>
          </w:tcPr>
          <w:p w14:paraId="474B60DD" w14:textId="77777777" w:rsidR="00606DC1" w:rsidRDefault="00606DC1" w:rsidP="00606DC1"/>
        </w:tc>
        <w:tc>
          <w:tcPr>
            <w:tcW w:w="3793" w:type="dxa"/>
            <w:tcBorders>
              <w:top w:val="single" w:sz="2" w:space="0" w:color="auto"/>
              <w:left w:val="nil"/>
              <w:bottom w:val="nil"/>
              <w:right w:val="nil"/>
            </w:tcBorders>
          </w:tcPr>
          <w:p w14:paraId="31CFD1FB" w14:textId="77777777" w:rsidR="00606DC1" w:rsidRDefault="000C4B83" w:rsidP="00606DC1">
            <w:r>
              <w:t>Name der natürlichen Person</w:t>
            </w:r>
          </w:p>
        </w:tc>
        <w:tc>
          <w:tcPr>
            <w:tcW w:w="454" w:type="dxa"/>
            <w:tcBorders>
              <w:top w:val="nil"/>
              <w:left w:val="nil"/>
              <w:bottom w:val="nil"/>
              <w:right w:val="single" w:sz="2" w:space="0" w:color="auto"/>
            </w:tcBorders>
          </w:tcPr>
          <w:p w14:paraId="0CB75FE8" w14:textId="77777777" w:rsidR="00606DC1" w:rsidRDefault="00606DC1" w:rsidP="00606DC1"/>
        </w:tc>
      </w:tr>
      <w:tr w:rsidR="00606DC1" w14:paraId="5F73A4B7" w14:textId="77777777" w:rsidTr="00606DC1">
        <w:tc>
          <w:tcPr>
            <w:tcW w:w="454" w:type="dxa"/>
            <w:gridSpan w:val="5"/>
            <w:tcBorders>
              <w:top w:val="nil"/>
              <w:left w:val="single" w:sz="2" w:space="0" w:color="auto"/>
              <w:bottom w:val="single" w:sz="2" w:space="0" w:color="auto"/>
              <w:right w:val="single" w:sz="2" w:space="0" w:color="auto"/>
            </w:tcBorders>
          </w:tcPr>
          <w:p w14:paraId="4403C399" w14:textId="77777777" w:rsidR="00606DC1" w:rsidRPr="00277CA3" w:rsidRDefault="00606DC1" w:rsidP="00606DC1"/>
        </w:tc>
      </w:tr>
    </w:tbl>
    <w:p w14:paraId="7282DC0A" w14:textId="77777777" w:rsidR="00606DC1" w:rsidRPr="00177536" w:rsidRDefault="00606DC1" w:rsidP="00051498">
      <w:pPr>
        <w:jc w:val="left"/>
        <w:rPr>
          <w:rStyle w:val="FormatvorlagePodolsky"/>
          <w:rFonts w:ascii="Arial" w:hAnsi="Arial"/>
          <w:spacing w:val="0"/>
          <w:sz w:val="20"/>
        </w:rPr>
      </w:pPr>
    </w:p>
    <w:sectPr w:rsidR="00606DC1" w:rsidRPr="00177536" w:rsidSect="004B180E">
      <w:headerReference w:type="default" r:id="rId12"/>
      <w:footerReference w:type="default" r:id="rId13"/>
      <w:headerReference w:type="first" r:id="rId14"/>
      <w:footerReference w:type="first" r:id="rId15"/>
      <w:type w:val="continuous"/>
      <w:pgSz w:w="11906" w:h="16838" w:code="1"/>
      <w:pgMar w:top="1417" w:right="1417" w:bottom="1134" w:left="141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D082D" w14:textId="77777777" w:rsidR="001443A8" w:rsidRDefault="001443A8">
      <w:r>
        <w:separator/>
      </w:r>
    </w:p>
  </w:endnote>
  <w:endnote w:type="continuationSeparator" w:id="0">
    <w:p w14:paraId="0EF8CA8F" w14:textId="77777777" w:rsidR="001443A8" w:rsidRDefault="0014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EurostileT">
    <w:altName w:val="Times New Roman"/>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730453"/>
      <w:lock w:val="contentLocked"/>
      <w:group/>
    </w:sdtPr>
    <w:sdtEndPr>
      <w:rPr>
        <w:b/>
        <w:bCs/>
        <w:sz w:val="24"/>
        <w:szCs w:val="24"/>
      </w:rPr>
    </w:sdtEndPr>
    <w:sdtContent>
      <w:p w14:paraId="395C0C11" w14:textId="77777777" w:rsidR="000E27A1" w:rsidRPr="00606DC1" w:rsidRDefault="000E27A1">
        <w:pPr>
          <w:pStyle w:val="Fuzeile"/>
          <w:rPr>
            <w:rFonts w:cs="Times New Roman"/>
            <w:b/>
            <w:bCs/>
            <w:spacing w:val="0"/>
            <w:sz w:val="24"/>
            <w:szCs w:val="24"/>
          </w:rPr>
        </w:pPr>
        <w:r>
          <w:t xml:space="preserve">Bewerbungsbogen - Seite </w:t>
        </w:r>
        <w:r>
          <w:rPr>
            <w:b/>
            <w:bCs/>
            <w:sz w:val="24"/>
            <w:szCs w:val="24"/>
          </w:rPr>
          <w:fldChar w:fldCharType="begin"/>
        </w:r>
        <w:r>
          <w:rPr>
            <w:b/>
            <w:bCs/>
          </w:rPr>
          <w:instrText>PAGE</w:instrText>
        </w:r>
        <w:r>
          <w:rPr>
            <w:b/>
            <w:bCs/>
            <w:sz w:val="24"/>
            <w:szCs w:val="24"/>
          </w:rPr>
          <w:fldChar w:fldCharType="separate"/>
        </w:r>
        <w:r>
          <w:rPr>
            <w:b/>
            <w:bCs/>
            <w:noProof/>
          </w:rPr>
          <w:t>7</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noProof/>
          </w:rPr>
          <w:t>7</w:t>
        </w:r>
        <w:r>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584904"/>
      <w:docPartObj>
        <w:docPartGallery w:val="Page Numbers (Top of Page)"/>
        <w:docPartUnique/>
      </w:docPartObj>
    </w:sdtPr>
    <w:sdtContent>
      <w:p w14:paraId="7ABC77B9" w14:textId="77777777" w:rsidR="000E27A1" w:rsidRPr="00606DC1" w:rsidRDefault="000E27A1">
        <w:pPr>
          <w:pStyle w:val="Fuzeile"/>
          <w:rPr>
            <w:rFonts w:cs="Times New Roman"/>
            <w:spacing w:val="0"/>
          </w:rPr>
        </w:pPr>
        <w:r>
          <w:t xml:space="preserve">Bewerbungsbogen - Seite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noProof/>
          </w:rPr>
          <w:t>7</w:t>
        </w:r>
        <w:r>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E3270" w14:textId="77777777" w:rsidR="001443A8" w:rsidRDefault="001443A8">
      <w:bookmarkStart w:id="0" w:name="_Hlk484615692"/>
      <w:bookmarkEnd w:id="0"/>
      <w:r>
        <w:separator/>
      </w:r>
    </w:p>
  </w:footnote>
  <w:footnote w:type="continuationSeparator" w:id="0">
    <w:p w14:paraId="79306F2E" w14:textId="77777777" w:rsidR="001443A8" w:rsidRDefault="0014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shd w:val="clear" w:color="auto" w:fill="F2F2F2" w:themeFill="background1" w:themeFillShade="F2"/>
      <w:tblLook w:val="04A0" w:firstRow="1" w:lastRow="0" w:firstColumn="1" w:lastColumn="0" w:noHBand="0" w:noVBand="1"/>
    </w:tblPr>
    <w:tblGrid>
      <w:gridCol w:w="9062"/>
    </w:tblGrid>
    <w:tr w:rsidR="000E27A1" w14:paraId="4D23130D" w14:textId="77777777" w:rsidTr="00606DC1">
      <w:tc>
        <w:tcPr>
          <w:tcW w:w="9062" w:type="dxa"/>
          <w:shd w:val="clear" w:color="auto" w:fill="F2F2F2" w:themeFill="background1" w:themeFillShade="F2"/>
        </w:tcPr>
        <w:p w14:paraId="73792004" w14:textId="77777777" w:rsidR="000E27A1" w:rsidRPr="004217B3" w:rsidRDefault="000E27A1" w:rsidP="00606DC1">
          <w:pPr>
            <w:pStyle w:val="Kopfzeile"/>
            <w:jc w:val="center"/>
            <w:rPr>
              <w:b/>
              <w:sz w:val="12"/>
              <w:szCs w:val="12"/>
            </w:rPr>
          </w:pPr>
        </w:p>
        <w:p w14:paraId="08CE21AF" w14:textId="77777777" w:rsidR="000E27A1" w:rsidRPr="004217B3" w:rsidRDefault="000E27A1" w:rsidP="00606DC1">
          <w:pPr>
            <w:pStyle w:val="Kopfzeile"/>
            <w:jc w:val="center"/>
            <w:rPr>
              <w:b/>
            </w:rPr>
          </w:pPr>
          <w:r w:rsidRPr="004217B3">
            <w:rPr>
              <w:b/>
            </w:rPr>
            <w:t>Bewerbungsboge</w:t>
          </w:r>
          <w:r>
            <w:rPr>
              <w:b/>
            </w:rPr>
            <w:t>n zum Vergabeverfahren gem. § 17</w:t>
          </w:r>
          <w:r w:rsidRPr="004217B3">
            <w:rPr>
              <w:b/>
            </w:rPr>
            <w:t xml:space="preserve"> VgV ff</w:t>
          </w:r>
        </w:p>
        <w:p w14:paraId="66EEDD29" w14:textId="77777777" w:rsidR="000E27A1" w:rsidRPr="002A3666" w:rsidRDefault="000E27A1" w:rsidP="00606DC1">
          <w:pPr>
            <w:pStyle w:val="Kopfzeile"/>
            <w:jc w:val="center"/>
          </w:pPr>
          <w:r w:rsidRPr="002A3666">
            <w:t>Planungsleistungen nach § 3</w:t>
          </w:r>
          <w:r w:rsidR="001D6F1E" w:rsidRPr="002A3666">
            <w:t>8</w:t>
          </w:r>
          <w:r w:rsidRPr="002A3666">
            <w:t xml:space="preserve"> ff HOAI in Verbindung mit Anlage 1</w:t>
          </w:r>
          <w:r w:rsidR="001D6F1E" w:rsidRPr="002A3666">
            <w:t>1</w:t>
          </w:r>
          <w:r w:rsidRPr="002A3666">
            <w:t>, Leistungsphasen 1-9</w:t>
          </w:r>
        </w:p>
        <w:p w14:paraId="74A75CA3" w14:textId="163C267E" w:rsidR="000E27A1" w:rsidRPr="002A3666" w:rsidRDefault="002A3666" w:rsidP="00606DC1">
          <w:pPr>
            <w:pStyle w:val="Kopfzeile"/>
            <w:jc w:val="center"/>
          </w:pPr>
          <w:r w:rsidRPr="002A3666">
            <w:t>Generalsanierung des Werner-Gerber-Stadions in Blumberg</w:t>
          </w:r>
        </w:p>
        <w:p w14:paraId="5399C4E3" w14:textId="77777777" w:rsidR="000E27A1" w:rsidRPr="004217B3" w:rsidRDefault="000E27A1" w:rsidP="00606DC1">
          <w:pPr>
            <w:pStyle w:val="Kopfzeile"/>
            <w:jc w:val="center"/>
            <w:rPr>
              <w:sz w:val="12"/>
              <w:szCs w:val="12"/>
            </w:rPr>
          </w:pPr>
        </w:p>
      </w:tc>
    </w:tr>
  </w:tbl>
  <w:p w14:paraId="559ECAB7" w14:textId="77777777" w:rsidR="000E27A1" w:rsidRDefault="000E27A1" w:rsidP="00606DC1">
    <w:pPr>
      <w:pStyle w:val="Kopfzeile"/>
    </w:pPr>
  </w:p>
  <w:p w14:paraId="47D3A506" w14:textId="77777777" w:rsidR="000E27A1" w:rsidRPr="00606DC1" w:rsidRDefault="000E27A1" w:rsidP="00606DC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Look w:val="04A0" w:firstRow="1" w:lastRow="0" w:firstColumn="1" w:lastColumn="0" w:noHBand="0" w:noVBand="1"/>
    </w:tblPr>
    <w:tblGrid>
      <w:gridCol w:w="9062"/>
    </w:tblGrid>
    <w:tr w:rsidR="000E27A1" w14:paraId="7DA70FDE" w14:textId="77777777" w:rsidTr="00606DC1">
      <w:tc>
        <w:tcPr>
          <w:tcW w:w="9212" w:type="dxa"/>
          <w:shd w:val="clear" w:color="auto" w:fill="F2F2F2" w:themeFill="background1" w:themeFillShade="F2"/>
        </w:tcPr>
        <w:p w14:paraId="2C74B369" w14:textId="77777777" w:rsidR="000E27A1" w:rsidRPr="00DC17DA" w:rsidRDefault="000E27A1" w:rsidP="00606DC1">
          <w:pPr>
            <w:pStyle w:val="Kopfzeile"/>
            <w:rPr>
              <w:sz w:val="16"/>
              <w:szCs w:val="16"/>
            </w:rPr>
          </w:pPr>
        </w:p>
        <w:p w14:paraId="1413810A" w14:textId="77777777" w:rsidR="000E27A1" w:rsidRPr="00DC17DA" w:rsidRDefault="000E27A1" w:rsidP="00606DC1">
          <w:pPr>
            <w:pStyle w:val="Kopfzeile"/>
            <w:jc w:val="center"/>
            <w:rPr>
              <w:b/>
              <w:sz w:val="23"/>
              <w:szCs w:val="23"/>
            </w:rPr>
          </w:pPr>
          <w:r w:rsidRPr="00DC17DA">
            <w:rPr>
              <w:b/>
              <w:sz w:val="23"/>
              <w:szCs w:val="23"/>
            </w:rPr>
            <w:t>Bewerbungsbogen</w:t>
          </w:r>
        </w:p>
        <w:p w14:paraId="4B4A1175" w14:textId="77777777" w:rsidR="000E27A1" w:rsidRPr="00DC17DA" w:rsidRDefault="000E27A1" w:rsidP="00606DC1">
          <w:pPr>
            <w:pStyle w:val="Kopfzeile"/>
            <w:jc w:val="center"/>
            <w:rPr>
              <w:sz w:val="22"/>
              <w:szCs w:val="22"/>
            </w:rPr>
          </w:pPr>
        </w:p>
        <w:p w14:paraId="738C9183" w14:textId="77777777" w:rsidR="000E27A1" w:rsidRDefault="000E27A1" w:rsidP="00606DC1">
          <w:pPr>
            <w:pStyle w:val="Kopfzeile"/>
            <w:jc w:val="center"/>
            <w:rPr>
              <w:sz w:val="21"/>
              <w:szCs w:val="21"/>
            </w:rPr>
          </w:pPr>
          <w:r w:rsidRPr="00C1245C">
            <w:rPr>
              <w:sz w:val="21"/>
              <w:szCs w:val="21"/>
            </w:rPr>
            <w:t>für die Teilnahme am Verhandlungsverfahren mi</w:t>
          </w:r>
          <w:r>
            <w:rPr>
              <w:sz w:val="21"/>
              <w:szCs w:val="21"/>
            </w:rPr>
            <w:t>t Teilnahmewettbewerb gemäß § 17</w:t>
          </w:r>
          <w:r w:rsidRPr="00C1245C">
            <w:rPr>
              <w:sz w:val="21"/>
              <w:szCs w:val="21"/>
            </w:rPr>
            <w:t xml:space="preserve"> VgV ff</w:t>
          </w:r>
        </w:p>
        <w:p w14:paraId="72B750E3" w14:textId="77777777" w:rsidR="000E27A1" w:rsidRPr="00DC17DA" w:rsidRDefault="000E27A1" w:rsidP="00606DC1">
          <w:pPr>
            <w:pStyle w:val="Kopfzeile"/>
            <w:rPr>
              <w:sz w:val="16"/>
              <w:szCs w:val="16"/>
            </w:rPr>
          </w:pPr>
        </w:p>
      </w:tc>
    </w:tr>
  </w:tbl>
  <w:p w14:paraId="0D18BE26" w14:textId="77777777" w:rsidR="000E27A1" w:rsidRPr="00606DC1" w:rsidRDefault="000E27A1">
    <w:pPr>
      <w:pStyle w:val="Kopfzeile"/>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F2EC5"/>
    <w:multiLevelType w:val="hybridMultilevel"/>
    <w:tmpl w:val="ABD220AE"/>
    <w:lvl w:ilvl="0" w:tplc="45789FBE">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4896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r/XTpQ3SuA3qXa5x9vrQchOG48cnnxF/UlbhcIM4Q2HWYSvrtzVbFDXV463CEOVVp/IOiVUU4O0PNg8cuOXiQ==" w:salt="Ejo+rNgrs5bo+o8xmAYqTg=="/>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68E"/>
    <w:rsid w:val="00001E99"/>
    <w:rsid w:val="00027E40"/>
    <w:rsid w:val="00051498"/>
    <w:rsid w:val="00061DD0"/>
    <w:rsid w:val="00065F5B"/>
    <w:rsid w:val="0007355F"/>
    <w:rsid w:val="00074B75"/>
    <w:rsid w:val="00081FCC"/>
    <w:rsid w:val="00086971"/>
    <w:rsid w:val="00094D92"/>
    <w:rsid w:val="000A7599"/>
    <w:rsid w:val="000C17DC"/>
    <w:rsid w:val="000C4B83"/>
    <w:rsid w:val="000D272E"/>
    <w:rsid w:val="000E27A1"/>
    <w:rsid w:val="000F2E86"/>
    <w:rsid w:val="000F3E59"/>
    <w:rsid w:val="000F6E65"/>
    <w:rsid w:val="00106932"/>
    <w:rsid w:val="0010758F"/>
    <w:rsid w:val="001249FB"/>
    <w:rsid w:val="00126DB6"/>
    <w:rsid w:val="001443A8"/>
    <w:rsid w:val="00146142"/>
    <w:rsid w:val="00152213"/>
    <w:rsid w:val="00163FE3"/>
    <w:rsid w:val="00174E9A"/>
    <w:rsid w:val="00177536"/>
    <w:rsid w:val="00185040"/>
    <w:rsid w:val="001C1B49"/>
    <w:rsid w:val="001C40DE"/>
    <w:rsid w:val="001D3FD0"/>
    <w:rsid w:val="001D6316"/>
    <w:rsid w:val="001D6F1E"/>
    <w:rsid w:val="001E3D2C"/>
    <w:rsid w:val="00212661"/>
    <w:rsid w:val="00221065"/>
    <w:rsid w:val="00224273"/>
    <w:rsid w:val="00234D6E"/>
    <w:rsid w:val="00237302"/>
    <w:rsid w:val="00240A22"/>
    <w:rsid w:val="00240AF1"/>
    <w:rsid w:val="00245637"/>
    <w:rsid w:val="00246767"/>
    <w:rsid w:val="00256E19"/>
    <w:rsid w:val="00277F25"/>
    <w:rsid w:val="002862D4"/>
    <w:rsid w:val="00295514"/>
    <w:rsid w:val="002A0A63"/>
    <w:rsid w:val="002A263C"/>
    <w:rsid w:val="002A3666"/>
    <w:rsid w:val="002A6482"/>
    <w:rsid w:val="002B1E78"/>
    <w:rsid w:val="002D55EE"/>
    <w:rsid w:val="002F317C"/>
    <w:rsid w:val="002F7C78"/>
    <w:rsid w:val="003025BA"/>
    <w:rsid w:val="00317D19"/>
    <w:rsid w:val="00345E4A"/>
    <w:rsid w:val="003542F4"/>
    <w:rsid w:val="003545C2"/>
    <w:rsid w:val="0035568E"/>
    <w:rsid w:val="00360BA3"/>
    <w:rsid w:val="0036581E"/>
    <w:rsid w:val="00392A5F"/>
    <w:rsid w:val="003947E1"/>
    <w:rsid w:val="0039533A"/>
    <w:rsid w:val="003A1CD4"/>
    <w:rsid w:val="003A2C15"/>
    <w:rsid w:val="003A42EA"/>
    <w:rsid w:val="003B3A46"/>
    <w:rsid w:val="003C424F"/>
    <w:rsid w:val="003E0771"/>
    <w:rsid w:val="003E26E1"/>
    <w:rsid w:val="003F01C7"/>
    <w:rsid w:val="004051C0"/>
    <w:rsid w:val="004141A6"/>
    <w:rsid w:val="00421E38"/>
    <w:rsid w:val="00444F63"/>
    <w:rsid w:val="0046556E"/>
    <w:rsid w:val="00487A24"/>
    <w:rsid w:val="004B180E"/>
    <w:rsid w:val="004B4233"/>
    <w:rsid w:val="004C7907"/>
    <w:rsid w:val="004F2834"/>
    <w:rsid w:val="004F5DBB"/>
    <w:rsid w:val="00500C42"/>
    <w:rsid w:val="0053425A"/>
    <w:rsid w:val="00546BA2"/>
    <w:rsid w:val="00550370"/>
    <w:rsid w:val="005525E5"/>
    <w:rsid w:val="00560BAA"/>
    <w:rsid w:val="00570823"/>
    <w:rsid w:val="005736B8"/>
    <w:rsid w:val="00580F0D"/>
    <w:rsid w:val="00585EF7"/>
    <w:rsid w:val="005931EB"/>
    <w:rsid w:val="0059373D"/>
    <w:rsid w:val="0059497F"/>
    <w:rsid w:val="005B593C"/>
    <w:rsid w:val="005D0F6C"/>
    <w:rsid w:val="005E0F33"/>
    <w:rsid w:val="005E5D84"/>
    <w:rsid w:val="005F3528"/>
    <w:rsid w:val="00606510"/>
    <w:rsid w:val="00606DC1"/>
    <w:rsid w:val="006120BB"/>
    <w:rsid w:val="00614FB3"/>
    <w:rsid w:val="0061651A"/>
    <w:rsid w:val="00624106"/>
    <w:rsid w:val="00637D30"/>
    <w:rsid w:val="0064055C"/>
    <w:rsid w:val="006451DA"/>
    <w:rsid w:val="006611DA"/>
    <w:rsid w:val="00666209"/>
    <w:rsid w:val="00696432"/>
    <w:rsid w:val="006B345F"/>
    <w:rsid w:val="006B73DE"/>
    <w:rsid w:val="006C1158"/>
    <w:rsid w:val="006C1240"/>
    <w:rsid w:val="006C7CB7"/>
    <w:rsid w:val="006E0BA6"/>
    <w:rsid w:val="006F5CBE"/>
    <w:rsid w:val="00726089"/>
    <w:rsid w:val="0073676F"/>
    <w:rsid w:val="00745F88"/>
    <w:rsid w:val="00750C63"/>
    <w:rsid w:val="007608AD"/>
    <w:rsid w:val="00777187"/>
    <w:rsid w:val="007775F3"/>
    <w:rsid w:val="007A2D76"/>
    <w:rsid w:val="007E0BFE"/>
    <w:rsid w:val="007E32A1"/>
    <w:rsid w:val="007E4BDE"/>
    <w:rsid w:val="007E5D29"/>
    <w:rsid w:val="008142EA"/>
    <w:rsid w:val="008215D6"/>
    <w:rsid w:val="0085747B"/>
    <w:rsid w:val="00862FFB"/>
    <w:rsid w:val="0087769C"/>
    <w:rsid w:val="00883CEA"/>
    <w:rsid w:val="008C0B14"/>
    <w:rsid w:val="008D0A22"/>
    <w:rsid w:val="008D1D5D"/>
    <w:rsid w:val="008F18B2"/>
    <w:rsid w:val="008F3602"/>
    <w:rsid w:val="00904B36"/>
    <w:rsid w:val="00905FCE"/>
    <w:rsid w:val="00921CC1"/>
    <w:rsid w:val="009220C5"/>
    <w:rsid w:val="00951C8F"/>
    <w:rsid w:val="00971FB2"/>
    <w:rsid w:val="009E5C61"/>
    <w:rsid w:val="009E6C13"/>
    <w:rsid w:val="009E7287"/>
    <w:rsid w:val="00A039F0"/>
    <w:rsid w:val="00A15551"/>
    <w:rsid w:val="00A22208"/>
    <w:rsid w:val="00A33929"/>
    <w:rsid w:val="00A35FB1"/>
    <w:rsid w:val="00A54BB2"/>
    <w:rsid w:val="00A6093F"/>
    <w:rsid w:val="00A61914"/>
    <w:rsid w:val="00A649C0"/>
    <w:rsid w:val="00A80723"/>
    <w:rsid w:val="00A86580"/>
    <w:rsid w:val="00A87285"/>
    <w:rsid w:val="00A97E9B"/>
    <w:rsid w:val="00AA2B91"/>
    <w:rsid w:val="00AA4505"/>
    <w:rsid w:val="00AB40AE"/>
    <w:rsid w:val="00AD1CFD"/>
    <w:rsid w:val="00AD1E4F"/>
    <w:rsid w:val="00AF048E"/>
    <w:rsid w:val="00AF1F9F"/>
    <w:rsid w:val="00AF522A"/>
    <w:rsid w:val="00AF785B"/>
    <w:rsid w:val="00B06004"/>
    <w:rsid w:val="00B1559C"/>
    <w:rsid w:val="00B20DFF"/>
    <w:rsid w:val="00B3568F"/>
    <w:rsid w:val="00B51892"/>
    <w:rsid w:val="00B5367E"/>
    <w:rsid w:val="00B85675"/>
    <w:rsid w:val="00B96BAB"/>
    <w:rsid w:val="00BB0881"/>
    <w:rsid w:val="00BC202B"/>
    <w:rsid w:val="00BC3A96"/>
    <w:rsid w:val="00BC3AAF"/>
    <w:rsid w:val="00BC3CF7"/>
    <w:rsid w:val="00BD5037"/>
    <w:rsid w:val="00BF2F0D"/>
    <w:rsid w:val="00C17226"/>
    <w:rsid w:val="00C30869"/>
    <w:rsid w:val="00C4401C"/>
    <w:rsid w:val="00C63280"/>
    <w:rsid w:val="00CB2EF9"/>
    <w:rsid w:val="00CF2A37"/>
    <w:rsid w:val="00D04D12"/>
    <w:rsid w:val="00D06770"/>
    <w:rsid w:val="00D252D4"/>
    <w:rsid w:val="00D44DC5"/>
    <w:rsid w:val="00D47130"/>
    <w:rsid w:val="00D60430"/>
    <w:rsid w:val="00D63BA5"/>
    <w:rsid w:val="00D81852"/>
    <w:rsid w:val="00D91B2B"/>
    <w:rsid w:val="00DA1A7C"/>
    <w:rsid w:val="00DC170F"/>
    <w:rsid w:val="00DE7D0F"/>
    <w:rsid w:val="00DF0386"/>
    <w:rsid w:val="00E43759"/>
    <w:rsid w:val="00E57A09"/>
    <w:rsid w:val="00E6344F"/>
    <w:rsid w:val="00E65512"/>
    <w:rsid w:val="00E906AA"/>
    <w:rsid w:val="00E92168"/>
    <w:rsid w:val="00E94279"/>
    <w:rsid w:val="00EC498A"/>
    <w:rsid w:val="00EE4518"/>
    <w:rsid w:val="00EF33AD"/>
    <w:rsid w:val="00EF66F0"/>
    <w:rsid w:val="00F05E9B"/>
    <w:rsid w:val="00F126A9"/>
    <w:rsid w:val="00F31BE3"/>
    <w:rsid w:val="00F3250D"/>
    <w:rsid w:val="00F35A9A"/>
    <w:rsid w:val="00F4188B"/>
    <w:rsid w:val="00F526A8"/>
    <w:rsid w:val="00F5369A"/>
    <w:rsid w:val="00F6033A"/>
    <w:rsid w:val="00F629C2"/>
    <w:rsid w:val="00F731FA"/>
    <w:rsid w:val="00F77850"/>
    <w:rsid w:val="00FA2455"/>
    <w:rsid w:val="00FA527F"/>
    <w:rsid w:val="00FB26A8"/>
    <w:rsid w:val="00FB4586"/>
    <w:rsid w:val="00FD5B2D"/>
    <w:rsid w:val="00FF31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5BD64E"/>
  <w15:docId w15:val="{A38F9686-7A72-4A9A-953E-194F5620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35FB1"/>
    <w:pPr>
      <w:jc w:val="both"/>
    </w:pPr>
    <w:rPr>
      <w:spacing w:val="-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nrede">
    <w:name w:val="Salutation"/>
    <w:basedOn w:val="Standard"/>
    <w:next w:val="Standard"/>
    <w:rsid w:val="00A35FB1"/>
    <w:pPr>
      <w:spacing w:before="220" w:after="220" w:line="220" w:lineRule="atLeast"/>
    </w:pPr>
  </w:style>
  <w:style w:type="paragraph" w:styleId="Textkrper">
    <w:name w:val="Body Text"/>
    <w:basedOn w:val="Standard"/>
    <w:rsid w:val="00A35FB1"/>
    <w:pPr>
      <w:spacing w:after="220" w:line="220" w:lineRule="atLeast"/>
    </w:pPr>
  </w:style>
  <w:style w:type="paragraph" w:styleId="Gruformel">
    <w:name w:val="Closing"/>
    <w:basedOn w:val="Standard"/>
    <w:next w:val="Unterschrift"/>
    <w:rsid w:val="00A35FB1"/>
    <w:pPr>
      <w:keepNext/>
      <w:spacing w:after="220" w:line="220" w:lineRule="atLeast"/>
    </w:pPr>
  </w:style>
  <w:style w:type="paragraph" w:styleId="Unterschrift">
    <w:name w:val="Signature"/>
    <w:basedOn w:val="Standard"/>
    <w:next w:val="FirmenunterschriftAbteilung"/>
    <w:rsid w:val="00A35FB1"/>
    <w:pPr>
      <w:keepNext/>
      <w:spacing w:before="720" w:line="220" w:lineRule="atLeast"/>
    </w:pPr>
  </w:style>
  <w:style w:type="paragraph" w:customStyle="1" w:styleId="Firmenname">
    <w:name w:val="Firmenname"/>
    <w:basedOn w:val="Standard"/>
    <w:rsid w:val="00A35FB1"/>
    <w:pPr>
      <w:framePr w:w="3845" w:h="1584" w:hSpace="187" w:vSpace="187" w:wrap="notBeside" w:vAnchor="page" w:hAnchor="margin" w:y="894" w:anchorLock="1"/>
      <w:spacing w:line="280" w:lineRule="atLeast"/>
    </w:pPr>
    <w:rPr>
      <w:rFonts w:ascii="Arial Black" w:hAnsi="Arial Black"/>
      <w:spacing w:val="-25"/>
      <w:sz w:val="32"/>
    </w:rPr>
  </w:style>
  <w:style w:type="paragraph" w:styleId="Datum">
    <w:name w:val="Date"/>
    <w:basedOn w:val="Standard"/>
    <w:next w:val="Standard"/>
    <w:rsid w:val="00A35FB1"/>
    <w:pPr>
      <w:spacing w:after="220" w:line="220" w:lineRule="atLeast"/>
    </w:pPr>
  </w:style>
  <w:style w:type="paragraph" w:customStyle="1" w:styleId="Briefkopf">
    <w:name w:val="Briefkopf"/>
    <w:basedOn w:val="Kopfzeile"/>
    <w:rsid w:val="00A35FB1"/>
    <w:pPr>
      <w:framePr w:h="5914" w:hRule="exact" w:hSpace="142" w:vSpace="142" w:wrap="notBeside" w:vAnchor="page" w:hAnchor="margin" w:y="1"/>
    </w:pPr>
    <w:rPr>
      <w:rFonts w:ascii="Garamond" w:hAnsi="Garamond"/>
      <w:spacing w:val="0"/>
      <w:kern w:val="18"/>
    </w:rPr>
  </w:style>
  <w:style w:type="paragraph" w:customStyle="1" w:styleId="Absender">
    <w:name w:val="Absender"/>
    <w:basedOn w:val="Standard"/>
    <w:rsid w:val="00A35FB1"/>
    <w:pPr>
      <w:keepLines/>
      <w:framePr w:w="4320" w:h="965" w:hSpace="187" w:vSpace="187" w:wrap="notBeside" w:vAnchor="page" w:hAnchor="margin" w:xAlign="right" w:y="966" w:anchorLock="1"/>
      <w:tabs>
        <w:tab w:val="left" w:pos="2160"/>
      </w:tabs>
      <w:spacing w:line="160" w:lineRule="atLeast"/>
    </w:pPr>
    <w:rPr>
      <w:sz w:val="14"/>
    </w:rPr>
  </w:style>
  <w:style w:type="paragraph" w:customStyle="1" w:styleId="FirmenunterschriftAbteilung">
    <w:name w:val="Firmenunterschrift Abteilung"/>
    <w:basedOn w:val="Unterschrift"/>
    <w:next w:val="Standard"/>
    <w:rsid w:val="00A35FB1"/>
    <w:pPr>
      <w:spacing w:before="0"/>
    </w:pPr>
  </w:style>
  <w:style w:type="paragraph" w:styleId="Kopfzeile">
    <w:name w:val="header"/>
    <w:basedOn w:val="Standard"/>
    <w:link w:val="KopfzeileZchn"/>
    <w:uiPriority w:val="99"/>
    <w:rsid w:val="00A35FB1"/>
    <w:pPr>
      <w:tabs>
        <w:tab w:val="center" w:pos="4320"/>
        <w:tab w:val="right" w:pos="8640"/>
      </w:tabs>
    </w:pPr>
  </w:style>
  <w:style w:type="paragraph" w:styleId="Fuzeile">
    <w:name w:val="footer"/>
    <w:basedOn w:val="Standard"/>
    <w:link w:val="FuzeileZchn"/>
    <w:uiPriority w:val="99"/>
    <w:rsid w:val="00A35FB1"/>
    <w:pPr>
      <w:tabs>
        <w:tab w:val="center" w:pos="4536"/>
        <w:tab w:val="right" w:pos="9072"/>
      </w:tabs>
    </w:pPr>
  </w:style>
  <w:style w:type="paragraph" w:customStyle="1" w:styleId="Bezugszeichenzeile">
    <w:name w:val="Bezugszeichenzeile"/>
    <w:basedOn w:val="Standard"/>
    <w:next w:val="Bezugszeichentext"/>
    <w:rsid w:val="00A35FB1"/>
    <w:pPr>
      <w:framePr w:w="9639" w:hSpace="142" w:vSpace="142" w:wrap="notBeside" w:vAnchor="page" w:hAnchor="text" w:y="5524"/>
      <w:tabs>
        <w:tab w:val="left" w:pos="2835"/>
        <w:tab w:val="left" w:pos="5783"/>
        <w:tab w:val="left" w:pos="8080"/>
      </w:tabs>
    </w:pPr>
    <w:rPr>
      <w:sz w:val="16"/>
    </w:rPr>
  </w:style>
  <w:style w:type="paragraph" w:customStyle="1" w:styleId="Bezugszeichentext">
    <w:name w:val="Bezugszeichentext"/>
    <w:basedOn w:val="Bezugszeichenzeile"/>
    <w:next w:val="Betreffzeile"/>
    <w:rsid w:val="00A35FB1"/>
    <w:pPr>
      <w:framePr w:wrap="notBeside"/>
      <w:ind w:right="-964"/>
    </w:pPr>
    <w:rPr>
      <w:sz w:val="20"/>
    </w:rPr>
  </w:style>
  <w:style w:type="paragraph" w:customStyle="1" w:styleId="Betreffzeile">
    <w:name w:val="Betreffzeile"/>
    <w:basedOn w:val="Standard"/>
    <w:next w:val="Anrede"/>
    <w:rsid w:val="00A35FB1"/>
    <w:pPr>
      <w:framePr w:wrap="notBeside" w:vAnchor="page" w:hAnchor="text" w:y="6482"/>
    </w:pPr>
    <w:rPr>
      <w:b/>
    </w:rPr>
  </w:style>
  <w:style w:type="paragraph" w:customStyle="1" w:styleId="AbsenderimKuvertfenster">
    <w:name w:val="Absender im Kuvertfenster"/>
    <w:basedOn w:val="Standard"/>
    <w:next w:val="Standard"/>
    <w:rsid w:val="00A35FB1"/>
    <w:pPr>
      <w:framePr w:wrap="notBeside" w:vAnchor="page" w:hAnchor="text" w:y="2881"/>
      <w:jc w:val="left"/>
    </w:pPr>
    <w:rPr>
      <w:spacing w:val="0"/>
      <w:sz w:val="16"/>
      <w:u w:val="single"/>
    </w:rPr>
  </w:style>
  <w:style w:type="paragraph" w:customStyle="1" w:styleId="Versandanweisungen">
    <w:name w:val="Versandanweisungen"/>
    <w:basedOn w:val="Standard"/>
    <w:next w:val="Standard"/>
    <w:rsid w:val="00A35FB1"/>
    <w:pPr>
      <w:framePr w:wrap="notBeside" w:vAnchor="page" w:hAnchor="text" w:y="2881"/>
      <w:jc w:val="left"/>
    </w:pPr>
    <w:rPr>
      <w:spacing w:val="0"/>
    </w:rPr>
  </w:style>
  <w:style w:type="character" w:customStyle="1" w:styleId="FormatvorlagePodolsky">
    <w:name w:val="Formatvorlage Podolsky"/>
    <w:rsid w:val="00AD1CFD"/>
    <w:rPr>
      <w:rFonts w:ascii="EurostileT" w:hAnsi="EurostileT"/>
      <w:sz w:val="22"/>
    </w:rPr>
  </w:style>
  <w:style w:type="paragraph" w:customStyle="1" w:styleId="Firmenunterschrift">
    <w:name w:val="Firmenunterschrift"/>
    <w:basedOn w:val="FirmenunterschriftAbteilung"/>
    <w:rsid w:val="00A35FB1"/>
  </w:style>
  <w:style w:type="paragraph" w:customStyle="1" w:styleId="Briefkopfadresse">
    <w:name w:val="Briefkopfadresse"/>
    <w:basedOn w:val="Standard"/>
    <w:rsid w:val="00A35FB1"/>
    <w:pPr>
      <w:framePr w:wrap="notBeside" w:vAnchor="page" w:hAnchor="text" w:y="3369"/>
      <w:spacing w:line="220" w:lineRule="atLeast"/>
    </w:pPr>
  </w:style>
  <w:style w:type="paragraph" w:customStyle="1" w:styleId="CcListe">
    <w:name w:val="Cc Liste"/>
    <w:basedOn w:val="Standard"/>
    <w:rsid w:val="00A35FB1"/>
    <w:pPr>
      <w:tabs>
        <w:tab w:val="left" w:pos="1134"/>
      </w:tabs>
    </w:pPr>
  </w:style>
  <w:style w:type="paragraph" w:styleId="Makrotext">
    <w:name w:val="macro"/>
    <w:semiHidden/>
    <w:rsid w:val="00A35FB1"/>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spacing w:val="-5"/>
    </w:rPr>
  </w:style>
  <w:style w:type="paragraph" w:styleId="Sprechblasentext">
    <w:name w:val="Balloon Text"/>
    <w:basedOn w:val="Standard"/>
    <w:link w:val="SprechblasentextZchn"/>
    <w:rsid w:val="00D60430"/>
    <w:rPr>
      <w:rFonts w:ascii="Tahoma" w:hAnsi="Tahoma" w:cs="Tahoma"/>
      <w:sz w:val="16"/>
      <w:szCs w:val="16"/>
    </w:rPr>
  </w:style>
  <w:style w:type="character" w:customStyle="1" w:styleId="SprechblasentextZchn">
    <w:name w:val="Sprechblasentext Zchn"/>
    <w:basedOn w:val="Absatz-Standardschriftart"/>
    <w:link w:val="Sprechblasentext"/>
    <w:rsid w:val="00D60430"/>
    <w:rPr>
      <w:rFonts w:ascii="Tahoma" w:hAnsi="Tahoma" w:cs="Tahoma"/>
      <w:sz w:val="16"/>
      <w:szCs w:val="16"/>
    </w:rPr>
  </w:style>
  <w:style w:type="table" w:styleId="Tabellenraster">
    <w:name w:val="Table Grid"/>
    <w:basedOn w:val="NormaleTabelle"/>
    <w:rsid w:val="00560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560BAA"/>
    <w:rPr>
      <w:color w:val="0000FF" w:themeColor="hyperlink"/>
      <w:u w:val="single"/>
    </w:rPr>
  </w:style>
  <w:style w:type="character" w:customStyle="1" w:styleId="FuzeileZchn">
    <w:name w:val="Fußzeile Zchn"/>
    <w:basedOn w:val="Absatz-Standardschriftart"/>
    <w:link w:val="Fuzeile"/>
    <w:uiPriority w:val="99"/>
    <w:rsid w:val="008142EA"/>
    <w:rPr>
      <w:spacing w:val="-5"/>
    </w:rPr>
  </w:style>
  <w:style w:type="character" w:customStyle="1" w:styleId="KopfzeileZchn">
    <w:name w:val="Kopfzeile Zchn"/>
    <w:basedOn w:val="Absatz-Standardschriftart"/>
    <w:link w:val="Kopfzeile"/>
    <w:uiPriority w:val="99"/>
    <w:rsid w:val="00606DC1"/>
    <w:rPr>
      <w:spacing w:val="-5"/>
    </w:rPr>
  </w:style>
  <w:style w:type="paragraph" w:styleId="Listenabsatz">
    <w:name w:val="List Paragraph"/>
    <w:basedOn w:val="Standard"/>
    <w:uiPriority w:val="34"/>
    <w:qFormat/>
    <w:rsid w:val="00606DC1"/>
    <w:pPr>
      <w:overflowPunct w:val="0"/>
      <w:autoSpaceDE w:val="0"/>
      <w:autoSpaceDN w:val="0"/>
      <w:adjustRightInd w:val="0"/>
      <w:ind w:left="720"/>
      <w:contextualSpacing/>
      <w:textAlignment w:val="baseline"/>
    </w:pPr>
  </w:style>
  <w:style w:type="character" w:styleId="Platzhaltertext">
    <w:name w:val="Placeholder Text"/>
    <w:basedOn w:val="Absatz-Standardschriftart"/>
    <w:uiPriority w:val="99"/>
    <w:semiHidden/>
    <w:rsid w:val="00606DC1"/>
    <w:rPr>
      <w:color w:val="808080"/>
    </w:rPr>
  </w:style>
  <w:style w:type="character" w:styleId="NichtaufgelsteErwhnung">
    <w:name w:val="Unresolved Mention"/>
    <w:basedOn w:val="Absatz-Standardschriftart"/>
    <w:uiPriority w:val="99"/>
    <w:semiHidden/>
    <w:unhideWhenUsed/>
    <w:rsid w:val="000E27A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592010">
      <w:bodyDiv w:val="1"/>
      <w:marLeft w:val="0"/>
      <w:marRight w:val="0"/>
      <w:marTop w:val="0"/>
      <w:marBottom w:val="0"/>
      <w:divBdr>
        <w:top w:val="none" w:sz="0" w:space="0" w:color="auto"/>
        <w:left w:val="none" w:sz="0" w:space="0" w:color="auto"/>
        <w:bottom w:val="none" w:sz="0" w:space="0" w:color="auto"/>
        <w:right w:val="none" w:sz="0" w:space="0" w:color="auto"/>
      </w:divBdr>
    </w:div>
    <w:div w:id="1117067376">
      <w:bodyDiv w:val="1"/>
      <w:marLeft w:val="0"/>
      <w:marRight w:val="0"/>
      <w:marTop w:val="0"/>
      <w:marBottom w:val="0"/>
      <w:divBdr>
        <w:top w:val="none" w:sz="0" w:space="0" w:color="auto"/>
        <w:left w:val="none" w:sz="0" w:space="0" w:color="auto"/>
        <w:bottom w:val="none" w:sz="0" w:space="0" w:color="auto"/>
        <w:right w:val="none" w:sz="0" w:space="0" w:color="auto"/>
      </w:divBdr>
    </w:div>
    <w:div w:id="1169558906">
      <w:bodyDiv w:val="1"/>
      <w:marLeft w:val="0"/>
      <w:marRight w:val="0"/>
      <w:marTop w:val="0"/>
      <w:marBottom w:val="0"/>
      <w:divBdr>
        <w:top w:val="none" w:sz="0" w:space="0" w:color="auto"/>
        <w:left w:val="none" w:sz="0" w:space="0" w:color="auto"/>
        <w:bottom w:val="none" w:sz="0" w:space="0" w:color="auto"/>
        <w:right w:val="none" w:sz="0" w:space="0" w:color="auto"/>
      </w:divBdr>
    </w:div>
    <w:div w:id="1786996968">
      <w:bodyDiv w:val="1"/>
      <w:marLeft w:val="0"/>
      <w:marRight w:val="0"/>
      <w:marTop w:val="0"/>
      <w:marBottom w:val="0"/>
      <w:divBdr>
        <w:top w:val="none" w:sz="0" w:space="0" w:color="auto"/>
        <w:left w:val="none" w:sz="0" w:space="0" w:color="auto"/>
        <w:bottom w:val="none" w:sz="0" w:space="0" w:color="auto"/>
        <w:right w:val="none" w:sz="0" w:space="0" w:color="auto"/>
      </w:divBdr>
    </w:div>
    <w:div w:id="1799295220">
      <w:bodyDiv w:val="1"/>
      <w:marLeft w:val="0"/>
      <w:marRight w:val="0"/>
      <w:marTop w:val="0"/>
      <w:marBottom w:val="0"/>
      <w:divBdr>
        <w:top w:val="none" w:sz="0" w:space="0" w:color="auto"/>
        <w:left w:val="none" w:sz="0" w:space="0" w:color="auto"/>
        <w:bottom w:val="none" w:sz="0" w:space="0" w:color="auto"/>
        <w:right w:val="none" w:sz="0" w:space="0" w:color="auto"/>
      </w:divBdr>
    </w:div>
    <w:div w:id="2121146935">
      <w:bodyDiv w:val="1"/>
      <w:marLeft w:val="0"/>
      <w:marRight w:val="0"/>
      <w:marTop w:val="0"/>
      <w:marBottom w:val="0"/>
      <w:divBdr>
        <w:top w:val="none" w:sz="0" w:space="0" w:color="auto"/>
        <w:left w:val="none" w:sz="0" w:space="0" w:color="auto"/>
        <w:bottom w:val="none" w:sz="0" w:space="0" w:color="auto"/>
        <w:right w:val="none" w:sz="0" w:space="0" w:color="auto"/>
      </w:divBdr>
    </w:div>
    <w:div w:id="214167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rgabeportal-bw.d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chgruber\bpm-gmbh.de\VGV26%20-%20Dokumente\Blumberg%20GeSa%20Sportstadion\VgV%20Freianlagen\10%20Ver&#246;ffentlichung\Teilnahmeunterlagen\Bewerbungsbog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C69F92764F4A799766670060F1A249"/>
        <w:category>
          <w:name w:val="Allgemein"/>
          <w:gallery w:val="placeholder"/>
        </w:category>
        <w:types>
          <w:type w:val="bbPlcHdr"/>
        </w:types>
        <w:behaviors>
          <w:behavior w:val="content"/>
        </w:behaviors>
        <w:guid w:val="{A45A3FA0-0456-418E-9BE3-F9CB1F1EB65A}"/>
      </w:docPartPr>
      <w:docPartBody>
        <w:p w:rsidR="00371C3A" w:rsidRDefault="00371C3A">
          <w:pPr>
            <w:pStyle w:val="4FC69F92764F4A799766670060F1A249"/>
          </w:pPr>
          <w:r w:rsidRPr="00B13491">
            <w:rPr>
              <w:rFonts w:cs="Arial"/>
              <w:color w:val="A6A6A6" w:themeColor="background1" w:themeShade="A6"/>
              <w:highlight w:val="lightGray"/>
            </w:rPr>
            <w:t>…</w:t>
          </w:r>
        </w:p>
      </w:docPartBody>
    </w:docPart>
    <w:docPart>
      <w:docPartPr>
        <w:name w:val="F49CE4F56A4742568064940F6B1F040E"/>
        <w:category>
          <w:name w:val="Allgemein"/>
          <w:gallery w:val="placeholder"/>
        </w:category>
        <w:types>
          <w:type w:val="bbPlcHdr"/>
        </w:types>
        <w:behaviors>
          <w:behavior w:val="content"/>
        </w:behaviors>
        <w:guid w:val="{A1006F58-2961-40FA-ACB1-1B2057348E27}"/>
      </w:docPartPr>
      <w:docPartBody>
        <w:p w:rsidR="00371C3A" w:rsidRDefault="00371C3A">
          <w:pPr>
            <w:pStyle w:val="F49CE4F56A4742568064940F6B1F040E"/>
          </w:pPr>
          <w:r w:rsidRPr="00B13491">
            <w:rPr>
              <w:rFonts w:cs="Arial"/>
              <w:color w:val="A6A6A6" w:themeColor="background1" w:themeShade="A6"/>
              <w:highlight w:val="lightGray"/>
            </w:rPr>
            <w:t>…</w:t>
          </w:r>
        </w:p>
      </w:docPartBody>
    </w:docPart>
    <w:docPart>
      <w:docPartPr>
        <w:name w:val="C794770B6F43456B85DE97B5FCCA5573"/>
        <w:category>
          <w:name w:val="Allgemein"/>
          <w:gallery w:val="placeholder"/>
        </w:category>
        <w:types>
          <w:type w:val="bbPlcHdr"/>
        </w:types>
        <w:behaviors>
          <w:behavior w:val="content"/>
        </w:behaviors>
        <w:guid w:val="{B3EF14F8-59BC-46A7-81C1-89175CDAEAC7}"/>
      </w:docPartPr>
      <w:docPartBody>
        <w:p w:rsidR="00371C3A" w:rsidRDefault="00371C3A">
          <w:pPr>
            <w:pStyle w:val="C794770B6F43456B85DE97B5FCCA5573"/>
          </w:pPr>
          <w:r w:rsidRPr="00B13491">
            <w:rPr>
              <w:rFonts w:cs="Arial"/>
              <w:color w:val="A6A6A6" w:themeColor="background1" w:themeShade="A6"/>
              <w:highlight w:val="lightGray"/>
            </w:rPr>
            <w:t>…</w:t>
          </w:r>
        </w:p>
      </w:docPartBody>
    </w:docPart>
    <w:docPart>
      <w:docPartPr>
        <w:name w:val="122A2E4D1E14479A901C62B41D5A438F"/>
        <w:category>
          <w:name w:val="Allgemein"/>
          <w:gallery w:val="placeholder"/>
        </w:category>
        <w:types>
          <w:type w:val="bbPlcHdr"/>
        </w:types>
        <w:behaviors>
          <w:behavior w:val="content"/>
        </w:behaviors>
        <w:guid w:val="{10A5F615-0A66-406A-BD4B-543155A16612}"/>
      </w:docPartPr>
      <w:docPartBody>
        <w:p w:rsidR="00371C3A" w:rsidRDefault="00371C3A">
          <w:pPr>
            <w:pStyle w:val="122A2E4D1E14479A901C62B41D5A438F"/>
          </w:pPr>
          <w:r w:rsidRPr="00B13491">
            <w:rPr>
              <w:rFonts w:cs="Arial"/>
              <w:color w:val="A6A6A6" w:themeColor="background1" w:themeShade="A6"/>
              <w:highlight w:val="lightGray"/>
            </w:rPr>
            <w:t>…</w:t>
          </w:r>
        </w:p>
      </w:docPartBody>
    </w:docPart>
    <w:docPart>
      <w:docPartPr>
        <w:name w:val="E1EE959B3AF546E18A94BAE32238A122"/>
        <w:category>
          <w:name w:val="Allgemein"/>
          <w:gallery w:val="placeholder"/>
        </w:category>
        <w:types>
          <w:type w:val="bbPlcHdr"/>
        </w:types>
        <w:behaviors>
          <w:behavior w:val="content"/>
        </w:behaviors>
        <w:guid w:val="{04CF875A-A229-4BAE-904A-19D17DFCAFF6}"/>
      </w:docPartPr>
      <w:docPartBody>
        <w:p w:rsidR="00371C3A" w:rsidRDefault="00371C3A">
          <w:pPr>
            <w:pStyle w:val="E1EE959B3AF546E18A94BAE32238A122"/>
          </w:pPr>
          <w:r w:rsidRPr="00B13491">
            <w:rPr>
              <w:rFonts w:cs="Arial"/>
              <w:color w:val="A6A6A6" w:themeColor="background1" w:themeShade="A6"/>
              <w:highlight w:val="lightGray"/>
            </w:rPr>
            <w:t>…</w:t>
          </w:r>
        </w:p>
      </w:docPartBody>
    </w:docPart>
    <w:docPart>
      <w:docPartPr>
        <w:name w:val="439C919C7DD24E6497908B1D2F81D1B7"/>
        <w:category>
          <w:name w:val="Allgemein"/>
          <w:gallery w:val="placeholder"/>
        </w:category>
        <w:types>
          <w:type w:val="bbPlcHdr"/>
        </w:types>
        <w:behaviors>
          <w:behavior w:val="content"/>
        </w:behaviors>
        <w:guid w:val="{E252C8E3-11FE-4BBD-B3BF-676E943185FB}"/>
      </w:docPartPr>
      <w:docPartBody>
        <w:p w:rsidR="00371C3A" w:rsidRDefault="00371C3A">
          <w:pPr>
            <w:pStyle w:val="439C919C7DD24E6497908B1D2F81D1B7"/>
          </w:pPr>
          <w:r w:rsidRPr="00B13491">
            <w:rPr>
              <w:rFonts w:cs="Arial"/>
              <w:color w:val="A6A6A6" w:themeColor="background1" w:themeShade="A6"/>
              <w:highlight w:val="lightGray"/>
            </w:rPr>
            <w:t>…</w:t>
          </w:r>
        </w:p>
      </w:docPartBody>
    </w:docPart>
    <w:docPart>
      <w:docPartPr>
        <w:name w:val="34362514FB3D4D62AC36742A2910D21F"/>
        <w:category>
          <w:name w:val="Allgemein"/>
          <w:gallery w:val="placeholder"/>
        </w:category>
        <w:types>
          <w:type w:val="bbPlcHdr"/>
        </w:types>
        <w:behaviors>
          <w:behavior w:val="content"/>
        </w:behaviors>
        <w:guid w:val="{AD0399A6-FB04-4D0D-97FA-FEA259E5A97C}"/>
      </w:docPartPr>
      <w:docPartBody>
        <w:p w:rsidR="00371C3A" w:rsidRDefault="00371C3A">
          <w:pPr>
            <w:pStyle w:val="34362514FB3D4D62AC36742A2910D21F"/>
          </w:pPr>
          <w:r w:rsidRPr="00B13491">
            <w:rPr>
              <w:rFonts w:cs="Arial"/>
              <w:color w:val="A6A6A6" w:themeColor="background1" w:themeShade="A6"/>
              <w:highlight w:val="lightGray"/>
            </w:rPr>
            <w:t>…</w:t>
          </w:r>
        </w:p>
      </w:docPartBody>
    </w:docPart>
    <w:docPart>
      <w:docPartPr>
        <w:name w:val="8572E037072147119988A08C3CB60517"/>
        <w:category>
          <w:name w:val="Allgemein"/>
          <w:gallery w:val="placeholder"/>
        </w:category>
        <w:types>
          <w:type w:val="bbPlcHdr"/>
        </w:types>
        <w:behaviors>
          <w:behavior w:val="content"/>
        </w:behaviors>
        <w:guid w:val="{C4BE8AEF-6288-43EA-B201-5440CD20E1EE}"/>
      </w:docPartPr>
      <w:docPartBody>
        <w:p w:rsidR="00371C3A" w:rsidRDefault="00371C3A">
          <w:pPr>
            <w:pStyle w:val="8572E037072147119988A08C3CB60517"/>
          </w:pPr>
          <w:r w:rsidRPr="00B13491">
            <w:rPr>
              <w:rFonts w:cs="Arial"/>
              <w:color w:val="A6A6A6" w:themeColor="background1" w:themeShade="A6"/>
              <w:highlight w:val="lightGray"/>
            </w:rPr>
            <w:t>…</w:t>
          </w:r>
        </w:p>
      </w:docPartBody>
    </w:docPart>
    <w:docPart>
      <w:docPartPr>
        <w:name w:val="FADB06D91B924A32BF1E972CE318260C"/>
        <w:category>
          <w:name w:val="Allgemein"/>
          <w:gallery w:val="placeholder"/>
        </w:category>
        <w:types>
          <w:type w:val="bbPlcHdr"/>
        </w:types>
        <w:behaviors>
          <w:behavior w:val="content"/>
        </w:behaviors>
        <w:guid w:val="{64AF526E-1AB4-4931-9017-135F45057A3D}"/>
      </w:docPartPr>
      <w:docPartBody>
        <w:p w:rsidR="00371C3A" w:rsidRDefault="00371C3A">
          <w:pPr>
            <w:pStyle w:val="FADB06D91B924A32BF1E972CE318260C"/>
          </w:pPr>
          <w:r w:rsidRPr="00B13491">
            <w:rPr>
              <w:rFonts w:cs="Arial"/>
              <w:color w:val="A6A6A6" w:themeColor="background1" w:themeShade="A6"/>
              <w:highlight w:val="lightGray"/>
            </w:rPr>
            <w:t>…</w:t>
          </w:r>
        </w:p>
      </w:docPartBody>
    </w:docPart>
    <w:docPart>
      <w:docPartPr>
        <w:name w:val="B05F2EC411C74883B47697DA2FB25A62"/>
        <w:category>
          <w:name w:val="Allgemein"/>
          <w:gallery w:val="placeholder"/>
        </w:category>
        <w:types>
          <w:type w:val="bbPlcHdr"/>
        </w:types>
        <w:behaviors>
          <w:behavior w:val="content"/>
        </w:behaviors>
        <w:guid w:val="{93292311-EC52-44CE-B332-84768B1DC2E2}"/>
      </w:docPartPr>
      <w:docPartBody>
        <w:p w:rsidR="00371C3A" w:rsidRDefault="00371C3A">
          <w:pPr>
            <w:pStyle w:val="B05F2EC411C74883B47697DA2FB25A62"/>
          </w:pPr>
          <w:r w:rsidRPr="00B13491">
            <w:rPr>
              <w:rFonts w:cs="Arial"/>
              <w:color w:val="A6A6A6" w:themeColor="background1" w:themeShade="A6"/>
              <w:highlight w:val="lightGray"/>
            </w:rPr>
            <w:t>…</w:t>
          </w:r>
        </w:p>
      </w:docPartBody>
    </w:docPart>
    <w:docPart>
      <w:docPartPr>
        <w:name w:val="04B2246881AC4A098D60FA0A63315405"/>
        <w:category>
          <w:name w:val="Allgemein"/>
          <w:gallery w:val="placeholder"/>
        </w:category>
        <w:types>
          <w:type w:val="bbPlcHdr"/>
        </w:types>
        <w:behaviors>
          <w:behavior w:val="content"/>
        </w:behaviors>
        <w:guid w:val="{3DA76A85-501E-4788-8441-61832EE459F3}"/>
      </w:docPartPr>
      <w:docPartBody>
        <w:p w:rsidR="00371C3A" w:rsidRDefault="00371C3A">
          <w:pPr>
            <w:pStyle w:val="04B2246881AC4A098D60FA0A63315405"/>
          </w:pPr>
          <w:r w:rsidRPr="00B13491">
            <w:rPr>
              <w:rFonts w:cs="Arial"/>
              <w:color w:val="A6A6A6" w:themeColor="background1" w:themeShade="A6"/>
              <w:highlight w:val="lightGray"/>
            </w:rPr>
            <w:t>…</w:t>
          </w:r>
        </w:p>
      </w:docPartBody>
    </w:docPart>
    <w:docPart>
      <w:docPartPr>
        <w:name w:val="F59395D1603A45E798210F513532789B"/>
        <w:category>
          <w:name w:val="Allgemein"/>
          <w:gallery w:val="placeholder"/>
        </w:category>
        <w:types>
          <w:type w:val="bbPlcHdr"/>
        </w:types>
        <w:behaviors>
          <w:behavior w:val="content"/>
        </w:behaviors>
        <w:guid w:val="{0466AC60-328C-41D6-8FE5-EFC53C9098DA}"/>
      </w:docPartPr>
      <w:docPartBody>
        <w:p w:rsidR="00371C3A" w:rsidRDefault="00371C3A">
          <w:pPr>
            <w:pStyle w:val="F59395D1603A45E798210F513532789B"/>
          </w:pPr>
          <w:r w:rsidRPr="00B13491">
            <w:rPr>
              <w:rFonts w:cs="Arial"/>
              <w:color w:val="A6A6A6" w:themeColor="background1" w:themeShade="A6"/>
              <w:highlight w:val="lightGray"/>
            </w:rPr>
            <w:t>…</w:t>
          </w:r>
        </w:p>
      </w:docPartBody>
    </w:docPart>
    <w:docPart>
      <w:docPartPr>
        <w:name w:val="F99B1505A4434E28B9B5555DB2AD0429"/>
        <w:category>
          <w:name w:val="Allgemein"/>
          <w:gallery w:val="placeholder"/>
        </w:category>
        <w:types>
          <w:type w:val="bbPlcHdr"/>
        </w:types>
        <w:behaviors>
          <w:behavior w:val="content"/>
        </w:behaviors>
        <w:guid w:val="{0E2566DD-50DF-4FF2-A46B-35B701A2A293}"/>
      </w:docPartPr>
      <w:docPartBody>
        <w:p w:rsidR="00371C3A" w:rsidRDefault="00371C3A">
          <w:pPr>
            <w:pStyle w:val="F99B1505A4434E28B9B5555DB2AD0429"/>
          </w:pPr>
          <w:r>
            <w:rPr>
              <w:rStyle w:val="Platzhaltertext"/>
            </w:rPr>
            <w:t>Nr. auswählen</w:t>
          </w:r>
        </w:p>
      </w:docPartBody>
    </w:docPart>
    <w:docPart>
      <w:docPartPr>
        <w:name w:val="0172275CD7D04EC48AB2D7998731E2A7"/>
        <w:category>
          <w:name w:val="Allgemein"/>
          <w:gallery w:val="placeholder"/>
        </w:category>
        <w:types>
          <w:type w:val="bbPlcHdr"/>
        </w:types>
        <w:behaviors>
          <w:behavior w:val="content"/>
        </w:behaviors>
        <w:guid w:val="{918B2367-009E-44C8-9487-4B2DA62ACAD1}"/>
      </w:docPartPr>
      <w:docPartBody>
        <w:p w:rsidR="00371C3A" w:rsidRDefault="00371C3A">
          <w:pPr>
            <w:pStyle w:val="0172275CD7D04EC48AB2D7998731E2A7"/>
          </w:pPr>
          <w:r>
            <w:rPr>
              <w:rStyle w:val="Platzhaltertext"/>
            </w:rPr>
            <w:t>Nr. auswählen</w:t>
          </w:r>
        </w:p>
      </w:docPartBody>
    </w:docPart>
    <w:docPart>
      <w:docPartPr>
        <w:name w:val="66488A27DF6541A79B8EB2173C4FAD17"/>
        <w:category>
          <w:name w:val="Allgemein"/>
          <w:gallery w:val="placeholder"/>
        </w:category>
        <w:types>
          <w:type w:val="bbPlcHdr"/>
        </w:types>
        <w:behaviors>
          <w:behavior w:val="content"/>
        </w:behaviors>
        <w:guid w:val="{0F6776F7-3644-48F4-AAAB-20F64B407C65}"/>
      </w:docPartPr>
      <w:docPartBody>
        <w:p w:rsidR="00371C3A" w:rsidRDefault="00371C3A">
          <w:pPr>
            <w:pStyle w:val="66488A27DF6541A79B8EB2173C4FAD17"/>
          </w:pPr>
          <w:r w:rsidRPr="00B13491">
            <w:rPr>
              <w:rFonts w:cs="Arial"/>
              <w:color w:val="A6A6A6" w:themeColor="background1" w:themeShade="A6"/>
              <w:highlight w:val="lightGray"/>
            </w:rPr>
            <w:t>…</w:t>
          </w:r>
        </w:p>
      </w:docPartBody>
    </w:docPart>
    <w:docPart>
      <w:docPartPr>
        <w:name w:val="9A4E9669AC5F4536BE6DD36C56EDF7D2"/>
        <w:category>
          <w:name w:val="Allgemein"/>
          <w:gallery w:val="placeholder"/>
        </w:category>
        <w:types>
          <w:type w:val="bbPlcHdr"/>
        </w:types>
        <w:behaviors>
          <w:behavior w:val="content"/>
        </w:behaviors>
        <w:guid w:val="{6AD96009-331D-47E0-8461-0E33016414C3}"/>
      </w:docPartPr>
      <w:docPartBody>
        <w:p w:rsidR="00371C3A" w:rsidRDefault="00371C3A">
          <w:pPr>
            <w:pStyle w:val="9A4E9669AC5F4536BE6DD36C56EDF7D2"/>
          </w:pPr>
          <w:r w:rsidRPr="00B13491">
            <w:rPr>
              <w:rFonts w:cs="Arial"/>
              <w:color w:val="A6A6A6" w:themeColor="background1" w:themeShade="A6"/>
              <w:highlight w:val="lightGray"/>
            </w:rPr>
            <w:t>…</w:t>
          </w:r>
        </w:p>
      </w:docPartBody>
    </w:docPart>
    <w:docPart>
      <w:docPartPr>
        <w:name w:val="DDB10F85B7FE4DF5B1094797B34C5C59"/>
        <w:category>
          <w:name w:val="Allgemein"/>
          <w:gallery w:val="placeholder"/>
        </w:category>
        <w:types>
          <w:type w:val="bbPlcHdr"/>
        </w:types>
        <w:behaviors>
          <w:behavior w:val="content"/>
        </w:behaviors>
        <w:guid w:val="{CBC8A93E-12D8-4CCB-8C2B-745F21568682}"/>
      </w:docPartPr>
      <w:docPartBody>
        <w:p w:rsidR="00371C3A" w:rsidRDefault="00371C3A">
          <w:pPr>
            <w:pStyle w:val="DDB10F85B7FE4DF5B1094797B34C5C59"/>
          </w:pPr>
          <w:r>
            <w:rPr>
              <w:rStyle w:val="Platzhaltertext"/>
            </w:rPr>
            <w:t>Nr. auswählen</w:t>
          </w:r>
        </w:p>
      </w:docPartBody>
    </w:docPart>
    <w:docPart>
      <w:docPartPr>
        <w:name w:val="4BB472A0759746BF83AAD08DE59E1552"/>
        <w:category>
          <w:name w:val="Allgemein"/>
          <w:gallery w:val="placeholder"/>
        </w:category>
        <w:types>
          <w:type w:val="bbPlcHdr"/>
        </w:types>
        <w:behaviors>
          <w:behavior w:val="content"/>
        </w:behaviors>
        <w:guid w:val="{69116A52-5D2D-4E0E-8A8C-7012675C9C88}"/>
      </w:docPartPr>
      <w:docPartBody>
        <w:p w:rsidR="00371C3A" w:rsidRDefault="00371C3A">
          <w:pPr>
            <w:pStyle w:val="4BB472A0759746BF83AAD08DE59E1552"/>
          </w:pPr>
          <w:r w:rsidRPr="00B13491">
            <w:rPr>
              <w:rFonts w:cs="Arial"/>
              <w:color w:val="A6A6A6" w:themeColor="background1" w:themeShade="A6"/>
              <w:highlight w:val="lightGray"/>
            </w:rPr>
            <w:t>…</w:t>
          </w:r>
        </w:p>
      </w:docPartBody>
    </w:docPart>
    <w:docPart>
      <w:docPartPr>
        <w:name w:val="C0A059C4E71B41ED9B4260E74292D4E1"/>
        <w:category>
          <w:name w:val="Allgemein"/>
          <w:gallery w:val="placeholder"/>
        </w:category>
        <w:types>
          <w:type w:val="bbPlcHdr"/>
        </w:types>
        <w:behaviors>
          <w:behavior w:val="content"/>
        </w:behaviors>
        <w:guid w:val="{23A57F8E-3E6A-4677-8D52-FCFF07940756}"/>
      </w:docPartPr>
      <w:docPartBody>
        <w:p w:rsidR="00371C3A" w:rsidRDefault="00371C3A">
          <w:pPr>
            <w:pStyle w:val="C0A059C4E71B41ED9B4260E74292D4E1"/>
          </w:pPr>
          <w:r w:rsidRPr="00B13491">
            <w:rPr>
              <w:rFonts w:cs="Arial"/>
              <w:color w:val="A6A6A6" w:themeColor="background1" w:themeShade="A6"/>
              <w:highlight w:val="lightGray"/>
            </w:rPr>
            <w:t>…</w:t>
          </w:r>
        </w:p>
      </w:docPartBody>
    </w:docPart>
    <w:docPart>
      <w:docPartPr>
        <w:name w:val="B0F8745175794CC585F42037875DFD8C"/>
        <w:category>
          <w:name w:val="Allgemein"/>
          <w:gallery w:val="placeholder"/>
        </w:category>
        <w:types>
          <w:type w:val="bbPlcHdr"/>
        </w:types>
        <w:behaviors>
          <w:behavior w:val="content"/>
        </w:behaviors>
        <w:guid w:val="{5CDD9DE0-103D-4469-943A-A885AFF7F71C}"/>
      </w:docPartPr>
      <w:docPartBody>
        <w:p w:rsidR="00371C3A" w:rsidRDefault="00371C3A">
          <w:pPr>
            <w:pStyle w:val="B0F8745175794CC585F42037875DFD8C"/>
          </w:pPr>
          <w:r w:rsidRPr="00B13491">
            <w:rPr>
              <w:rFonts w:cs="Arial"/>
              <w:color w:val="A6A6A6" w:themeColor="background1" w:themeShade="A6"/>
              <w:highlight w:val="lightGray"/>
            </w:rPr>
            <w:t>…</w:t>
          </w:r>
        </w:p>
      </w:docPartBody>
    </w:docPart>
    <w:docPart>
      <w:docPartPr>
        <w:name w:val="B604A18EB4F047269921C0F9C33302DC"/>
        <w:category>
          <w:name w:val="Allgemein"/>
          <w:gallery w:val="placeholder"/>
        </w:category>
        <w:types>
          <w:type w:val="bbPlcHdr"/>
        </w:types>
        <w:behaviors>
          <w:behavior w:val="content"/>
        </w:behaviors>
        <w:guid w:val="{224EBAF9-8284-4D70-8774-5F1E085C14E0}"/>
      </w:docPartPr>
      <w:docPartBody>
        <w:p w:rsidR="00371C3A" w:rsidRDefault="00371C3A">
          <w:pPr>
            <w:pStyle w:val="B604A18EB4F047269921C0F9C33302DC"/>
          </w:pPr>
          <w:r w:rsidRPr="00B13491">
            <w:rPr>
              <w:rFonts w:cs="Arial"/>
              <w:color w:val="A6A6A6" w:themeColor="background1" w:themeShade="A6"/>
              <w:highlight w:val="lightGray"/>
            </w:rPr>
            <w:t>…</w:t>
          </w:r>
        </w:p>
      </w:docPartBody>
    </w:docPart>
    <w:docPart>
      <w:docPartPr>
        <w:name w:val="A62BDAE2F4A746878B73251BA9B9F69B"/>
        <w:category>
          <w:name w:val="Allgemein"/>
          <w:gallery w:val="placeholder"/>
        </w:category>
        <w:types>
          <w:type w:val="bbPlcHdr"/>
        </w:types>
        <w:behaviors>
          <w:behavior w:val="content"/>
        </w:behaviors>
        <w:guid w:val="{B86E686D-9426-46C2-9EFE-AC52E56FA2AC}"/>
      </w:docPartPr>
      <w:docPartBody>
        <w:p w:rsidR="00371C3A" w:rsidRDefault="00371C3A">
          <w:pPr>
            <w:pStyle w:val="A62BDAE2F4A746878B73251BA9B9F69B"/>
          </w:pPr>
          <w:r w:rsidRPr="00B13491">
            <w:rPr>
              <w:rFonts w:cs="Arial"/>
              <w:color w:val="A6A6A6" w:themeColor="background1" w:themeShade="A6"/>
              <w:highlight w:val="lightGray"/>
            </w:rPr>
            <w:t>…</w:t>
          </w:r>
        </w:p>
      </w:docPartBody>
    </w:docPart>
    <w:docPart>
      <w:docPartPr>
        <w:name w:val="7F30476E1A9B48ECAE6C856852314B68"/>
        <w:category>
          <w:name w:val="Allgemein"/>
          <w:gallery w:val="placeholder"/>
        </w:category>
        <w:types>
          <w:type w:val="bbPlcHdr"/>
        </w:types>
        <w:behaviors>
          <w:behavior w:val="content"/>
        </w:behaviors>
        <w:guid w:val="{E3FC7C37-BD1A-47B3-B9FA-E890B0F9C8EC}"/>
      </w:docPartPr>
      <w:docPartBody>
        <w:p w:rsidR="00371C3A" w:rsidRDefault="00371C3A">
          <w:pPr>
            <w:pStyle w:val="7F30476E1A9B48ECAE6C856852314B68"/>
          </w:pPr>
          <w:r w:rsidRPr="00B13491">
            <w:rPr>
              <w:rFonts w:cs="Arial"/>
              <w:color w:val="A6A6A6" w:themeColor="background1" w:themeShade="A6"/>
              <w:highlight w:val="lightGray"/>
            </w:rPr>
            <w:t>…</w:t>
          </w:r>
        </w:p>
      </w:docPartBody>
    </w:docPart>
    <w:docPart>
      <w:docPartPr>
        <w:name w:val="DB2D787BC24443C0A7428BB4FF3B2277"/>
        <w:category>
          <w:name w:val="Allgemein"/>
          <w:gallery w:val="placeholder"/>
        </w:category>
        <w:types>
          <w:type w:val="bbPlcHdr"/>
        </w:types>
        <w:behaviors>
          <w:behavior w:val="content"/>
        </w:behaviors>
        <w:guid w:val="{4725FB44-98B6-42F5-814F-2E4E0498052A}"/>
      </w:docPartPr>
      <w:docPartBody>
        <w:p w:rsidR="00371C3A" w:rsidRDefault="00371C3A">
          <w:pPr>
            <w:pStyle w:val="DB2D787BC24443C0A7428BB4FF3B2277"/>
          </w:pPr>
          <w:r w:rsidRPr="00B13491">
            <w:rPr>
              <w:rFonts w:cs="Arial"/>
              <w:color w:val="A6A6A6" w:themeColor="background1" w:themeShade="A6"/>
              <w:highlight w:val="lightGray"/>
            </w:rPr>
            <w:t>…</w:t>
          </w:r>
        </w:p>
      </w:docPartBody>
    </w:docPart>
    <w:docPart>
      <w:docPartPr>
        <w:name w:val="AD8DA66C5C6444028784F358DD4EA869"/>
        <w:category>
          <w:name w:val="Allgemein"/>
          <w:gallery w:val="placeholder"/>
        </w:category>
        <w:types>
          <w:type w:val="bbPlcHdr"/>
        </w:types>
        <w:behaviors>
          <w:behavior w:val="content"/>
        </w:behaviors>
        <w:guid w:val="{BBCE88EB-22AC-4377-885F-18CF523BFBC5}"/>
      </w:docPartPr>
      <w:docPartBody>
        <w:p w:rsidR="00371C3A" w:rsidRDefault="00371C3A">
          <w:pPr>
            <w:pStyle w:val="AD8DA66C5C6444028784F358DD4EA869"/>
          </w:pPr>
          <w:r w:rsidRPr="00B13491">
            <w:rPr>
              <w:rFonts w:cs="Arial"/>
              <w:color w:val="A6A6A6" w:themeColor="background1" w:themeShade="A6"/>
              <w:highlight w:val="lightGray"/>
            </w:rPr>
            <w:t>…</w:t>
          </w:r>
        </w:p>
      </w:docPartBody>
    </w:docPart>
    <w:docPart>
      <w:docPartPr>
        <w:name w:val="57225EBEE2934AE898566D716A33683E"/>
        <w:category>
          <w:name w:val="Allgemein"/>
          <w:gallery w:val="placeholder"/>
        </w:category>
        <w:types>
          <w:type w:val="bbPlcHdr"/>
        </w:types>
        <w:behaviors>
          <w:behavior w:val="content"/>
        </w:behaviors>
        <w:guid w:val="{38E36020-69BF-4405-B6B6-3AA7FE8DB213}"/>
      </w:docPartPr>
      <w:docPartBody>
        <w:p w:rsidR="00371C3A" w:rsidRDefault="00371C3A">
          <w:pPr>
            <w:pStyle w:val="57225EBEE2934AE898566D716A33683E"/>
          </w:pPr>
          <w:r w:rsidRPr="00B13491">
            <w:rPr>
              <w:rFonts w:cs="Arial"/>
              <w:color w:val="A6A6A6" w:themeColor="background1" w:themeShade="A6"/>
              <w:highlight w:val="lightGray"/>
            </w:rPr>
            <w:t>…</w:t>
          </w:r>
        </w:p>
      </w:docPartBody>
    </w:docPart>
    <w:docPart>
      <w:docPartPr>
        <w:name w:val="647C2294284143B6AC5C19CB0FA7D35A"/>
        <w:category>
          <w:name w:val="Allgemein"/>
          <w:gallery w:val="placeholder"/>
        </w:category>
        <w:types>
          <w:type w:val="bbPlcHdr"/>
        </w:types>
        <w:behaviors>
          <w:behavior w:val="content"/>
        </w:behaviors>
        <w:guid w:val="{2DF5930B-20BD-4BED-895F-F61766717FDB}"/>
      </w:docPartPr>
      <w:docPartBody>
        <w:p w:rsidR="00371C3A" w:rsidRDefault="00371C3A">
          <w:pPr>
            <w:pStyle w:val="647C2294284143B6AC5C19CB0FA7D35A"/>
          </w:pPr>
          <w:r w:rsidRPr="00B13491">
            <w:rPr>
              <w:rFonts w:cs="Arial"/>
              <w:color w:val="A6A6A6" w:themeColor="background1" w:themeShade="A6"/>
              <w:highlight w:val="lightGray"/>
            </w:rPr>
            <w:t>…</w:t>
          </w:r>
        </w:p>
      </w:docPartBody>
    </w:docPart>
    <w:docPart>
      <w:docPartPr>
        <w:name w:val="52A81FF8338346BF945980531B202BD4"/>
        <w:category>
          <w:name w:val="Allgemein"/>
          <w:gallery w:val="placeholder"/>
        </w:category>
        <w:types>
          <w:type w:val="bbPlcHdr"/>
        </w:types>
        <w:behaviors>
          <w:behavior w:val="content"/>
        </w:behaviors>
        <w:guid w:val="{2E64A9C1-D7EA-4B28-A01B-1642F2A0FCDA}"/>
      </w:docPartPr>
      <w:docPartBody>
        <w:p w:rsidR="00371C3A" w:rsidRDefault="00371C3A">
          <w:pPr>
            <w:pStyle w:val="52A81FF8338346BF945980531B202BD4"/>
          </w:pPr>
          <w:r w:rsidRPr="00B13491">
            <w:rPr>
              <w:rFonts w:cs="Arial"/>
              <w:color w:val="A6A6A6" w:themeColor="background1" w:themeShade="A6"/>
              <w:highlight w:val="lightGray"/>
            </w:rPr>
            <w:t>…</w:t>
          </w:r>
        </w:p>
      </w:docPartBody>
    </w:docPart>
    <w:docPart>
      <w:docPartPr>
        <w:name w:val="AB90D2727CB84F87A59567C74E3A22B3"/>
        <w:category>
          <w:name w:val="Allgemein"/>
          <w:gallery w:val="placeholder"/>
        </w:category>
        <w:types>
          <w:type w:val="bbPlcHdr"/>
        </w:types>
        <w:behaviors>
          <w:behavior w:val="content"/>
        </w:behaviors>
        <w:guid w:val="{51B04661-6AE7-4433-9111-B687A84C9420}"/>
      </w:docPartPr>
      <w:docPartBody>
        <w:p w:rsidR="00371C3A" w:rsidRDefault="00371C3A">
          <w:pPr>
            <w:pStyle w:val="AB90D2727CB84F87A59567C74E3A22B3"/>
          </w:pPr>
          <w:r w:rsidRPr="00B13491">
            <w:rPr>
              <w:rFonts w:cs="Arial"/>
              <w:color w:val="A6A6A6" w:themeColor="background1" w:themeShade="A6"/>
              <w:highlight w:val="lightGray"/>
            </w:rPr>
            <w:t>…</w:t>
          </w:r>
        </w:p>
      </w:docPartBody>
    </w:docPart>
    <w:docPart>
      <w:docPartPr>
        <w:name w:val="C63569A726E047A988BBEA6E1EC96951"/>
        <w:category>
          <w:name w:val="Allgemein"/>
          <w:gallery w:val="placeholder"/>
        </w:category>
        <w:types>
          <w:type w:val="bbPlcHdr"/>
        </w:types>
        <w:behaviors>
          <w:behavior w:val="content"/>
        </w:behaviors>
        <w:guid w:val="{433F0602-F253-49B5-BDA7-DDFC426CA00D}"/>
      </w:docPartPr>
      <w:docPartBody>
        <w:p w:rsidR="00371C3A" w:rsidRDefault="00371C3A">
          <w:pPr>
            <w:pStyle w:val="C63569A726E047A988BBEA6E1EC96951"/>
          </w:pPr>
          <w:r w:rsidRPr="00B13491">
            <w:rPr>
              <w:rFonts w:cs="Arial"/>
              <w:color w:val="A6A6A6" w:themeColor="background1" w:themeShade="A6"/>
              <w:highlight w:val="lightGray"/>
            </w:rPr>
            <w:t>…</w:t>
          </w:r>
        </w:p>
      </w:docPartBody>
    </w:docPart>
    <w:docPart>
      <w:docPartPr>
        <w:name w:val="46D6709316E0434492D1849369B14E99"/>
        <w:category>
          <w:name w:val="Allgemein"/>
          <w:gallery w:val="placeholder"/>
        </w:category>
        <w:types>
          <w:type w:val="bbPlcHdr"/>
        </w:types>
        <w:behaviors>
          <w:behavior w:val="content"/>
        </w:behaviors>
        <w:guid w:val="{6B927A0C-44F8-4BD5-AD38-9EFF57F796E9}"/>
      </w:docPartPr>
      <w:docPartBody>
        <w:p w:rsidR="00371C3A" w:rsidRDefault="00371C3A">
          <w:pPr>
            <w:pStyle w:val="46D6709316E0434492D1849369B14E99"/>
          </w:pPr>
          <w:r w:rsidRPr="00B13491">
            <w:rPr>
              <w:rFonts w:cs="Arial"/>
              <w:color w:val="A6A6A6" w:themeColor="background1" w:themeShade="A6"/>
              <w:highlight w:val="lightGray"/>
            </w:rPr>
            <w:t>…</w:t>
          </w:r>
        </w:p>
      </w:docPartBody>
    </w:docPart>
    <w:docPart>
      <w:docPartPr>
        <w:name w:val="FB6C04F0A9464C44BEF14D1978179315"/>
        <w:category>
          <w:name w:val="Allgemein"/>
          <w:gallery w:val="placeholder"/>
        </w:category>
        <w:types>
          <w:type w:val="bbPlcHdr"/>
        </w:types>
        <w:behaviors>
          <w:behavior w:val="content"/>
        </w:behaviors>
        <w:guid w:val="{AB5D9C22-4BB1-48FD-93D7-B45E49E5B6BA}"/>
      </w:docPartPr>
      <w:docPartBody>
        <w:p w:rsidR="00371C3A" w:rsidRDefault="00371C3A">
          <w:pPr>
            <w:pStyle w:val="FB6C04F0A9464C44BEF14D1978179315"/>
          </w:pPr>
          <w:r w:rsidRPr="00B13491">
            <w:rPr>
              <w:rFonts w:cs="Arial"/>
              <w:color w:val="A6A6A6" w:themeColor="background1" w:themeShade="A6"/>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EurostileT">
    <w:altName w:val="Times New Roman"/>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3A"/>
    <w:rsid w:val="001E2C2A"/>
    <w:rsid w:val="003215ED"/>
    <w:rsid w:val="00371C3A"/>
    <w:rsid w:val="003A42EA"/>
    <w:rsid w:val="003E26E1"/>
    <w:rsid w:val="00406582"/>
    <w:rsid w:val="00484003"/>
    <w:rsid w:val="00500C42"/>
    <w:rsid w:val="005736B8"/>
    <w:rsid w:val="00933F05"/>
    <w:rsid w:val="00AA4505"/>
    <w:rsid w:val="00DF0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FC69F92764F4A799766670060F1A249">
    <w:name w:val="4FC69F92764F4A799766670060F1A249"/>
  </w:style>
  <w:style w:type="paragraph" w:customStyle="1" w:styleId="F49CE4F56A4742568064940F6B1F040E">
    <w:name w:val="F49CE4F56A4742568064940F6B1F040E"/>
  </w:style>
  <w:style w:type="paragraph" w:customStyle="1" w:styleId="C794770B6F43456B85DE97B5FCCA5573">
    <w:name w:val="C794770B6F43456B85DE97B5FCCA5573"/>
  </w:style>
  <w:style w:type="paragraph" w:customStyle="1" w:styleId="122A2E4D1E14479A901C62B41D5A438F">
    <w:name w:val="122A2E4D1E14479A901C62B41D5A438F"/>
  </w:style>
  <w:style w:type="paragraph" w:customStyle="1" w:styleId="E1EE959B3AF546E18A94BAE32238A122">
    <w:name w:val="E1EE959B3AF546E18A94BAE32238A122"/>
  </w:style>
  <w:style w:type="paragraph" w:customStyle="1" w:styleId="439C919C7DD24E6497908B1D2F81D1B7">
    <w:name w:val="439C919C7DD24E6497908B1D2F81D1B7"/>
  </w:style>
  <w:style w:type="paragraph" w:customStyle="1" w:styleId="34362514FB3D4D62AC36742A2910D21F">
    <w:name w:val="34362514FB3D4D62AC36742A2910D21F"/>
  </w:style>
  <w:style w:type="paragraph" w:customStyle="1" w:styleId="8572E037072147119988A08C3CB60517">
    <w:name w:val="8572E037072147119988A08C3CB60517"/>
  </w:style>
  <w:style w:type="paragraph" w:customStyle="1" w:styleId="FADB06D91B924A32BF1E972CE318260C">
    <w:name w:val="FADB06D91B924A32BF1E972CE318260C"/>
  </w:style>
  <w:style w:type="paragraph" w:customStyle="1" w:styleId="B05F2EC411C74883B47697DA2FB25A62">
    <w:name w:val="B05F2EC411C74883B47697DA2FB25A62"/>
  </w:style>
  <w:style w:type="paragraph" w:customStyle="1" w:styleId="04B2246881AC4A098D60FA0A63315405">
    <w:name w:val="04B2246881AC4A098D60FA0A63315405"/>
  </w:style>
  <w:style w:type="paragraph" w:customStyle="1" w:styleId="F59395D1603A45E798210F513532789B">
    <w:name w:val="F59395D1603A45E798210F513532789B"/>
  </w:style>
  <w:style w:type="character" w:styleId="Platzhaltertext">
    <w:name w:val="Placeholder Text"/>
    <w:basedOn w:val="Absatz-Standardschriftart"/>
    <w:uiPriority w:val="99"/>
    <w:semiHidden/>
    <w:rPr>
      <w:color w:val="808080"/>
    </w:rPr>
  </w:style>
  <w:style w:type="paragraph" w:customStyle="1" w:styleId="F99B1505A4434E28B9B5555DB2AD0429">
    <w:name w:val="F99B1505A4434E28B9B5555DB2AD0429"/>
  </w:style>
  <w:style w:type="paragraph" w:customStyle="1" w:styleId="0172275CD7D04EC48AB2D7998731E2A7">
    <w:name w:val="0172275CD7D04EC48AB2D7998731E2A7"/>
  </w:style>
  <w:style w:type="paragraph" w:customStyle="1" w:styleId="66488A27DF6541A79B8EB2173C4FAD17">
    <w:name w:val="66488A27DF6541A79B8EB2173C4FAD17"/>
  </w:style>
  <w:style w:type="paragraph" w:customStyle="1" w:styleId="9A4E9669AC5F4536BE6DD36C56EDF7D2">
    <w:name w:val="9A4E9669AC5F4536BE6DD36C56EDF7D2"/>
  </w:style>
  <w:style w:type="paragraph" w:customStyle="1" w:styleId="DDB10F85B7FE4DF5B1094797B34C5C59">
    <w:name w:val="DDB10F85B7FE4DF5B1094797B34C5C59"/>
  </w:style>
  <w:style w:type="paragraph" w:customStyle="1" w:styleId="4BB472A0759746BF83AAD08DE59E1552">
    <w:name w:val="4BB472A0759746BF83AAD08DE59E1552"/>
  </w:style>
  <w:style w:type="paragraph" w:customStyle="1" w:styleId="C0A059C4E71B41ED9B4260E74292D4E1">
    <w:name w:val="C0A059C4E71B41ED9B4260E74292D4E1"/>
  </w:style>
  <w:style w:type="paragraph" w:customStyle="1" w:styleId="B0F8745175794CC585F42037875DFD8C">
    <w:name w:val="B0F8745175794CC585F42037875DFD8C"/>
  </w:style>
  <w:style w:type="paragraph" w:customStyle="1" w:styleId="B604A18EB4F047269921C0F9C33302DC">
    <w:name w:val="B604A18EB4F047269921C0F9C33302DC"/>
  </w:style>
  <w:style w:type="paragraph" w:customStyle="1" w:styleId="A62BDAE2F4A746878B73251BA9B9F69B">
    <w:name w:val="A62BDAE2F4A746878B73251BA9B9F69B"/>
  </w:style>
  <w:style w:type="paragraph" w:customStyle="1" w:styleId="7F30476E1A9B48ECAE6C856852314B68">
    <w:name w:val="7F30476E1A9B48ECAE6C856852314B68"/>
  </w:style>
  <w:style w:type="paragraph" w:customStyle="1" w:styleId="DB2D787BC24443C0A7428BB4FF3B2277">
    <w:name w:val="DB2D787BC24443C0A7428BB4FF3B2277"/>
  </w:style>
  <w:style w:type="paragraph" w:customStyle="1" w:styleId="AD8DA66C5C6444028784F358DD4EA869">
    <w:name w:val="AD8DA66C5C6444028784F358DD4EA869"/>
  </w:style>
  <w:style w:type="paragraph" w:customStyle="1" w:styleId="57225EBEE2934AE898566D716A33683E">
    <w:name w:val="57225EBEE2934AE898566D716A33683E"/>
  </w:style>
  <w:style w:type="paragraph" w:customStyle="1" w:styleId="647C2294284143B6AC5C19CB0FA7D35A">
    <w:name w:val="647C2294284143B6AC5C19CB0FA7D35A"/>
  </w:style>
  <w:style w:type="paragraph" w:customStyle="1" w:styleId="52A81FF8338346BF945980531B202BD4">
    <w:name w:val="52A81FF8338346BF945980531B202BD4"/>
  </w:style>
  <w:style w:type="paragraph" w:customStyle="1" w:styleId="AB90D2727CB84F87A59567C74E3A22B3">
    <w:name w:val="AB90D2727CB84F87A59567C74E3A22B3"/>
  </w:style>
  <w:style w:type="paragraph" w:customStyle="1" w:styleId="C63569A726E047A988BBEA6E1EC96951">
    <w:name w:val="C63569A726E047A988BBEA6E1EC96951"/>
  </w:style>
  <w:style w:type="paragraph" w:customStyle="1" w:styleId="46D6709316E0434492D1849369B14E99">
    <w:name w:val="46D6709316E0434492D1849369B14E99"/>
  </w:style>
  <w:style w:type="paragraph" w:customStyle="1" w:styleId="FB6C04F0A9464C44BEF14D1978179315">
    <w:name w:val="FB6C04F0A9464C44BEF14D19781793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7CA00D24669941A7E94160AB949DE6" ma:contentTypeVersion="10" ma:contentTypeDescription="Create a new document." ma:contentTypeScope="" ma:versionID="c4d1ee7fabe9603eb1726679ddc80614">
  <xsd:schema xmlns:xsd="http://www.w3.org/2001/XMLSchema" xmlns:xs="http://www.w3.org/2001/XMLSchema" xmlns:p="http://schemas.microsoft.com/office/2006/metadata/properties" xmlns:ns2="2940514c-40f4-4e59-868e-1d7989e21cfb" xmlns:ns3="5dd3490b-8cf4-4df3-8062-e3f638dce1f9" targetNamespace="http://schemas.microsoft.com/office/2006/metadata/properties" ma:root="true" ma:fieldsID="fc497d306fcdd8527d66e669d475a34e" ns2:_="" ns3:_="">
    <xsd:import namespace="2940514c-40f4-4e59-868e-1d7989e21cfb"/>
    <xsd:import namespace="5dd3490b-8cf4-4df3-8062-e3f638dce1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40514c-40f4-4e59-868e-1d7989e21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3941e7-2f2f-4ffe-ab97-3804ce7b8dd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d3490b-8cf4-4df3-8062-e3f638dce1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41c93b-3cb9-4e49-bd86-91954cce8db0}" ma:internalName="TaxCatchAll" ma:showField="CatchAllData" ma:web="5dd3490b-8cf4-4df3-8062-e3f638dce1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dd3490b-8cf4-4df3-8062-e3f638dce1f9" xsi:nil="true"/>
    <lcf76f155ced4ddcb4097134ff3c332f xmlns="2940514c-40f4-4e59-868e-1d7989e21c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1C0789-AD62-44E5-B097-5A2C6C1BA6D9}">
  <ds:schemaRefs>
    <ds:schemaRef ds:uri="http://schemas.microsoft.com/sharepoint/v3/contenttype/forms"/>
  </ds:schemaRefs>
</ds:datastoreItem>
</file>

<file path=customXml/itemProps2.xml><?xml version="1.0" encoding="utf-8"?>
<ds:datastoreItem xmlns:ds="http://schemas.openxmlformats.org/officeDocument/2006/customXml" ds:itemID="{9D097391-B576-47C9-B7C3-2E3B3724A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0514c-40f4-4e59-868e-1d7989e21cfb"/>
    <ds:schemaRef ds:uri="5dd3490b-8cf4-4df3-8062-e3f638dce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33FE63-5D6B-43A9-A923-7F8BA91C147E}">
  <ds:schemaRefs>
    <ds:schemaRef ds:uri="http://schemas.openxmlformats.org/officeDocument/2006/bibliography"/>
  </ds:schemaRefs>
</ds:datastoreItem>
</file>

<file path=customXml/itemProps4.xml><?xml version="1.0" encoding="utf-8"?>
<ds:datastoreItem xmlns:ds="http://schemas.openxmlformats.org/officeDocument/2006/customXml" ds:itemID="{46676DE4-44FF-4ACC-9A75-CC58167E8F22}">
  <ds:schemaRefs>
    <ds:schemaRef ds:uri="http://schemas.microsoft.com/office/2006/metadata/properties"/>
    <ds:schemaRef ds:uri="http://schemas.microsoft.com/office/infopath/2007/PartnerControls"/>
    <ds:schemaRef ds:uri="5dd3490b-8cf4-4df3-8062-e3f638dce1f9"/>
    <ds:schemaRef ds:uri="2940514c-40f4-4e59-868e-1d7989e21cfb"/>
  </ds:schemaRefs>
</ds:datastoreItem>
</file>

<file path=docProps/app.xml><?xml version="1.0" encoding="utf-8"?>
<Properties xmlns="http://schemas.openxmlformats.org/officeDocument/2006/extended-properties" xmlns:vt="http://schemas.openxmlformats.org/officeDocument/2006/docPropsVTypes">
  <Template>Bewerbungsbogen</Template>
  <TotalTime>0</TotalTime>
  <Pages>5</Pages>
  <Words>1137</Words>
  <Characters>6484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Professioneller Brief</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Professioneller Brief</dc:title>
  <dc:creator>Dachgruber, Cornelia</dc:creator>
  <cp:lastModifiedBy>Dachgruber, Cornelia</cp:lastModifiedBy>
  <cp:revision>10</cp:revision>
  <cp:lastPrinted>2018-03-16T10:03:00Z</cp:lastPrinted>
  <dcterms:created xsi:type="dcterms:W3CDTF">2026-06-15T07:35:00Z</dcterms:created>
  <dcterms:modified xsi:type="dcterms:W3CDTF">2026-07-20T18:06:00Z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LCID">
    <vt:i4>1031</vt:i4>
  </property>
  <property fmtid="{D5CDD505-2E9C-101B-9397-08002B2CF9AE}" pid="4" name="Version">
    <vt:i4>99031900</vt:i4>
  </property>
  <property fmtid="{D5CDD505-2E9C-101B-9397-08002B2CF9AE}" pid="5" name="ContentTypeId">
    <vt:lpwstr>0x010100367CA00D24669941A7E94160AB949DE6</vt:lpwstr>
  </property>
  <property fmtid="{D5CDD505-2E9C-101B-9397-08002B2CF9AE}" pid="6" name="MediaServiceImageTags">
    <vt:lpwstr/>
  </property>
</Properties>
</file>