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245"/>
        <w:gridCol w:w="2883"/>
        <w:gridCol w:w="1795"/>
      </w:tblGrid>
      <w:tr w:rsidR="00682D2C" w:rsidRPr="008E2498" w14:paraId="61564C61" w14:textId="77777777" w:rsidTr="008E2498">
        <w:trPr>
          <w:trHeight w:val="284"/>
        </w:trPr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35CD5A18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20628C2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</w:p>
        </w:tc>
      </w:tr>
      <w:tr w:rsidR="00682D2C" w:rsidRPr="008E2498" w14:paraId="5E757427" w14:textId="77777777" w:rsidTr="008E2498">
        <w:trPr>
          <w:trHeight w:val="284"/>
        </w:trPr>
        <w:tc>
          <w:tcPr>
            <w:tcW w:w="5245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BCFE07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Bieter</w:t>
            </w:r>
          </w:p>
        </w:tc>
        <w:tc>
          <w:tcPr>
            <w:tcW w:w="28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6A35BF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9CCD1C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Datum</w:t>
            </w:r>
          </w:p>
        </w:tc>
      </w:tr>
      <w:tr w:rsidR="00682D2C" w:rsidRPr="008E2498" w14:paraId="1D4CD120" w14:textId="77777777" w:rsidTr="008E2498">
        <w:trPr>
          <w:trHeight w:val="284"/>
        </w:trPr>
        <w:tc>
          <w:tcPr>
            <w:tcW w:w="5245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F5D2DC" w14:textId="71AB8715" w:rsidR="00682D2C" w:rsidRPr="008E2498" w:rsidRDefault="004B6148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A721D5" w14:textId="31E050DD" w:rsidR="00682D2C" w:rsidRPr="008E2498" w:rsidRDefault="008E2498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WILL 2026-01 Erweiterung DGH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C9AF09" w14:textId="3585D52B" w:rsidR="00682D2C" w:rsidRPr="008E2498" w:rsidRDefault="004B6148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82D2C" w:rsidRPr="008E2498" w14:paraId="615907F4" w14:textId="77777777" w:rsidTr="008E2498">
        <w:trPr>
          <w:trHeight w:val="284"/>
        </w:trPr>
        <w:tc>
          <w:tcPr>
            <w:tcW w:w="5245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FF7ED6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Baumaßnahme</w:t>
            </w: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2B192C9" w14:textId="77777777" w:rsidR="00682D2C" w:rsidRPr="008E2498" w:rsidRDefault="00682D2C" w:rsidP="002D4CA7">
            <w:pPr>
              <w:rPr>
                <w:rFonts w:asciiTheme="minorHAnsi" w:hAnsiTheme="minorHAnsi" w:cstheme="minorHAnsi"/>
              </w:rPr>
            </w:pPr>
          </w:p>
        </w:tc>
      </w:tr>
      <w:tr w:rsidR="006403CD" w:rsidRPr="008E2498" w14:paraId="52BF77A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4AC582D" w14:textId="70975A91" w:rsidR="006403CD" w:rsidRPr="008E2498" w:rsidRDefault="008E2498" w:rsidP="006403CD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Erweiterung DGH Willmersdorf</w:t>
            </w:r>
          </w:p>
        </w:tc>
      </w:tr>
      <w:tr w:rsidR="006403CD" w:rsidRPr="008E2498" w14:paraId="638EF050" w14:textId="77777777" w:rsidTr="000A4F3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65F5D67" w14:textId="797A68E7" w:rsidR="006403CD" w:rsidRPr="008E2498" w:rsidRDefault="006403CD" w:rsidP="006403CD">
            <w:pPr>
              <w:rPr>
                <w:rFonts w:asciiTheme="minorHAnsi" w:hAnsiTheme="minorHAnsi" w:cstheme="minorHAnsi"/>
              </w:rPr>
            </w:pPr>
          </w:p>
        </w:tc>
      </w:tr>
      <w:tr w:rsidR="00377F7C" w:rsidRPr="008E2498" w14:paraId="5C983B09" w14:textId="77777777" w:rsidTr="008E2498">
        <w:trPr>
          <w:trHeight w:val="211"/>
        </w:trPr>
        <w:tc>
          <w:tcPr>
            <w:tcW w:w="5245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A61A3B" w14:textId="77777777" w:rsidR="00377F7C" w:rsidRPr="008E2498" w:rsidRDefault="00377F7C" w:rsidP="00377F7C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Leistung</w:t>
            </w: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493C39" w14:textId="77777777" w:rsidR="00377F7C" w:rsidRPr="008E2498" w:rsidRDefault="00377F7C" w:rsidP="00377F7C">
            <w:pPr>
              <w:rPr>
                <w:rFonts w:asciiTheme="minorHAnsi" w:hAnsiTheme="minorHAnsi" w:cstheme="minorHAnsi"/>
              </w:rPr>
            </w:pPr>
          </w:p>
        </w:tc>
      </w:tr>
      <w:tr w:rsidR="00377F7C" w:rsidRPr="008E2498" w14:paraId="281FEF7E" w14:textId="77777777" w:rsidTr="00B15244">
        <w:trPr>
          <w:trHeight w:val="59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  <w:vAlign w:val="center"/>
          </w:tcPr>
          <w:p w14:paraId="571DAA6D" w14:textId="7459A8A0" w:rsidR="00377F7C" w:rsidRPr="008E2498" w:rsidRDefault="008E2498" w:rsidP="00377F7C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Los 01 - Rohbau, Gerüstbau, Außenputz und Innenputz</w:t>
            </w:r>
          </w:p>
        </w:tc>
      </w:tr>
    </w:tbl>
    <w:p w14:paraId="6C336AB8" w14:textId="77777777" w:rsidR="00682D2C" w:rsidRPr="008E2498" w:rsidRDefault="00682D2C" w:rsidP="00682D2C">
      <w:pPr>
        <w:rPr>
          <w:rFonts w:asciiTheme="minorHAnsi" w:hAnsiTheme="minorHAnsi" w:cstheme="minorHAnsi"/>
        </w:rPr>
      </w:pPr>
    </w:p>
    <w:p w14:paraId="0B920CA8" w14:textId="77777777" w:rsidR="00682D2C" w:rsidRPr="008E2498" w:rsidRDefault="00682D2C" w:rsidP="00682D2C">
      <w:pPr>
        <w:rPr>
          <w:rFonts w:asciiTheme="minorHAnsi" w:hAnsiTheme="minorHAnsi" w:cstheme="minorHAnsi"/>
          <w:b/>
        </w:rPr>
      </w:pPr>
      <w:r w:rsidRPr="008E2498">
        <w:rPr>
          <w:rFonts w:asciiTheme="minorHAnsi" w:hAnsiTheme="minorHAnsi" w:cstheme="minorHAnsi"/>
          <w:b/>
        </w:rPr>
        <w:t>Verzeichnis der Nachunternehmerleistungen</w:t>
      </w:r>
    </w:p>
    <w:p w14:paraId="7CFC4D96" w14:textId="77777777" w:rsidR="005120EE" w:rsidRPr="008E2498" w:rsidRDefault="005120EE" w:rsidP="005120EE">
      <w:pPr>
        <w:rPr>
          <w:rFonts w:asciiTheme="minorHAnsi" w:hAnsiTheme="minorHAnsi" w:cstheme="minorHAnsi"/>
          <w:b/>
        </w:rPr>
      </w:pPr>
      <w:r w:rsidRPr="008E2498">
        <w:rPr>
          <w:rFonts w:asciiTheme="minorHAnsi" w:hAnsiTheme="minorHAnsi" w:cstheme="minorHAnsi"/>
        </w:rPr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76397B69" w14:textId="77777777" w:rsidR="00682D2C" w:rsidRPr="008E2498" w:rsidRDefault="00682D2C" w:rsidP="00682D2C">
      <w:pPr>
        <w:rPr>
          <w:rFonts w:asciiTheme="minorHAnsi" w:hAnsiTheme="minorHAnsi" w:cstheme="minorHAnsi"/>
        </w:rPr>
      </w:pPr>
    </w:p>
    <w:p w14:paraId="1640582B" w14:textId="2FC81297" w:rsidR="00682D2C" w:rsidRPr="008E2498" w:rsidRDefault="0071622D" w:rsidP="00AF2BE2">
      <w:pPr>
        <w:rPr>
          <w:rFonts w:asciiTheme="minorHAnsi" w:hAnsiTheme="minorHAnsi" w:cstheme="minorHAnsi"/>
        </w:rPr>
      </w:pPr>
      <w:r w:rsidRPr="008E2498">
        <w:rPr>
          <w:rFonts w:asciiTheme="minorHAnsi" w:hAnsiTheme="minorHAnsi" w:cstheme="minorHAn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 w:rsidRPr="008E2498">
        <w:rPr>
          <w:rFonts w:asciiTheme="minorHAnsi" w:hAnsiTheme="minorHAnsi" w:cstheme="minorHAnsi"/>
        </w:rPr>
        <w:instrText xml:space="preserve"> FORMCHECKBOX </w:instrText>
      </w:r>
      <w:r w:rsidR="005737D4">
        <w:rPr>
          <w:rFonts w:asciiTheme="minorHAnsi" w:hAnsiTheme="minorHAnsi" w:cstheme="minorHAnsi"/>
        </w:rPr>
      </w:r>
      <w:r w:rsidR="005737D4">
        <w:rPr>
          <w:rFonts w:asciiTheme="minorHAnsi" w:hAnsiTheme="minorHAnsi" w:cstheme="minorHAnsi"/>
        </w:rPr>
        <w:fldChar w:fldCharType="separate"/>
      </w:r>
      <w:r w:rsidRPr="008E2498">
        <w:rPr>
          <w:rFonts w:asciiTheme="minorHAnsi" w:hAnsiTheme="minorHAnsi" w:cstheme="minorHAnsi"/>
        </w:rPr>
        <w:fldChar w:fldCharType="end"/>
      </w:r>
      <w:bookmarkEnd w:id="0"/>
      <w:r w:rsidR="00682D2C" w:rsidRPr="008E2498">
        <w:rPr>
          <w:rFonts w:asciiTheme="minorHAnsi" w:hAnsiTheme="minorHAnsi" w:cstheme="minorHAnsi"/>
        </w:rPr>
        <w:tab/>
        <w:t>Die Namen der Nachunternehmer sind bereits bei Angebotsabgabe anzugeben.</w:t>
      </w:r>
    </w:p>
    <w:p w14:paraId="3D832830" w14:textId="77777777" w:rsidR="00682D2C" w:rsidRPr="008E2498" w:rsidRDefault="00682D2C" w:rsidP="00682D2C">
      <w:pPr>
        <w:rPr>
          <w:rFonts w:asciiTheme="minorHAnsi" w:hAnsiTheme="minorHAnsi" w:cstheme="minorHAnsi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8E2498" w14:paraId="6A8D96D2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19E1252" w14:textId="77777777" w:rsidR="007A7D5E" w:rsidRPr="008E2498" w:rsidRDefault="007A7D5E" w:rsidP="003D4CB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OZ/Leistungsbereich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831B32D" w14:textId="77777777" w:rsidR="007A7D5E" w:rsidRPr="008E2498" w:rsidRDefault="007A7D5E" w:rsidP="002D4CA7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B38196" w14:textId="77777777" w:rsidR="007A7D5E" w:rsidRPr="008E2498" w:rsidRDefault="007A7D5E" w:rsidP="005558E5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7F5932" w14:textId="77777777" w:rsidR="007A7D5E" w:rsidRPr="008E2498" w:rsidRDefault="00A956F8" w:rsidP="005558E5">
            <w:pPr>
              <w:suppressAutoHyphens/>
              <w:jc w:val="left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t>Mein/Unser Betrieb ist auf die Leistung eingerichtet</w:t>
            </w:r>
            <w:r w:rsidR="005120EE" w:rsidRPr="008E249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B6148" w:rsidRPr="008E2498" w14:paraId="2386AD06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DFF751" w14:textId="6CD4FFF6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1FC707" w14:textId="7920F4BF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2320E5" w14:textId="55466FF5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B1EAB9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78BD06C1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A895BA" w14:textId="426C80A5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E84AC2D" w14:textId="005A2B05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CE2F9D" w14:textId="0A41ED36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05633D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782F0708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B91407" w14:textId="57901295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541F20A" w14:textId="1E30FF90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EF2487" w14:textId="1E35F6FA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59200A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1CE5644C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F2DB139" w14:textId="4D25B366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6F4A029" w14:textId="58C8F940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B1378A" w14:textId="17509DCE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AC592A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0FB001CD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457F62" w14:textId="3A601EA8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0349DA5" w14:textId="310EEE7B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908643" w14:textId="0AC2982B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7BAD30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19C4B1A3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41D682" w14:textId="1484DB44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ECF2C8A" w14:textId="24DFC38B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EC98F4" w14:textId="6654632A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B494FE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27CD9A67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DF7A21" w14:textId="47DC7713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D5D1B80" w14:textId="375D83B0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F503B2" w14:textId="4E6D2F47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9BA9CB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31B49615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5A92A1A" w14:textId="6FD0F6A8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5C0E244" w14:textId="1991C8C3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B514BC" w14:textId="4DBB9BA5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E93574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42760D8E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EE6FAE" w14:textId="3E93744E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13F4E11" w14:textId="08CFA1CE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A28C5C" w14:textId="314EF584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EF8961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5E5D3AA4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5F2C6B8" w14:textId="39E1B61E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DBE5B49" w14:textId="207F21D2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C0BC36" w14:textId="3D2D83FF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014267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2A03A2DE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99F7B86" w14:textId="23147850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6528445" w14:textId="484141CA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A91493" w14:textId="162DAC93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870625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1F7B6292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88BE800" w14:textId="63585F9D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A504188" w14:textId="0A85CDAF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EEF012" w14:textId="71423C32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7CD170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653C291E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814D4F" w14:textId="5058FFF9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A7FBA7A" w14:textId="4A306A3F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218793" w14:textId="150C3E3B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5B0784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B6148" w:rsidRPr="008E2498" w14:paraId="685DB285" w14:textId="77777777" w:rsidTr="001D05B1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025FC1" w14:textId="0160C98E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20529F" w14:textId="3E68CB27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0E59A2" w14:textId="11BC1ED9" w:rsidR="004B6148" w:rsidRPr="008E2498" w:rsidRDefault="004B6148" w:rsidP="004B6148">
            <w:pPr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2498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8E2498">
              <w:rPr>
                <w:rFonts w:asciiTheme="minorHAnsi" w:hAnsiTheme="minorHAnsi" w:cstheme="minorHAnsi"/>
                <w:szCs w:val="20"/>
              </w:rPr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t> </w:t>
            </w:r>
            <w:r w:rsidRPr="008E2498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915459" w14:textId="77777777" w:rsidR="004B6148" w:rsidRPr="008E2498" w:rsidRDefault="004B6148" w:rsidP="004B6148">
            <w:pPr>
              <w:jc w:val="center"/>
              <w:rPr>
                <w:rFonts w:asciiTheme="minorHAnsi" w:hAnsiTheme="minorHAnsi" w:cstheme="minorHAnsi"/>
              </w:rPr>
            </w:pPr>
            <w:r w:rsidRPr="008E2498">
              <w:rPr>
                <w:rFonts w:asciiTheme="minorHAnsi" w:hAnsiTheme="minorHAnsi" w:cstheme="min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2498">
              <w:rPr>
                <w:rFonts w:asciiTheme="minorHAnsi" w:hAnsiTheme="minorHAnsi" w:cstheme="minorHAnsi"/>
              </w:rPr>
              <w:instrText xml:space="preserve"> FORMCHECKBOX </w:instrText>
            </w:r>
            <w:r w:rsidR="005737D4">
              <w:rPr>
                <w:rFonts w:asciiTheme="minorHAnsi" w:hAnsiTheme="minorHAnsi" w:cstheme="minorHAnsi"/>
              </w:rPr>
            </w:r>
            <w:r w:rsidR="005737D4">
              <w:rPr>
                <w:rFonts w:asciiTheme="minorHAnsi" w:hAnsiTheme="minorHAnsi" w:cstheme="minorHAnsi"/>
              </w:rPr>
              <w:fldChar w:fldCharType="separate"/>
            </w:r>
            <w:r w:rsidRPr="008E2498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6D969080" w14:textId="77777777" w:rsidR="00682D2C" w:rsidRPr="008E2498" w:rsidRDefault="00682D2C" w:rsidP="00682D2C">
      <w:pPr>
        <w:rPr>
          <w:rFonts w:asciiTheme="minorHAnsi" w:hAnsiTheme="minorHAnsi" w:cstheme="minorHAnsi"/>
        </w:rPr>
      </w:pPr>
    </w:p>
    <w:sectPr w:rsidR="00682D2C" w:rsidRPr="008E2498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DFBAB" w14:textId="77777777" w:rsidR="007D1796" w:rsidRDefault="007D1796">
      <w:r>
        <w:separator/>
      </w:r>
    </w:p>
    <w:p w14:paraId="1A0CCA88" w14:textId="77777777" w:rsidR="007D1796" w:rsidRDefault="007D1796"/>
    <w:p w14:paraId="77C27D2C" w14:textId="77777777" w:rsidR="007D1796" w:rsidRDefault="007D1796"/>
  </w:endnote>
  <w:endnote w:type="continuationSeparator" w:id="0">
    <w:p w14:paraId="3B017D49" w14:textId="77777777" w:rsidR="007D1796" w:rsidRDefault="007D1796">
      <w:r>
        <w:continuationSeparator/>
      </w:r>
    </w:p>
    <w:p w14:paraId="43302EDD" w14:textId="77777777" w:rsidR="007D1796" w:rsidRDefault="007D1796"/>
    <w:p w14:paraId="2A82A9DB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7230736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016449C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515302E4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6202F0A" wp14:editId="1BB9425D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A2C615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7960AFE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7C770E2" w14:textId="77777777" w:rsidR="007A7D5E" w:rsidRPr="00046C8E" w:rsidRDefault="007A7D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265D4" w14:textId="77777777" w:rsidR="007D1796" w:rsidRDefault="007D1796">
      <w:r>
        <w:separator/>
      </w:r>
    </w:p>
    <w:p w14:paraId="5C793C12" w14:textId="77777777" w:rsidR="007D1796" w:rsidRDefault="007D1796"/>
    <w:p w14:paraId="32027860" w14:textId="77777777" w:rsidR="007D1796" w:rsidRDefault="007D1796"/>
  </w:footnote>
  <w:footnote w:type="continuationSeparator" w:id="0">
    <w:p w14:paraId="19BD2D5A" w14:textId="77777777" w:rsidR="007D1796" w:rsidRDefault="007D1796">
      <w:r>
        <w:continuationSeparator/>
      </w:r>
    </w:p>
    <w:p w14:paraId="09818414" w14:textId="77777777" w:rsidR="007D1796" w:rsidRDefault="007D1796"/>
    <w:p w14:paraId="48B4B773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503C" w14:textId="77777777" w:rsidR="007A7D5E" w:rsidRDefault="007A7D5E"/>
  <w:p w14:paraId="0B25C6AC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C2F7" w14:textId="77777777" w:rsidR="007A7D5E" w:rsidRPr="008E2498" w:rsidRDefault="007A7D5E" w:rsidP="00701419">
    <w:pPr>
      <w:pStyle w:val="Kopfzeile"/>
      <w:rPr>
        <w:rFonts w:asciiTheme="minorHAnsi" w:hAnsiTheme="minorHAnsi" w:cstheme="minorHAnsi"/>
      </w:rPr>
    </w:pPr>
    <w:r w:rsidRPr="008E2498">
      <w:rPr>
        <w:rFonts w:asciiTheme="minorHAnsi" w:hAnsiTheme="minorHAnsi" w:cstheme="minorHAnsi"/>
      </w:rPr>
      <w:t>233</w:t>
    </w:r>
  </w:p>
  <w:p w14:paraId="0F114092" w14:textId="77777777" w:rsidR="007A7D5E" w:rsidRPr="008E2498" w:rsidRDefault="007A7D5E" w:rsidP="00701419">
    <w:pPr>
      <w:pStyle w:val="UnterKopfzeile"/>
      <w:rPr>
        <w:rFonts w:asciiTheme="minorHAnsi" w:hAnsiTheme="minorHAnsi" w:cstheme="minorHAnsi"/>
      </w:rPr>
    </w:pPr>
    <w:r w:rsidRPr="008E2498">
      <w:rPr>
        <w:rFonts w:asciiTheme="minorHAnsi" w:hAnsiTheme="minorHAnsi" w:cstheme="minorHAnsi"/>
      </w:rP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30846857">
    <w:abstractNumId w:val="1"/>
  </w:num>
  <w:num w:numId="2" w16cid:durableId="1389452354">
    <w:abstractNumId w:val="5"/>
  </w:num>
  <w:num w:numId="3" w16cid:durableId="2021393109">
    <w:abstractNumId w:val="7"/>
  </w:num>
  <w:num w:numId="4" w16cid:durableId="360664524">
    <w:abstractNumId w:val="16"/>
  </w:num>
  <w:num w:numId="5" w16cid:durableId="209616088">
    <w:abstractNumId w:val="9"/>
  </w:num>
  <w:num w:numId="6" w16cid:durableId="6519369">
    <w:abstractNumId w:val="3"/>
  </w:num>
  <w:num w:numId="7" w16cid:durableId="1279608403">
    <w:abstractNumId w:val="12"/>
  </w:num>
  <w:num w:numId="8" w16cid:durableId="237983152">
    <w:abstractNumId w:val="8"/>
  </w:num>
  <w:num w:numId="9" w16cid:durableId="10303551">
    <w:abstractNumId w:val="15"/>
  </w:num>
  <w:num w:numId="10" w16cid:durableId="1866215347">
    <w:abstractNumId w:val="4"/>
  </w:num>
  <w:num w:numId="11" w16cid:durableId="1748258172">
    <w:abstractNumId w:val="11"/>
  </w:num>
  <w:num w:numId="12" w16cid:durableId="806170357">
    <w:abstractNumId w:val="11"/>
  </w:num>
  <w:num w:numId="13" w16cid:durableId="1107627569">
    <w:abstractNumId w:val="11"/>
  </w:num>
  <w:num w:numId="14" w16cid:durableId="1521236041">
    <w:abstractNumId w:val="11"/>
  </w:num>
  <w:num w:numId="15" w16cid:durableId="1841579465">
    <w:abstractNumId w:val="11"/>
  </w:num>
  <w:num w:numId="16" w16cid:durableId="1457482722">
    <w:abstractNumId w:val="2"/>
  </w:num>
  <w:num w:numId="17" w16cid:durableId="1650360048">
    <w:abstractNumId w:val="2"/>
  </w:num>
  <w:num w:numId="18" w16cid:durableId="183833939">
    <w:abstractNumId w:val="14"/>
  </w:num>
  <w:num w:numId="19" w16cid:durableId="2059081706">
    <w:abstractNumId w:val="13"/>
  </w:num>
  <w:num w:numId="20" w16cid:durableId="636373312">
    <w:abstractNumId w:val="10"/>
  </w:num>
  <w:num w:numId="21" w16cid:durableId="1469127290">
    <w:abstractNumId w:val="6"/>
  </w:num>
  <w:num w:numId="22" w16cid:durableId="9687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M1U1+H4eQG94mV/nWeGV7rI/gJaZpJcOWM5vYpLGdCxsfHXT9jrQ35hY0BxFsS7OMENKgpEdVfIh1DSi/FVuA==" w:salt="qMojDtSDIHeDtdmWg3Tu9g=="/>
  <w:defaultTabStop w:val="709"/>
  <w:autoHyphenation/>
  <w:hyphenationZone w:val="425"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9586C"/>
    <w:rsid w:val="000A42AA"/>
    <w:rsid w:val="000B158E"/>
    <w:rsid w:val="000E5B1B"/>
    <w:rsid w:val="000E7F83"/>
    <w:rsid w:val="000F5D12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05B1"/>
    <w:rsid w:val="001D2314"/>
    <w:rsid w:val="001E0C92"/>
    <w:rsid w:val="001F47CC"/>
    <w:rsid w:val="00250D0E"/>
    <w:rsid w:val="002517FD"/>
    <w:rsid w:val="00263542"/>
    <w:rsid w:val="00271F38"/>
    <w:rsid w:val="002748DF"/>
    <w:rsid w:val="0029505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77F7C"/>
    <w:rsid w:val="00392BDA"/>
    <w:rsid w:val="003A36E9"/>
    <w:rsid w:val="003B3A6F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028"/>
    <w:rsid w:val="00480ABD"/>
    <w:rsid w:val="004818FE"/>
    <w:rsid w:val="00483510"/>
    <w:rsid w:val="00492429"/>
    <w:rsid w:val="004B5912"/>
    <w:rsid w:val="004B6148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37D4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03CD"/>
    <w:rsid w:val="00643351"/>
    <w:rsid w:val="0066119D"/>
    <w:rsid w:val="00667DCD"/>
    <w:rsid w:val="00682D2C"/>
    <w:rsid w:val="006A13FA"/>
    <w:rsid w:val="006A5AED"/>
    <w:rsid w:val="006A66F3"/>
    <w:rsid w:val="006B0E39"/>
    <w:rsid w:val="006B7CF1"/>
    <w:rsid w:val="006D2B5B"/>
    <w:rsid w:val="006D70A3"/>
    <w:rsid w:val="00701419"/>
    <w:rsid w:val="007161DD"/>
    <w:rsid w:val="0071622D"/>
    <w:rsid w:val="00722E57"/>
    <w:rsid w:val="00724CA7"/>
    <w:rsid w:val="00734EDE"/>
    <w:rsid w:val="007633C2"/>
    <w:rsid w:val="0078194F"/>
    <w:rsid w:val="00782E76"/>
    <w:rsid w:val="0078695C"/>
    <w:rsid w:val="00786A48"/>
    <w:rsid w:val="007952CE"/>
    <w:rsid w:val="007A7D5E"/>
    <w:rsid w:val="007D1796"/>
    <w:rsid w:val="007E61DB"/>
    <w:rsid w:val="0081723D"/>
    <w:rsid w:val="00853162"/>
    <w:rsid w:val="008B1F06"/>
    <w:rsid w:val="008D6C61"/>
    <w:rsid w:val="008D764D"/>
    <w:rsid w:val="008E2498"/>
    <w:rsid w:val="008F52AA"/>
    <w:rsid w:val="008F6547"/>
    <w:rsid w:val="00910F0B"/>
    <w:rsid w:val="00962412"/>
    <w:rsid w:val="0097166A"/>
    <w:rsid w:val="009769C9"/>
    <w:rsid w:val="009A3215"/>
    <w:rsid w:val="009A33B4"/>
    <w:rsid w:val="009B2F02"/>
    <w:rsid w:val="009C14BE"/>
    <w:rsid w:val="009D6C25"/>
    <w:rsid w:val="009F3747"/>
    <w:rsid w:val="00A00872"/>
    <w:rsid w:val="00A12027"/>
    <w:rsid w:val="00A5084B"/>
    <w:rsid w:val="00A56EE8"/>
    <w:rsid w:val="00A73662"/>
    <w:rsid w:val="00A75824"/>
    <w:rsid w:val="00A90C84"/>
    <w:rsid w:val="00A956F8"/>
    <w:rsid w:val="00AA5FB0"/>
    <w:rsid w:val="00AB4B05"/>
    <w:rsid w:val="00AC56D5"/>
    <w:rsid w:val="00AC7F2D"/>
    <w:rsid w:val="00AD3234"/>
    <w:rsid w:val="00AD584D"/>
    <w:rsid w:val="00AE4AF0"/>
    <w:rsid w:val="00AF2BE2"/>
    <w:rsid w:val="00B003C3"/>
    <w:rsid w:val="00B13B12"/>
    <w:rsid w:val="00B14EF0"/>
    <w:rsid w:val="00B15244"/>
    <w:rsid w:val="00B23C01"/>
    <w:rsid w:val="00B40909"/>
    <w:rsid w:val="00B434E5"/>
    <w:rsid w:val="00B61D2B"/>
    <w:rsid w:val="00B96ADB"/>
    <w:rsid w:val="00BA5E42"/>
    <w:rsid w:val="00BC4E96"/>
    <w:rsid w:val="00BC6EAA"/>
    <w:rsid w:val="00C101BF"/>
    <w:rsid w:val="00C246AC"/>
    <w:rsid w:val="00C26124"/>
    <w:rsid w:val="00C2678D"/>
    <w:rsid w:val="00C30192"/>
    <w:rsid w:val="00C37BD7"/>
    <w:rsid w:val="00C51B2E"/>
    <w:rsid w:val="00C764C5"/>
    <w:rsid w:val="00C96E57"/>
    <w:rsid w:val="00CA5C9B"/>
    <w:rsid w:val="00CD54C7"/>
    <w:rsid w:val="00CF20A3"/>
    <w:rsid w:val="00CF64C4"/>
    <w:rsid w:val="00D05C74"/>
    <w:rsid w:val="00D40728"/>
    <w:rsid w:val="00D535AE"/>
    <w:rsid w:val="00D6072E"/>
    <w:rsid w:val="00D645E2"/>
    <w:rsid w:val="00D877A1"/>
    <w:rsid w:val="00DA276D"/>
    <w:rsid w:val="00DB65E1"/>
    <w:rsid w:val="00DB6C0D"/>
    <w:rsid w:val="00DC2EA6"/>
    <w:rsid w:val="00DC7D6F"/>
    <w:rsid w:val="00DC7E08"/>
    <w:rsid w:val="00DD5025"/>
    <w:rsid w:val="00DE2A24"/>
    <w:rsid w:val="00DE2F64"/>
    <w:rsid w:val="00DE420C"/>
    <w:rsid w:val="00DF3A57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92CF7"/>
    <w:rsid w:val="00FA0151"/>
    <w:rsid w:val="00FA0E20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34329653"/>
  <w15:docId w15:val="{8AAB521A-184D-4FA6-BBD7-4B7659BA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250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Adam</cp:lastModifiedBy>
  <cp:revision>20</cp:revision>
  <cp:lastPrinted>2010-02-09T14:25:00Z</cp:lastPrinted>
  <dcterms:created xsi:type="dcterms:W3CDTF">2023-12-07T09:30:00Z</dcterms:created>
  <dcterms:modified xsi:type="dcterms:W3CDTF">2026-08-06T10:56:00Z</dcterms:modified>
</cp:coreProperties>
</file>