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245"/>
        <w:gridCol w:w="2883"/>
        <w:gridCol w:w="1795"/>
      </w:tblGrid>
      <w:tr w:rsidR="00682D2C" w:rsidRPr="008E2498" w14:paraId="61564C61" w14:textId="77777777" w:rsidTr="008E2498">
        <w:trPr>
          <w:trHeight w:val="284"/>
        </w:trPr>
        <w:tc>
          <w:tcPr>
            <w:tcW w:w="5245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35CD5A18" w14:textId="77777777" w:rsidR="00682D2C" w:rsidRPr="008E2498" w:rsidRDefault="00682D2C" w:rsidP="002D4CA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20628C2" w14:textId="77777777" w:rsidR="00682D2C" w:rsidRPr="008E2498" w:rsidRDefault="00682D2C" w:rsidP="002D4CA7">
            <w:pPr>
              <w:rPr>
                <w:rFonts w:asciiTheme="minorHAnsi" w:hAnsiTheme="minorHAnsi" w:cstheme="minorHAnsi"/>
              </w:rPr>
            </w:pPr>
          </w:p>
        </w:tc>
      </w:tr>
      <w:tr w:rsidR="00682D2C" w:rsidRPr="008E2498" w14:paraId="5E757427" w14:textId="77777777" w:rsidTr="008E2498">
        <w:trPr>
          <w:trHeight w:val="284"/>
        </w:trPr>
        <w:tc>
          <w:tcPr>
            <w:tcW w:w="5245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6BCFE07" w14:textId="77777777" w:rsidR="00682D2C" w:rsidRPr="008E2498" w:rsidRDefault="00682D2C" w:rsidP="002D4CA7">
            <w:pPr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</w:rPr>
              <w:t>Bieter</w:t>
            </w:r>
          </w:p>
        </w:tc>
        <w:tc>
          <w:tcPr>
            <w:tcW w:w="28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B6A35BF" w14:textId="77777777" w:rsidR="00682D2C" w:rsidRPr="008E2498" w:rsidRDefault="00682D2C" w:rsidP="002D4CA7">
            <w:pPr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49CCD1C" w14:textId="77777777" w:rsidR="00682D2C" w:rsidRPr="008E2498" w:rsidRDefault="00682D2C" w:rsidP="002D4CA7">
            <w:pPr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</w:rPr>
              <w:t>Datum</w:t>
            </w:r>
          </w:p>
        </w:tc>
      </w:tr>
      <w:tr w:rsidR="00682D2C" w:rsidRPr="008E2498" w14:paraId="1D4CD120" w14:textId="77777777" w:rsidTr="008E2498">
        <w:trPr>
          <w:trHeight w:val="284"/>
        </w:trPr>
        <w:tc>
          <w:tcPr>
            <w:tcW w:w="5245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AF5D2DC" w14:textId="71AB8715" w:rsidR="00682D2C" w:rsidRPr="008E2498" w:rsidRDefault="004B6148" w:rsidP="002D4CA7">
            <w:pPr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E2498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8E2498">
              <w:rPr>
                <w:rFonts w:asciiTheme="minorHAnsi" w:hAnsiTheme="minorHAnsi" w:cstheme="minorHAnsi"/>
                <w:szCs w:val="20"/>
              </w:rPr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28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3A721D5" w14:textId="75BB3DA8" w:rsidR="00682D2C" w:rsidRPr="008E2498" w:rsidRDefault="008E2498" w:rsidP="002D4CA7">
            <w:pPr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</w:rPr>
              <w:t>WILL 2026-0</w:t>
            </w:r>
            <w:r w:rsidR="00C44682">
              <w:rPr>
                <w:rFonts w:asciiTheme="minorHAnsi" w:hAnsiTheme="minorHAnsi" w:cstheme="minorHAnsi"/>
              </w:rPr>
              <w:t>2</w:t>
            </w:r>
            <w:r w:rsidRPr="008E2498">
              <w:rPr>
                <w:rFonts w:asciiTheme="minorHAnsi" w:hAnsiTheme="minorHAnsi" w:cstheme="minorHAnsi"/>
              </w:rPr>
              <w:t xml:space="preserve"> Erweiterung DGH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DC9AF09" w14:textId="3585D52B" w:rsidR="00682D2C" w:rsidRPr="008E2498" w:rsidRDefault="004B6148" w:rsidP="002D4CA7">
            <w:pPr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E2498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8E2498">
              <w:rPr>
                <w:rFonts w:asciiTheme="minorHAnsi" w:hAnsiTheme="minorHAnsi" w:cstheme="minorHAnsi"/>
                <w:szCs w:val="20"/>
              </w:rPr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682D2C" w:rsidRPr="008E2498" w14:paraId="615907F4" w14:textId="77777777" w:rsidTr="008E2498">
        <w:trPr>
          <w:trHeight w:val="284"/>
        </w:trPr>
        <w:tc>
          <w:tcPr>
            <w:tcW w:w="5245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FF7ED6" w14:textId="77777777" w:rsidR="00682D2C" w:rsidRPr="008E2498" w:rsidRDefault="00682D2C" w:rsidP="002D4CA7">
            <w:pPr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</w:rPr>
              <w:t>Baumaßnahme</w:t>
            </w:r>
          </w:p>
        </w:tc>
        <w:tc>
          <w:tcPr>
            <w:tcW w:w="4678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2B192C9" w14:textId="77777777" w:rsidR="00682D2C" w:rsidRPr="008E2498" w:rsidRDefault="00682D2C" w:rsidP="002D4CA7">
            <w:pPr>
              <w:rPr>
                <w:rFonts w:asciiTheme="minorHAnsi" w:hAnsiTheme="minorHAnsi" w:cstheme="minorHAnsi"/>
              </w:rPr>
            </w:pPr>
          </w:p>
        </w:tc>
      </w:tr>
      <w:tr w:rsidR="006403CD" w:rsidRPr="008E2498" w14:paraId="52BF77AF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34AC582D" w14:textId="70975A91" w:rsidR="006403CD" w:rsidRPr="008E2498" w:rsidRDefault="008E2498" w:rsidP="006403CD">
            <w:pPr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</w:rPr>
              <w:t>Erweiterung DGH Willmersdorf</w:t>
            </w:r>
          </w:p>
        </w:tc>
      </w:tr>
      <w:tr w:rsidR="006403CD" w:rsidRPr="008E2498" w14:paraId="638EF050" w14:textId="77777777" w:rsidTr="000A4F3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165F5D67" w14:textId="797A68E7" w:rsidR="006403CD" w:rsidRPr="008E2498" w:rsidRDefault="006403CD" w:rsidP="006403CD">
            <w:pPr>
              <w:rPr>
                <w:rFonts w:asciiTheme="minorHAnsi" w:hAnsiTheme="minorHAnsi" w:cstheme="minorHAnsi"/>
              </w:rPr>
            </w:pPr>
          </w:p>
        </w:tc>
      </w:tr>
      <w:tr w:rsidR="00377F7C" w:rsidRPr="008E2498" w14:paraId="5C983B09" w14:textId="77777777" w:rsidTr="008E2498">
        <w:trPr>
          <w:trHeight w:val="211"/>
        </w:trPr>
        <w:tc>
          <w:tcPr>
            <w:tcW w:w="5245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A61A3B" w14:textId="77777777" w:rsidR="00377F7C" w:rsidRPr="008E2498" w:rsidRDefault="00377F7C" w:rsidP="00377F7C">
            <w:pPr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</w:rPr>
              <w:t>Leistung</w:t>
            </w:r>
          </w:p>
        </w:tc>
        <w:tc>
          <w:tcPr>
            <w:tcW w:w="4678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8493C39" w14:textId="77777777" w:rsidR="00377F7C" w:rsidRPr="008E2498" w:rsidRDefault="00377F7C" w:rsidP="00377F7C">
            <w:pPr>
              <w:rPr>
                <w:rFonts w:asciiTheme="minorHAnsi" w:hAnsiTheme="minorHAnsi" w:cstheme="minorHAnsi"/>
              </w:rPr>
            </w:pPr>
          </w:p>
        </w:tc>
      </w:tr>
      <w:tr w:rsidR="00377F7C" w:rsidRPr="008E2498" w14:paraId="281FEF7E" w14:textId="77777777" w:rsidTr="00B15244">
        <w:trPr>
          <w:trHeight w:val="59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  <w:vAlign w:val="center"/>
          </w:tcPr>
          <w:p w14:paraId="571DAA6D" w14:textId="7497F668" w:rsidR="00377F7C" w:rsidRPr="008E2498" w:rsidRDefault="00C44682" w:rsidP="00377F7C">
            <w:pPr>
              <w:rPr>
                <w:rFonts w:asciiTheme="minorHAnsi" w:hAnsiTheme="minorHAnsi" w:cstheme="minorHAnsi"/>
              </w:rPr>
            </w:pPr>
            <w:r w:rsidRPr="00C44682">
              <w:rPr>
                <w:rFonts w:asciiTheme="minorHAnsi" w:hAnsiTheme="minorHAnsi" w:cstheme="minorHAnsi"/>
              </w:rPr>
              <w:t xml:space="preserve">Los 02 – Dachdecker- </w:t>
            </w:r>
            <w:proofErr w:type="gramStart"/>
            <w:r w:rsidRPr="00C44682">
              <w:rPr>
                <w:rFonts w:asciiTheme="minorHAnsi" w:hAnsiTheme="minorHAnsi" w:cstheme="minorHAnsi"/>
              </w:rPr>
              <w:t>/  Dachklempnerarbeiten</w:t>
            </w:r>
            <w:proofErr w:type="gramEnd"/>
          </w:p>
        </w:tc>
      </w:tr>
    </w:tbl>
    <w:p w14:paraId="6C336AB8" w14:textId="77777777" w:rsidR="00682D2C" w:rsidRPr="008E2498" w:rsidRDefault="00682D2C" w:rsidP="00682D2C">
      <w:pPr>
        <w:rPr>
          <w:rFonts w:asciiTheme="minorHAnsi" w:hAnsiTheme="minorHAnsi" w:cstheme="minorHAnsi"/>
        </w:rPr>
      </w:pPr>
    </w:p>
    <w:p w14:paraId="0B920CA8" w14:textId="77777777" w:rsidR="00682D2C" w:rsidRPr="008E2498" w:rsidRDefault="00682D2C" w:rsidP="00682D2C">
      <w:pPr>
        <w:rPr>
          <w:rFonts w:asciiTheme="minorHAnsi" w:hAnsiTheme="minorHAnsi" w:cstheme="minorHAnsi"/>
          <w:b/>
        </w:rPr>
      </w:pPr>
      <w:r w:rsidRPr="008E2498">
        <w:rPr>
          <w:rFonts w:asciiTheme="minorHAnsi" w:hAnsiTheme="minorHAnsi" w:cstheme="minorHAnsi"/>
          <w:b/>
        </w:rPr>
        <w:t>Verzeichnis der Nachunternehmerleistungen</w:t>
      </w:r>
    </w:p>
    <w:p w14:paraId="7CFC4D96" w14:textId="77777777" w:rsidR="005120EE" w:rsidRPr="008E2498" w:rsidRDefault="005120EE" w:rsidP="005120EE">
      <w:pPr>
        <w:rPr>
          <w:rFonts w:asciiTheme="minorHAnsi" w:hAnsiTheme="minorHAnsi" w:cstheme="minorHAnsi"/>
          <w:b/>
        </w:rPr>
      </w:pPr>
      <w:r w:rsidRPr="008E2498">
        <w:rPr>
          <w:rFonts w:asciiTheme="minorHAnsi" w:hAnsiTheme="minorHAnsi" w:cstheme="minorHAnsi"/>
        </w:rPr>
        <w:t>Zur Ausführung der im Angebot enthaltenen Leistungen benenne ich Art und Umfang der durch Nachunternehmer auszuführenden Teilleistungen der Leistungsbeschreibung und auf Verlangen der Vergabestelle die Namen der Nachunternehmer:</w:t>
      </w:r>
    </w:p>
    <w:p w14:paraId="76397B69" w14:textId="77777777" w:rsidR="00682D2C" w:rsidRPr="008E2498" w:rsidRDefault="00682D2C" w:rsidP="00682D2C">
      <w:pPr>
        <w:rPr>
          <w:rFonts w:asciiTheme="minorHAnsi" w:hAnsiTheme="minorHAnsi" w:cstheme="minorHAnsi"/>
        </w:rPr>
      </w:pPr>
    </w:p>
    <w:p w14:paraId="1640582B" w14:textId="2FC81297" w:rsidR="00682D2C" w:rsidRPr="008E2498" w:rsidRDefault="0071622D" w:rsidP="00AF2BE2">
      <w:pPr>
        <w:rPr>
          <w:rFonts w:asciiTheme="minorHAnsi" w:hAnsiTheme="minorHAnsi" w:cstheme="minorHAnsi"/>
        </w:rPr>
      </w:pPr>
      <w:r w:rsidRPr="008E2498">
        <w:rPr>
          <w:rFonts w:asciiTheme="minorHAnsi" w:hAnsiTheme="minorHAnsi" w:cstheme="minorHAnsi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Kontrollkästchen1"/>
      <w:r w:rsidRPr="008E2498">
        <w:rPr>
          <w:rFonts w:asciiTheme="minorHAnsi" w:hAnsiTheme="minorHAnsi" w:cstheme="minorHAnsi"/>
        </w:rPr>
        <w:instrText xml:space="preserve"> FORMCHECKBOX </w:instrText>
      </w:r>
      <w:r w:rsidR="00852A06">
        <w:rPr>
          <w:rFonts w:asciiTheme="minorHAnsi" w:hAnsiTheme="minorHAnsi" w:cstheme="minorHAnsi"/>
        </w:rPr>
      </w:r>
      <w:r w:rsidR="00852A06">
        <w:rPr>
          <w:rFonts w:asciiTheme="minorHAnsi" w:hAnsiTheme="minorHAnsi" w:cstheme="minorHAnsi"/>
        </w:rPr>
        <w:fldChar w:fldCharType="separate"/>
      </w:r>
      <w:r w:rsidRPr="008E2498">
        <w:rPr>
          <w:rFonts w:asciiTheme="minorHAnsi" w:hAnsiTheme="minorHAnsi" w:cstheme="minorHAnsi"/>
        </w:rPr>
        <w:fldChar w:fldCharType="end"/>
      </w:r>
      <w:bookmarkEnd w:id="0"/>
      <w:r w:rsidR="00682D2C" w:rsidRPr="008E2498">
        <w:rPr>
          <w:rFonts w:asciiTheme="minorHAnsi" w:hAnsiTheme="minorHAnsi" w:cstheme="minorHAnsi"/>
        </w:rPr>
        <w:tab/>
        <w:t>Die Namen der Nachunternehmer sind bereits bei Angebotsabgabe anzugeben.</w:t>
      </w:r>
    </w:p>
    <w:p w14:paraId="3D832830" w14:textId="77777777" w:rsidR="00682D2C" w:rsidRPr="008E2498" w:rsidRDefault="00682D2C" w:rsidP="00682D2C">
      <w:pPr>
        <w:rPr>
          <w:rFonts w:asciiTheme="minorHAnsi" w:hAnsiTheme="minorHAnsi" w:cstheme="minorHAnsi"/>
        </w:rPr>
      </w:pPr>
    </w:p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8E2498" w14:paraId="6A8D96D2" w14:textId="77777777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19E1252" w14:textId="77777777" w:rsidR="007A7D5E" w:rsidRPr="008E2498" w:rsidRDefault="007A7D5E" w:rsidP="003D4CB8">
            <w:pPr>
              <w:jc w:val="center"/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</w:rPr>
              <w:t>OZ/Leistungsbereich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831B32D" w14:textId="77777777" w:rsidR="007A7D5E" w:rsidRPr="008E2498" w:rsidRDefault="007A7D5E" w:rsidP="002D4CA7">
            <w:pPr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</w:rPr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5B38196" w14:textId="77777777" w:rsidR="007A7D5E" w:rsidRPr="008E2498" w:rsidRDefault="007A7D5E" w:rsidP="005558E5">
            <w:pPr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</w:rP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27F5932" w14:textId="77777777" w:rsidR="007A7D5E" w:rsidRPr="008E2498" w:rsidRDefault="00A956F8" w:rsidP="005558E5">
            <w:pPr>
              <w:suppressAutoHyphens/>
              <w:jc w:val="left"/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</w:rPr>
              <w:t>Mein/Unser Betrieb ist auf die Leistung eingerichtet</w:t>
            </w:r>
            <w:r w:rsidR="005120EE" w:rsidRPr="008E2498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4B6148" w:rsidRPr="008E2498" w14:paraId="2386AD06" w14:textId="77777777" w:rsidTr="001D05B1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4DFF751" w14:textId="6CD4FFF6" w:rsidR="004B6148" w:rsidRPr="008E2498" w:rsidRDefault="004B6148" w:rsidP="004B6148">
            <w:pPr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E2498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8E2498">
              <w:rPr>
                <w:rFonts w:asciiTheme="minorHAnsi" w:hAnsiTheme="minorHAnsi" w:cstheme="minorHAnsi"/>
                <w:szCs w:val="20"/>
              </w:rPr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1FC707" w14:textId="7920F4BF" w:rsidR="004B6148" w:rsidRPr="008E2498" w:rsidRDefault="004B6148" w:rsidP="004B6148">
            <w:pPr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E2498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8E2498">
              <w:rPr>
                <w:rFonts w:asciiTheme="minorHAnsi" w:hAnsiTheme="minorHAnsi" w:cstheme="minorHAnsi"/>
                <w:szCs w:val="20"/>
              </w:rPr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12320E5" w14:textId="55466FF5" w:rsidR="004B6148" w:rsidRPr="008E2498" w:rsidRDefault="004B6148" w:rsidP="004B6148">
            <w:pPr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E2498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8E2498">
              <w:rPr>
                <w:rFonts w:asciiTheme="minorHAnsi" w:hAnsiTheme="minorHAnsi" w:cstheme="minorHAnsi"/>
                <w:szCs w:val="20"/>
              </w:rPr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BB1EAB9" w14:textId="77777777" w:rsidR="004B6148" w:rsidRPr="008E2498" w:rsidRDefault="004B6148" w:rsidP="004B6148">
            <w:pPr>
              <w:jc w:val="center"/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2498">
              <w:rPr>
                <w:rFonts w:asciiTheme="minorHAnsi" w:hAnsiTheme="minorHAnsi" w:cstheme="minorHAnsi"/>
              </w:rPr>
              <w:instrText xml:space="preserve"> FORMCHECKBOX </w:instrText>
            </w:r>
            <w:r w:rsidR="00852A06">
              <w:rPr>
                <w:rFonts w:asciiTheme="minorHAnsi" w:hAnsiTheme="minorHAnsi" w:cstheme="minorHAnsi"/>
              </w:rPr>
            </w:r>
            <w:r w:rsidR="00852A06">
              <w:rPr>
                <w:rFonts w:asciiTheme="minorHAnsi" w:hAnsiTheme="minorHAnsi" w:cstheme="minorHAnsi"/>
              </w:rPr>
              <w:fldChar w:fldCharType="separate"/>
            </w:r>
            <w:r w:rsidRPr="008E2498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4B6148" w:rsidRPr="008E2498" w14:paraId="78BD06C1" w14:textId="77777777" w:rsidTr="001D05B1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0A895BA" w14:textId="426C80A5" w:rsidR="004B6148" w:rsidRPr="008E2498" w:rsidRDefault="004B6148" w:rsidP="004B6148">
            <w:pPr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E2498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8E2498">
              <w:rPr>
                <w:rFonts w:asciiTheme="minorHAnsi" w:hAnsiTheme="minorHAnsi" w:cstheme="minorHAnsi"/>
                <w:szCs w:val="20"/>
              </w:rPr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E84AC2D" w14:textId="005A2B05" w:rsidR="004B6148" w:rsidRPr="008E2498" w:rsidRDefault="004B6148" w:rsidP="004B6148">
            <w:pPr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E2498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8E2498">
              <w:rPr>
                <w:rFonts w:asciiTheme="minorHAnsi" w:hAnsiTheme="minorHAnsi" w:cstheme="minorHAnsi"/>
                <w:szCs w:val="20"/>
              </w:rPr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2CE2F9D" w14:textId="0A41ED36" w:rsidR="004B6148" w:rsidRPr="008E2498" w:rsidRDefault="004B6148" w:rsidP="004B6148">
            <w:pPr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E2498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8E2498">
              <w:rPr>
                <w:rFonts w:asciiTheme="minorHAnsi" w:hAnsiTheme="minorHAnsi" w:cstheme="minorHAnsi"/>
                <w:szCs w:val="20"/>
              </w:rPr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B05633D" w14:textId="77777777" w:rsidR="004B6148" w:rsidRPr="008E2498" w:rsidRDefault="004B6148" w:rsidP="004B6148">
            <w:pPr>
              <w:jc w:val="center"/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2498">
              <w:rPr>
                <w:rFonts w:asciiTheme="minorHAnsi" w:hAnsiTheme="minorHAnsi" w:cstheme="minorHAnsi"/>
              </w:rPr>
              <w:instrText xml:space="preserve"> FORMCHECKBOX </w:instrText>
            </w:r>
            <w:r w:rsidR="00852A06">
              <w:rPr>
                <w:rFonts w:asciiTheme="minorHAnsi" w:hAnsiTheme="minorHAnsi" w:cstheme="minorHAnsi"/>
              </w:rPr>
            </w:r>
            <w:r w:rsidR="00852A06">
              <w:rPr>
                <w:rFonts w:asciiTheme="minorHAnsi" w:hAnsiTheme="minorHAnsi" w:cstheme="minorHAnsi"/>
              </w:rPr>
              <w:fldChar w:fldCharType="separate"/>
            </w:r>
            <w:r w:rsidRPr="008E2498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4B6148" w:rsidRPr="008E2498" w14:paraId="782F0708" w14:textId="77777777" w:rsidTr="001D05B1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B91407" w14:textId="57901295" w:rsidR="004B6148" w:rsidRPr="008E2498" w:rsidRDefault="004B6148" w:rsidP="004B6148">
            <w:pPr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E2498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8E2498">
              <w:rPr>
                <w:rFonts w:asciiTheme="minorHAnsi" w:hAnsiTheme="minorHAnsi" w:cstheme="minorHAnsi"/>
                <w:szCs w:val="20"/>
              </w:rPr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541F20A" w14:textId="1E30FF90" w:rsidR="004B6148" w:rsidRPr="008E2498" w:rsidRDefault="004B6148" w:rsidP="004B6148">
            <w:pPr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E2498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8E2498">
              <w:rPr>
                <w:rFonts w:asciiTheme="minorHAnsi" w:hAnsiTheme="minorHAnsi" w:cstheme="minorHAnsi"/>
                <w:szCs w:val="20"/>
              </w:rPr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DEF2487" w14:textId="1E35F6FA" w:rsidR="004B6148" w:rsidRPr="008E2498" w:rsidRDefault="004B6148" w:rsidP="004B6148">
            <w:pPr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E2498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8E2498">
              <w:rPr>
                <w:rFonts w:asciiTheme="minorHAnsi" w:hAnsiTheme="minorHAnsi" w:cstheme="minorHAnsi"/>
                <w:szCs w:val="20"/>
              </w:rPr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A59200A" w14:textId="77777777" w:rsidR="004B6148" w:rsidRPr="008E2498" w:rsidRDefault="004B6148" w:rsidP="004B6148">
            <w:pPr>
              <w:jc w:val="center"/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2498">
              <w:rPr>
                <w:rFonts w:asciiTheme="minorHAnsi" w:hAnsiTheme="minorHAnsi" w:cstheme="minorHAnsi"/>
              </w:rPr>
              <w:instrText xml:space="preserve"> FORMCHECKBOX </w:instrText>
            </w:r>
            <w:r w:rsidR="00852A06">
              <w:rPr>
                <w:rFonts w:asciiTheme="minorHAnsi" w:hAnsiTheme="minorHAnsi" w:cstheme="minorHAnsi"/>
              </w:rPr>
            </w:r>
            <w:r w:rsidR="00852A06">
              <w:rPr>
                <w:rFonts w:asciiTheme="minorHAnsi" w:hAnsiTheme="minorHAnsi" w:cstheme="minorHAnsi"/>
              </w:rPr>
              <w:fldChar w:fldCharType="separate"/>
            </w:r>
            <w:r w:rsidRPr="008E2498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4B6148" w:rsidRPr="008E2498" w14:paraId="1CE5644C" w14:textId="77777777" w:rsidTr="001D05B1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F2DB139" w14:textId="4D25B366" w:rsidR="004B6148" w:rsidRPr="008E2498" w:rsidRDefault="004B6148" w:rsidP="004B6148">
            <w:pPr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E2498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8E2498">
              <w:rPr>
                <w:rFonts w:asciiTheme="minorHAnsi" w:hAnsiTheme="minorHAnsi" w:cstheme="minorHAnsi"/>
                <w:szCs w:val="20"/>
              </w:rPr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6F4A029" w14:textId="58C8F940" w:rsidR="004B6148" w:rsidRPr="008E2498" w:rsidRDefault="004B6148" w:rsidP="004B6148">
            <w:pPr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E2498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8E2498">
              <w:rPr>
                <w:rFonts w:asciiTheme="minorHAnsi" w:hAnsiTheme="minorHAnsi" w:cstheme="minorHAnsi"/>
                <w:szCs w:val="20"/>
              </w:rPr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1B1378A" w14:textId="17509DCE" w:rsidR="004B6148" w:rsidRPr="008E2498" w:rsidRDefault="004B6148" w:rsidP="004B6148">
            <w:pPr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E2498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8E2498">
              <w:rPr>
                <w:rFonts w:asciiTheme="minorHAnsi" w:hAnsiTheme="minorHAnsi" w:cstheme="minorHAnsi"/>
                <w:szCs w:val="20"/>
              </w:rPr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6AC592A" w14:textId="77777777" w:rsidR="004B6148" w:rsidRPr="008E2498" w:rsidRDefault="004B6148" w:rsidP="004B6148">
            <w:pPr>
              <w:jc w:val="center"/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2498">
              <w:rPr>
                <w:rFonts w:asciiTheme="minorHAnsi" w:hAnsiTheme="minorHAnsi" w:cstheme="minorHAnsi"/>
              </w:rPr>
              <w:instrText xml:space="preserve"> FORMCHECKBOX </w:instrText>
            </w:r>
            <w:r w:rsidR="00852A06">
              <w:rPr>
                <w:rFonts w:asciiTheme="minorHAnsi" w:hAnsiTheme="minorHAnsi" w:cstheme="minorHAnsi"/>
              </w:rPr>
            </w:r>
            <w:r w:rsidR="00852A06">
              <w:rPr>
                <w:rFonts w:asciiTheme="minorHAnsi" w:hAnsiTheme="minorHAnsi" w:cstheme="minorHAnsi"/>
              </w:rPr>
              <w:fldChar w:fldCharType="separate"/>
            </w:r>
            <w:r w:rsidRPr="008E2498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4B6148" w:rsidRPr="008E2498" w14:paraId="0FB001CD" w14:textId="77777777" w:rsidTr="001D05B1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7457F62" w14:textId="3A601EA8" w:rsidR="004B6148" w:rsidRPr="008E2498" w:rsidRDefault="004B6148" w:rsidP="004B6148">
            <w:pPr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E2498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8E2498">
              <w:rPr>
                <w:rFonts w:asciiTheme="minorHAnsi" w:hAnsiTheme="minorHAnsi" w:cstheme="minorHAnsi"/>
                <w:szCs w:val="20"/>
              </w:rPr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0349DA5" w14:textId="310EEE7B" w:rsidR="004B6148" w:rsidRPr="008E2498" w:rsidRDefault="004B6148" w:rsidP="004B6148">
            <w:pPr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E2498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8E2498">
              <w:rPr>
                <w:rFonts w:asciiTheme="minorHAnsi" w:hAnsiTheme="minorHAnsi" w:cstheme="minorHAnsi"/>
                <w:szCs w:val="20"/>
              </w:rPr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D908643" w14:textId="0AC2982B" w:rsidR="004B6148" w:rsidRPr="008E2498" w:rsidRDefault="004B6148" w:rsidP="004B6148">
            <w:pPr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E2498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8E2498">
              <w:rPr>
                <w:rFonts w:asciiTheme="minorHAnsi" w:hAnsiTheme="minorHAnsi" w:cstheme="minorHAnsi"/>
                <w:szCs w:val="20"/>
              </w:rPr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C7BAD30" w14:textId="77777777" w:rsidR="004B6148" w:rsidRPr="008E2498" w:rsidRDefault="004B6148" w:rsidP="004B6148">
            <w:pPr>
              <w:jc w:val="center"/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2498">
              <w:rPr>
                <w:rFonts w:asciiTheme="minorHAnsi" w:hAnsiTheme="minorHAnsi" w:cstheme="minorHAnsi"/>
              </w:rPr>
              <w:instrText xml:space="preserve"> FORMCHECKBOX </w:instrText>
            </w:r>
            <w:r w:rsidR="00852A06">
              <w:rPr>
                <w:rFonts w:asciiTheme="minorHAnsi" w:hAnsiTheme="minorHAnsi" w:cstheme="minorHAnsi"/>
              </w:rPr>
            </w:r>
            <w:r w:rsidR="00852A06">
              <w:rPr>
                <w:rFonts w:asciiTheme="minorHAnsi" w:hAnsiTheme="minorHAnsi" w:cstheme="minorHAnsi"/>
              </w:rPr>
              <w:fldChar w:fldCharType="separate"/>
            </w:r>
            <w:r w:rsidRPr="008E2498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4B6148" w:rsidRPr="008E2498" w14:paraId="19C4B1A3" w14:textId="77777777" w:rsidTr="001D05B1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E41D682" w14:textId="1484DB44" w:rsidR="004B6148" w:rsidRPr="008E2498" w:rsidRDefault="004B6148" w:rsidP="004B6148">
            <w:pPr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E2498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8E2498">
              <w:rPr>
                <w:rFonts w:asciiTheme="minorHAnsi" w:hAnsiTheme="minorHAnsi" w:cstheme="minorHAnsi"/>
                <w:szCs w:val="20"/>
              </w:rPr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ECF2C8A" w14:textId="24DFC38B" w:rsidR="004B6148" w:rsidRPr="008E2498" w:rsidRDefault="004B6148" w:rsidP="004B6148">
            <w:pPr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E2498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8E2498">
              <w:rPr>
                <w:rFonts w:asciiTheme="minorHAnsi" w:hAnsiTheme="minorHAnsi" w:cstheme="minorHAnsi"/>
                <w:szCs w:val="20"/>
              </w:rPr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CEC98F4" w14:textId="6654632A" w:rsidR="004B6148" w:rsidRPr="008E2498" w:rsidRDefault="004B6148" w:rsidP="004B6148">
            <w:pPr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E2498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8E2498">
              <w:rPr>
                <w:rFonts w:asciiTheme="minorHAnsi" w:hAnsiTheme="minorHAnsi" w:cstheme="minorHAnsi"/>
                <w:szCs w:val="20"/>
              </w:rPr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BB494FE" w14:textId="77777777" w:rsidR="004B6148" w:rsidRPr="008E2498" w:rsidRDefault="004B6148" w:rsidP="004B6148">
            <w:pPr>
              <w:jc w:val="center"/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2498">
              <w:rPr>
                <w:rFonts w:asciiTheme="minorHAnsi" w:hAnsiTheme="minorHAnsi" w:cstheme="minorHAnsi"/>
              </w:rPr>
              <w:instrText xml:space="preserve"> FORMCHECKBOX </w:instrText>
            </w:r>
            <w:r w:rsidR="00852A06">
              <w:rPr>
                <w:rFonts w:asciiTheme="minorHAnsi" w:hAnsiTheme="minorHAnsi" w:cstheme="minorHAnsi"/>
              </w:rPr>
            </w:r>
            <w:r w:rsidR="00852A06">
              <w:rPr>
                <w:rFonts w:asciiTheme="minorHAnsi" w:hAnsiTheme="minorHAnsi" w:cstheme="minorHAnsi"/>
              </w:rPr>
              <w:fldChar w:fldCharType="separate"/>
            </w:r>
            <w:r w:rsidRPr="008E2498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4B6148" w:rsidRPr="008E2498" w14:paraId="27CD9A67" w14:textId="77777777" w:rsidTr="001D05B1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9DF7A21" w14:textId="47DC7713" w:rsidR="004B6148" w:rsidRPr="008E2498" w:rsidRDefault="004B6148" w:rsidP="004B6148">
            <w:pPr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E2498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8E2498">
              <w:rPr>
                <w:rFonts w:asciiTheme="minorHAnsi" w:hAnsiTheme="minorHAnsi" w:cstheme="minorHAnsi"/>
                <w:szCs w:val="20"/>
              </w:rPr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D5D1B80" w14:textId="375D83B0" w:rsidR="004B6148" w:rsidRPr="008E2498" w:rsidRDefault="004B6148" w:rsidP="004B6148">
            <w:pPr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E2498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8E2498">
              <w:rPr>
                <w:rFonts w:asciiTheme="minorHAnsi" w:hAnsiTheme="minorHAnsi" w:cstheme="minorHAnsi"/>
                <w:szCs w:val="20"/>
              </w:rPr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7F503B2" w14:textId="4E6D2F47" w:rsidR="004B6148" w:rsidRPr="008E2498" w:rsidRDefault="004B6148" w:rsidP="004B6148">
            <w:pPr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E2498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8E2498">
              <w:rPr>
                <w:rFonts w:asciiTheme="minorHAnsi" w:hAnsiTheme="minorHAnsi" w:cstheme="minorHAnsi"/>
                <w:szCs w:val="20"/>
              </w:rPr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D9BA9CB" w14:textId="77777777" w:rsidR="004B6148" w:rsidRPr="008E2498" w:rsidRDefault="004B6148" w:rsidP="004B6148">
            <w:pPr>
              <w:jc w:val="center"/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2498">
              <w:rPr>
                <w:rFonts w:asciiTheme="minorHAnsi" w:hAnsiTheme="minorHAnsi" w:cstheme="minorHAnsi"/>
              </w:rPr>
              <w:instrText xml:space="preserve"> FORMCHECKBOX </w:instrText>
            </w:r>
            <w:r w:rsidR="00852A06">
              <w:rPr>
                <w:rFonts w:asciiTheme="minorHAnsi" w:hAnsiTheme="minorHAnsi" w:cstheme="minorHAnsi"/>
              </w:rPr>
            </w:r>
            <w:r w:rsidR="00852A06">
              <w:rPr>
                <w:rFonts w:asciiTheme="minorHAnsi" w:hAnsiTheme="minorHAnsi" w:cstheme="minorHAnsi"/>
              </w:rPr>
              <w:fldChar w:fldCharType="separate"/>
            </w:r>
            <w:r w:rsidRPr="008E2498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4B6148" w:rsidRPr="008E2498" w14:paraId="31B49615" w14:textId="77777777" w:rsidTr="001D05B1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5A92A1A" w14:textId="6FD0F6A8" w:rsidR="004B6148" w:rsidRPr="008E2498" w:rsidRDefault="004B6148" w:rsidP="004B6148">
            <w:pPr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E2498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8E2498">
              <w:rPr>
                <w:rFonts w:asciiTheme="minorHAnsi" w:hAnsiTheme="minorHAnsi" w:cstheme="minorHAnsi"/>
                <w:szCs w:val="20"/>
              </w:rPr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5C0E244" w14:textId="1991C8C3" w:rsidR="004B6148" w:rsidRPr="008E2498" w:rsidRDefault="004B6148" w:rsidP="004B6148">
            <w:pPr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E2498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8E2498">
              <w:rPr>
                <w:rFonts w:asciiTheme="minorHAnsi" w:hAnsiTheme="minorHAnsi" w:cstheme="minorHAnsi"/>
                <w:szCs w:val="20"/>
              </w:rPr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3B514BC" w14:textId="4DBB9BA5" w:rsidR="004B6148" w:rsidRPr="008E2498" w:rsidRDefault="004B6148" w:rsidP="004B6148">
            <w:pPr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E2498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8E2498">
              <w:rPr>
                <w:rFonts w:asciiTheme="minorHAnsi" w:hAnsiTheme="minorHAnsi" w:cstheme="minorHAnsi"/>
                <w:szCs w:val="20"/>
              </w:rPr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4E93574" w14:textId="77777777" w:rsidR="004B6148" w:rsidRPr="008E2498" w:rsidRDefault="004B6148" w:rsidP="004B6148">
            <w:pPr>
              <w:jc w:val="center"/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2498">
              <w:rPr>
                <w:rFonts w:asciiTheme="minorHAnsi" w:hAnsiTheme="minorHAnsi" w:cstheme="minorHAnsi"/>
              </w:rPr>
              <w:instrText xml:space="preserve"> FORMCHECKBOX </w:instrText>
            </w:r>
            <w:r w:rsidR="00852A06">
              <w:rPr>
                <w:rFonts w:asciiTheme="minorHAnsi" w:hAnsiTheme="minorHAnsi" w:cstheme="minorHAnsi"/>
              </w:rPr>
            </w:r>
            <w:r w:rsidR="00852A06">
              <w:rPr>
                <w:rFonts w:asciiTheme="minorHAnsi" w:hAnsiTheme="minorHAnsi" w:cstheme="minorHAnsi"/>
              </w:rPr>
              <w:fldChar w:fldCharType="separate"/>
            </w:r>
            <w:r w:rsidRPr="008E2498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4B6148" w:rsidRPr="008E2498" w14:paraId="42760D8E" w14:textId="77777777" w:rsidTr="001D05B1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7EE6FAE" w14:textId="3E93744E" w:rsidR="004B6148" w:rsidRPr="008E2498" w:rsidRDefault="004B6148" w:rsidP="004B6148">
            <w:pPr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E2498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8E2498">
              <w:rPr>
                <w:rFonts w:asciiTheme="minorHAnsi" w:hAnsiTheme="minorHAnsi" w:cstheme="minorHAnsi"/>
                <w:szCs w:val="20"/>
              </w:rPr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13F4E11" w14:textId="08CFA1CE" w:rsidR="004B6148" w:rsidRPr="008E2498" w:rsidRDefault="004B6148" w:rsidP="004B6148">
            <w:pPr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E2498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8E2498">
              <w:rPr>
                <w:rFonts w:asciiTheme="minorHAnsi" w:hAnsiTheme="minorHAnsi" w:cstheme="minorHAnsi"/>
                <w:szCs w:val="20"/>
              </w:rPr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4A28C5C" w14:textId="314EF584" w:rsidR="004B6148" w:rsidRPr="008E2498" w:rsidRDefault="004B6148" w:rsidP="004B6148">
            <w:pPr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E2498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8E2498">
              <w:rPr>
                <w:rFonts w:asciiTheme="minorHAnsi" w:hAnsiTheme="minorHAnsi" w:cstheme="minorHAnsi"/>
                <w:szCs w:val="20"/>
              </w:rPr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AEF8961" w14:textId="77777777" w:rsidR="004B6148" w:rsidRPr="008E2498" w:rsidRDefault="004B6148" w:rsidP="004B6148">
            <w:pPr>
              <w:jc w:val="center"/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2498">
              <w:rPr>
                <w:rFonts w:asciiTheme="minorHAnsi" w:hAnsiTheme="minorHAnsi" w:cstheme="minorHAnsi"/>
              </w:rPr>
              <w:instrText xml:space="preserve"> FORMCHECKBOX </w:instrText>
            </w:r>
            <w:r w:rsidR="00852A06">
              <w:rPr>
                <w:rFonts w:asciiTheme="minorHAnsi" w:hAnsiTheme="minorHAnsi" w:cstheme="minorHAnsi"/>
              </w:rPr>
            </w:r>
            <w:r w:rsidR="00852A06">
              <w:rPr>
                <w:rFonts w:asciiTheme="minorHAnsi" w:hAnsiTheme="minorHAnsi" w:cstheme="minorHAnsi"/>
              </w:rPr>
              <w:fldChar w:fldCharType="separate"/>
            </w:r>
            <w:r w:rsidRPr="008E2498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4B6148" w:rsidRPr="008E2498" w14:paraId="5E5D3AA4" w14:textId="77777777" w:rsidTr="001D05B1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5F2C6B8" w14:textId="39E1B61E" w:rsidR="004B6148" w:rsidRPr="008E2498" w:rsidRDefault="004B6148" w:rsidP="004B6148">
            <w:pPr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E2498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8E2498">
              <w:rPr>
                <w:rFonts w:asciiTheme="minorHAnsi" w:hAnsiTheme="minorHAnsi" w:cstheme="minorHAnsi"/>
                <w:szCs w:val="20"/>
              </w:rPr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DBE5B49" w14:textId="207F21D2" w:rsidR="004B6148" w:rsidRPr="008E2498" w:rsidRDefault="004B6148" w:rsidP="004B6148">
            <w:pPr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E2498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8E2498">
              <w:rPr>
                <w:rFonts w:asciiTheme="minorHAnsi" w:hAnsiTheme="minorHAnsi" w:cstheme="minorHAnsi"/>
                <w:szCs w:val="20"/>
              </w:rPr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AC0BC36" w14:textId="3D2D83FF" w:rsidR="004B6148" w:rsidRPr="008E2498" w:rsidRDefault="004B6148" w:rsidP="004B6148">
            <w:pPr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E2498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8E2498">
              <w:rPr>
                <w:rFonts w:asciiTheme="minorHAnsi" w:hAnsiTheme="minorHAnsi" w:cstheme="minorHAnsi"/>
                <w:szCs w:val="20"/>
              </w:rPr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F014267" w14:textId="77777777" w:rsidR="004B6148" w:rsidRPr="008E2498" w:rsidRDefault="004B6148" w:rsidP="004B6148">
            <w:pPr>
              <w:jc w:val="center"/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2498">
              <w:rPr>
                <w:rFonts w:asciiTheme="minorHAnsi" w:hAnsiTheme="minorHAnsi" w:cstheme="minorHAnsi"/>
              </w:rPr>
              <w:instrText xml:space="preserve"> FORMCHECKBOX </w:instrText>
            </w:r>
            <w:r w:rsidR="00852A06">
              <w:rPr>
                <w:rFonts w:asciiTheme="minorHAnsi" w:hAnsiTheme="minorHAnsi" w:cstheme="minorHAnsi"/>
              </w:rPr>
            </w:r>
            <w:r w:rsidR="00852A06">
              <w:rPr>
                <w:rFonts w:asciiTheme="minorHAnsi" w:hAnsiTheme="minorHAnsi" w:cstheme="minorHAnsi"/>
              </w:rPr>
              <w:fldChar w:fldCharType="separate"/>
            </w:r>
            <w:r w:rsidRPr="008E2498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4B6148" w:rsidRPr="008E2498" w14:paraId="2A03A2DE" w14:textId="77777777" w:rsidTr="001D05B1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99F7B86" w14:textId="23147850" w:rsidR="004B6148" w:rsidRPr="008E2498" w:rsidRDefault="004B6148" w:rsidP="004B6148">
            <w:pPr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E2498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8E2498">
              <w:rPr>
                <w:rFonts w:asciiTheme="minorHAnsi" w:hAnsiTheme="minorHAnsi" w:cstheme="minorHAnsi"/>
                <w:szCs w:val="20"/>
              </w:rPr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6528445" w14:textId="484141CA" w:rsidR="004B6148" w:rsidRPr="008E2498" w:rsidRDefault="004B6148" w:rsidP="004B6148">
            <w:pPr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E2498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8E2498">
              <w:rPr>
                <w:rFonts w:asciiTheme="minorHAnsi" w:hAnsiTheme="minorHAnsi" w:cstheme="minorHAnsi"/>
                <w:szCs w:val="20"/>
              </w:rPr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6A91493" w14:textId="162DAC93" w:rsidR="004B6148" w:rsidRPr="008E2498" w:rsidRDefault="004B6148" w:rsidP="004B6148">
            <w:pPr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E2498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8E2498">
              <w:rPr>
                <w:rFonts w:asciiTheme="minorHAnsi" w:hAnsiTheme="minorHAnsi" w:cstheme="minorHAnsi"/>
                <w:szCs w:val="20"/>
              </w:rPr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F870625" w14:textId="77777777" w:rsidR="004B6148" w:rsidRPr="008E2498" w:rsidRDefault="004B6148" w:rsidP="004B6148">
            <w:pPr>
              <w:jc w:val="center"/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2498">
              <w:rPr>
                <w:rFonts w:asciiTheme="minorHAnsi" w:hAnsiTheme="minorHAnsi" w:cstheme="minorHAnsi"/>
              </w:rPr>
              <w:instrText xml:space="preserve"> FORMCHECKBOX </w:instrText>
            </w:r>
            <w:r w:rsidR="00852A06">
              <w:rPr>
                <w:rFonts w:asciiTheme="minorHAnsi" w:hAnsiTheme="minorHAnsi" w:cstheme="minorHAnsi"/>
              </w:rPr>
            </w:r>
            <w:r w:rsidR="00852A06">
              <w:rPr>
                <w:rFonts w:asciiTheme="minorHAnsi" w:hAnsiTheme="minorHAnsi" w:cstheme="minorHAnsi"/>
              </w:rPr>
              <w:fldChar w:fldCharType="separate"/>
            </w:r>
            <w:r w:rsidRPr="008E2498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4B6148" w:rsidRPr="008E2498" w14:paraId="1F7B6292" w14:textId="77777777" w:rsidTr="001D05B1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88BE800" w14:textId="63585F9D" w:rsidR="004B6148" w:rsidRPr="008E2498" w:rsidRDefault="004B6148" w:rsidP="004B6148">
            <w:pPr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E2498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8E2498">
              <w:rPr>
                <w:rFonts w:asciiTheme="minorHAnsi" w:hAnsiTheme="minorHAnsi" w:cstheme="minorHAnsi"/>
                <w:szCs w:val="20"/>
              </w:rPr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A504188" w14:textId="0A85CDAF" w:rsidR="004B6148" w:rsidRPr="008E2498" w:rsidRDefault="004B6148" w:rsidP="004B6148">
            <w:pPr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E2498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8E2498">
              <w:rPr>
                <w:rFonts w:asciiTheme="minorHAnsi" w:hAnsiTheme="minorHAnsi" w:cstheme="minorHAnsi"/>
                <w:szCs w:val="20"/>
              </w:rPr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3EEF012" w14:textId="71423C32" w:rsidR="004B6148" w:rsidRPr="008E2498" w:rsidRDefault="004B6148" w:rsidP="004B6148">
            <w:pPr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E2498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8E2498">
              <w:rPr>
                <w:rFonts w:asciiTheme="minorHAnsi" w:hAnsiTheme="minorHAnsi" w:cstheme="minorHAnsi"/>
                <w:szCs w:val="20"/>
              </w:rPr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07CD170" w14:textId="77777777" w:rsidR="004B6148" w:rsidRPr="008E2498" w:rsidRDefault="004B6148" w:rsidP="004B6148">
            <w:pPr>
              <w:jc w:val="center"/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2498">
              <w:rPr>
                <w:rFonts w:asciiTheme="minorHAnsi" w:hAnsiTheme="minorHAnsi" w:cstheme="minorHAnsi"/>
              </w:rPr>
              <w:instrText xml:space="preserve"> FORMCHECKBOX </w:instrText>
            </w:r>
            <w:r w:rsidR="00852A06">
              <w:rPr>
                <w:rFonts w:asciiTheme="minorHAnsi" w:hAnsiTheme="minorHAnsi" w:cstheme="minorHAnsi"/>
              </w:rPr>
            </w:r>
            <w:r w:rsidR="00852A06">
              <w:rPr>
                <w:rFonts w:asciiTheme="minorHAnsi" w:hAnsiTheme="minorHAnsi" w:cstheme="minorHAnsi"/>
              </w:rPr>
              <w:fldChar w:fldCharType="separate"/>
            </w:r>
            <w:r w:rsidRPr="008E2498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4B6148" w:rsidRPr="008E2498" w14:paraId="653C291E" w14:textId="77777777" w:rsidTr="001D05B1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B814D4F" w14:textId="5058FFF9" w:rsidR="004B6148" w:rsidRPr="008E2498" w:rsidRDefault="004B6148" w:rsidP="004B6148">
            <w:pPr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E2498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8E2498">
              <w:rPr>
                <w:rFonts w:asciiTheme="minorHAnsi" w:hAnsiTheme="minorHAnsi" w:cstheme="minorHAnsi"/>
                <w:szCs w:val="20"/>
              </w:rPr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A7FBA7A" w14:textId="4A306A3F" w:rsidR="004B6148" w:rsidRPr="008E2498" w:rsidRDefault="004B6148" w:rsidP="004B6148">
            <w:pPr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E2498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8E2498">
              <w:rPr>
                <w:rFonts w:asciiTheme="minorHAnsi" w:hAnsiTheme="minorHAnsi" w:cstheme="minorHAnsi"/>
                <w:szCs w:val="20"/>
              </w:rPr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1218793" w14:textId="150C3E3B" w:rsidR="004B6148" w:rsidRPr="008E2498" w:rsidRDefault="004B6148" w:rsidP="004B6148">
            <w:pPr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E2498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8E2498">
              <w:rPr>
                <w:rFonts w:asciiTheme="minorHAnsi" w:hAnsiTheme="minorHAnsi" w:cstheme="minorHAnsi"/>
                <w:szCs w:val="20"/>
              </w:rPr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E5B0784" w14:textId="77777777" w:rsidR="004B6148" w:rsidRPr="008E2498" w:rsidRDefault="004B6148" w:rsidP="004B6148">
            <w:pPr>
              <w:jc w:val="center"/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2498">
              <w:rPr>
                <w:rFonts w:asciiTheme="minorHAnsi" w:hAnsiTheme="minorHAnsi" w:cstheme="minorHAnsi"/>
              </w:rPr>
              <w:instrText xml:space="preserve"> FORMCHECKBOX </w:instrText>
            </w:r>
            <w:r w:rsidR="00852A06">
              <w:rPr>
                <w:rFonts w:asciiTheme="minorHAnsi" w:hAnsiTheme="minorHAnsi" w:cstheme="minorHAnsi"/>
              </w:rPr>
            </w:r>
            <w:r w:rsidR="00852A06">
              <w:rPr>
                <w:rFonts w:asciiTheme="minorHAnsi" w:hAnsiTheme="minorHAnsi" w:cstheme="minorHAnsi"/>
              </w:rPr>
              <w:fldChar w:fldCharType="separate"/>
            </w:r>
            <w:r w:rsidRPr="008E2498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4B6148" w:rsidRPr="008E2498" w14:paraId="685DB285" w14:textId="77777777" w:rsidTr="001D05B1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0025FC1" w14:textId="0160C98E" w:rsidR="004B6148" w:rsidRPr="008E2498" w:rsidRDefault="004B6148" w:rsidP="004B6148">
            <w:pPr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E2498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8E2498">
              <w:rPr>
                <w:rFonts w:asciiTheme="minorHAnsi" w:hAnsiTheme="minorHAnsi" w:cstheme="minorHAnsi"/>
                <w:szCs w:val="20"/>
              </w:rPr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20529F" w14:textId="3E68CB27" w:rsidR="004B6148" w:rsidRPr="008E2498" w:rsidRDefault="004B6148" w:rsidP="004B6148">
            <w:pPr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E2498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8E2498">
              <w:rPr>
                <w:rFonts w:asciiTheme="minorHAnsi" w:hAnsiTheme="minorHAnsi" w:cstheme="minorHAnsi"/>
                <w:szCs w:val="20"/>
              </w:rPr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10E59A2" w14:textId="11BC1ED9" w:rsidR="004B6148" w:rsidRPr="008E2498" w:rsidRDefault="004B6148" w:rsidP="004B6148">
            <w:pPr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E2498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8E2498">
              <w:rPr>
                <w:rFonts w:asciiTheme="minorHAnsi" w:hAnsiTheme="minorHAnsi" w:cstheme="minorHAnsi"/>
                <w:szCs w:val="20"/>
              </w:rPr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E915459" w14:textId="77777777" w:rsidR="004B6148" w:rsidRPr="008E2498" w:rsidRDefault="004B6148" w:rsidP="004B6148">
            <w:pPr>
              <w:jc w:val="center"/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2498">
              <w:rPr>
                <w:rFonts w:asciiTheme="minorHAnsi" w:hAnsiTheme="minorHAnsi" w:cstheme="minorHAnsi"/>
              </w:rPr>
              <w:instrText xml:space="preserve"> FORMCHECKBOX </w:instrText>
            </w:r>
            <w:r w:rsidR="00852A06">
              <w:rPr>
                <w:rFonts w:asciiTheme="minorHAnsi" w:hAnsiTheme="minorHAnsi" w:cstheme="minorHAnsi"/>
              </w:rPr>
            </w:r>
            <w:r w:rsidR="00852A06">
              <w:rPr>
                <w:rFonts w:asciiTheme="minorHAnsi" w:hAnsiTheme="minorHAnsi" w:cstheme="minorHAnsi"/>
              </w:rPr>
              <w:fldChar w:fldCharType="separate"/>
            </w:r>
            <w:r w:rsidRPr="008E2498"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14:paraId="6D969080" w14:textId="77777777" w:rsidR="00682D2C" w:rsidRPr="008E2498" w:rsidRDefault="00682D2C" w:rsidP="00682D2C">
      <w:pPr>
        <w:rPr>
          <w:rFonts w:asciiTheme="minorHAnsi" w:hAnsiTheme="minorHAnsi" w:cstheme="minorHAnsi"/>
        </w:rPr>
      </w:pPr>
    </w:p>
    <w:sectPr w:rsidR="00682D2C" w:rsidRPr="008E2498" w:rsidSect="00682D2C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DDFBAB" w14:textId="77777777" w:rsidR="007D1796" w:rsidRDefault="007D1796">
      <w:r>
        <w:separator/>
      </w:r>
    </w:p>
    <w:p w14:paraId="1A0CCA88" w14:textId="77777777" w:rsidR="007D1796" w:rsidRDefault="007D1796"/>
    <w:p w14:paraId="77C27D2C" w14:textId="77777777" w:rsidR="007D1796" w:rsidRDefault="007D1796"/>
  </w:endnote>
  <w:endnote w:type="continuationSeparator" w:id="0">
    <w:p w14:paraId="3B017D49" w14:textId="77777777" w:rsidR="007D1796" w:rsidRDefault="007D1796">
      <w:r>
        <w:continuationSeparator/>
      </w:r>
    </w:p>
    <w:p w14:paraId="43302EDD" w14:textId="77777777" w:rsidR="007D1796" w:rsidRDefault="007D1796"/>
    <w:p w14:paraId="2A82A9DB" w14:textId="77777777" w:rsidR="007D1796" w:rsidRDefault="007D179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 w14:paraId="72307362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6016449C" w14:textId="77777777"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515302E4" w14:textId="77777777"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6202F0A" wp14:editId="1BB9425D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78A2C615" w14:textId="77777777"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17960AFE" w14:textId="77777777"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7C770E2" w14:textId="77777777" w:rsidR="007A7D5E" w:rsidRPr="00046C8E" w:rsidRDefault="007A7D5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3265D4" w14:textId="77777777" w:rsidR="007D1796" w:rsidRDefault="007D1796">
      <w:r>
        <w:separator/>
      </w:r>
    </w:p>
    <w:p w14:paraId="5C793C12" w14:textId="77777777" w:rsidR="007D1796" w:rsidRDefault="007D1796"/>
    <w:p w14:paraId="32027860" w14:textId="77777777" w:rsidR="007D1796" w:rsidRDefault="007D1796"/>
  </w:footnote>
  <w:footnote w:type="continuationSeparator" w:id="0">
    <w:p w14:paraId="19BD2D5A" w14:textId="77777777" w:rsidR="007D1796" w:rsidRDefault="007D1796">
      <w:r>
        <w:continuationSeparator/>
      </w:r>
    </w:p>
    <w:p w14:paraId="09818414" w14:textId="77777777" w:rsidR="007D1796" w:rsidRDefault="007D1796"/>
    <w:p w14:paraId="48B4B773" w14:textId="77777777" w:rsidR="007D1796" w:rsidRDefault="007D179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F503C" w14:textId="77777777" w:rsidR="007A7D5E" w:rsidRDefault="007A7D5E"/>
  <w:p w14:paraId="0B25C6AC" w14:textId="77777777"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1C2F7" w14:textId="77777777" w:rsidR="007A7D5E" w:rsidRPr="008E2498" w:rsidRDefault="007A7D5E" w:rsidP="00701419">
    <w:pPr>
      <w:pStyle w:val="Kopfzeile"/>
      <w:rPr>
        <w:rFonts w:asciiTheme="minorHAnsi" w:hAnsiTheme="minorHAnsi" w:cstheme="minorHAnsi"/>
      </w:rPr>
    </w:pPr>
    <w:r w:rsidRPr="008E2498">
      <w:rPr>
        <w:rFonts w:asciiTheme="minorHAnsi" w:hAnsiTheme="minorHAnsi" w:cstheme="minorHAnsi"/>
      </w:rPr>
      <w:t>233</w:t>
    </w:r>
  </w:p>
  <w:p w14:paraId="0F114092" w14:textId="77777777" w:rsidR="007A7D5E" w:rsidRPr="008E2498" w:rsidRDefault="007A7D5E" w:rsidP="00701419">
    <w:pPr>
      <w:pStyle w:val="UnterKopfzeile"/>
      <w:rPr>
        <w:rFonts w:asciiTheme="minorHAnsi" w:hAnsiTheme="minorHAnsi" w:cstheme="minorHAnsi"/>
      </w:rPr>
    </w:pPr>
    <w:r w:rsidRPr="008E2498">
      <w:rPr>
        <w:rFonts w:asciiTheme="minorHAnsi" w:hAnsiTheme="minorHAnsi" w:cstheme="minorHAnsi"/>
      </w:rPr>
      <w:t>(Verzeichnis der Nachunternehmerleistungen)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113813094">
    <w:abstractNumId w:val="1"/>
  </w:num>
  <w:num w:numId="2" w16cid:durableId="1206260442">
    <w:abstractNumId w:val="5"/>
  </w:num>
  <w:num w:numId="3" w16cid:durableId="1418092641">
    <w:abstractNumId w:val="7"/>
  </w:num>
  <w:num w:numId="4" w16cid:durableId="1942570106">
    <w:abstractNumId w:val="16"/>
  </w:num>
  <w:num w:numId="5" w16cid:durableId="1860194237">
    <w:abstractNumId w:val="9"/>
  </w:num>
  <w:num w:numId="6" w16cid:durableId="2111508290">
    <w:abstractNumId w:val="3"/>
  </w:num>
  <w:num w:numId="7" w16cid:durableId="1094284978">
    <w:abstractNumId w:val="12"/>
  </w:num>
  <w:num w:numId="8" w16cid:durableId="1254819678">
    <w:abstractNumId w:val="8"/>
  </w:num>
  <w:num w:numId="9" w16cid:durableId="693073087">
    <w:abstractNumId w:val="15"/>
  </w:num>
  <w:num w:numId="10" w16cid:durableId="1463574879">
    <w:abstractNumId w:val="4"/>
  </w:num>
  <w:num w:numId="11" w16cid:durableId="1265532023">
    <w:abstractNumId w:val="11"/>
  </w:num>
  <w:num w:numId="12" w16cid:durableId="1866477609">
    <w:abstractNumId w:val="11"/>
  </w:num>
  <w:num w:numId="13" w16cid:durableId="980765834">
    <w:abstractNumId w:val="11"/>
  </w:num>
  <w:num w:numId="14" w16cid:durableId="906066974">
    <w:abstractNumId w:val="11"/>
  </w:num>
  <w:num w:numId="15" w16cid:durableId="45879370">
    <w:abstractNumId w:val="11"/>
  </w:num>
  <w:num w:numId="16" w16cid:durableId="1343047801">
    <w:abstractNumId w:val="2"/>
  </w:num>
  <w:num w:numId="17" w16cid:durableId="1895851716">
    <w:abstractNumId w:val="2"/>
  </w:num>
  <w:num w:numId="18" w16cid:durableId="681667311">
    <w:abstractNumId w:val="14"/>
  </w:num>
  <w:num w:numId="19" w16cid:durableId="520238515">
    <w:abstractNumId w:val="13"/>
  </w:num>
  <w:num w:numId="20" w16cid:durableId="197162700">
    <w:abstractNumId w:val="10"/>
  </w:num>
  <w:num w:numId="21" w16cid:durableId="1351372456">
    <w:abstractNumId w:val="6"/>
  </w:num>
  <w:num w:numId="22" w16cid:durableId="5350421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lbroVhbNTthvaj6vDh+Sive17tc5ownuD1J8qV36Q5TXq+zKN2lq0A6TqlLEUI+go806xje53loEfUXH1DySzA==" w:salt="M8wTMEx5RAfALeUvs69PvQ=="/>
  <w:defaultTabStop w:val="709"/>
  <w:autoHyphenation/>
  <w:hyphenationZone w:val="425"/>
  <w:noPunctuationKerning/>
  <w:characterSpacingControl w:val="doNotCompress"/>
  <w:hdrShapeDefaults>
    <o:shapedefaults v:ext="edit" spidmax="54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9586C"/>
    <w:rsid w:val="000A42AA"/>
    <w:rsid w:val="000B158E"/>
    <w:rsid w:val="000E5B1B"/>
    <w:rsid w:val="000E7F83"/>
    <w:rsid w:val="000F5D12"/>
    <w:rsid w:val="001028D9"/>
    <w:rsid w:val="00106076"/>
    <w:rsid w:val="001176FC"/>
    <w:rsid w:val="00127C79"/>
    <w:rsid w:val="001426F7"/>
    <w:rsid w:val="001A6205"/>
    <w:rsid w:val="001B705C"/>
    <w:rsid w:val="001C3E5C"/>
    <w:rsid w:val="001C509D"/>
    <w:rsid w:val="001D05B1"/>
    <w:rsid w:val="001D2314"/>
    <w:rsid w:val="001E0C92"/>
    <w:rsid w:val="001F47CC"/>
    <w:rsid w:val="00250D0E"/>
    <w:rsid w:val="002517FD"/>
    <w:rsid w:val="00263542"/>
    <w:rsid w:val="00271F38"/>
    <w:rsid w:val="002748DF"/>
    <w:rsid w:val="0029505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77F7C"/>
    <w:rsid w:val="00392BDA"/>
    <w:rsid w:val="003A36E9"/>
    <w:rsid w:val="003B3A6F"/>
    <w:rsid w:val="003C4AFC"/>
    <w:rsid w:val="003D3E99"/>
    <w:rsid w:val="003D4CB8"/>
    <w:rsid w:val="003E2CD4"/>
    <w:rsid w:val="00402A1B"/>
    <w:rsid w:val="00424038"/>
    <w:rsid w:val="0045228F"/>
    <w:rsid w:val="00454471"/>
    <w:rsid w:val="0045726B"/>
    <w:rsid w:val="0047055A"/>
    <w:rsid w:val="00480028"/>
    <w:rsid w:val="00480ABD"/>
    <w:rsid w:val="004818FE"/>
    <w:rsid w:val="00483510"/>
    <w:rsid w:val="00492429"/>
    <w:rsid w:val="004B5912"/>
    <w:rsid w:val="004B6148"/>
    <w:rsid w:val="004C5609"/>
    <w:rsid w:val="004E07A5"/>
    <w:rsid w:val="004E3711"/>
    <w:rsid w:val="00500C2B"/>
    <w:rsid w:val="005120EE"/>
    <w:rsid w:val="00520D3B"/>
    <w:rsid w:val="0052371D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23850"/>
    <w:rsid w:val="00640260"/>
    <w:rsid w:val="006403CD"/>
    <w:rsid w:val="00643351"/>
    <w:rsid w:val="0066119D"/>
    <w:rsid w:val="00667DCD"/>
    <w:rsid w:val="00682D2C"/>
    <w:rsid w:val="006A13FA"/>
    <w:rsid w:val="006A5AED"/>
    <w:rsid w:val="006A66F3"/>
    <w:rsid w:val="006B0E39"/>
    <w:rsid w:val="006B7CF1"/>
    <w:rsid w:val="006D70A3"/>
    <w:rsid w:val="00701419"/>
    <w:rsid w:val="007161DD"/>
    <w:rsid w:val="0071622D"/>
    <w:rsid w:val="00722E57"/>
    <w:rsid w:val="00724CA7"/>
    <w:rsid w:val="00734EDE"/>
    <w:rsid w:val="007633C2"/>
    <w:rsid w:val="0078194F"/>
    <w:rsid w:val="00782E76"/>
    <w:rsid w:val="0078695C"/>
    <w:rsid w:val="00786A48"/>
    <w:rsid w:val="007952CE"/>
    <w:rsid w:val="007A7D5E"/>
    <w:rsid w:val="007D1796"/>
    <w:rsid w:val="007E61DB"/>
    <w:rsid w:val="0081723D"/>
    <w:rsid w:val="00852A06"/>
    <w:rsid w:val="00853162"/>
    <w:rsid w:val="008B1F06"/>
    <w:rsid w:val="008D6C61"/>
    <w:rsid w:val="008D764D"/>
    <w:rsid w:val="008E2498"/>
    <w:rsid w:val="008F52AA"/>
    <w:rsid w:val="008F6547"/>
    <w:rsid w:val="00910F0B"/>
    <w:rsid w:val="00962412"/>
    <w:rsid w:val="0097166A"/>
    <w:rsid w:val="009769C9"/>
    <w:rsid w:val="009A3215"/>
    <w:rsid w:val="009A33B4"/>
    <w:rsid w:val="009B2F02"/>
    <w:rsid w:val="009C14BE"/>
    <w:rsid w:val="009D6C25"/>
    <w:rsid w:val="009F3747"/>
    <w:rsid w:val="00A00872"/>
    <w:rsid w:val="00A12027"/>
    <w:rsid w:val="00A5084B"/>
    <w:rsid w:val="00A56EE8"/>
    <w:rsid w:val="00A73662"/>
    <w:rsid w:val="00A75824"/>
    <w:rsid w:val="00A90C84"/>
    <w:rsid w:val="00A956F8"/>
    <w:rsid w:val="00AA5FB0"/>
    <w:rsid w:val="00AB4B05"/>
    <w:rsid w:val="00AC56D5"/>
    <w:rsid w:val="00AC7F2D"/>
    <w:rsid w:val="00AD3234"/>
    <w:rsid w:val="00AD584D"/>
    <w:rsid w:val="00AE4AF0"/>
    <w:rsid w:val="00AF2BE2"/>
    <w:rsid w:val="00B003C3"/>
    <w:rsid w:val="00B13B12"/>
    <w:rsid w:val="00B14EF0"/>
    <w:rsid w:val="00B15244"/>
    <w:rsid w:val="00B23C01"/>
    <w:rsid w:val="00B40909"/>
    <w:rsid w:val="00B434E5"/>
    <w:rsid w:val="00B61D2B"/>
    <w:rsid w:val="00B96ADB"/>
    <w:rsid w:val="00BA5E42"/>
    <w:rsid w:val="00BC4E96"/>
    <w:rsid w:val="00BC6EAA"/>
    <w:rsid w:val="00C101BF"/>
    <w:rsid w:val="00C246AC"/>
    <w:rsid w:val="00C26124"/>
    <w:rsid w:val="00C2678D"/>
    <w:rsid w:val="00C30192"/>
    <w:rsid w:val="00C37BD7"/>
    <w:rsid w:val="00C44682"/>
    <w:rsid w:val="00C51B2E"/>
    <w:rsid w:val="00C764C5"/>
    <w:rsid w:val="00C96E57"/>
    <w:rsid w:val="00CA5C9B"/>
    <w:rsid w:val="00CD54C7"/>
    <w:rsid w:val="00CF20A3"/>
    <w:rsid w:val="00CF64C4"/>
    <w:rsid w:val="00D05C74"/>
    <w:rsid w:val="00D40728"/>
    <w:rsid w:val="00D535AE"/>
    <w:rsid w:val="00D6072E"/>
    <w:rsid w:val="00D645E2"/>
    <w:rsid w:val="00D877A1"/>
    <w:rsid w:val="00DA276D"/>
    <w:rsid w:val="00DB65E1"/>
    <w:rsid w:val="00DB6C0D"/>
    <w:rsid w:val="00DC2EA6"/>
    <w:rsid w:val="00DC7D6F"/>
    <w:rsid w:val="00DC7E08"/>
    <w:rsid w:val="00DD5025"/>
    <w:rsid w:val="00DE2F64"/>
    <w:rsid w:val="00DE420C"/>
    <w:rsid w:val="00DF3A57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C7AED"/>
    <w:rsid w:val="00F133C2"/>
    <w:rsid w:val="00F21669"/>
    <w:rsid w:val="00F226FA"/>
    <w:rsid w:val="00F32C49"/>
    <w:rsid w:val="00F92CF7"/>
    <w:rsid w:val="00FA0151"/>
    <w:rsid w:val="00FA0E20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3"/>
    <o:shapelayout v:ext="edit">
      <o:idmap v:ext="edit" data="1"/>
    </o:shapelayout>
  </w:shapeDefaults>
  <w:decimalSymbol w:val=","/>
  <w:listSeparator w:val=";"/>
  <w14:docId w14:val="34329653"/>
  <w15:docId w15:val="{8AAB521A-184D-4FA6-BBD7-4B7659BA8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249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233 - Verzeichnis Nachunternehmer</dc:title>
  <dc:subject>Nachunternehmer national</dc:subject>
  <dc:creator>Dorothea Fenner</dc:creator>
  <cp:keywords>Nachunternehmer</cp:keywords>
  <cp:lastModifiedBy>Adam</cp:lastModifiedBy>
  <cp:revision>21</cp:revision>
  <cp:lastPrinted>2010-02-09T14:25:00Z</cp:lastPrinted>
  <dcterms:created xsi:type="dcterms:W3CDTF">2023-12-07T09:30:00Z</dcterms:created>
  <dcterms:modified xsi:type="dcterms:W3CDTF">2026-08-07T07:40:00Z</dcterms:modified>
</cp:coreProperties>
</file>