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0226-7002399 PB ESAN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27.07.2026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VE204Medientrasse ohne KG230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Umverlegung und Neuinstallation von Erdleitungen verschiedener Medien für Sanitär, Heizung/Kälte und Elektro.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