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LFB-2026-026000-17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26.06.2026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Waldbrandschutzwegebau Forstbetrieb Hammer Revier Plattkow, Buchholz, Dubrow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Waldbrandschutzwegebau im Forstbetrieb Hammer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