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Dachsanierung Grillhütte in Potsdam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LFB-2026-011324-14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Es handelt sich um die Dachsanierung einer Grillhütte in Potsdam.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