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LFB-2026-011324-14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Dachsanierung Grillhütte in Potsdam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Es handelt sich um die Dachsanierung einer Grillhütte in Potsdam.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