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31CBD" w:rsidRPr="009F6640" w14:paraId="6F43FAA4" w14:textId="77777777" w:rsidTr="00B51E7F">
        <w:trPr>
          <w:trHeight w:val="1269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EAAA5F" w14:textId="7139D638" w:rsidR="00531CBD" w:rsidRPr="009F6640" w:rsidRDefault="00531CBD" w:rsidP="00531CBD">
            <w:pPr>
              <w:rPr>
                <w:rFonts w:eastAsia="Times New Roman" w:cs="Arial"/>
                <w:szCs w:val="20"/>
                <w:lang w:eastAsia="de-DE"/>
              </w:rPr>
            </w:pPr>
            <w:r w:rsidRPr="00531CBD">
              <w:rPr>
                <w:rFonts w:cs="Arial"/>
                <w:b/>
              </w:rPr>
              <w:t>Erbringung von Planungsleistungen (TWP) für den Neubau der Grundschule „Geschwister Scholl“ in 14712 Rathenow als dreizügige Schule im Sinne einer Compartmentschule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96D37B" w14:textId="77777777" w:rsidR="00531CBD" w:rsidRPr="00AF18C1" w:rsidRDefault="00531CB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Vergabenummer:</w:t>
            </w:r>
          </w:p>
          <w:p w14:paraId="014C2904" w14:textId="77777777" w:rsidR="00531CBD" w:rsidRDefault="00531CB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 xml:space="preserve">      </w:t>
            </w:r>
          </w:p>
          <w:p w14:paraId="2D3BEEC6" w14:textId="7820A182" w:rsidR="00531CBD" w:rsidRPr="009F6640" w:rsidRDefault="00531CB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 xml:space="preserve">         </w:t>
            </w: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0</w:t>
            </w:r>
            <w:r>
              <w:rPr>
                <w:rFonts w:eastAsia="Times New Roman" w:cs="Arial"/>
                <w:b/>
                <w:szCs w:val="20"/>
                <w:lang w:eastAsia="de-DE"/>
              </w:rPr>
              <w:t>31</w:t>
            </w:r>
            <w:r w:rsidR="00BB5956">
              <w:rPr>
                <w:rFonts w:eastAsia="Times New Roman" w:cs="Arial"/>
                <w:b/>
                <w:szCs w:val="20"/>
                <w:lang w:eastAsia="de-DE"/>
              </w:rPr>
              <w:t>.1</w:t>
            </w: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/202</w:t>
            </w:r>
            <w:r>
              <w:rPr>
                <w:rFonts w:eastAsia="Times New Roman" w:cs="Arial"/>
                <w:b/>
                <w:szCs w:val="20"/>
                <w:lang w:eastAsia="de-DE"/>
              </w:rPr>
              <w:t>6</w:t>
            </w:r>
          </w:p>
        </w:tc>
      </w:tr>
    </w:tbl>
    <w:p w14:paraId="2F1AE8E3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5FC94389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6651AFE" w14:textId="77777777" w:rsidR="009F6640" w:rsidRPr="00E75FB9" w:rsidRDefault="00AF18C1" w:rsidP="00BC2501">
            <w:pPr>
              <w:spacing w:line="276" w:lineRule="auto"/>
              <w:ind w:firstLine="0"/>
              <w:jc w:val="left"/>
            </w:pPr>
            <w:r>
              <w:rPr>
                <w:rFonts w:cstheme="minorHAnsi"/>
              </w:rPr>
              <w:t>Name und Anschrift des sich verpflichtenden Unternehmens:</w:t>
            </w:r>
          </w:p>
        </w:tc>
      </w:tr>
      <w:tr w:rsidR="009F6640" w:rsidRPr="00E75FB9" w14:paraId="345A9C8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730C0A0" w14:textId="77777777" w:rsidR="009F6640" w:rsidRPr="00E75FB9" w:rsidRDefault="00AF18C1" w:rsidP="00F72797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</w:tr>
    </w:tbl>
    <w:p w14:paraId="1332EDAA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3D43C58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6374BCF9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BCE8B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r w:rsidR="00AF18C1">
              <w:rPr>
                <w:rFonts w:eastAsia="Times New Roman" w:cs="Times New Roman"/>
                <w:szCs w:val="24"/>
                <w:lang w:eastAsia="de-DE"/>
              </w:rPr>
              <w:t>:</w:t>
            </w:r>
          </w:p>
          <w:p w14:paraId="65CF646A" w14:textId="77777777" w:rsidR="00AD6625" w:rsidRDefault="00AD662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604C2001" w14:textId="77777777" w:rsidR="00AD6625" w:rsidRPr="009F6640" w:rsidRDefault="00AD662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828AE8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B178FB7" w14:textId="77777777" w:rsidR="00AF18C1" w:rsidRPr="00A72DA4" w:rsidRDefault="00AF18C1" w:rsidP="00AF18C1">
      <w:pPr>
        <w:pStyle w:val="Titel"/>
        <w:jc w:val="center"/>
      </w:pPr>
      <w:r w:rsidRPr="009F6640">
        <w:t>Verpflichtungserklärung</w:t>
      </w:r>
      <w:r>
        <w:t xml:space="preserve"> anderer Unternehmen / Eignungsleihe</w:t>
      </w:r>
    </w:p>
    <w:p w14:paraId="51F14A7A" w14:textId="77777777" w:rsidR="00A72DA4" w:rsidRPr="008B059C" w:rsidRDefault="00AF18C1" w:rsidP="009F6640">
      <w:pPr>
        <w:spacing w:before="0" w:after="0" w:line="240" w:lineRule="auto"/>
        <w:ind w:firstLine="0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8B059C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Unterauftragnehmereinsatz </w:t>
      </w:r>
    </w:p>
    <w:p w14:paraId="30C312D9" w14:textId="77777777" w:rsidR="00227592" w:rsidRDefault="00227592" w:rsidP="009F6640">
      <w:pPr>
        <w:pStyle w:val="KeinLeerraum"/>
      </w:pPr>
    </w:p>
    <w:p w14:paraId="46B6D138" w14:textId="77777777" w:rsidR="00227592" w:rsidRDefault="00BB5956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6E8528A2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0574C026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AFC177E" w14:textId="77777777" w:rsidR="008B059C" w:rsidRDefault="00227592" w:rsidP="008B059C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</w:t>
      </w:r>
      <w:r w:rsidR="001502AA">
        <w:t xml:space="preserve"> </w:t>
      </w:r>
      <w:r>
        <w:t>genannten Auftragsteile zu erbringen.</w:t>
      </w:r>
    </w:p>
    <w:p w14:paraId="641E249F" w14:textId="77777777" w:rsidR="008B059C" w:rsidRPr="00A72DA4" w:rsidRDefault="008B059C" w:rsidP="008B059C">
      <w:pPr>
        <w:pStyle w:val="KeinLeerraum"/>
        <w:ind w:left="284"/>
      </w:pPr>
    </w:p>
    <w:p w14:paraId="736FDEAC" w14:textId="77777777" w:rsidR="008B059C" w:rsidRDefault="008B059C" w:rsidP="009F6640">
      <w:pPr>
        <w:pStyle w:val="KeinLeerraum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Eignungsleihe </w:t>
      </w:r>
    </w:p>
    <w:p w14:paraId="25BE5071" w14:textId="77777777" w:rsidR="00227592" w:rsidRDefault="00BB5956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1120BE85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 xml:space="preserve">4.3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proofErr w:type="gramStart"/>
      <w:r w:rsidR="00336FF2" w:rsidRPr="00336FF2">
        <w:rPr>
          <w:b/>
        </w:rPr>
        <w:t xml:space="preserve">4.1 </w:t>
      </w:r>
      <w:r w:rsidR="00600B89">
        <w:t>)</w:t>
      </w:r>
      <w:proofErr w:type="gramEnd"/>
      <w:r w:rsidR="00600B89">
        <w:t xml:space="preserve"> </w:t>
      </w:r>
      <w:r w:rsidR="00A72DA4">
        <w:t>sind dieser Erklärung beigefügt.</w:t>
      </w:r>
    </w:p>
    <w:p w14:paraId="3039A206" w14:textId="77777777" w:rsidR="00C7230D" w:rsidRPr="009F6640" w:rsidRDefault="00C7230D" w:rsidP="00227592">
      <w:pPr>
        <w:pStyle w:val="KeinLeerraum"/>
        <w:ind w:left="284"/>
      </w:pPr>
    </w:p>
    <w:p w14:paraId="2E099261" w14:textId="77777777" w:rsidR="00A72DA4" w:rsidRDefault="00BB5956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04150AE" w14:textId="77777777" w:rsidR="009F6640" w:rsidRPr="009F6640" w:rsidRDefault="009F6640" w:rsidP="008809BF">
      <w:pPr>
        <w:pStyle w:val="KeinLeerraum"/>
      </w:pPr>
    </w:p>
    <w:p w14:paraId="24C0FAF4" w14:textId="77777777" w:rsidR="008B059C" w:rsidRDefault="008B059C" w:rsidP="008B059C">
      <w:pPr>
        <w:pStyle w:val="Default"/>
        <w:spacing w:line="276" w:lineRule="auto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Ort, Datum: </w:t>
      </w:r>
      <w:r>
        <w:rPr>
          <w:rFonts w:eastAsia="Arial"/>
          <w:spacing w:val="-1"/>
          <w:sz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" w:name="Text48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1"/>
    </w:p>
    <w:p w14:paraId="1A683105" w14:textId="77777777" w:rsidR="008B059C" w:rsidRDefault="008B059C" w:rsidP="008B059C">
      <w:pPr>
        <w:pStyle w:val="Default"/>
        <w:spacing w:line="276" w:lineRule="auto"/>
        <w:rPr>
          <w:rFonts w:eastAsia="Arial"/>
          <w:spacing w:val="-1"/>
          <w:sz w:val="20"/>
        </w:rPr>
      </w:pPr>
    </w:p>
    <w:tbl>
      <w:tblPr>
        <w:tblStyle w:val="Tabellenraster"/>
        <w:tblW w:w="10146" w:type="dxa"/>
        <w:tblLook w:val="04A0" w:firstRow="1" w:lastRow="0" w:firstColumn="1" w:lastColumn="0" w:noHBand="0" w:noVBand="1"/>
      </w:tblPr>
      <w:tblGrid>
        <w:gridCol w:w="10146"/>
      </w:tblGrid>
      <w:tr w:rsidR="008B059C" w14:paraId="6DC24A56" w14:textId="77777777" w:rsidTr="007467CB">
        <w:trPr>
          <w:trHeight w:val="1271"/>
        </w:trPr>
        <w:tc>
          <w:tcPr>
            <w:tcW w:w="10146" w:type="dxa"/>
          </w:tcPr>
          <w:p w14:paraId="2A2D4025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25028F2E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2"/>
          </w:p>
          <w:p w14:paraId="6E3B92FA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7E8274A8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Bieter (Unternehmen)</w:t>
            </w:r>
          </w:p>
        </w:tc>
      </w:tr>
    </w:tbl>
    <w:p w14:paraId="51AAC871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3976" w14:textId="77777777" w:rsidR="002360DD" w:rsidRDefault="002360DD" w:rsidP="00B3223D">
      <w:pPr>
        <w:spacing w:after="0" w:line="240" w:lineRule="auto"/>
      </w:pPr>
      <w:r>
        <w:separator/>
      </w:r>
    </w:p>
  </w:endnote>
  <w:endnote w:type="continuationSeparator" w:id="0">
    <w:p w14:paraId="6D3EB5F4" w14:textId="77777777" w:rsidR="002360DD" w:rsidRDefault="002360D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277A3FB9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28E1" w14:textId="77777777" w:rsidR="002360DD" w:rsidRDefault="002360DD" w:rsidP="00B3223D">
      <w:pPr>
        <w:spacing w:after="0" w:line="240" w:lineRule="auto"/>
      </w:pPr>
      <w:r>
        <w:separator/>
      </w:r>
    </w:p>
  </w:footnote>
  <w:footnote w:type="continuationSeparator" w:id="0">
    <w:p w14:paraId="25DE55BC" w14:textId="77777777" w:rsidR="002360DD" w:rsidRDefault="002360D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3163" w14:textId="77777777" w:rsidR="00392B14" w:rsidRPr="008E3725" w:rsidRDefault="00392B14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 w:rsidR="008809BF"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 xml:space="preserve">4.4 </w:t>
    </w:r>
  </w:p>
  <w:p w14:paraId="2C92A065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</w:t>
    </w:r>
    <w:r w:rsidR="008B059C">
      <w:rPr>
        <w:rFonts w:eastAsia="Times New Roman" w:cs="Arial"/>
        <w:szCs w:val="20"/>
        <w:lang w:eastAsia="de-DE"/>
      </w:rPr>
      <w:t>01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8B059C">
      <w:rPr>
        <w:rFonts w:eastAsia="Times New Roman" w:cs="Arial"/>
        <w:szCs w:val="20"/>
        <w:lang w:eastAsia="de-DE"/>
      </w:rPr>
      <w:t>25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10201F3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62239229">
    <w:abstractNumId w:val="1"/>
  </w:num>
  <w:num w:numId="2" w16cid:durableId="841236343">
    <w:abstractNumId w:val="5"/>
  </w:num>
  <w:num w:numId="3" w16cid:durableId="1502313645">
    <w:abstractNumId w:val="0"/>
  </w:num>
  <w:num w:numId="4" w16cid:durableId="759527548">
    <w:abstractNumId w:val="5"/>
    <w:lvlOverride w:ilvl="0">
      <w:startOverride w:val="1"/>
    </w:lvlOverride>
  </w:num>
  <w:num w:numId="5" w16cid:durableId="1273706122">
    <w:abstractNumId w:val="5"/>
    <w:lvlOverride w:ilvl="0">
      <w:startOverride w:val="1"/>
    </w:lvlOverride>
  </w:num>
  <w:num w:numId="6" w16cid:durableId="2097939460">
    <w:abstractNumId w:val="11"/>
  </w:num>
  <w:num w:numId="7" w16cid:durableId="664166077">
    <w:abstractNumId w:val="3"/>
  </w:num>
  <w:num w:numId="8" w16cid:durableId="640354088">
    <w:abstractNumId w:val="4"/>
  </w:num>
  <w:num w:numId="9" w16cid:durableId="1080524382">
    <w:abstractNumId w:val="9"/>
  </w:num>
  <w:num w:numId="10" w16cid:durableId="700131941">
    <w:abstractNumId w:val="6"/>
  </w:num>
  <w:num w:numId="11" w16cid:durableId="1798445753">
    <w:abstractNumId w:val="10"/>
  </w:num>
  <w:num w:numId="12" w16cid:durableId="1117485348">
    <w:abstractNumId w:val="7"/>
  </w:num>
  <w:num w:numId="13" w16cid:durableId="2034649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5816625">
    <w:abstractNumId w:val="8"/>
  </w:num>
  <w:num w:numId="15" w16cid:durableId="1520007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591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mb/UAaHgROIdaHeQlSxA+cXVfD3Zx/m9u1urVx/b2FZK7/p7CM1ApcNRHTc98qGdDsGS8rBL7Dn8y13PKn6hwA==" w:salt="fAy/oTZ9rxp77zhbvJka8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D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360DD"/>
    <w:rsid w:val="002404AB"/>
    <w:rsid w:val="0026517C"/>
    <w:rsid w:val="00275109"/>
    <w:rsid w:val="002A5DFF"/>
    <w:rsid w:val="002E471C"/>
    <w:rsid w:val="002E6E01"/>
    <w:rsid w:val="003333F2"/>
    <w:rsid w:val="00336FF2"/>
    <w:rsid w:val="0035600A"/>
    <w:rsid w:val="00392B14"/>
    <w:rsid w:val="003A6038"/>
    <w:rsid w:val="003C2765"/>
    <w:rsid w:val="003D06FD"/>
    <w:rsid w:val="003D2DBB"/>
    <w:rsid w:val="004346ED"/>
    <w:rsid w:val="004431D2"/>
    <w:rsid w:val="00485628"/>
    <w:rsid w:val="00493D6A"/>
    <w:rsid w:val="004B7D85"/>
    <w:rsid w:val="004D160C"/>
    <w:rsid w:val="004D2206"/>
    <w:rsid w:val="00500637"/>
    <w:rsid w:val="00531CBD"/>
    <w:rsid w:val="00545F2C"/>
    <w:rsid w:val="00547B27"/>
    <w:rsid w:val="0055106E"/>
    <w:rsid w:val="00553078"/>
    <w:rsid w:val="00570805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72803"/>
    <w:rsid w:val="00690CFA"/>
    <w:rsid w:val="006A716E"/>
    <w:rsid w:val="006C3FCB"/>
    <w:rsid w:val="006C4AE5"/>
    <w:rsid w:val="006C7A0C"/>
    <w:rsid w:val="006D4A00"/>
    <w:rsid w:val="00700904"/>
    <w:rsid w:val="00742DDD"/>
    <w:rsid w:val="0076579F"/>
    <w:rsid w:val="007801EF"/>
    <w:rsid w:val="00782973"/>
    <w:rsid w:val="007F620A"/>
    <w:rsid w:val="00805504"/>
    <w:rsid w:val="008466F0"/>
    <w:rsid w:val="00850359"/>
    <w:rsid w:val="00850E29"/>
    <w:rsid w:val="00853B14"/>
    <w:rsid w:val="00860C7E"/>
    <w:rsid w:val="0086456E"/>
    <w:rsid w:val="00873DB6"/>
    <w:rsid w:val="008809BF"/>
    <w:rsid w:val="008A2FC9"/>
    <w:rsid w:val="008A45AB"/>
    <w:rsid w:val="008B059C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0C24"/>
    <w:rsid w:val="00A72DA4"/>
    <w:rsid w:val="00AC0471"/>
    <w:rsid w:val="00AC286D"/>
    <w:rsid w:val="00AC3CCA"/>
    <w:rsid w:val="00AC4068"/>
    <w:rsid w:val="00AD6625"/>
    <w:rsid w:val="00AF18C1"/>
    <w:rsid w:val="00B3223D"/>
    <w:rsid w:val="00B409D2"/>
    <w:rsid w:val="00B61FC9"/>
    <w:rsid w:val="00B7667B"/>
    <w:rsid w:val="00B91A1F"/>
    <w:rsid w:val="00B936F9"/>
    <w:rsid w:val="00BB5956"/>
    <w:rsid w:val="00BC2501"/>
    <w:rsid w:val="00C53C30"/>
    <w:rsid w:val="00C53CAA"/>
    <w:rsid w:val="00C7230D"/>
    <w:rsid w:val="00C96B8E"/>
    <w:rsid w:val="00CB5857"/>
    <w:rsid w:val="00D05791"/>
    <w:rsid w:val="00D153FC"/>
    <w:rsid w:val="00D32707"/>
    <w:rsid w:val="00D4632A"/>
    <w:rsid w:val="00D56E64"/>
    <w:rsid w:val="00D705D2"/>
    <w:rsid w:val="00D93537"/>
    <w:rsid w:val="00D946FE"/>
    <w:rsid w:val="00DD471A"/>
    <w:rsid w:val="00DE297E"/>
    <w:rsid w:val="00E02EAC"/>
    <w:rsid w:val="00E354C7"/>
    <w:rsid w:val="00E41410"/>
    <w:rsid w:val="00E704F4"/>
    <w:rsid w:val="00E857FD"/>
    <w:rsid w:val="00E90673"/>
    <w:rsid w:val="00EB2B90"/>
    <w:rsid w:val="00EB6F70"/>
    <w:rsid w:val="00F307D8"/>
    <w:rsid w:val="00F40C11"/>
    <w:rsid w:val="00F431FB"/>
    <w:rsid w:val="00F6643F"/>
    <w:rsid w:val="00F7279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B75716"/>
  <w15:docId w15:val="{50DE4F8B-5273-440A-8564-9C2BA86F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3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8B05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4.4%20EU%20Verpflichtungserkl&#228;rung%20anderer%20Unternehm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8A16-EB5C-4C3C-BF2D-691EEF45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4.4 EU Verpflichtungserklärung anderer Unternehmen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Hensel</dc:creator>
  <cp:lastModifiedBy>Wischer</cp:lastModifiedBy>
  <cp:revision>13</cp:revision>
  <cp:lastPrinted>2021-01-13T12:21:00Z</cp:lastPrinted>
  <dcterms:created xsi:type="dcterms:W3CDTF">2024-02-27T15:18:00Z</dcterms:created>
  <dcterms:modified xsi:type="dcterms:W3CDTF">2026-07-23T11:31:00Z</dcterms:modified>
</cp:coreProperties>
</file>