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60-B-62-26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14 - Beschichtung Wasserbehälter Wasserturm in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Beschichtung Wasserbehälter (außen)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