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60-B-62-26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27.07.2026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14 - Beschichtung Wasserbehälter Wasserturm in Wittenberge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Beschichtung Wasserbehälter (außen)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