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3B6C5" w14:textId="77777777" w:rsidR="00E44BAC" w:rsidRPr="00807124" w:rsidRDefault="00DE4CCB" w:rsidP="00E44BAC">
      <w:pPr>
        <w:tabs>
          <w:tab w:val="left" w:pos="5670"/>
        </w:tabs>
        <w:spacing w:before="7" w:line="247" w:lineRule="exact"/>
        <w:ind w:left="72"/>
        <w:textAlignment w:val="baseline"/>
        <w:rPr>
          <w:rFonts w:ascii="Arial Nova" w:eastAsia="Tahoma" w:hAnsi="Arial Nova" w:cs="Arial"/>
          <w:color w:val="000000"/>
          <w:sz w:val="20"/>
          <w:lang w:val="de-DE"/>
        </w:rPr>
      </w:pPr>
      <w:r w:rsidRPr="00807124">
        <w:rPr>
          <w:rFonts w:ascii="Arial Nova" w:eastAsia="Tahoma" w:hAnsi="Arial Nova" w:cs="Arial"/>
          <w:noProof/>
          <w:color w:val="000000"/>
          <w:sz w:val="20"/>
          <w:lang w:val="de-DE"/>
        </w:rPr>
        <w:drawing>
          <wp:anchor distT="0" distB="0" distL="114300" distR="114300" simplePos="0" relativeHeight="251664384" behindDoc="1" locked="0" layoutInCell="1" allowOverlap="1" wp14:anchorId="0723830C" wp14:editId="3CCFC480">
            <wp:simplePos x="0" y="0"/>
            <wp:positionH relativeFrom="column">
              <wp:posOffset>4953000</wp:posOffset>
            </wp:positionH>
            <wp:positionV relativeFrom="paragraph">
              <wp:posOffset>-137160</wp:posOffset>
            </wp:positionV>
            <wp:extent cx="1272753" cy="1036320"/>
            <wp:effectExtent l="0" t="0" r="3810" b="0"/>
            <wp:wrapNone/>
            <wp:docPr id="708893751" name="Grafik 7" descr="2027&#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93751" name="Grafik 7" descr="2027&#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753"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86390C" w:rsidRPr="00807124">
        <w:rPr>
          <w:rFonts w:ascii="Arial Nova" w:eastAsia="Tahoma" w:hAnsi="Arial Nova" w:cs="Arial"/>
          <w:b/>
          <w:bCs/>
          <w:color w:val="000000"/>
          <w:sz w:val="20"/>
          <w:lang w:val="de-DE"/>
        </w:rPr>
        <w:t xml:space="preserve">Formular 5.3 </w:t>
      </w:r>
      <w:proofErr w:type="gramStart"/>
      <w:r w:rsidR="0086390C" w:rsidRPr="00807124">
        <w:rPr>
          <w:rFonts w:ascii="Arial Nova" w:eastAsia="Tahoma" w:hAnsi="Arial Nova" w:cs="Arial"/>
          <w:b/>
          <w:bCs/>
          <w:color w:val="000000"/>
          <w:sz w:val="20"/>
          <w:lang w:val="de-DE"/>
        </w:rPr>
        <w:t>EU</w:t>
      </w:r>
      <w:r w:rsidR="00E44BAC" w:rsidRPr="00807124">
        <w:rPr>
          <w:rFonts w:ascii="Arial Nova" w:eastAsia="Tahoma" w:hAnsi="Arial Nova" w:cs="Arial"/>
          <w:b/>
          <w:bCs/>
          <w:color w:val="000000"/>
          <w:sz w:val="20"/>
          <w:lang w:val="de-DE"/>
        </w:rPr>
        <w:tab/>
      </w:r>
      <w:r w:rsidR="0086390C" w:rsidRPr="00807124">
        <w:rPr>
          <w:rFonts w:ascii="Arial Nova" w:eastAsia="Tahoma" w:hAnsi="Arial Nova" w:cs="Arial"/>
          <w:color w:val="000000"/>
          <w:sz w:val="20"/>
          <w:lang w:val="de-DE"/>
        </w:rPr>
        <w:t>Stand</w:t>
      </w:r>
      <w:proofErr w:type="gramEnd"/>
      <w:r w:rsidR="0086390C" w:rsidRPr="00807124">
        <w:rPr>
          <w:rFonts w:ascii="Arial Nova" w:eastAsia="Tahoma" w:hAnsi="Arial Nova" w:cs="Arial"/>
          <w:color w:val="000000"/>
          <w:sz w:val="20"/>
          <w:lang w:val="de-DE"/>
        </w:rPr>
        <w:t xml:space="preserve">: </w:t>
      </w:r>
      <w:r w:rsidRPr="00807124">
        <w:rPr>
          <w:rFonts w:ascii="Arial Nova" w:eastAsia="Tahoma" w:hAnsi="Arial Nova" w:cs="Arial"/>
          <w:color w:val="000000"/>
          <w:sz w:val="20"/>
          <w:lang w:val="de-DE"/>
        </w:rPr>
        <w:t>03/2026</w:t>
      </w:r>
      <w:r w:rsidR="0086390C" w:rsidRPr="00807124">
        <w:rPr>
          <w:rFonts w:ascii="Arial Nova" w:eastAsia="Tahoma" w:hAnsi="Arial Nova" w:cs="Arial"/>
          <w:color w:val="000000"/>
          <w:sz w:val="20"/>
          <w:lang w:val="de-DE"/>
        </w:rPr>
        <w:tab/>
      </w:r>
    </w:p>
    <w:p w14:paraId="29978593" w14:textId="77777777" w:rsidR="006B2FD1" w:rsidRPr="00807124" w:rsidRDefault="0086390C" w:rsidP="00DE4CCB">
      <w:pPr>
        <w:tabs>
          <w:tab w:val="left" w:pos="8760"/>
        </w:tabs>
        <w:spacing w:before="7" w:line="247" w:lineRule="exact"/>
        <w:ind w:left="72"/>
        <w:textAlignment w:val="baseline"/>
        <w:rPr>
          <w:rFonts w:ascii="Arial Nova" w:eastAsia="Tahoma" w:hAnsi="Arial Nova" w:cs="Arial"/>
          <w:b/>
          <w:bCs/>
          <w:color w:val="000000"/>
          <w:sz w:val="20"/>
          <w:lang w:val="de-DE"/>
        </w:rPr>
      </w:pPr>
      <w:r w:rsidRPr="00807124">
        <w:rPr>
          <w:rFonts w:ascii="Arial Nova" w:eastAsia="Tahoma" w:hAnsi="Arial Nova" w:cs="Arial"/>
          <w:color w:val="000000"/>
          <w:sz w:val="20"/>
          <w:lang w:val="de-DE"/>
        </w:rPr>
        <w:t>Vereinbarung Mindestanforderungen BbgVergG</w:t>
      </w:r>
      <w:r w:rsidR="00DE4CCB" w:rsidRPr="00807124">
        <w:rPr>
          <w:rFonts w:ascii="Arial Nova" w:eastAsia="Tahoma" w:hAnsi="Arial Nova" w:cs="Arial"/>
          <w:color w:val="000000"/>
          <w:sz w:val="20"/>
          <w:lang w:val="de-DE"/>
        </w:rPr>
        <w:tab/>
      </w:r>
    </w:p>
    <w:p w14:paraId="34EC225C" w14:textId="77777777" w:rsidR="00164D0F" w:rsidRPr="00807124" w:rsidRDefault="00164D0F" w:rsidP="00164D0F">
      <w:pPr>
        <w:spacing w:before="127" w:line="20" w:lineRule="exact"/>
        <w:rPr>
          <w:rFonts w:ascii="Arial Nova" w:hAnsi="Arial Nova" w:cs="Arial"/>
        </w:rPr>
      </w:pPr>
    </w:p>
    <w:p w14:paraId="61EEE19C" w14:textId="77777777" w:rsidR="00E44BAC" w:rsidRPr="00807124" w:rsidRDefault="00E44BAC" w:rsidP="00E44BAC">
      <w:pPr>
        <w:tabs>
          <w:tab w:val="left" w:pos="5670"/>
        </w:tabs>
        <w:rPr>
          <w:rFonts w:ascii="Arial Nova" w:eastAsia="Arial" w:hAnsi="Arial Nova" w:cs="Arial"/>
          <w:color w:val="000000"/>
          <w:spacing w:val="-1"/>
          <w:sz w:val="20"/>
          <w:szCs w:val="24"/>
        </w:rPr>
      </w:pPr>
      <w:r w:rsidRPr="00807124">
        <w:rPr>
          <w:rFonts w:ascii="Arial Nova" w:eastAsia="Arial" w:hAnsi="Arial Nova" w:cs="Arial"/>
          <w:color w:val="000000"/>
          <w:spacing w:val="-1"/>
          <w:sz w:val="20"/>
          <w:szCs w:val="24"/>
        </w:rPr>
        <w:t>Name bzw. Firmenbezeichnung des Bieters</w:t>
      </w:r>
      <w:r w:rsidRPr="00807124">
        <w:rPr>
          <w:rFonts w:ascii="Arial Nova" w:eastAsia="Arial" w:hAnsi="Arial Nova" w:cs="Arial"/>
          <w:color w:val="000000"/>
          <w:spacing w:val="-1"/>
          <w:sz w:val="20"/>
          <w:szCs w:val="24"/>
        </w:rPr>
        <w:tab/>
        <w:t>Ort, Datum</w:t>
      </w:r>
      <w:r w:rsidRPr="00807124">
        <w:rPr>
          <w:rFonts w:ascii="Arial Nova" w:eastAsia="Arial" w:hAnsi="Arial Nova" w:cs="Arial"/>
          <w:color w:val="000000"/>
          <w:spacing w:val="-1"/>
          <w:sz w:val="20"/>
          <w:szCs w:val="24"/>
        </w:rPr>
        <w:br/>
      </w:r>
      <w:r w:rsidRPr="00807124">
        <w:rPr>
          <w:rFonts w:ascii="Arial Nova" w:eastAsia="Arial" w:hAnsi="Arial Nova" w:cs="Arial"/>
          <w:color w:val="000000"/>
          <w:spacing w:val="-1"/>
          <w:sz w:val="20"/>
          <w:szCs w:val="24"/>
        </w:rPr>
        <w:fldChar w:fldCharType="begin">
          <w:ffData>
            <w:name w:val="Text5"/>
            <w:enabled/>
            <w:calcOnExit w:val="0"/>
            <w:textInput/>
          </w:ffData>
        </w:fldChar>
      </w:r>
      <w:bookmarkStart w:id="0" w:name="Text5"/>
      <w:r w:rsidRPr="00807124">
        <w:rPr>
          <w:rFonts w:ascii="Arial Nova" w:eastAsia="Arial" w:hAnsi="Arial Nova" w:cs="Arial"/>
          <w:color w:val="000000"/>
          <w:spacing w:val="-1"/>
          <w:sz w:val="20"/>
          <w:szCs w:val="24"/>
        </w:rPr>
        <w:instrText xml:space="preserve"> FORMTEXT </w:instrText>
      </w:r>
      <w:r w:rsidRPr="00807124">
        <w:rPr>
          <w:rFonts w:ascii="Arial Nova" w:eastAsia="Arial" w:hAnsi="Arial Nova" w:cs="Arial"/>
          <w:color w:val="000000"/>
          <w:spacing w:val="-1"/>
          <w:sz w:val="20"/>
          <w:szCs w:val="24"/>
        </w:rPr>
      </w:r>
      <w:r w:rsidRPr="00807124">
        <w:rPr>
          <w:rFonts w:ascii="Arial Nova" w:eastAsia="Arial" w:hAnsi="Arial Nova" w:cs="Arial"/>
          <w:color w:val="000000"/>
          <w:spacing w:val="-1"/>
          <w:sz w:val="20"/>
          <w:szCs w:val="24"/>
        </w:rPr>
        <w:fldChar w:fldCharType="separate"/>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Pr="00807124">
        <w:rPr>
          <w:rFonts w:ascii="Arial Nova" w:eastAsia="Arial" w:hAnsi="Arial Nova" w:cs="Arial"/>
          <w:color w:val="000000"/>
          <w:spacing w:val="-1"/>
          <w:sz w:val="20"/>
          <w:szCs w:val="24"/>
        </w:rPr>
        <w:fldChar w:fldCharType="end"/>
      </w:r>
      <w:bookmarkEnd w:id="0"/>
      <w:r w:rsidRPr="00807124">
        <w:rPr>
          <w:rFonts w:ascii="Arial Nova" w:eastAsia="Arial" w:hAnsi="Arial Nova" w:cs="Arial"/>
          <w:color w:val="000000"/>
          <w:spacing w:val="-1"/>
          <w:sz w:val="20"/>
          <w:szCs w:val="24"/>
        </w:rPr>
        <w:tab/>
      </w:r>
      <w:r w:rsidRPr="00807124">
        <w:rPr>
          <w:rFonts w:ascii="Arial Nova" w:eastAsia="Arial" w:hAnsi="Arial Nova" w:cs="Arial"/>
          <w:color w:val="000000"/>
          <w:spacing w:val="-1"/>
          <w:sz w:val="20"/>
          <w:szCs w:val="24"/>
        </w:rPr>
        <w:fldChar w:fldCharType="begin">
          <w:ffData>
            <w:name w:val="Text6"/>
            <w:enabled/>
            <w:calcOnExit w:val="0"/>
            <w:textInput/>
          </w:ffData>
        </w:fldChar>
      </w:r>
      <w:bookmarkStart w:id="1" w:name="Text6"/>
      <w:r w:rsidRPr="00807124">
        <w:rPr>
          <w:rFonts w:ascii="Arial Nova" w:eastAsia="Arial" w:hAnsi="Arial Nova" w:cs="Arial"/>
          <w:color w:val="000000"/>
          <w:spacing w:val="-1"/>
          <w:sz w:val="20"/>
          <w:szCs w:val="24"/>
        </w:rPr>
        <w:instrText xml:space="preserve"> FORMTEXT </w:instrText>
      </w:r>
      <w:r w:rsidRPr="00807124">
        <w:rPr>
          <w:rFonts w:ascii="Arial Nova" w:eastAsia="Arial" w:hAnsi="Arial Nova" w:cs="Arial"/>
          <w:color w:val="000000"/>
          <w:spacing w:val="-1"/>
          <w:sz w:val="20"/>
          <w:szCs w:val="24"/>
        </w:rPr>
      </w:r>
      <w:r w:rsidRPr="00807124">
        <w:rPr>
          <w:rFonts w:ascii="Arial Nova" w:eastAsia="Arial" w:hAnsi="Arial Nova" w:cs="Arial"/>
          <w:color w:val="000000"/>
          <w:spacing w:val="-1"/>
          <w:sz w:val="20"/>
          <w:szCs w:val="24"/>
        </w:rPr>
        <w:fldChar w:fldCharType="separate"/>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Pr="00807124">
        <w:rPr>
          <w:rFonts w:ascii="Arial Nova" w:eastAsia="Arial" w:hAnsi="Arial Nova" w:cs="Arial"/>
          <w:color w:val="000000"/>
          <w:spacing w:val="-1"/>
          <w:sz w:val="20"/>
          <w:szCs w:val="24"/>
        </w:rPr>
        <w:fldChar w:fldCharType="end"/>
      </w:r>
      <w:bookmarkEnd w:id="1"/>
    </w:p>
    <w:p w14:paraId="245214BC" w14:textId="77777777" w:rsidR="00E44BAC" w:rsidRPr="00807124" w:rsidRDefault="00E44BAC" w:rsidP="00E44BAC">
      <w:pPr>
        <w:rPr>
          <w:rFonts w:ascii="Arial Nova" w:eastAsia="Arial" w:hAnsi="Arial Nova" w:cs="Arial"/>
          <w:color w:val="000000"/>
          <w:spacing w:val="-1"/>
          <w:sz w:val="20"/>
          <w:szCs w:val="24"/>
        </w:rPr>
      </w:pPr>
      <w:r w:rsidRPr="00807124">
        <w:rPr>
          <w:rFonts w:ascii="Arial Nova" w:eastAsia="Arial" w:hAnsi="Arial Nova" w:cs="Arial"/>
          <w:noProof/>
          <w:color w:val="000000"/>
          <w:spacing w:val="-1"/>
          <w:sz w:val="20"/>
          <w:szCs w:val="24"/>
        </w:rPr>
        <mc:AlternateContent>
          <mc:Choice Requires="wps">
            <w:drawing>
              <wp:anchor distT="0" distB="0" distL="114300" distR="114300" simplePos="0" relativeHeight="251655168" behindDoc="0" locked="0" layoutInCell="1" allowOverlap="1" wp14:anchorId="29F1343C" wp14:editId="256DAEAD">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794E73" id="Gerader Verbinder 32" o:spid="_x0000_s1026" style="position:absolute;flip:y;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sidRPr="00807124">
        <w:rPr>
          <w:rFonts w:ascii="Arial Nova" w:eastAsia="Arial" w:hAnsi="Arial Nova" w:cs="Arial"/>
          <w:color w:val="000000"/>
          <w:spacing w:val="-1"/>
          <w:sz w:val="20"/>
          <w:szCs w:val="24"/>
        </w:rPr>
        <w:t>Anschrift</w:t>
      </w:r>
      <w:r w:rsidRPr="00807124">
        <w:rPr>
          <w:rFonts w:ascii="Arial Nova" w:eastAsia="Arial" w:hAnsi="Arial Nova" w:cs="Arial"/>
          <w:color w:val="000000"/>
          <w:spacing w:val="-1"/>
          <w:sz w:val="20"/>
          <w:szCs w:val="24"/>
        </w:rPr>
        <w:br/>
      </w:r>
      <w:r w:rsidRPr="00807124">
        <w:rPr>
          <w:rFonts w:ascii="Arial Nova" w:eastAsia="Arial" w:hAnsi="Arial Nova" w:cs="Arial"/>
          <w:color w:val="000000"/>
          <w:spacing w:val="-1"/>
          <w:sz w:val="20"/>
          <w:szCs w:val="24"/>
        </w:rPr>
        <w:fldChar w:fldCharType="begin">
          <w:ffData>
            <w:name w:val="Text7"/>
            <w:enabled/>
            <w:calcOnExit w:val="0"/>
            <w:textInput/>
          </w:ffData>
        </w:fldChar>
      </w:r>
      <w:bookmarkStart w:id="2" w:name="Text7"/>
      <w:r w:rsidRPr="00807124">
        <w:rPr>
          <w:rFonts w:ascii="Arial Nova" w:eastAsia="Arial" w:hAnsi="Arial Nova" w:cs="Arial"/>
          <w:color w:val="000000"/>
          <w:spacing w:val="-1"/>
          <w:sz w:val="20"/>
          <w:szCs w:val="24"/>
        </w:rPr>
        <w:instrText xml:space="preserve"> FORMTEXT </w:instrText>
      </w:r>
      <w:r w:rsidRPr="00807124">
        <w:rPr>
          <w:rFonts w:ascii="Arial Nova" w:eastAsia="Arial" w:hAnsi="Arial Nova" w:cs="Arial"/>
          <w:color w:val="000000"/>
          <w:spacing w:val="-1"/>
          <w:sz w:val="20"/>
          <w:szCs w:val="24"/>
        </w:rPr>
      </w:r>
      <w:r w:rsidRPr="00807124">
        <w:rPr>
          <w:rFonts w:ascii="Arial Nova" w:eastAsia="Arial" w:hAnsi="Arial Nova" w:cs="Arial"/>
          <w:color w:val="000000"/>
          <w:spacing w:val="-1"/>
          <w:sz w:val="20"/>
          <w:szCs w:val="24"/>
        </w:rPr>
        <w:fldChar w:fldCharType="separate"/>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00045439" w:rsidRPr="00807124">
        <w:rPr>
          <w:rFonts w:ascii="Arial Nova" w:eastAsia="Arial" w:hAnsi="Arial Nova" w:cs="Arial"/>
          <w:noProof/>
          <w:color w:val="000000"/>
          <w:spacing w:val="-1"/>
          <w:sz w:val="20"/>
          <w:szCs w:val="24"/>
        </w:rPr>
        <w:t> </w:t>
      </w:r>
      <w:r w:rsidRPr="00807124">
        <w:rPr>
          <w:rFonts w:ascii="Arial Nova" w:eastAsia="Arial" w:hAnsi="Arial Nova" w:cs="Arial"/>
          <w:color w:val="000000"/>
          <w:spacing w:val="-1"/>
          <w:sz w:val="20"/>
          <w:szCs w:val="24"/>
        </w:rPr>
        <w:fldChar w:fldCharType="end"/>
      </w:r>
      <w:bookmarkEnd w:id="2"/>
    </w:p>
    <w:p w14:paraId="7BF23BD2" w14:textId="77777777" w:rsidR="00E44BAC" w:rsidRPr="00807124" w:rsidRDefault="00E44BAC" w:rsidP="00E44BAC">
      <w:pPr>
        <w:rPr>
          <w:rFonts w:ascii="Arial Nova" w:eastAsia="Tahoma" w:hAnsi="Arial Nova" w:cs="Arial"/>
          <w:color w:val="000000"/>
          <w:spacing w:val="5"/>
          <w:sz w:val="20"/>
          <w:lang w:val="de-DE"/>
        </w:rPr>
      </w:pPr>
      <w:r w:rsidRPr="00807124">
        <w:rPr>
          <w:rFonts w:ascii="Arial Nova" w:eastAsia="Arial" w:hAnsi="Arial Nova"/>
          <w:b/>
          <w:noProof/>
          <w:spacing w:val="-1"/>
        </w:rPr>
        <mc:AlternateContent>
          <mc:Choice Requires="wps">
            <w:drawing>
              <wp:anchor distT="45720" distB="45720" distL="114300" distR="114300" simplePos="0" relativeHeight="251660288" behindDoc="0" locked="0" layoutInCell="1" allowOverlap="1" wp14:anchorId="7BD2E442" wp14:editId="648BA7C5">
                <wp:simplePos x="0" y="0"/>
                <wp:positionH relativeFrom="margin">
                  <wp:align>left</wp:align>
                </wp:positionH>
                <wp:positionV relativeFrom="paragraph">
                  <wp:posOffset>575310</wp:posOffset>
                </wp:positionV>
                <wp:extent cx="6267450" cy="1247775"/>
                <wp:effectExtent l="0" t="0" r="0"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47775"/>
                        </a:xfrm>
                        <a:prstGeom prst="rect">
                          <a:avLst/>
                        </a:prstGeom>
                        <a:solidFill>
                          <a:srgbClr val="FFFFFF"/>
                        </a:solidFill>
                        <a:ln w="9525">
                          <a:noFill/>
                          <a:miter lim="800000"/>
                          <a:headEnd/>
                          <a:tailEnd/>
                        </a:ln>
                      </wps:spPr>
                      <wps:txbx>
                        <w:txbxContent>
                          <w:p w14:paraId="7129FED5" w14:textId="5A0FE2ED" w:rsidR="00E44BAC" w:rsidRPr="00070B38" w:rsidRDefault="00E44BAC" w:rsidP="00070B38">
                            <w:pPr>
                              <w:pStyle w:val="Default"/>
                              <w:ind w:firstLine="708"/>
                              <w:rPr>
                                <w:rFonts w:eastAsia="Arial"/>
                                <w:b/>
                                <w:bCs/>
                                <w:spacing w:val="-1"/>
                                <w:sz w:val="22"/>
                              </w:rPr>
                            </w:pPr>
                            <w:r w:rsidRPr="00070B38">
                              <w:rPr>
                                <w:rFonts w:eastAsia="Arial"/>
                                <w:b/>
                                <w:bCs/>
                                <w:spacing w:val="-1"/>
                                <w:sz w:val="20"/>
                              </w:rPr>
                              <w:t>Maßnahme:</w:t>
                            </w:r>
                            <w:r w:rsidR="005D3163" w:rsidRPr="00070B38">
                              <w:rPr>
                                <w:rFonts w:eastAsia="Arial"/>
                                <w:b/>
                                <w:bCs/>
                                <w:spacing w:val="-1"/>
                                <w:sz w:val="20"/>
                              </w:rPr>
                              <w:t xml:space="preserve"> </w:t>
                            </w:r>
                            <w:r w:rsidR="005D3163" w:rsidRPr="00070B38">
                              <w:rPr>
                                <w:rFonts w:eastAsia="Arial"/>
                                <w:b/>
                                <w:bCs/>
                                <w:spacing w:val="-1"/>
                                <w:sz w:val="20"/>
                              </w:rPr>
                              <w:tab/>
                            </w:r>
                            <w:r w:rsidR="007D5BA1">
                              <w:rPr>
                                <w:rFonts w:eastAsia="Arial"/>
                                <w:b/>
                                <w:bCs/>
                                <w:spacing w:val="-1"/>
                                <w:sz w:val="20"/>
                                <w:lang w:val="en-US"/>
                              </w:rPr>
                              <w:t>Freilandschauen der Landesgartenschau 2027</w:t>
                            </w:r>
                          </w:p>
                          <w:p w14:paraId="73221C7C" w14:textId="77777777" w:rsidR="0086390C" w:rsidRPr="00070B38" w:rsidRDefault="0086390C" w:rsidP="0086390C">
                            <w:pPr>
                              <w:pStyle w:val="Default"/>
                              <w:ind w:left="708"/>
                              <w:rPr>
                                <w:rFonts w:eastAsia="Arial"/>
                                <w:b/>
                                <w:bCs/>
                                <w:spacing w:val="-1"/>
                                <w:sz w:val="22"/>
                              </w:rPr>
                            </w:pPr>
                          </w:p>
                          <w:p w14:paraId="7EABC73D" w14:textId="69312556" w:rsidR="00E44BAC" w:rsidRPr="00070B38" w:rsidRDefault="00E44BAC" w:rsidP="00070B38">
                            <w:pPr>
                              <w:pStyle w:val="Default"/>
                              <w:ind w:firstLine="708"/>
                              <w:rPr>
                                <w:rFonts w:eastAsia="Arial"/>
                                <w:b/>
                                <w:bCs/>
                                <w:spacing w:val="-1"/>
                                <w:sz w:val="20"/>
                              </w:rPr>
                            </w:pPr>
                            <w:r w:rsidRPr="00070B38">
                              <w:rPr>
                                <w:rFonts w:eastAsia="Arial"/>
                                <w:b/>
                                <w:bCs/>
                                <w:spacing w:val="-1"/>
                                <w:sz w:val="20"/>
                              </w:rPr>
                              <w:t>Leistung:</w:t>
                            </w:r>
                            <w:r w:rsidR="005D3163" w:rsidRPr="00070B38">
                              <w:rPr>
                                <w:rFonts w:eastAsia="Arial"/>
                                <w:b/>
                                <w:bCs/>
                                <w:spacing w:val="-1"/>
                                <w:sz w:val="20"/>
                              </w:rPr>
                              <w:tab/>
                            </w:r>
                            <w:proofErr w:type="spellStart"/>
                            <w:r w:rsidR="0057774B">
                              <w:rPr>
                                <w:rFonts w:eastAsia="Arial"/>
                                <w:b/>
                                <w:bCs/>
                                <w:spacing w:val="-1"/>
                                <w:sz w:val="20"/>
                                <w:lang w:val="en-US"/>
                              </w:rPr>
                              <w:t>Anpflanzungs</w:t>
                            </w:r>
                            <w:proofErr w:type="spellEnd"/>
                            <w:r w:rsidR="0057774B">
                              <w:rPr>
                                <w:rFonts w:eastAsia="Arial"/>
                                <w:b/>
                                <w:bCs/>
                                <w:spacing w:val="-1"/>
                                <w:sz w:val="20"/>
                                <w:lang w:val="en-US"/>
                              </w:rPr>
                              <w:t xml:space="preserve">- und </w:t>
                            </w:r>
                            <w:proofErr w:type="spellStart"/>
                            <w:r w:rsidR="0057774B">
                              <w:rPr>
                                <w:rFonts w:eastAsia="Arial"/>
                                <w:b/>
                                <w:bCs/>
                                <w:spacing w:val="-1"/>
                                <w:sz w:val="20"/>
                                <w:lang w:val="en-US"/>
                              </w:rPr>
                              <w:t>Pflegearbeiten</w:t>
                            </w:r>
                            <w:proofErr w:type="spellEnd"/>
                          </w:p>
                          <w:p w14:paraId="1F077BA7" w14:textId="77777777" w:rsidR="00DE4CCB" w:rsidRPr="007D5BA1" w:rsidRDefault="00DE4CCB" w:rsidP="00E44BAC">
                            <w:pPr>
                              <w:rPr>
                                <w:u w:val="single"/>
                              </w:rPr>
                            </w:pPr>
                            <w:r>
                              <w:tab/>
                            </w:r>
                          </w:p>
                          <w:p w14:paraId="5FCF9037" w14:textId="4394C850" w:rsidR="007D5BA1" w:rsidRPr="007D5BA1" w:rsidRDefault="007D5BA1" w:rsidP="007D5BA1">
                            <w:pPr>
                              <w:pStyle w:val="Default"/>
                              <w:ind w:firstLine="708"/>
                              <w:rPr>
                                <w:rFonts w:eastAsia="Arial"/>
                                <w:b/>
                                <w:bCs/>
                                <w:spacing w:val="-1"/>
                                <w:sz w:val="20"/>
                                <w:lang w:val="en-US"/>
                              </w:rPr>
                            </w:pPr>
                            <w:r w:rsidRPr="007D5BA1">
                              <w:rPr>
                                <w:rFonts w:eastAsia="Arial"/>
                                <w:b/>
                                <w:bCs/>
                                <w:spacing w:val="-1"/>
                                <w:sz w:val="20"/>
                                <w:lang w:val="en-US"/>
                              </w:rPr>
                              <w:t>Vergabe Nr.:</w:t>
                            </w:r>
                            <w:r w:rsidRPr="007D5BA1">
                              <w:rPr>
                                <w:rFonts w:eastAsia="Arial"/>
                                <w:b/>
                                <w:bCs/>
                                <w:spacing w:val="-1"/>
                                <w:sz w:val="20"/>
                                <w:lang w:val="en-US"/>
                              </w:rPr>
                              <w:tab/>
                              <w:t>G-26-1</w:t>
                            </w:r>
                            <w:r w:rsidR="0057774B">
                              <w:rPr>
                                <w:rFonts w:eastAsia="Arial"/>
                                <w:b/>
                                <w:bCs/>
                                <w:spacing w:val="-1"/>
                                <w:sz w:val="20"/>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2E442" id="_x0000_t202" coordsize="21600,21600" o:spt="202" path="m,l,21600r21600,l21600,xe">
                <v:stroke joinstyle="miter"/>
                <v:path gradientshapeok="t" o:connecttype="rect"/>
              </v:shapetype>
              <v:shape id="Textfeld 2" o:spid="_x0000_s1026" type="#_x0000_t202" style="position:absolute;margin-left:0;margin-top:45.3pt;width:493.5pt;height:98.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M4DgIAAPc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" stroked="f">
                <v:textbox>
                  <w:txbxContent>
                    <w:p w14:paraId="7129FED5" w14:textId="5A0FE2ED" w:rsidR="00E44BAC" w:rsidRPr="00070B38" w:rsidRDefault="00E44BAC" w:rsidP="00070B38">
                      <w:pPr>
                        <w:pStyle w:val="Default"/>
                        <w:ind w:firstLine="708"/>
                        <w:rPr>
                          <w:rFonts w:eastAsia="Arial"/>
                          <w:b/>
                          <w:bCs/>
                          <w:spacing w:val="-1"/>
                          <w:sz w:val="22"/>
                        </w:rPr>
                      </w:pPr>
                      <w:r w:rsidRPr="00070B38">
                        <w:rPr>
                          <w:rFonts w:eastAsia="Arial"/>
                          <w:b/>
                          <w:bCs/>
                          <w:spacing w:val="-1"/>
                          <w:sz w:val="20"/>
                        </w:rPr>
                        <w:t>Maßnahme:</w:t>
                      </w:r>
                      <w:r w:rsidR="005D3163" w:rsidRPr="00070B38">
                        <w:rPr>
                          <w:rFonts w:eastAsia="Arial"/>
                          <w:b/>
                          <w:bCs/>
                          <w:spacing w:val="-1"/>
                          <w:sz w:val="20"/>
                        </w:rPr>
                        <w:t xml:space="preserve"> </w:t>
                      </w:r>
                      <w:r w:rsidR="005D3163" w:rsidRPr="00070B38">
                        <w:rPr>
                          <w:rFonts w:eastAsia="Arial"/>
                          <w:b/>
                          <w:bCs/>
                          <w:spacing w:val="-1"/>
                          <w:sz w:val="20"/>
                        </w:rPr>
                        <w:tab/>
                      </w:r>
                      <w:r w:rsidR="007D5BA1">
                        <w:rPr>
                          <w:rFonts w:eastAsia="Arial"/>
                          <w:b/>
                          <w:bCs/>
                          <w:spacing w:val="-1"/>
                          <w:sz w:val="20"/>
                          <w:lang w:val="en-US"/>
                        </w:rPr>
                        <w:t>Freilandschauen der Landesgartenschau 2027</w:t>
                      </w:r>
                    </w:p>
                    <w:p w14:paraId="73221C7C" w14:textId="77777777" w:rsidR="0086390C" w:rsidRPr="00070B38" w:rsidRDefault="0086390C" w:rsidP="0086390C">
                      <w:pPr>
                        <w:pStyle w:val="Default"/>
                        <w:ind w:left="708"/>
                        <w:rPr>
                          <w:rFonts w:eastAsia="Arial"/>
                          <w:b/>
                          <w:bCs/>
                          <w:spacing w:val="-1"/>
                          <w:sz w:val="22"/>
                        </w:rPr>
                      </w:pPr>
                    </w:p>
                    <w:p w14:paraId="7EABC73D" w14:textId="69312556" w:rsidR="00E44BAC" w:rsidRPr="00070B38" w:rsidRDefault="00E44BAC" w:rsidP="00070B38">
                      <w:pPr>
                        <w:pStyle w:val="Default"/>
                        <w:ind w:firstLine="708"/>
                        <w:rPr>
                          <w:rFonts w:eastAsia="Arial"/>
                          <w:b/>
                          <w:bCs/>
                          <w:spacing w:val="-1"/>
                          <w:sz w:val="20"/>
                        </w:rPr>
                      </w:pPr>
                      <w:r w:rsidRPr="00070B38">
                        <w:rPr>
                          <w:rFonts w:eastAsia="Arial"/>
                          <w:b/>
                          <w:bCs/>
                          <w:spacing w:val="-1"/>
                          <w:sz w:val="20"/>
                        </w:rPr>
                        <w:t>Leistung:</w:t>
                      </w:r>
                      <w:r w:rsidR="005D3163" w:rsidRPr="00070B38">
                        <w:rPr>
                          <w:rFonts w:eastAsia="Arial"/>
                          <w:b/>
                          <w:bCs/>
                          <w:spacing w:val="-1"/>
                          <w:sz w:val="20"/>
                        </w:rPr>
                        <w:tab/>
                      </w:r>
                      <w:proofErr w:type="spellStart"/>
                      <w:r w:rsidR="0057774B">
                        <w:rPr>
                          <w:rFonts w:eastAsia="Arial"/>
                          <w:b/>
                          <w:bCs/>
                          <w:spacing w:val="-1"/>
                          <w:sz w:val="20"/>
                          <w:lang w:val="en-US"/>
                        </w:rPr>
                        <w:t>Anpflanzungs</w:t>
                      </w:r>
                      <w:proofErr w:type="spellEnd"/>
                      <w:r w:rsidR="0057774B">
                        <w:rPr>
                          <w:rFonts w:eastAsia="Arial"/>
                          <w:b/>
                          <w:bCs/>
                          <w:spacing w:val="-1"/>
                          <w:sz w:val="20"/>
                          <w:lang w:val="en-US"/>
                        </w:rPr>
                        <w:t xml:space="preserve">- und </w:t>
                      </w:r>
                      <w:proofErr w:type="spellStart"/>
                      <w:r w:rsidR="0057774B">
                        <w:rPr>
                          <w:rFonts w:eastAsia="Arial"/>
                          <w:b/>
                          <w:bCs/>
                          <w:spacing w:val="-1"/>
                          <w:sz w:val="20"/>
                          <w:lang w:val="en-US"/>
                        </w:rPr>
                        <w:t>Pflegearbeiten</w:t>
                      </w:r>
                      <w:proofErr w:type="spellEnd"/>
                    </w:p>
                    <w:p w14:paraId="1F077BA7" w14:textId="77777777" w:rsidR="00DE4CCB" w:rsidRPr="007D5BA1" w:rsidRDefault="00DE4CCB" w:rsidP="00E44BAC">
                      <w:pPr>
                        <w:rPr>
                          <w:u w:val="single"/>
                        </w:rPr>
                      </w:pPr>
                      <w:r>
                        <w:tab/>
                      </w:r>
                    </w:p>
                    <w:p w14:paraId="5FCF9037" w14:textId="4394C850" w:rsidR="007D5BA1" w:rsidRPr="007D5BA1" w:rsidRDefault="007D5BA1" w:rsidP="007D5BA1">
                      <w:pPr>
                        <w:pStyle w:val="Default"/>
                        <w:ind w:firstLine="708"/>
                        <w:rPr>
                          <w:rFonts w:eastAsia="Arial"/>
                          <w:b/>
                          <w:bCs/>
                          <w:spacing w:val="-1"/>
                          <w:sz w:val="20"/>
                          <w:lang w:val="en-US"/>
                        </w:rPr>
                      </w:pPr>
                      <w:r w:rsidRPr="007D5BA1">
                        <w:rPr>
                          <w:rFonts w:eastAsia="Arial"/>
                          <w:b/>
                          <w:bCs/>
                          <w:spacing w:val="-1"/>
                          <w:sz w:val="20"/>
                          <w:lang w:val="en-US"/>
                        </w:rPr>
                        <w:t>Vergabe Nr.:</w:t>
                      </w:r>
                      <w:r w:rsidRPr="007D5BA1">
                        <w:rPr>
                          <w:rFonts w:eastAsia="Arial"/>
                          <w:b/>
                          <w:bCs/>
                          <w:spacing w:val="-1"/>
                          <w:sz w:val="20"/>
                          <w:lang w:val="en-US"/>
                        </w:rPr>
                        <w:tab/>
                        <w:t>G-26-1</w:t>
                      </w:r>
                      <w:r w:rsidR="0057774B">
                        <w:rPr>
                          <w:rFonts w:eastAsia="Arial"/>
                          <w:b/>
                          <w:bCs/>
                          <w:spacing w:val="-1"/>
                          <w:sz w:val="20"/>
                          <w:lang w:val="en-US"/>
                        </w:rPr>
                        <w:t>1</w:t>
                      </w:r>
                    </w:p>
                  </w:txbxContent>
                </v:textbox>
                <w10:wrap type="square" anchorx="margin"/>
              </v:shape>
            </w:pict>
          </mc:Fallback>
        </mc:AlternateContent>
      </w:r>
      <w:r w:rsidRPr="00807124">
        <w:rPr>
          <w:rFonts w:ascii="Arial Nova" w:eastAsia="Arial" w:hAnsi="Arial Nova" w:cs="Arial"/>
          <w:b/>
          <w:color w:val="000000"/>
          <w:spacing w:val="-1"/>
          <w:szCs w:val="24"/>
        </w:rPr>
        <w:br/>
        <w:t xml:space="preserve">Vereinbarung zur Einhaltung der Mindestanforderungen nach dem Brandenburgischen </w:t>
      </w:r>
      <w:r w:rsidR="00C51FCA" w:rsidRPr="00807124">
        <w:rPr>
          <w:rFonts w:ascii="Arial Nova" w:eastAsia="Arial" w:hAnsi="Arial Nova" w:cs="Arial"/>
          <w:b/>
          <w:color w:val="000000"/>
          <w:spacing w:val="-1"/>
          <w:szCs w:val="24"/>
        </w:rPr>
        <w:t>Vergabegesetz</w:t>
      </w:r>
    </w:p>
    <w:p w14:paraId="16EDEB17" w14:textId="77777777" w:rsidR="006B2FD1" w:rsidRPr="00807124" w:rsidRDefault="0086390C" w:rsidP="00164D0F">
      <w:pPr>
        <w:spacing w:before="490" w:after="609" w:line="240" w:lineRule="exact"/>
        <w:textAlignment w:val="baseline"/>
        <w:rPr>
          <w:rFonts w:ascii="Arial Nova" w:eastAsia="Tahoma" w:hAnsi="Arial Nova" w:cs="Arial"/>
          <w:color w:val="000000"/>
          <w:spacing w:val="5"/>
          <w:sz w:val="20"/>
          <w:lang w:val="de-DE"/>
        </w:rPr>
      </w:pPr>
      <w:r w:rsidRPr="00807124">
        <w:rPr>
          <w:rFonts w:ascii="Arial Nova" w:eastAsia="Tahoma" w:hAnsi="Arial Nova" w:cs="Arial"/>
          <w:color w:val="000000"/>
          <w:spacing w:val="5"/>
          <w:sz w:val="20"/>
          <w:lang w:val="de-DE"/>
        </w:rPr>
        <w:t>Aufforderung zur Abgabe eines Angebotes vom</w:t>
      </w:r>
      <w:r w:rsidR="00164D0F" w:rsidRPr="00807124">
        <w:rPr>
          <w:rFonts w:ascii="Arial Nova" w:eastAsia="Tahoma" w:hAnsi="Arial Nova" w:cs="Arial"/>
          <w:color w:val="000000"/>
          <w:spacing w:val="5"/>
          <w:sz w:val="20"/>
          <w:lang w:val="de-DE"/>
        </w:rPr>
        <w:t xml:space="preserve">: </w:t>
      </w:r>
      <w:r w:rsidR="00164D0F" w:rsidRPr="00807124">
        <w:rPr>
          <w:rFonts w:ascii="Arial Nova" w:eastAsia="Tahoma" w:hAnsi="Arial Nova" w:cs="Arial"/>
          <w:color w:val="000000"/>
          <w:spacing w:val="5"/>
          <w:sz w:val="20"/>
          <w:lang w:val="de-DE"/>
        </w:rPr>
        <w:fldChar w:fldCharType="begin">
          <w:ffData>
            <w:name w:val="Text4"/>
            <w:enabled/>
            <w:calcOnExit w:val="0"/>
            <w:textInput/>
          </w:ffData>
        </w:fldChar>
      </w:r>
      <w:bookmarkStart w:id="3" w:name="Text4"/>
      <w:r w:rsidR="00164D0F" w:rsidRPr="00807124">
        <w:rPr>
          <w:rFonts w:ascii="Arial Nova" w:eastAsia="Tahoma" w:hAnsi="Arial Nova" w:cs="Arial"/>
          <w:color w:val="000000"/>
          <w:spacing w:val="5"/>
          <w:sz w:val="20"/>
          <w:lang w:val="de-DE"/>
        </w:rPr>
        <w:instrText xml:space="preserve"> FORMTEXT </w:instrText>
      </w:r>
      <w:r w:rsidR="00164D0F" w:rsidRPr="00807124">
        <w:rPr>
          <w:rFonts w:ascii="Arial Nova" w:eastAsia="Tahoma" w:hAnsi="Arial Nova" w:cs="Arial"/>
          <w:color w:val="000000"/>
          <w:spacing w:val="5"/>
          <w:sz w:val="20"/>
          <w:lang w:val="de-DE"/>
        </w:rPr>
      </w:r>
      <w:r w:rsidR="00164D0F" w:rsidRPr="00807124">
        <w:rPr>
          <w:rFonts w:ascii="Arial Nova" w:eastAsia="Tahoma" w:hAnsi="Arial Nova" w:cs="Arial"/>
          <w:color w:val="000000"/>
          <w:spacing w:val="5"/>
          <w:sz w:val="20"/>
          <w:lang w:val="de-DE"/>
        </w:rPr>
        <w:fldChar w:fldCharType="separate"/>
      </w:r>
      <w:r w:rsidR="00045439" w:rsidRPr="00807124">
        <w:rPr>
          <w:rFonts w:ascii="Arial Nova" w:eastAsia="Tahoma" w:hAnsi="Arial Nova" w:cs="Arial"/>
          <w:noProof/>
          <w:color w:val="000000"/>
          <w:spacing w:val="5"/>
          <w:sz w:val="20"/>
          <w:lang w:val="de-DE"/>
        </w:rPr>
        <w:t> </w:t>
      </w:r>
      <w:r w:rsidR="00045439" w:rsidRPr="00807124">
        <w:rPr>
          <w:rFonts w:ascii="Arial Nova" w:eastAsia="Tahoma" w:hAnsi="Arial Nova" w:cs="Arial"/>
          <w:noProof/>
          <w:color w:val="000000"/>
          <w:spacing w:val="5"/>
          <w:sz w:val="20"/>
          <w:lang w:val="de-DE"/>
        </w:rPr>
        <w:t> </w:t>
      </w:r>
      <w:r w:rsidR="00045439" w:rsidRPr="00807124">
        <w:rPr>
          <w:rFonts w:ascii="Arial Nova" w:eastAsia="Tahoma" w:hAnsi="Arial Nova" w:cs="Arial"/>
          <w:noProof/>
          <w:color w:val="000000"/>
          <w:spacing w:val="5"/>
          <w:sz w:val="20"/>
          <w:lang w:val="de-DE"/>
        </w:rPr>
        <w:t> </w:t>
      </w:r>
      <w:r w:rsidR="00045439" w:rsidRPr="00807124">
        <w:rPr>
          <w:rFonts w:ascii="Arial Nova" w:eastAsia="Tahoma" w:hAnsi="Arial Nova" w:cs="Arial"/>
          <w:noProof/>
          <w:color w:val="000000"/>
          <w:spacing w:val="5"/>
          <w:sz w:val="20"/>
          <w:lang w:val="de-DE"/>
        </w:rPr>
        <w:t> </w:t>
      </w:r>
      <w:r w:rsidR="00045439" w:rsidRPr="00807124">
        <w:rPr>
          <w:rFonts w:ascii="Arial Nova" w:eastAsia="Tahoma" w:hAnsi="Arial Nova" w:cs="Arial"/>
          <w:noProof/>
          <w:color w:val="000000"/>
          <w:spacing w:val="5"/>
          <w:sz w:val="20"/>
          <w:lang w:val="de-DE"/>
        </w:rPr>
        <w:t> </w:t>
      </w:r>
      <w:r w:rsidR="00164D0F" w:rsidRPr="00807124">
        <w:rPr>
          <w:rFonts w:ascii="Arial Nova" w:eastAsia="Tahoma" w:hAnsi="Arial Nova" w:cs="Arial"/>
          <w:color w:val="000000"/>
          <w:spacing w:val="5"/>
          <w:sz w:val="20"/>
          <w:lang w:val="de-DE"/>
        </w:rPr>
        <w:fldChar w:fldCharType="end"/>
      </w:r>
      <w:bookmarkEnd w:id="3"/>
    </w:p>
    <w:p w14:paraId="40609850" w14:textId="77777777" w:rsidR="006B2FD1" w:rsidRPr="00807124" w:rsidRDefault="0086390C">
      <w:pPr>
        <w:spacing w:before="8" w:line="240" w:lineRule="exact"/>
        <w:ind w:left="144"/>
        <w:textAlignment w:val="baseline"/>
        <w:rPr>
          <w:rFonts w:ascii="Arial Nova" w:eastAsia="Tahoma" w:hAnsi="Arial Nova" w:cs="Arial"/>
          <w:color w:val="000000"/>
          <w:spacing w:val="5"/>
          <w:sz w:val="20"/>
          <w:lang w:val="de-DE"/>
        </w:rPr>
      </w:pPr>
      <w:r w:rsidRPr="00807124">
        <w:rPr>
          <w:rFonts w:ascii="Arial Nova" w:eastAsia="Tahoma" w:hAnsi="Arial Nova" w:cs="Arial"/>
          <w:color w:val="000000"/>
          <w:spacing w:val="5"/>
          <w:sz w:val="20"/>
          <w:lang w:val="de-DE"/>
        </w:rPr>
        <w:t>Die nachstehend aufgeführten Erklärungen sind Bestandteil meines/unseres Angebotes:</w:t>
      </w:r>
    </w:p>
    <w:p w14:paraId="54C00F6D" w14:textId="77777777" w:rsidR="006B2FD1" w:rsidRPr="00807124" w:rsidRDefault="0086390C">
      <w:pPr>
        <w:spacing w:before="542" w:line="240" w:lineRule="exact"/>
        <w:ind w:left="144"/>
        <w:textAlignment w:val="baseline"/>
        <w:rPr>
          <w:rFonts w:ascii="Arial Nova" w:eastAsia="Tahoma" w:hAnsi="Arial Nova" w:cs="Arial"/>
          <w:color w:val="000000"/>
          <w:spacing w:val="4"/>
          <w:sz w:val="20"/>
          <w:lang w:val="de-DE"/>
        </w:rPr>
      </w:pPr>
      <w:r w:rsidRPr="00807124">
        <w:rPr>
          <w:rFonts w:ascii="Arial Nova" w:eastAsia="Tahoma" w:hAnsi="Arial Nova" w:cs="Arial"/>
          <w:color w:val="000000"/>
          <w:spacing w:val="4"/>
          <w:sz w:val="20"/>
          <w:lang w:val="de-DE"/>
        </w:rPr>
        <w:t>1. Vergütung der Arbeitsleistung der Beschäftigten</w:t>
      </w:r>
    </w:p>
    <w:p w14:paraId="671CA4AF" w14:textId="77777777" w:rsidR="006B2FD1" w:rsidRPr="00807124" w:rsidRDefault="0086390C">
      <w:pPr>
        <w:spacing w:before="122" w:line="272"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 xml:space="preserve">Den bei der Ausführung der Leistungen Beschäftigten wird für den Einsatz im Rahmen dieses Auftrags </w:t>
      </w:r>
      <w:r w:rsidRPr="00807124">
        <w:rPr>
          <w:rFonts w:ascii="Arial Nova" w:eastAsia="Arial" w:hAnsi="Arial Nova" w:cs="Arial"/>
          <w:b/>
          <w:color w:val="000000"/>
          <w:sz w:val="21"/>
          <w:u w:val="single"/>
          <w:lang w:val="de-DE"/>
        </w:rPr>
        <w:t>mindestens</w:t>
      </w:r>
      <w:r w:rsidRPr="00807124">
        <w:rPr>
          <w:rFonts w:ascii="Arial Nova" w:eastAsia="Tahoma" w:hAnsi="Arial Nova" w:cs="Arial"/>
          <w:color w:val="000000"/>
          <w:sz w:val="20"/>
          <w:lang w:val="de-DE"/>
        </w:rPr>
        <w:t xml:space="preserve"> das nach § 6 Abs. 2 des Brandenburgischen Vergabegesetzes geltende Bruttoentgelt ge</w:t>
      </w:r>
      <w:r w:rsidRPr="00807124">
        <w:rPr>
          <w:rFonts w:ascii="Arial Nova" w:eastAsia="Tahoma" w:hAnsi="Arial Nova" w:cs="Arial"/>
          <w:color w:val="000000"/>
          <w:sz w:val="20"/>
          <w:lang w:val="de-DE"/>
        </w:rPr>
        <w:softHyphen/>
        <w:t>rechnet auf die Arbeitsstunde bezahlt. Das Mindestentgelt entspricht dabei dem regelmäßig gezahlten Grundentgelt für eine Zeitstunde, ohne Sonderzahlungen, Zulagen oder Zuschläge.</w:t>
      </w:r>
    </w:p>
    <w:p w14:paraId="50E6B07B" w14:textId="77777777" w:rsidR="006B2FD1" w:rsidRPr="00807124" w:rsidRDefault="0086390C">
      <w:pPr>
        <w:spacing w:before="123" w:line="272"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3D0D2F88" w14:textId="77777777" w:rsidR="006B2FD1" w:rsidRPr="00807124" w:rsidRDefault="0086390C">
      <w:pPr>
        <w:spacing w:before="153" w:line="240" w:lineRule="exact"/>
        <w:ind w:left="144"/>
        <w:textAlignment w:val="baseline"/>
        <w:rPr>
          <w:rFonts w:ascii="Arial Nova" w:eastAsia="Tahoma" w:hAnsi="Arial Nova" w:cs="Arial"/>
          <w:color w:val="000000"/>
          <w:spacing w:val="1"/>
          <w:sz w:val="20"/>
          <w:lang w:val="de-DE"/>
        </w:rPr>
      </w:pPr>
      <w:r w:rsidRPr="00807124">
        <w:rPr>
          <w:rFonts w:ascii="Arial Nova" w:eastAsia="Tahoma" w:hAnsi="Arial Nova" w:cs="Arial"/>
          <w:color w:val="000000"/>
          <w:spacing w:val="1"/>
          <w:sz w:val="20"/>
          <w:lang w:val="de-DE"/>
        </w:rPr>
        <w:t>- Lieferleistung:</w:t>
      </w:r>
    </w:p>
    <w:p w14:paraId="3DE54DDF" w14:textId="77777777" w:rsidR="006B2FD1" w:rsidRPr="00807124" w:rsidRDefault="0086390C">
      <w:pPr>
        <w:spacing w:before="117" w:line="272"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20E93935" w14:textId="77777777" w:rsidR="006B2FD1" w:rsidRPr="00807124" w:rsidRDefault="0086390C">
      <w:pPr>
        <w:spacing w:before="543" w:line="240" w:lineRule="exact"/>
        <w:ind w:left="144"/>
        <w:textAlignment w:val="baseline"/>
        <w:rPr>
          <w:rFonts w:ascii="Arial Nova" w:eastAsia="Tahoma" w:hAnsi="Arial Nova" w:cs="Arial"/>
          <w:color w:val="000000"/>
          <w:spacing w:val="3"/>
          <w:sz w:val="20"/>
          <w:lang w:val="de-DE"/>
        </w:rPr>
      </w:pPr>
      <w:r w:rsidRPr="00807124">
        <w:rPr>
          <w:rFonts w:ascii="Arial Nova" w:eastAsia="Tahoma" w:hAnsi="Arial Nova" w:cs="Arial"/>
          <w:color w:val="000000"/>
          <w:spacing w:val="3"/>
          <w:sz w:val="20"/>
          <w:lang w:val="de-DE"/>
        </w:rPr>
        <w:t>Das derzeit gültige Mindestentgelt nach § 6 Absatz 2</w:t>
      </w:r>
    </w:p>
    <w:p w14:paraId="2E446DE3" w14:textId="77777777" w:rsidR="006B2FD1" w:rsidRPr="00807124" w:rsidRDefault="0086390C">
      <w:pPr>
        <w:tabs>
          <w:tab w:val="left" w:pos="7200"/>
        </w:tabs>
        <w:spacing w:line="292" w:lineRule="exact"/>
        <w:ind w:left="144" w:right="1152"/>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des Brandenburgischen Vergabegesetzes beträgt</w:t>
      </w:r>
      <w:r w:rsidRPr="00807124">
        <w:rPr>
          <w:rFonts w:ascii="Arial Nova" w:eastAsia="Tahoma" w:hAnsi="Arial Nova" w:cs="Arial"/>
          <w:color w:val="000000"/>
          <w:sz w:val="20"/>
          <w:lang w:val="de-DE"/>
        </w:rPr>
        <w:tab/>
        <w:t>13,00 Euro brutto. Der nach dem Mindestlohngesetz (MiLoG) ab dem</w:t>
      </w:r>
    </w:p>
    <w:p w14:paraId="123869D2" w14:textId="77777777" w:rsidR="006B2FD1" w:rsidRPr="00807124" w:rsidRDefault="0086390C">
      <w:pPr>
        <w:tabs>
          <w:tab w:val="left" w:pos="7200"/>
        </w:tabs>
        <w:spacing w:before="53" w:line="240" w:lineRule="exact"/>
        <w:ind w:left="144"/>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1. Januar 2026 gültige Bundes-Mindestlohn beträgt</w:t>
      </w:r>
      <w:r w:rsidRPr="00807124">
        <w:rPr>
          <w:rFonts w:ascii="Arial Nova" w:eastAsia="Tahoma" w:hAnsi="Arial Nova" w:cs="Arial"/>
          <w:color w:val="000000"/>
          <w:sz w:val="20"/>
          <w:lang w:val="de-DE"/>
        </w:rPr>
        <w:tab/>
        <w:t>13,90 Euro brutto.</w:t>
      </w:r>
    </w:p>
    <w:p w14:paraId="1940544A" w14:textId="77777777" w:rsidR="006B2FD1" w:rsidRPr="00807124" w:rsidRDefault="0086390C">
      <w:pPr>
        <w:spacing w:before="1301" w:line="177" w:lineRule="exact"/>
        <w:jc w:val="center"/>
        <w:textAlignment w:val="baseline"/>
        <w:rPr>
          <w:rFonts w:ascii="Arial Nova" w:eastAsia="Tahoma" w:hAnsi="Arial Nova" w:cs="Arial"/>
          <w:color w:val="000000"/>
          <w:sz w:val="16"/>
          <w:lang w:val="de-DE"/>
        </w:rPr>
      </w:pPr>
      <w:r w:rsidRPr="00807124">
        <w:rPr>
          <w:rFonts w:ascii="Arial Nova" w:eastAsia="Tahoma" w:hAnsi="Arial Nova" w:cs="Arial"/>
          <w:color w:val="000000"/>
          <w:sz w:val="16"/>
          <w:lang w:val="de-DE"/>
        </w:rPr>
        <w:t>1</w:t>
      </w:r>
    </w:p>
    <w:p w14:paraId="53EE5ACC" w14:textId="77777777" w:rsidR="006B2FD1" w:rsidRPr="00807124" w:rsidRDefault="006B2FD1">
      <w:pPr>
        <w:rPr>
          <w:rFonts w:ascii="Arial Nova" w:hAnsi="Arial Nova" w:cs="Arial"/>
        </w:rPr>
        <w:sectPr w:rsidR="006B2FD1" w:rsidRPr="00807124">
          <w:pgSz w:w="11904" w:h="16843"/>
          <w:pgMar w:top="720" w:right="528" w:bottom="241" w:left="1296" w:header="720" w:footer="720" w:gutter="0"/>
          <w:cols w:space="720"/>
        </w:sectPr>
      </w:pPr>
    </w:p>
    <w:p w14:paraId="7A1E1B9F" w14:textId="77777777" w:rsidR="006B2FD1" w:rsidRPr="00807124" w:rsidRDefault="0086390C">
      <w:pPr>
        <w:tabs>
          <w:tab w:val="right" w:pos="9936"/>
        </w:tabs>
        <w:spacing w:before="14" w:line="240" w:lineRule="exact"/>
        <w:ind w:left="144"/>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lastRenderedPageBreak/>
        <w:t>VHB-Bbg</w:t>
      </w:r>
      <w:r w:rsidRPr="00807124">
        <w:rPr>
          <w:rFonts w:ascii="Arial Nova" w:eastAsia="Tahoma" w:hAnsi="Arial Nova" w:cs="Arial"/>
          <w:color w:val="000000"/>
          <w:sz w:val="20"/>
          <w:lang w:val="de-DE"/>
        </w:rPr>
        <w:tab/>
        <w:t>Formular 5.3 EU</w:t>
      </w:r>
    </w:p>
    <w:p w14:paraId="7016A8F5" w14:textId="77777777" w:rsidR="006B2FD1" w:rsidRPr="00807124" w:rsidRDefault="0086390C">
      <w:pPr>
        <w:tabs>
          <w:tab w:val="right" w:pos="9936"/>
        </w:tabs>
        <w:spacing w:before="34" w:line="240" w:lineRule="exact"/>
        <w:ind w:left="144"/>
        <w:textAlignment w:val="baseline"/>
        <w:rPr>
          <w:rFonts w:ascii="Arial Nova" w:eastAsia="Tahoma" w:hAnsi="Arial Nova" w:cs="Arial"/>
          <w:color w:val="000000"/>
          <w:sz w:val="20"/>
          <w:u w:val="single"/>
          <w:lang w:val="de-DE"/>
        </w:rPr>
      </w:pPr>
      <w:r w:rsidRPr="00807124">
        <w:rPr>
          <w:rFonts w:ascii="Arial Nova" w:eastAsia="Tahoma" w:hAnsi="Arial Nova" w:cs="Arial"/>
          <w:color w:val="000000"/>
          <w:sz w:val="20"/>
          <w:u w:val="single"/>
          <w:lang w:val="de-DE"/>
        </w:rPr>
        <w:t xml:space="preserve">Stand: </w:t>
      </w:r>
      <w:r w:rsidR="00807124">
        <w:rPr>
          <w:rFonts w:ascii="Arial Nova" w:eastAsia="Tahoma" w:hAnsi="Arial Nova" w:cs="Arial"/>
          <w:color w:val="000000"/>
          <w:sz w:val="20"/>
          <w:u w:val="single"/>
          <w:lang w:val="de-DE"/>
        </w:rPr>
        <w:t>03/2026</w:t>
      </w:r>
      <w:r w:rsidRPr="00807124">
        <w:rPr>
          <w:rFonts w:ascii="Arial Nova" w:eastAsia="Tahoma" w:hAnsi="Arial Nova" w:cs="Arial"/>
          <w:color w:val="000000"/>
          <w:sz w:val="20"/>
          <w:u w:val="single"/>
          <w:lang w:val="de-DE"/>
        </w:rPr>
        <w:tab/>
        <w:t>Vereinbarung Mindestanforderungen BbgVergG</w:t>
      </w:r>
    </w:p>
    <w:p w14:paraId="305CA522" w14:textId="77777777" w:rsidR="006B2FD1" w:rsidRPr="00807124" w:rsidRDefault="0086390C">
      <w:pPr>
        <w:spacing w:before="197" w:line="240" w:lineRule="exact"/>
        <w:ind w:left="144"/>
        <w:textAlignment w:val="baseline"/>
        <w:rPr>
          <w:rFonts w:ascii="Arial Nova" w:eastAsia="Tahoma" w:hAnsi="Arial Nova" w:cs="Arial"/>
          <w:color w:val="000000"/>
          <w:spacing w:val="2"/>
          <w:sz w:val="20"/>
          <w:lang w:val="de-DE"/>
        </w:rPr>
      </w:pPr>
      <w:r w:rsidRPr="00807124">
        <w:rPr>
          <w:rFonts w:ascii="Arial Nova" w:eastAsia="Tahoma" w:hAnsi="Arial Nova" w:cs="Arial"/>
          <w:color w:val="000000"/>
          <w:spacing w:val="2"/>
          <w:sz w:val="20"/>
          <w:lang w:val="de-DE"/>
        </w:rPr>
        <w:t>- Längerfristige Verträge:</w:t>
      </w:r>
    </w:p>
    <w:p w14:paraId="6D37D301" w14:textId="77777777" w:rsidR="006B2FD1" w:rsidRPr="00807124" w:rsidRDefault="0086390C">
      <w:pPr>
        <w:spacing w:before="117" w:line="273"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14:paraId="11A6BC69" w14:textId="77777777" w:rsidR="006B2FD1" w:rsidRPr="00807124" w:rsidRDefault="0086390C">
      <w:pPr>
        <w:spacing w:before="119" w:line="272" w:lineRule="exact"/>
        <w:ind w:left="144" w:right="576"/>
        <w:jc w:val="both"/>
        <w:textAlignment w:val="baseline"/>
        <w:rPr>
          <w:rFonts w:ascii="Arial Nova" w:eastAsia="Tahoma" w:hAnsi="Arial Nova" w:cs="Arial"/>
          <w:color w:val="000000"/>
          <w:spacing w:val="4"/>
          <w:sz w:val="20"/>
          <w:lang w:val="de-DE"/>
        </w:rPr>
      </w:pPr>
      <w:r w:rsidRPr="00807124">
        <w:rPr>
          <w:rFonts w:ascii="Arial Nova" w:eastAsia="Tahoma" w:hAnsi="Arial Nova" w:cs="Arial"/>
          <w:color w:val="000000"/>
          <w:spacing w:val="4"/>
          <w:sz w:val="20"/>
          <w:lang w:val="de-DE"/>
        </w:rPr>
        <w:t xml:space="preserve">Solange der Bundes-Mindestlohn nach dem Mindestlohngesetz höher </w:t>
      </w:r>
      <w:proofErr w:type="gramStart"/>
      <w:r w:rsidRPr="00807124">
        <w:rPr>
          <w:rFonts w:ascii="Arial Nova" w:eastAsia="Tahoma" w:hAnsi="Arial Nova" w:cs="Arial"/>
          <w:color w:val="000000"/>
          <w:spacing w:val="4"/>
          <w:sz w:val="20"/>
          <w:lang w:val="de-DE"/>
        </w:rPr>
        <w:t>ist,</w:t>
      </w:r>
      <w:proofErr w:type="gramEnd"/>
      <w:r w:rsidRPr="00807124">
        <w:rPr>
          <w:rFonts w:ascii="Arial Nova" w:eastAsia="Tahoma" w:hAnsi="Arial Nova" w:cs="Arial"/>
          <w:color w:val="000000"/>
          <w:spacing w:val="4"/>
          <w:sz w:val="20"/>
          <w:lang w:val="de-DE"/>
        </w:rPr>
        <w:t xml:space="preserve">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4496C31D" w14:textId="77777777" w:rsidR="006B2FD1" w:rsidRPr="00807124" w:rsidRDefault="0086390C">
      <w:pPr>
        <w:numPr>
          <w:ilvl w:val="0"/>
          <w:numId w:val="1"/>
        </w:numPr>
        <w:tabs>
          <w:tab w:val="clear" w:pos="216"/>
          <w:tab w:val="left" w:pos="360"/>
        </w:tabs>
        <w:spacing w:before="153" w:line="240" w:lineRule="exact"/>
        <w:ind w:left="144"/>
        <w:textAlignment w:val="baseline"/>
        <w:rPr>
          <w:rFonts w:ascii="Arial Nova" w:eastAsia="Tahoma" w:hAnsi="Arial Nova" w:cs="Arial"/>
          <w:color w:val="000000"/>
          <w:spacing w:val="5"/>
          <w:sz w:val="20"/>
          <w:lang w:val="de-DE"/>
        </w:rPr>
      </w:pPr>
      <w:r w:rsidRPr="00807124">
        <w:rPr>
          <w:rFonts w:ascii="Arial Nova" w:eastAsia="Tahoma" w:hAnsi="Arial Nova" w:cs="Arial"/>
          <w:color w:val="000000"/>
          <w:spacing w:val="5"/>
          <w:sz w:val="20"/>
          <w:lang w:val="de-DE"/>
        </w:rPr>
        <w:t>Nachweise (Lohn- und Gehaltszahlungsunterlagen)</w:t>
      </w:r>
    </w:p>
    <w:p w14:paraId="66C80780" w14:textId="77777777" w:rsidR="006B2FD1" w:rsidRPr="00807124" w:rsidRDefault="0086390C">
      <w:pPr>
        <w:spacing w:before="122" w:line="272"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22D49CC8" w14:textId="77777777" w:rsidR="006B2FD1" w:rsidRPr="00807124" w:rsidRDefault="0086390C">
      <w:pPr>
        <w:spacing w:before="149" w:line="240" w:lineRule="exact"/>
        <w:ind w:left="144"/>
        <w:textAlignment w:val="baseline"/>
        <w:rPr>
          <w:rFonts w:ascii="Arial Nova" w:eastAsia="Tahoma" w:hAnsi="Arial Nova" w:cs="Arial"/>
          <w:color w:val="000000"/>
          <w:spacing w:val="1"/>
          <w:sz w:val="20"/>
          <w:lang w:val="de-DE"/>
        </w:rPr>
      </w:pPr>
      <w:r w:rsidRPr="00807124">
        <w:rPr>
          <w:rFonts w:ascii="Arial Nova" w:eastAsia="Tahoma" w:hAnsi="Arial Nova" w:cs="Arial"/>
          <w:color w:val="000000"/>
          <w:spacing w:val="1"/>
          <w:sz w:val="20"/>
          <w:lang w:val="de-DE"/>
        </w:rPr>
        <w:t>- Lieferaufträge:</w:t>
      </w:r>
    </w:p>
    <w:p w14:paraId="518F71FB" w14:textId="77777777" w:rsidR="006B2FD1" w:rsidRPr="00807124" w:rsidRDefault="0086390C">
      <w:pPr>
        <w:spacing w:before="119" w:line="274"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Ich/Wir verpflichte(n) mich/uns mit der Rechnung Lohn- und Gehaltszahlungsunterlagen vorzulegen, die sich auf die Erbringung aller Leistungen beziehen, die mit der Anlieferung zusammenhängen, ins</w:t>
      </w:r>
      <w:r w:rsidRPr="00807124">
        <w:rPr>
          <w:rFonts w:ascii="Arial Nova" w:eastAsia="Tahoma" w:hAnsi="Arial Nova" w:cs="Arial"/>
          <w:color w:val="000000"/>
          <w:sz w:val="20"/>
          <w:lang w:val="de-DE"/>
        </w:rPr>
        <w:softHyphen/>
        <w:t>besondere Transport, Aufstellung, Montage und Einweisung zur Benutzung.</w:t>
      </w:r>
    </w:p>
    <w:p w14:paraId="07149569" w14:textId="77777777" w:rsidR="006B2FD1" w:rsidRPr="00807124" w:rsidRDefault="0086390C">
      <w:pPr>
        <w:spacing w:before="148" w:line="240" w:lineRule="exact"/>
        <w:ind w:left="144"/>
        <w:textAlignment w:val="baseline"/>
        <w:rPr>
          <w:rFonts w:ascii="Arial Nova" w:eastAsia="Tahoma" w:hAnsi="Arial Nova" w:cs="Arial"/>
          <w:color w:val="000000"/>
          <w:spacing w:val="3"/>
          <w:sz w:val="20"/>
          <w:lang w:val="de-DE"/>
        </w:rPr>
      </w:pPr>
      <w:r w:rsidRPr="00807124">
        <w:rPr>
          <w:rFonts w:ascii="Arial Nova" w:eastAsia="Tahoma" w:hAnsi="Arial Nova" w:cs="Arial"/>
          <w:color w:val="000000"/>
          <w:spacing w:val="3"/>
          <w:sz w:val="20"/>
          <w:lang w:val="de-DE"/>
        </w:rPr>
        <w:t>- Dienstleistungsverträge:</w:t>
      </w:r>
    </w:p>
    <w:p w14:paraId="3BB48DD9" w14:textId="77777777" w:rsidR="006B2FD1" w:rsidRPr="00807124" w:rsidRDefault="0086390C">
      <w:pPr>
        <w:spacing w:before="122" w:line="272"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18B29A39" w14:textId="77777777" w:rsidR="006B2FD1" w:rsidRPr="00807124" w:rsidRDefault="0086390C">
      <w:pPr>
        <w:numPr>
          <w:ilvl w:val="0"/>
          <w:numId w:val="1"/>
        </w:numPr>
        <w:tabs>
          <w:tab w:val="clear" w:pos="216"/>
          <w:tab w:val="left" w:pos="360"/>
        </w:tabs>
        <w:spacing w:before="154" w:line="240" w:lineRule="exact"/>
        <w:ind w:left="144"/>
        <w:textAlignment w:val="baseline"/>
        <w:rPr>
          <w:rFonts w:ascii="Arial Nova" w:eastAsia="Tahoma" w:hAnsi="Arial Nova" w:cs="Arial"/>
          <w:color w:val="000000"/>
          <w:spacing w:val="7"/>
          <w:sz w:val="20"/>
          <w:lang w:val="de-DE"/>
        </w:rPr>
      </w:pPr>
      <w:r w:rsidRPr="00807124">
        <w:rPr>
          <w:rFonts w:ascii="Arial Nova" w:eastAsia="Tahoma" w:hAnsi="Arial Nova" w:cs="Arial"/>
          <w:color w:val="000000"/>
          <w:spacing w:val="7"/>
          <w:sz w:val="20"/>
          <w:lang w:val="de-DE"/>
        </w:rPr>
        <w:t>Stichprobenkontrollen</w:t>
      </w:r>
    </w:p>
    <w:p w14:paraId="16D32EC3" w14:textId="77777777" w:rsidR="006B2FD1" w:rsidRPr="00807124" w:rsidRDefault="0086390C">
      <w:pPr>
        <w:spacing w:before="123" w:line="272"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Dem Auftraggeber wird zur Durchführung von Stichprobenkontrollen Einblick in die Lohn- und Ge</w:t>
      </w:r>
      <w:r w:rsidRPr="00807124">
        <w:rPr>
          <w:rFonts w:ascii="Arial Nova" w:eastAsia="Tahoma" w:hAnsi="Arial Nova" w:cs="Arial"/>
          <w:color w:val="000000"/>
          <w:sz w:val="20"/>
          <w:lang w:val="de-DE"/>
        </w:rPr>
        <w:softHyphen/>
        <w:t>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3EB5AF34" w14:textId="77777777" w:rsidR="006B2FD1" w:rsidRPr="00807124" w:rsidRDefault="0086390C">
      <w:pPr>
        <w:numPr>
          <w:ilvl w:val="0"/>
          <w:numId w:val="1"/>
        </w:numPr>
        <w:tabs>
          <w:tab w:val="clear" w:pos="216"/>
          <w:tab w:val="left" w:pos="360"/>
        </w:tabs>
        <w:spacing w:before="153" w:line="240" w:lineRule="exact"/>
        <w:ind w:left="144"/>
        <w:textAlignment w:val="baseline"/>
        <w:rPr>
          <w:rFonts w:ascii="Arial Nova" w:eastAsia="Tahoma" w:hAnsi="Arial Nova" w:cs="Arial"/>
          <w:color w:val="000000"/>
          <w:spacing w:val="5"/>
          <w:sz w:val="20"/>
          <w:lang w:val="de-DE"/>
        </w:rPr>
      </w:pPr>
      <w:r w:rsidRPr="00807124">
        <w:rPr>
          <w:rFonts w:ascii="Arial Nova" w:eastAsia="Tahoma" w:hAnsi="Arial Nova" w:cs="Arial"/>
          <w:color w:val="000000"/>
          <w:spacing w:val="5"/>
          <w:sz w:val="20"/>
          <w:lang w:val="de-DE"/>
        </w:rPr>
        <w:t>Entgeltzahlung an Beschäftigte</w:t>
      </w:r>
    </w:p>
    <w:p w14:paraId="5B0F38DA" w14:textId="77777777" w:rsidR="006B2FD1" w:rsidRPr="00807124" w:rsidRDefault="0086390C">
      <w:pPr>
        <w:spacing w:before="120" w:line="272"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Ich/Wir verpflichte(n) mich/uns, Löhne und Gehälter aller - auch der im Ausland ansässigen - Beschäf</w:t>
      </w:r>
      <w:r w:rsidRPr="00807124">
        <w:rPr>
          <w:rFonts w:ascii="Arial Nova" w:eastAsia="Tahoma" w:hAnsi="Arial Nova" w:cs="Arial"/>
          <w:color w:val="000000"/>
          <w:sz w:val="20"/>
          <w:lang w:val="de-DE"/>
        </w:rPr>
        <w:softHyphen/>
        <w:t>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204F0AA" w14:textId="77777777" w:rsidR="006B2FD1" w:rsidRPr="00807124" w:rsidRDefault="0086390C">
      <w:pPr>
        <w:numPr>
          <w:ilvl w:val="0"/>
          <w:numId w:val="1"/>
        </w:numPr>
        <w:tabs>
          <w:tab w:val="clear" w:pos="216"/>
          <w:tab w:val="left" w:pos="360"/>
        </w:tabs>
        <w:spacing w:before="154" w:line="238" w:lineRule="exact"/>
        <w:ind w:left="144"/>
        <w:textAlignment w:val="baseline"/>
        <w:rPr>
          <w:rFonts w:ascii="Arial Nova" w:eastAsia="Tahoma" w:hAnsi="Arial Nova" w:cs="Arial"/>
          <w:color w:val="000000"/>
          <w:spacing w:val="10"/>
          <w:sz w:val="20"/>
          <w:lang w:val="de-DE"/>
        </w:rPr>
      </w:pPr>
      <w:r w:rsidRPr="00807124">
        <w:rPr>
          <w:rFonts w:ascii="Arial Nova" w:eastAsia="Tahoma" w:hAnsi="Arial Nova" w:cs="Arial"/>
          <w:color w:val="000000"/>
          <w:spacing w:val="10"/>
          <w:sz w:val="20"/>
          <w:lang w:val="de-DE"/>
        </w:rPr>
        <w:t>Nachunternehmer</w:t>
      </w:r>
    </w:p>
    <w:p w14:paraId="4291920F" w14:textId="77777777" w:rsidR="006B2FD1" w:rsidRPr="00807124" w:rsidRDefault="0086390C" w:rsidP="00164D0F">
      <w:pPr>
        <w:spacing w:before="123" w:after="480" w:line="273" w:lineRule="exact"/>
        <w:ind w:left="144" w:right="576"/>
        <w:jc w:val="both"/>
        <w:textAlignment w:val="baseline"/>
        <w:rPr>
          <w:rFonts w:ascii="Arial Nova" w:hAnsi="Arial Nova" w:cs="Arial"/>
        </w:rPr>
        <w:sectPr w:rsidR="006B2FD1" w:rsidRPr="00807124">
          <w:pgSz w:w="11904" w:h="16843"/>
          <w:pgMar w:top="720" w:right="556" w:bottom="241" w:left="1268" w:header="720" w:footer="720" w:gutter="0"/>
          <w:cols w:space="720"/>
        </w:sectPr>
      </w:pPr>
      <w:r w:rsidRPr="00807124">
        <w:rPr>
          <w:rFonts w:ascii="Arial Nova" w:eastAsia="Tahoma" w:hAnsi="Arial Nova" w:cs="Arial"/>
          <w:color w:val="000000"/>
          <w:sz w:val="20"/>
          <w:lang w:val="de-DE"/>
        </w:rPr>
        <w:t>Ich/Wir verpflichte(n) mich/uns, Nachunternehmer nur unter der Voraussetzung zu beauftragen, dass der Nachunternehmer eine gleich lautende Erklärung zugunsten einer Kontrolle durch mich/uns und</w:t>
      </w:r>
    </w:p>
    <w:p w14:paraId="659D1D4B" w14:textId="77777777" w:rsidR="006B2FD1" w:rsidRPr="00807124" w:rsidRDefault="0086390C">
      <w:pPr>
        <w:spacing w:before="7" w:line="177" w:lineRule="exact"/>
        <w:jc w:val="center"/>
        <w:textAlignment w:val="baseline"/>
        <w:rPr>
          <w:rFonts w:ascii="Arial Nova" w:eastAsia="Tahoma" w:hAnsi="Arial Nova" w:cs="Arial"/>
          <w:color w:val="000000"/>
          <w:sz w:val="16"/>
          <w:lang w:val="de-DE"/>
        </w:rPr>
      </w:pPr>
      <w:r w:rsidRPr="00807124">
        <w:rPr>
          <w:rFonts w:ascii="Arial Nova" w:eastAsia="Tahoma" w:hAnsi="Arial Nova" w:cs="Arial"/>
          <w:color w:val="000000"/>
          <w:sz w:val="16"/>
          <w:lang w:val="de-DE"/>
        </w:rPr>
        <w:t>2</w:t>
      </w:r>
    </w:p>
    <w:p w14:paraId="5779A9E6" w14:textId="77777777" w:rsidR="006B2FD1" w:rsidRPr="00807124" w:rsidRDefault="006B2FD1">
      <w:pPr>
        <w:rPr>
          <w:rFonts w:ascii="Arial Nova" w:hAnsi="Arial Nova" w:cs="Arial"/>
        </w:rPr>
        <w:sectPr w:rsidR="006B2FD1" w:rsidRPr="00807124">
          <w:type w:val="continuous"/>
          <w:pgSz w:w="11904" w:h="16843"/>
          <w:pgMar w:top="720" w:right="5858" w:bottom="241" w:left="5846" w:header="720" w:footer="720" w:gutter="0"/>
          <w:cols w:space="720"/>
        </w:sectPr>
      </w:pPr>
    </w:p>
    <w:p w14:paraId="7177CCB8" w14:textId="77777777" w:rsidR="006B2FD1" w:rsidRPr="00807124" w:rsidRDefault="0086390C">
      <w:pPr>
        <w:tabs>
          <w:tab w:val="right" w:pos="9936"/>
        </w:tabs>
        <w:spacing w:before="14" w:line="240" w:lineRule="exact"/>
        <w:ind w:left="144"/>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lastRenderedPageBreak/>
        <w:t>VHB-Bbg</w:t>
      </w:r>
      <w:r w:rsidRPr="00807124">
        <w:rPr>
          <w:rFonts w:ascii="Arial Nova" w:eastAsia="Tahoma" w:hAnsi="Arial Nova" w:cs="Arial"/>
          <w:color w:val="000000"/>
          <w:sz w:val="20"/>
          <w:lang w:val="de-DE"/>
        </w:rPr>
        <w:tab/>
        <w:t>Formular 5.3 EU</w:t>
      </w:r>
    </w:p>
    <w:p w14:paraId="1BF5ABD4" w14:textId="77777777" w:rsidR="006B2FD1" w:rsidRPr="00807124" w:rsidRDefault="0086390C">
      <w:pPr>
        <w:tabs>
          <w:tab w:val="right" w:pos="9936"/>
        </w:tabs>
        <w:spacing w:before="34" w:line="240" w:lineRule="exact"/>
        <w:ind w:left="144"/>
        <w:textAlignment w:val="baseline"/>
        <w:rPr>
          <w:rFonts w:ascii="Arial Nova" w:eastAsia="Tahoma" w:hAnsi="Arial Nova" w:cs="Arial"/>
          <w:color w:val="000000"/>
          <w:sz w:val="20"/>
          <w:u w:val="single"/>
          <w:lang w:val="de-DE"/>
        </w:rPr>
      </w:pPr>
      <w:r w:rsidRPr="00807124">
        <w:rPr>
          <w:rFonts w:ascii="Arial Nova" w:eastAsia="Tahoma" w:hAnsi="Arial Nova" w:cs="Arial"/>
          <w:color w:val="000000"/>
          <w:sz w:val="20"/>
          <w:u w:val="single"/>
          <w:lang w:val="de-DE"/>
        </w:rPr>
        <w:t>Stand: 12/2025</w:t>
      </w:r>
      <w:r w:rsidRPr="00807124">
        <w:rPr>
          <w:rFonts w:ascii="Arial Nova" w:eastAsia="Tahoma" w:hAnsi="Arial Nova" w:cs="Arial"/>
          <w:color w:val="000000"/>
          <w:sz w:val="20"/>
          <w:u w:val="single"/>
          <w:lang w:val="de-DE"/>
        </w:rPr>
        <w:tab/>
        <w:t>Vereinbarung Mindestanforderungen BbgVergG</w:t>
      </w:r>
    </w:p>
    <w:p w14:paraId="3ACD9698" w14:textId="77777777" w:rsidR="006B2FD1" w:rsidRPr="00807124" w:rsidRDefault="0086390C">
      <w:pPr>
        <w:spacing w:before="158" w:line="273"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den Auftraggeber mir/uns gegenüber abgibt und gleich lautende Erklärungen evt. weiterer von ihm oder seinen Nachunternehmern eingesetzten Nachunternehmern vorlegt. Dasselbe gilt sinngemäß für Verleiher von Arbeitskräften.</w:t>
      </w:r>
    </w:p>
    <w:p w14:paraId="7C170FFE" w14:textId="77777777" w:rsidR="006B2FD1" w:rsidRPr="00807124" w:rsidRDefault="0086390C">
      <w:pPr>
        <w:numPr>
          <w:ilvl w:val="0"/>
          <w:numId w:val="2"/>
        </w:numPr>
        <w:tabs>
          <w:tab w:val="clear" w:pos="216"/>
          <w:tab w:val="left" w:pos="360"/>
        </w:tabs>
        <w:spacing w:before="156" w:line="240" w:lineRule="exact"/>
        <w:ind w:left="144"/>
        <w:textAlignment w:val="baseline"/>
        <w:rPr>
          <w:rFonts w:ascii="Arial Nova" w:eastAsia="Tahoma" w:hAnsi="Arial Nova" w:cs="Arial"/>
          <w:color w:val="000000"/>
          <w:spacing w:val="5"/>
          <w:sz w:val="20"/>
          <w:lang w:val="de-DE"/>
        </w:rPr>
      </w:pPr>
      <w:r w:rsidRPr="00807124">
        <w:rPr>
          <w:rFonts w:ascii="Arial Nova" w:eastAsia="Tahoma" w:hAnsi="Arial Nova" w:cs="Arial"/>
          <w:color w:val="000000"/>
          <w:spacing w:val="5"/>
          <w:sz w:val="20"/>
          <w:lang w:val="de-DE"/>
        </w:rPr>
        <w:t>Verstöße, Auftragssperren und Vertragsstrafen</w:t>
      </w:r>
    </w:p>
    <w:p w14:paraId="1BCD8E1E" w14:textId="77777777" w:rsidR="006B2FD1" w:rsidRPr="00807124" w:rsidRDefault="0086390C">
      <w:pPr>
        <w:spacing w:before="110" w:line="273" w:lineRule="exact"/>
        <w:ind w:left="144" w:right="576"/>
        <w:jc w:val="both"/>
        <w:textAlignment w:val="baseline"/>
        <w:rPr>
          <w:rFonts w:ascii="Arial Nova" w:eastAsia="Tahoma" w:hAnsi="Arial Nova" w:cs="Arial"/>
          <w:color w:val="000000"/>
          <w:spacing w:val="3"/>
          <w:sz w:val="20"/>
          <w:lang w:val="de-DE"/>
        </w:rPr>
      </w:pPr>
      <w:r w:rsidRPr="00807124">
        <w:rPr>
          <w:rFonts w:ascii="Arial Nova" w:eastAsia="Tahoma" w:hAnsi="Arial Nova" w:cs="Arial"/>
          <w:color w:val="000000"/>
          <w:spacing w:val="3"/>
          <w:sz w:val="20"/>
          <w:lang w:val="de-DE"/>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w:t>
      </w:r>
      <w:r w:rsidRPr="00807124">
        <w:rPr>
          <w:rFonts w:ascii="Arial Nova" w:eastAsia="Tahoma" w:hAnsi="Arial Nova" w:cs="Arial"/>
          <w:color w:val="000000"/>
          <w:spacing w:val="3"/>
          <w:sz w:val="20"/>
          <w:lang w:val="de-DE"/>
        </w:rPr>
        <w:softHyphen/>
        <w:t xml:space="preserve">traggeber räumt diese Möglichkeit nur ein, wenn </w:t>
      </w:r>
      <w:proofErr w:type="gramStart"/>
      <w:r w:rsidRPr="00807124">
        <w:rPr>
          <w:rFonts w:ascii="Arial Nova" w:eastAsia="Tahoma" w:hAnsi="Arial Nova" w:cs="Arial"/>
          <w:color w:val="000000"/>
          <w:spacing w:val="3"/>
          <w:sz w:val="20"/>
          <w:lang w:val="de-DE"/>
        </w:rPr>
        <w:t>zeitliche Verzögerungen</w:t>
      </w:r>
      <w:proofErr w:type="gramEnd"/>
      <w:r w:rsidRPr="00807124">
        <w:rPr>
          <w:rFonts w:ascii="Arial Nova" w:eastAsia="Tahoma" w:hAnsi="Arial Nova" w:cs="Arial"/>
          <w:color w:val="000000"/>
          <w:spacing w:val="3"/>
          <w:sz w:val="20"/>
          <w:lang w:val="de-DE"/>
        </w:rPr>
        <w:t xml:space="preserve"> im Vergabeverfahren un</w:t>
      </w:r>
      <w:r w:rsidRPr="00807124">
        <w:rPr>
          <w:rFonts w:ascii="Arial Nova" w:eastAsia="Tahoma" w:hAnsi="Arial Nova" w:cs="Arial"/>
          <w:color w:val="000000"/>
          <w:spacing w:val="3"/>
          <w:sz w:val="20"/>
          <w:lang w:val="de-DE"/>
        </w:rPr>
        <w:softHyphen/>
        <w:t>schädlich sind.</w:t>
      </w:r>
    </w:p>
    <w:p w14:paraId="37D1DEB4" w14:textId="77777777" w:rsidR="006B2FD1" w:rsidRPr="00807124" w:rsidRDefault="0086390C">
      <w:pPr>
        <w:spacing w:before="110" w:line="273" w:lineRule="exact"/>
        <w:ind w:left="144" w:right="576"/>
        <w:jc w:val="both"/>
        <w:textAlignment w:val="baseline"/>
        <w:rPr>
          <w:rFonts w:ascii="Arial Nova" w:eastAsia="Tahoma" w:hAnsi="Arial Nova" w:cs="Arial"/>
          <w:color w:val="000000"/>
          <w:spacing w:val="3"/>
          <w:sz w:val="20"/>
          <w:lang w:val="de-DE"/>
        </w:rPr>
      </w:pPr>
      <w:r w:rsidRPr="00807124">
        <w:rPr>
          <w:rFonts w:ascii="Arial Nova" w:eastAsia="Tahoma" w:hAnsi="Arial Nova" w:cs="Arial"/>
          <w:color w:val="000000"/>
          <w:spacing w:val="3"/>
          <w:sz w:val="20"/>
          <w:lang w:val="de-DE"/>
        </w:rPr>
        <w:t>Ich/Wir verpflichte(n) mich/uns, für jeden nachgewiesenen schuldhaften Fall der entgegen den Ver</w:t>
      </w:r>
      <w:r w:rsidRPr="00807124">
        <w:rPr>
          <w:rFonts w:ascii="Arial Nova" w:eastAsia="Tahoma" w:hAnsi="Arial Nova" w:cs="Arial"/>
          <w:color w:val="000000"/>
          <w:spacing w:val="3"/>
          <w:sz w:val="20"/>
          <w:lang w:val="de-DE"/>
        </w:rPr>
        <w:softHyphen/>
        <w:t>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w:t>
      </w:r>
      <w:r w:rsidRPr="00807124">
        <w:rPr>
          <w:rFonts w:ascii="Arial Nova" w:eastAsia="Tahoma" w:hAnsi="Arial Nova" w:cs="Arial"/>
          <w:color w:val="000000"/>
          <w:spacing w:val="3"/>
          <w:sz w:val="20"/>
          <w:lang w:val="de-DE"/>
        </w:rPr>
        <w:softHyphen/>
        <w:t>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9597603" w14:textId="77777777" w:rsidR="006B2FD1" w:rsidRPr="00807124" w:rsidRDefault="0086390C">
      <w:pPr>
        <w:spacing w:before="156" w:line="238" w:lineRule="exact"/>
        <w:ind w:left="144"/>
        <w:textAlignment w:val="baseline"/>
        <w:rPr>
          <w:rFonts w:ascii="Arial Nova" w:eastAsia="Tahoma" w:hAnsi="Arial Nova" w:cs="Arial"/>
          <w:color w:val="000000"/>
          <w:spacing w:val="5"/>
          <w:sz w:val="20"/>
          <w:lang w:val="de-DE"/>
        </w:rPr>
      </w:pPr>
      <w:r w:rsidRPr="00807124">
        <w:rPr>
          <w:rFonts w:ascii="Arial Nova" w:eastAsia="Tahoma" w:hAnsi="Arial Nova" w:cs="Arial"/>
          <w:color w:val="000000"/>
          <w:spacing w:val="5"/>
          <w:sz w:val="20"/>
          <w:lang w:val="de-DE"/>
        </w:rPr>
        <w:t>- von Nachunternehmern</w:t>
      </w:r>
    </w:p>
    <w:p w14:paraId="481103AB" w14:textId="77777777" w:rsidR="006B2FD1" w:rsidRPr="00807124" w:rsidRDefault="0086390C">
      <w:pPr>
        <w:spacing w:before="112" w:line="273"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Ich/Wir verpflichte(n) mich/uns, Nachunternehmer oder Verleiher nur unter der Voraussetzung zu be</w:t>
      </w:r>
      <w:r w:rsidRPr="00807124">
        <w:rPr>
          <w:rFonts w:ascii="Arial Nova" w:eastAsia="Tahoma" w:hAnsi="Arial Nova" w:cs="Arial"/>
          <w:color w:val="000000"/>
          <w:sz w:val="20"/>
          <w:lang w:val="de-DE"/>
        </w:rPr>
        <w:softHyphen/>
        <w:t>auftragen, dass der Nachunternehmer oder Verleiher sich gemäß dem in der Anlage zu dieser Verein</w:t>
      </w:r>
      <w:r w:rsidRPr="00807124">
        <w:rPr>
          <w:rFonts w:ascii="Arial Nova" w:eastAsia="Tahoma" w:hAnsi="Arial Nova" w:cs="Arial"/>
          <w:color w:val="000000"/>
          <w:sz w:val="20"/>
          <w:lang w:val="de-DE"/>
        </w:rPr>
        <w:softHyphen/>
        <w:t>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4FC681E6" w14:textId="77777777" w:rsidR="006B2FD1" w:rsidRPr="00807124" w:rsidRDefault="0086390C">
      <w:pPr>
        <w:numPr>
          <w:ilvl w:val="0"/>
          <w:numId w:val="2"/>
        </w:numPr>
        <w:tabs>
          <w:tab w:val="clear" w:pos="216"/>
          <w:tab w:val="left" w:pos="360"/>
        </w:tabs>
        <w:spacing w:before="156" w:line="240" w:lineRule="exact"/>
        <w:ind w:left="144"/>
        <w:textAlignment w:val="baseline"/>
        <w:rPr>
          <w:rFonts w:ascii="Arial Nova" w:eastAsia="Tahoma" w:hAnsi="Arial Nova" w:cs="Arial"/>
          <w:color w:val="000000"/>
          <w:spacing w:val="7"/>
          <w:sz w:val="20"/>
          <w:lang w:val="de-DE"/>
        </w:rPr>
      </w:pPr>
      <w:r w:rsidRPr="00807124">
        <w:rPr>
          <w:rFonts w:ascii="Arial Nova" w:eastAsia="Tahoma" w:hAnsi="Arial Nova" w:cs="Arial"/>
          <w:color w:val="000000"/>
          <w:spacing w:val="7"/>
          <w:sz w:val="20"/>
          <w:lang w:val="de-DE"/>
        </w:rPr>
        <w:t>Kündigungsrecht</w:t>
      </w:r>
    </w:p>
    <w:p w14:paraId="0D723909" w14:textId="77777777" w:rsidR="00E44BAC" w:rsidRPr="00807124" w:rsidRDefault="0086390C" w:rsidP="00E44BAC">
      <w:pPr>
        <w:spacing w:before="121" w:after="417" w:line="273" w:lineRule="exact"/>
        <w:ind w:left="144" w:right="576"/>
        <w:jc w:val="both"/>
        <w:textAlignment w:val="baseline"/>
        <w:rPr>
          <w:rFonts w:ascii="Arial Nova" w:eastAsia="Tahoma" w:hAnsi="Arial Nova" w:cs="Arial"/>
          <w:color w:val="000000"/>
          <w:sz w:val="20"/>
          <w:lang w:val="de-DE"/>
        </w:rPr>
      </w:pPr>
      <w:r w:rsidRPr="00807124">
        <w:rPr>
          <w:rFonts w:ascii="Arial Nova" w:eastAsia="Tahoma" w:hAnsi="Arial Nova" w:cs="Arial"/>
          <w:color w:val="000000"/>
          <w:sz w:val="20"/>
          <w:lang w:val="de-DE"/>
        </w:rPr>
        <w:t>Ich/wir räume/n dem Auftraggeber ein Kündigungsrecht für den Fall der Verletzung meiner/unserer in diesem Angebotsteil begründeten Verpflichtungen ein</w:t>
      </w:r>
      <w:r w:rsidR="00E44BAC" w:rsidRPr="00807124">
        <w:rPr>
          <w:rFonts w:ascii="Arial Nova" w:eastAsia="Tahoma" w:hAnsi="Arial Nova" w:cs="Arial"/>
          <w:color w:val="000000"/>
          <w:sz w:val="20"/>
          <w:lang w:val="de-DE"/>
        </w:rPr>
        <w:t>.</w:t>
      </w:r>
    </w:p>
    <w:p w14:paraId="7202D7FF" w14:textId="77777777" w:rsidR="00E44BAC" w:rsidRPr="00807124" w:rsidRDefault="00E44BAC" w:rsidP="00E44BAC">
      <w:pPr>
        <w:spacing w:before="121" w:after="417" w:line="273" w:lineRule="exact"/>
        <w:ind w:left="144" w:right="576"/>
        <w:jc w:val="both"/>
        <w:textAlignment w:val="baseline"/>
        <w:rPr>
          <w:rFonts w:ascii="Arial Nova" w:eastAsia="Tahoma" w:hAnsi="Arial Nova" w:cs="Arial"/>
          <w:color w:val="000000"/>
          <w:sz w:val="20"/>
          <w:lang w:val="de-DE"/>
        </w:rPr>
        <w:sectPr w:rsidR="00E44BAC" w:rsidRPr="00807124">
          <w:pgSz w:w="11904" w:h="16843"/>
          <w:pgMar w:top="720" w:right="564" w:bottom="231" w:left="1260" w:header="720" w:footer="720" w:gutter="0"/>
          <w:cols w:space="720"/>
        </w:sectPr>
      </w:pPr>
    </w:p>
    <w:p w14:paraId="722547A5"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r w:rsidRPr="00807124">
        <w:rPr>
          <w:rFonts w:ascii="Arial Nova" w:eastAsia="Arial" w:hAnsi="Arial Nova"/>
          <w:color w:val="000000"/>
          <w:sz w:val="19"/>
        </w:rPr>
        <w:t>Bei elektronischem Angebot</w:t>
      </w:r>
    </w:p>
    <w:p w14:paraId="1B3A8871"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r w:rsidRPr="00807124">
        <w:rPr>
          <w:rFonts w:ascii="Arial Nova" w:eastAsia="Arial" w:hAnsi="Arial Nova"/>
          <w:noProof/>
          <w:color w:val="000000"/>
          <w:sz w:val="19"/>
        </w:rPr>
        <mc:AlternateContent>
          <mc:Choice Requires="wps">
            <w:drawing>
              <wp:anchor distT="0" distB="0" distL="114300" distR="114300" simplePos="0" relativeHeight="251650048" behindDoc="1" locked="0" layoutInCell="1" allowOverlap="1" wp14:anchorId="5CB00AB4" wp14:editId="689788EF">
                <wp:simplePos x="0" y="0"/>
                <wp:positionH relativeFrom="margin">
                  <wp:posOffset>0</wp:posOffset>
                </wp:positionH>
                <wp:positionV relativeFrom="paragraph">
                  <wp:posOffset>87630</wp:posOffset>
                </wp:positionV>
                <wp:extent cx="2952750" cy="990600"/>
                <wp:effectExtent l="0" t="0" r="19050" b="19050"/>
                <wp:wrapNone/>
                <wp:docPr id="29" name="Rechteck 29"/>
                <wp:cNvGraphicFramePr/>
                <a:graphic xmlns:a="http://schemas.openxmlformats.org/drawingml/2006/main">
                  <a:graphicData uri="http://schemas.microsoft.com/office/word/2010/wordprocessingShape">
                    <wps:wsp>
                      <wps:cNvSpPr/>
                      <wps:spPr>
                        <a:xfrm>
                          <a:off x="0" y="0"/>
                          <a:ext cx="295275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39D6D6" id="Rechteck 29" o:spid="_x0000_s1026" style="position:absolute;margin-left:0;margin-top:6.9pt;width:232.5pt;height:7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" filled="f" strokecolor="black [1600]" strokeweight="1pt">
                <w10:wrap anchorx="margin"/>
              </v:rect>
            </w:pict>
          </mc:Fallback>
        </mc:AlternateContent>
      </w:r>
    </w:p>
    <w:p w14:paraId="2F912880"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p>
    <w:p w14:paraId="6ECB7AFB"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p>
    <w:p w14:paraId="0F39F023"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r w:rsidRPr="00807124">
        <w:rPr>
          <w:rFonts w:ascii="Arial Nova" w:eastAsia="Arial" w:hAnsi="Arial Nova"/>
          <w:color w:val="000000"/>
          <w:sz w:val="19"/>
        </w:rPr>
        <w:fldChar w:fldCharType="begin">
          <w:ffData>
            <w:name w:val="Text9"/>
            <w:enabled/>
            <w:calcOnExit w:val="0"/>
            <w:textInput/>
          </w:ffData>
        </w:fldChar>
      </w:r>
      <w:bookmarkStart w:id="4" w:name="Text9"/>
      <w:r w:rsidRPr="00807124">
        <w:rPr>
          <w:rFonts w:ascii="Arial Nova" w:eastAsia="Arial" w:hAnsi="Arial Nova"/>
          <w:color w:val="000000"/>
          <w:sz w:val="19"/>
        </w:rPr>
        <w:instrText xml:space="preserve"> FORMTEXT </w:instrText>
      </w:r>
      <w:r w:rsidRPr="00807124">
        <w:rPr>
          <w:rFonts w:ascii="Arial Nova" w:eastAsia="Arial" w:hAnsi="Arial Nova"/>
          <w:color w:val="000000"/>
          <w:sz w:val="19"/>
        </w:rPr>
      </w:r>
      <w:r w:rsidRPr="00807124">
        <w:rPr>
          <w:rFonts w:ascii="Arial Nova" w:eastAsia="Arial" w:hAnsi="Arial Nova"/>
          <w:color w:val="000000"/>
          <w:sz w:val="19"/>
        </w:rPr>
        <w:fldChar w:fldCharType="separate"/>
      </w:r>
      <w:r w:rsidR="00045439" w:rsidRPr="00807124">
        <w:rPr>
          <w:rFonts w:ascii="Arial Nova" w:eastAsia="Arial" w:hAnsi="Arial Nova"/>
          <w:noProof/>
          <w:color w:val="000000"/>
          <w:sz w:val="19"/>
        </w:rPr>
        <w:t> </w:t>
      </w:r>
      <w:r w:rsidR="00045439" w:rsidRPr="00807124">
        <w:rPr>
          <w:rFonts w:ascii="Arial Nova" w:eastAsia="Arial" w:hAnsi="Arial Nova"/>
          <w:noProof/>
          <w:color w:val="000000"/>
          <w:sz w:val="19"/>
        </w:rPr>
        <w:t> </w:t>
      </w:r>
      <w:r w:rsidR="00045439" w:rsidRPr="00807124">
        <w:rPr>
          <w:rFonts w:ascii="Arial Nova" w:eastAsia="Arial" w:hAnsi="Arial Nova"/>
          <w:noProof/>
          <w:color w:val="000000"/>
          <w:sz w:val="19"/>
        </w:rPr>
        <w:t> </w:t>
      </w:r>
      <w:r w:rsidR="00045439" w:rsidRPr="00807124">
        <w:rPr>
          <w:rFonts w:ascii="Arial Nova" w:eastAsia="Arial" w:hAnsi="Arial Nova"/>
          <w:noProof/>
          <w:color w:val="000000"/>
          <w:sz w:val="19"/>
        </w:rPr>
        <w:t> </w:t>
      </w:r>
      <w:r w:rsidR="00045439" w:rsidRPr="00807124">
        <w:rPr>
          <w:rFonts w:ascii="Arial Nova" w:eastAsia="Arial" w:hAnsi="Arial Nova"/>
          <w:noProof/>
          <w:color w:val="000000"/>
          <w:sz w:val="19"/>
        </w:rPr>
        <w:t> </w:t>
      </w:r>
      <w:r w:rsidRPr="00807124">
        <w:rPr>
          <w:rFonts w:ascii="Arial Nova" w:eastAsia="Arial" w:hAnsi="Arial Nova"/>
          <w:color w:val="000000"/>
          <w:sz w:val="19"/>
        </w:rPr>
        <w:fldChar w:fldCharType="end"/>
      </w:r>
      <w:bookmarkEnd w:id="4"/>
    </w:p>
    <w:p w14:paraId="3CBE396B" w14:textId="77777777" w:rsidR="00E44BAC" w:rsidRPr="00807124" w:rsidRDefault="0086390C" w:rsidP="00E44BAC">
      <w:pPr>
        <w:spacing w:before="110" w:after="1900" w:line="223" w:lineRule="exact"/>
        <w:ind w:left="72" w:right="578"/>
        <w:contextualSpacing/>
        <w:jc w:val="both"/>
        <w:textAlignment w:val="baseline"/>
        <w:rPr>
          <w:rFonts w:ascii="Arial Nova" w:eastAsia="Arial" w:hAnsi="Arial Nova"/>
          <w:color w:val="000000"/>
          <w:sz w:val="19"/>
        </w:rPr>
      </w:pPr>
      <w:r w:rsidRPr="00807124">
        <w:rPr>
          <w:rFonts w:ascii="Arial Nova" w:hAnsi="Arial Nova" w:cs="Arial"/>
          <w:noProof/>
        </w:rPr>
        <mc:AlternateContent>
          <mc:Choice Requires="wps">
            <w:drawing>
              <wp:anchor distT="0" distB="0" distL="114300" distR="114300" simplePos="0" relativeHeight="251652096" behindDoc="0" locked="0" layoutInCell="1" allowOverlap="1" wp14:anchorId="25E31EE0" wp14:editId="15243DBC">
                <wp:simplePos x="0" y="0"/>
                <wp:positionH relativeFrom="page">
                  <wp:posOffset>993775</wp:posOffset>
                </wp:positionH>
                <wp:positionV relativeFrom="page">
                  <wp:posOffset>9015730</wp:posOffset>
                </wp:positionV>
                <wp:extent cx="23063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32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CEDB1" id="Line 3"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09.9pt" to="259.8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UkuQEAAGIDAAAOAAAAZHJzL2Uyb0RvYy54bWysU02P0zAQvSPxHyzfadKsqJDVdA8ty2WB&#10;Srv8gKntJBaOx/K4Tfrvsd0PVnBD5GCN5+P5zZvJ+nEeLTvpQAZdy5eLmjPtJCrj+pb/eH368Ik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" strokeweight=".95pt">
                <w10:wrap anchorx="page" anchory="page"/>
              </v:line>
            </w:pict>
          </mc:Fallback>
        </mc:AlternateContent>
      </w:r>
    </w:p>
    <w:p w14:paraId="68AD9B61"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r w:rsidRPr="00807124">
        <w:rPr>
          <w:rFonts w:ascii="Arial Nova" w:eastAsia="Arial" w:hAnsi="Arial Nova"/>
          <w:color w:val="000000"/>
          <w:sz w:val="19"/>
        </w:rPr>
        <w:t>Bieter / Unternehmen</w:t>
      </w:r>
    </w:p>
    <w:p w14:paraId="672ECC73"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p>
    <w:p w14:paraId="09664D6B"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r w:rsidRPr="00807124">
        <w:rPr>
          <w:rFonts w:ascii="Arial Nova" w:eastAsia="Arial" w:hAnsi="Arial Nova"/>
          <w:color w:val="000000"/>
          <w:sz w:val="19"/>
        </w:rPr>
        <w:t>Oder bei schriftlichem / postalischem Angebot</w:t>
      </w:r>
    </w:p>
    <w:p w14:paraId="34B4BC17"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r w:rsidRPr="00807124">
        <w:rPr>
          <w:rFonts w:ascii="Arial Nova" w:eastAsia="Arial" w:hAnsi="Arial Nova"/>
          <w:noProof/>
          <w:color w:val="000000"/>
          <w:sz w:val="19"/>
        </w:rPr>
        <mc:AlternateContent>
          <mc:Choice Requires="wps">
            <w:drawing>
              <wp:anchor distT="0" distB="0" distL="114300" distR="114300" simplePos="0" relativeHeight="251651072" behindDoc="1" locked="0" layoutInCell="1" allowOverlap="1" wp14:anchorId="2A611E47" wp14:editId="6AD3607C">
                <wp:simplePos x="0" y="0"/>
                <wp:positionH relativeFrom="margin">
                  <wp:posOffset>3362325</wp:posOffset>
                </wp:positionH>
                <wp:positionV relativeFrom="paragraph">
                  <wp:posOffset>85090</wp:posOffset>
                </wp:positionV>
                <wp:extent cx="2952000" cy="990000"/>
                <wp:effectExtent l="0" t="0" r="20320" b="19685"/>
                <wp:wrapNone/>
                <wp:docPr id="30" name="Rechteck 30"/>
                <wp:cNvGraphicFramePr/>
                <a:graphic xmlns:a="http://schemas.openxmlformats.org/drawingml/2006/main">
                  <a:graphicData uri="http://schemas.microsoft.com/office/word/2010/wordprocessingShape">
                    <wps:wsp>
                      <wps:cNvSpPr/>
                      <wps:spPr>
                        <a:xfrm>
                          <a:off x="0" y="0"/>
                          <a:ext cx="2952000" cy="990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129F2" id="Rechteck 30" o:spid="_x0000_s1026" style="position:absolute;margin-left:264.75pt;margin-top:6.7pt;width:232.45pt;height:77.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" filled="f" strokecolor="black [1600]" strokeweight="1pt">
                <w10:wrap anchorx="margin"/>
              </v:rect>
            </w:pict>
          </mc:Fallback>
        </mc:AlternateContent>
      </w:r>
    </w:p>
    <w:p w14:paraId="14A09D5E"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p>
    <w:p w14:paraId="70C1DEE9"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p>
    <w:p w14:paraId="58918096"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p>
    <w:p w14:paraId="60FEE2B7"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p>
    <w:p w14:paraId="2D4C79B9" w14:textId="77777777" w:rsidR="00E44BAC" w:rsidRPr="00807124" w:rsidRDefault="00E44BAC" w:rsidP="00E44BAC">
      <w:pPr>
        <w:spacing w:before="110" w:after="1900" w:line="223" w:lineRule="exact"/>
        <w:ind w:left="72" w:right="578"/>
        <w:contextualSpacing/>
        <w:jc w:val="both"/>
        <w:textAlignment w:val="baseline"/>
        <w:rPr>
          <w:rFonts w:ascii="Arial Nova" w:eastAsia="Arial" w:hAnsi="Arial Nova"/>
          <w:color w:val="000000"/>
          <w:sz w:val="19"/>
        </w:rPr>
      </w:pPr>
      <w:r w:rsidRPr="00807124">
        <w:rPr>
          <w:rFonts w:ascii="Arial Nova" w:eastAsia="Arial" w:hAnsi="Arial Nova"/>
          <w:color w:val="000000"/>
          <w:sz w:val="19"/>
        </w:rPr>
        <w:t>Unterschrift* / ggf. zusätzlich Firmenstempel</w:t>
      </w:r>
    </w:p>
    <w:p w14:paraId="69E66F9E" w14:textId="77777777" w:rsidR="00E44BAC" w:rsidRPr="00807124" w:rsidRDefault="00E44BAC" w:rsidP="00E44BAC">
      <w:pPr>
        <w:rPr>
          <w:rFonts w:ascii="Arial Nova" w:eastAsia="Arial" w:hAnsi="Arial Nova"/>
          <w:sz w:val="19"/>
        </w:rPr>
        <w:sectPr w:rsidR="00E44BAC" w:rsidRPr="00807124" w:rsidSect="00E44BAC">
          <w:type w:val="continuous"/>
          <w:pgSz w:w="11904" w:h="16843"/>
          <w:pgMar w:top="720" w:right="564" w:bottom="231" w:left="1260" w:header="720" w:footer="720" w:gutter="0"/>
          <w:cols w:num="2" w:space="720"/>
        </w:sectPr>
      </w:pPr>
    </w:p>
    <w:p w14:paraId="4854F031" w14:textId="77777777" w:rsidR="00E44BAC" w:rsidRPr="00807124" w:rsidRDefault="00E44BAC" w:rsidP="00E44BAC">
      <w:pPr>
        <w:rPr>
          <w:rFonts w:ascii="Arial Nova" w:eastAsia="Arial" w:hAnsi="Arial Nova"/>
          <w:sz w:val="19"/>
        </w:rPr>
      </w:pPr>
    </w:p>
    <w:p w14:paraId="7D8F61F0" w14:textId="77777777" w:rsidR="006B2FD1" w:rsidRPr="00807124" w:rsidRDefault="0086390C" w:rsidP="00E44BAC">
      <w:pPr>
        <w:spacing w:before="12" w:after="574"/>
        <w:ind w:left="144"/>
        <w:textAlignment w:val="baseline"/>
        <w:rPr>
          <w:rFonts w:ascii="Arial Nova" w:eastAsia="Tahoma" w:hAnsi="Arial Nova" w:cs="Arial"/>
          <w:color w:val="000000"/>
          <w:spacing w:val="3"/>
          <w:sz w:val="20"/>
          <w:lang w:val="de-DE"/>
        </w:rPr>
      </w:pPr>
      <w:r w:rsidRPr="00807124">
        <w:rPr>
          <w:rFonts w:ascii="Arial Nova" w:hAnsi="Arial Nova" w:cs="Arial"/>
          <w:noProof/>
        </w:rPr>
        <mc:AlternateContent>
          <mc:Choice Requires="wps">
            <w:drawing>
              <wp:anchor distT="0" distB="0" distL="114300" distR="114300" simplePos="0" relativeHeight="251656192" behindDoc="0" locked="0" layoutInCell="1" allowOverlap="1" wp14:anchorId="4A2954F4" wp14:editId="2EAD01AA">
                <wp:simplePos x="0" y="0"/>
                <wp:positionH relativeFrom="page">
                  <wp:posOffset>993775</wp:posOffset>
                </wp:positionH>
                <wp:positionV relativeFrom="page">
                  <wp:posOffset>9544050</wp:posOffset>
                </wp:positionV>
                <wp:extent cx="13112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916D5"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51.5pt" to="181.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fGugEAAGIDAAAOAAAAZHJzL2Uyb0RvYy54bWysU01v2zAMvQ/YfxB0X2RnaDcYcXpI1l26&#10;LUC7H8BIsi1MFgVRiZ1/P0n5aLHdhvkgkCL59PhIrx7m0bKjDmTQtbxeVJxpJ1EZ17f858vjh8+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" strokeweight=".95pt">
                <w10:wrap anchorx="page" anchory="page"/>
              </v:line>
            </w:pict>
          </mc:Fallback>
        </mc:AlternateContent>
      </w:r>
      <w:r w:rsidRPr="00807124">
        <w:rPr>
          <w:rFonts w:ascii="Arial Nova" w:eastAsia="Tahoma" w:hAnsi="Arial Nova" w:cs="Arial"/>
          <w:color w:val="000000"/>
          <w:spacing w:val="3"/>
          <w:sz w:val="20"/>
          <w:lang w:val="de-DE"/>
        </w:rPr>
        <w:t xml:space="preserve">* </w:t>
      </w:r>
      <w:r w:rsidRPr="00807124">
        <w:rPr>
          <w:rFonts w:ascii="Arial Nova" w:eastAsia="Tahoma" w:hAnsi="Arial Nova" w:cs="Arial"/>
          <w:color w:val="000000"/>
          <w:spacing w:val="3"/>
          <w:sz w:val="16"/>
          <w:lang w:val="de-DE"/>
        </w:rPr>
        <w:t>Wird die Ergänzung des Angebotsschreibens hier nicht unterschrieben, gilt das Angebot als unvollständig.</w:t>
      </w:r>
    </w:p>
    <w:p w14:paraId="00AD21BD" w14:textId="77777777" w:rsidR="006B2FD1" w:rsidRPr="00807124" w:rsidRDefault="006B2FD1">
      <w:pPr>
        <w:spacing w:before="12" w:after="574" w:line="238" w:lineRule="exact"/>
        <w:rPr>
          <w:rFonts w:ascii="Arial Nova" w:hAnsi="Arial Nova" w:cs="Arial"/>
        </w:rPr>
        <w:sectPr w:rsidR="006B2FD1" w:rsidRPr="00807124" w:rsidSect="00E44BAC">
          <w:type w:val="continuous"/>
          <w:pgSz w:w="11904" w:h="16843"/>
          <w:pgMar w:top="720" w:right="564" w:bottom="231" w:left="1260" w:header="720" w:footer="720" w:gutter="0"/>
          <w:cols w:space="720"/>
        </w:sectPr>
      </w:pPr>
    </w:p>
    <w:p w14:paraId="0CF3F25B" w14:textId="77777777" w:rsidR="006B2FD1" w:rsidRPr="00807124" w:rsidRDefault="0086390C">
      <w:pPr>
        <w:spacing w:before="7" w:line="193" w:lineRule="exact"/>
        <w:jc w:val="center"/>
        <w:textAlignment w:val="baseline"/>
        <w:rPr>
          <w:rFonts w:ascii="Arial Nova" w:eastAsia="Tahoma" w:hAnsi="Arial Nova" w:cs="Arial"/>
          <w:color w:val="000000"/>
          <w:sz w:val="16"/>
          <w:lang w:val="de-DE"/>
        </w:rPr>
      </w:pPr>
      <w:r w:rsidRPr="00807124">
        <w:rPr>
          <w:rFonts w:ascii="Arial Nova" w:eastAsia="Tahoma" w:hAnsi="Arial Nova" w:cs="Arial"/>
          <w:color w:val="000000"/>
          <w:sz w:val="16"/>
          <w:lang w:val="de-DE"/>
        </w:rPr>
        <w:t>3</w:t>
      </w:r>
    </w:p>
    <w:sectPr w:rsidR="006B2FD1" w:rsidRPr="00807124">
      <w:type w:val="continuous"/>
      <w:pgSz w:w="11904" w:h="16843"/>
      <w:pgMar w:top="720" w:right="5852" w:bottom="231" w:left="5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24C9"/>
    <w:multiLevelType w:val="multilevel"/>
    <w:tmpl w:val="F3024460"/>
    <w:lvl w:ilvl="0">
      <w:start w:val="2"/>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7B3FA6"/>
    <w:multiLevelType w:val="multilevel"/>
    <w:tmpl w:val="F300FCBC"/>
    <w:lvl w:ilvl="0">
      <w:start w:val="6"/>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4665092">
    <w:abstractNumId w:val="0"/>
  </w:num>
  <w:num w:numId="2" w16cid:durableId="211231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iHHMIssJy4Ycz6rA6J4rdxg/YEZFIXidNuPJUBm3FJF1ScCykYQkLQ/ccBHMnFE12W0CBcQHFIr8PoPc4OamAw==" w:salt="A6nkR3Ux9tHixE5Tv9GkUw=="/>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163"/>
    <w:rsid w:val="00045439"/>
    <w:rsid w:val="00070B38"/>
    <w:rsid w:val="000E61EE"/>
    <w:rsid w:val="00164D0F"/>
    <w:rsid w:val="001A0AFD"/>
    <w:rsid w:val="00362FE6"/>
    <w:rsid w:val="003D6865"/>
    <w:rsid w:val="00416098"/>
    <w:rsid w:val="0057774B"/>
    <w:rsid w:val="005A6C71"/>
    <w:rsid w:val="005D3163"/>
    <w:rsid w:val="006A3AFB"/>
    <w:rsid w:val="006B2FD1"/>
    <w:rsid w:val="0072031E"/>
    <w:rsid w:val="00726978"/>
    <w:rsid w:val="007D5BA1"/>
    <w:rsid w:val="00807124"/>
    <w:rsid w:val="0086390C"/>
    <w:rsid w:val="00881090"/>
    <w:rsid w:val="009B4A0C"/>
    <w:rsid w:val="00A727E7"/>
    <w:rsid w:val="00B70656"/>
    <w:rsid w:val="00C51FCA"/>
    <w:rsid w:val="00C95430"/>
    <w:rsid w:val="00DE4CCB"/>
    <w:rsid w:val="00E44BAC"/>
    <w:rsid w:val="00F93EFC"/>
    <w:rsid w:val="00FC1B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AD16"/>
  <w15:docId w15:val="{4C8BB5D9-ED1D-400C-8E98-8B49A266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BAC"/>
    <w:rPr>
      <w:sz w:val="16"/>
      <w:szCs w:val="16"/>
    </w:rPr>
  </w:style>
  <w:style w:type="paragraph" w:styleId="Kommentartext">
    <w:name w:val="annotation text"/>
    <w:basedOn w:val="Standard"/>
    <w:link w:val="KommentartextZchn"/>
    <w:uiPriority w:val="99"/>
    <w:semiHidden/>
    <w:unhideWhenUsed/>
    <w:rsid w:val="00E44BAC"/>
    <w:rPr>
      <w:sz w:val="20"/>
      <w:szCs w:val="20"/>
    </w:rPr>
  </w:style>
  <w:style w:type="character" w:customStyle="1" w:styleId="KommentartextZchn">
    <w:name w:val="Kommentartext Zchn"/>
    <w:basedOn w:val="Absatz-Standardschriftart"/>
    <w:link w:val="Kommentartext"/>
    <w:uiPriority w:val="99"/>
    <w:semiHidden/>
    <w:rsid w:val="00E44BAC"/>
    <w:rPr>
      <w:sz w:val="20"/>
      <w:szCs w:val="20"/>
    </w:rPr>
  </w:style>
  <w:style w:type="paragraph" w:styleId="Kommentarthema">
    <w:name w:val="annotation subject"/>
    <w:basedOn w:val="Kommentartext"/>
    <w:next w:val="Kommentartext"/>
    <w:link w:val="KommentarthemaZchn"/>
    <w:uiPriority w:val="99"/>
    <w:semiHidden/>
    <w:unhideWhenUsed/>
    <w:rsid w:val="00E44BAC"/>
    <w:rPr>
      <w:b/>
      <w:bCs/>
    </w:rPr>
  </w:style>
  <w:style w:type="character" w:customStyle="1" w:styleId="KommentarthemaZchn">
    <w:name w:val="Kommentarthema Zchn"/>
    <w:basedOn w:val="KommentartextZchn"/>
    <w:link w:val="Kommentarthema"/>
    <w:uiPriority w:val="99"/>
    <w:semiHidden/>
    <w:rsid w:val="00E44BAC"/>
    <w:rPr>
      <w:b/>
      <w:bCs/>
      <w:sz w:val="20"/>
      <w:szCs w:val="20"/>
    </w:rPr>
  </w:style>
  <w:style w:type="paragraph" w:customStyle="1" w:styleId="Default">
    <w:name w:val="Default"/>
    <w:rsid w:val="00E44BAC"/>
    <w:pPr>
      <w:autoSpaceDE w:val="0"/>
      <w:autoSpaceDN w:val="0"/>
      <w:adjustRightInd w:val="0"/>
    </w:pPr>
    <w:rPr>
      <w:rFonts w:ascii="Arial" w:eastAsiaTheme="minorHAnsi"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Ga\Landesgartenschau%20Wittenberge%202027%20gGmbH\Landesgartenschau%20Wittenberge%202027%20gGmbH%20-%20General\Ausschreibungen%20&amp;%20Vergaben\FORMBL&#196;TTER\Formbl&#228;tter%20Andreas\FB5.3%20Vereinbarung%20Mindestanforderungen%20nach%20BbgVergG%20.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cdaaa01-e860-4071-99fb-c2d43407c415" xsi:nil="true"/>
    <lcf76f155ced4ddcb4097134ff3c332f xmlns="358237df-50c9-4279-bc50-748e15665be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A62AEC9ECAA043974270ECA0840597" ma:contentTypeVersion="17" ma:contentTypeDescription="Ein neues Dokument erstellen." ma:contentTypeScope="" ma:versionID="b5a701ae6b951ed8805cb53b8cd6872f">
  <xsd:schema xmlns:xsd="http://www.w3.org/2001/XMLSchema" xmlns:xs="http://www.w3.org/2001/XMLSchema" xmlns:p="http://schemas.microsoft.com/office/2006/metadata/properties" xmlns:ns2="358237df-50c9-4279-bc50-748e15665be1" xmlns:ns3="dcdaaa01-e860-4071-99fb-c2d43407c415" targetNamespace="http://schemas.microsoft.com/office/2006/metadata/properties" ma:root="true" ma:fieldsID="b3b0f57c2c2e149a45820e7e8d86ac47" ns2:_="" ns3:_="">
    <xsd:import namespace="358237df-50c9-4279-bc50-748e15665be1"/>
    <xsd:import namespace="dcdaaa01-e860-4071-99fb-c2d43407c4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37df-50c9-4279-bc50-748e15665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3868ce3-464a-429e-8d76-3bd023d9fd8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aaa01-e860-4071-99fb-c2d43407c41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23f479-45a2-442c-8bfc-85cd5b028f9e}" ma:internalName="TaxCatchAll" ma:showField="CatchAllData" ma:web="dcdaaa01-e860-4071-99fb-c2d43407c41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B6803C-F376-462E-BFBA-EA261F99F61B}">
  <ds:schemaRefs>
    <ds:schemaRef ds:uri="http://schemas.microsoft.com/sharepoint/v3/contenttype/forms"/>
  </ds:schemaRefs>
</ds:datastoreItem>
</file>

<file path=customXml/itemProps2.xml><?xml version="1.0" encoding="utf-8"?>
<ds:datastoreItem xmlns:ds="http://schemas.openxmlformats.org/officeDocument/2006/customXml" ds:itemID="{4A923EBA-0B27-4795-A190-FDA8CF8A8B5E}">
  <ds:schemaRefs>
    <ds:schemaRef ds:uri="http://schemas.microsoft.com/office/2006/metadata/properties"/>
    <ds:schemaRef ds:uri="http://schemas.microsoft.com/office/infopath/2007/PartnerControls"/>
    <ds:schemaRef ds:uri="dcdaaa01-e860-4071-99fb-c2d43407c415"/>
    <ds:schemaRef ds:uri="358237df-50c9-4279-bc50-748e15665be1"/>
  </ds:schemaRefs>
</ds:datastoreItem>
</file>

<file path=customXml/itemProps3.xml><?xml version="1.0" encoding="utf-8"?>
<ds:datastoreItem xmlns:ds="http://schemas.openxmlformats.org/officeDocument/2006/customXml" ds:itemID="{477EA73C-4F12-4398-B504-A7A7384EF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37df-50c9-4279-bc50-748e15665be1"/>
    <ds:schemaRef ds:uri="dcdaaa01-e860-4071-99fb-c2d43407c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FB5.3 Vereinbarung Mindestanforderungen nach BbgVergG </Template>
  <TotalTime>0</TotalTime>
  <Pages>3</Pages>
  <Words>1248</Words>
  <Characters>7867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LaGa</dc:creator>
  <cp:lastModifiedBy>Kämpfe, A. | LAGA 2027 Wittenberge</cp:lastModifiedBy>
  <cp:revision>3</cp:revision>
  <dcterms:created xsi:type="dcterms:W3CDTF">2026-06-18T11:59:00Z</dcterms:created>
  <dcterms:modified xsi:type="dcterms:W3CDTF">2026-07-23T06:09:00Z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0x01010006A62AEC9ECAA043974270ECA0840597</vt:lpwstr>
  </property>
  <property fmtid="{D5CDD505-2E9C-101B-9397-08002B2CF9AE}" pid="3" name="MediaServiceImageTags">
    <vt:lpwstr/>
  </property>
</Properties>
</file>