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G-26-11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Freilandschauen der Landesgartenschau 2027 - Anpflanzungs- und Pflegearbeiten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Landesgartenschau 2027 Wittenberge gGmbH beabsichtigt, die Herstellung und Pflege von Wechselflorpflanzbeeten im Kerngelände der Landesgartenschau auf ca. 2.850 m2 Gesamtfläche in 19322 Wittenberge in Auftrag zu geben.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