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7078" w:tblpY="710"/>
        <w:tblW w:w="4121" w:type="dxa"/>
        <w:tblLook w:val="04A0" w:firstRow="1" w:lastRow="0" w:firstColumn="1" w:lastColumn="0" w:noHBand="0" w:noVBand="1"/>
      </w:tblPr>
      <w:tblGrid>
        <w:gridCol w:w="1752"/>
        <w:gridCol w:w="2369"/>
      </w:tblGrid>
      <w:tr w:rsidR="00A63F2E" w:rsidRPr="00A61C27" w14:paraId="15479C6C" w14:textId="77777777" w:rsidTr="00C12673">
        <w:tc>
          <w:tcPr>
            <w:tcW w:w="1348" w:type="dxa"/>
          </w:tcPr>
          <w:p w14:paraId="67FF09B5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Ort:</w:t>
            </w:r>
          </w:p>
        </w:tc>
        <w:tc>
          <w:tcPr>
            <w:tcW w:w="2773" w:type="dxa"/>
          </w:tcPr>
          <w:p w14:paraId="3E24651B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0"/>
          </w:p>
        </w:tc>
      </w:tr>
      <w:tr w:rsidR="00A63F2E" w:rsidRPr="00A61C27" w14:paraId="1F0AFC9C" w14:textId="77777777" w:rsidTr="00C12673">
        <w:tc>
          <w:tcPr>
            <w:tcW w:w="1348" w:type="dxa"/>
          </w:tcPr>
          <w:p w14:paraId="77488604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Datum:</w:t>
            </w:r>
          </w:p>
        </w:tc>
        <w:tc>
          <w:tcPr>
            <w:tcW w:w="2773" w:type="dxa"/>
          </w:tcPr>
          <w:p w14:paraId="344A3CCB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1"/>
          </w:p>
        </w:tc>
      </w:tr>
      <w:tr w:rsidR="00A63F2E" w:rsidRPr="00A61C27" w14:paraId="024C0AC2" w14:textId="77777777" w:rsidTr="00C12673">
        <w:tc>
          <w:tcPr>
            <w:tcW w:w="1348" w:type="dxa"/>
          </w:tcPr>
          <w:p w14:paraId="03899D61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Tel.:</w:t>
            </w:r>
          </w:p>
        </w:tc>
        <w:tc>
          <w:tcPr>
            <w:tcW w:w="2773" w:type="dxa"/>
          </w:tcPr>
          <w:p w14:paraId="51674843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2"/>
          </w:p>
        </w:tc>
      </w:tr>
      <w:tr w:rsidR="00A63F2E" w:rsidRPr="00A61C27" w14:paraId="3E6D8BA6" w14:textId="77777777" w:rsidTr="00C12673">
        <w:tc>
          <w:tcPr>
            <w:tcW w:w="1348" w:type="dxa"/>
          </w:tcPr>
          <w:p w14:paraId="3A4574D7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Fax:</w:t>
            </w:r>
          </w:p>
        </w:tc>
        <w:tc>
          <w:tcPr>
            <w:tcW w:w="2773" w:type="dxa"/>
          </w:tcPr>
          <w:p w14:paraId="15A03713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3"/>
          </w:p>
        </w:tc>
      </w:tr>
      <w:tr w:rsidR="00A63F2E" w:rsidRPr="00A61C27" w14:paraId="7D05840D" w14:textId="77777777" w:rsidTr="00C12673">
        <w:tc>
          <w:tcPr>
            <w:tcW w:w="1348" w:type="dxa"/>
          </w:tcPr>
          <w:p w14:paraId="0B933E8B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proofErr w:type="gramStart"/>
            <w:r w:rsidRPr="00A61C27">
              <w:rPr>
                <w:rFonts w:ascii="Arial Nova" w:hAnsi="Arial Nova"/>
              </w:rPr>
              <w:t>Email</w:t>
            </w:r>
            <w:proofErr w:type="gramEnd"/>
            <w:r w:rsidRPr="00A61C27">
              <w:rPr>
                <w:rFonts w:ascii="Arial Nova" w:hAnsi="Arial Nova"/>
              </w:rPr>
              <w:t>:</w:t>
            </w:r>
          </w:p>
        </w:tc>
        <w:tc>
          <w:tcPr>
            <w:tcW w:w="2773" w:type="dxa"/>
          </w:tcPr>
          <w:p w14:paraId="2AD308CE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4"/>
          </w:p>
        </w:tc>
      </w:tr>
      <w:tr w:rsidR="00A63F2E" w:rsidRPr="00A61C27" w14:paraId="4B87D986" w14:textId="77777777" w:rsidTr="00C12673">
        <w:tc>
          <w:tcPr>
            <w:tcW w:w="1348" w:type="dxa"/>
          </w:tcPr>
          <w:p w14:paraId="57A7CFEC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USt. ID-Nr.:</w:t>
            </w:r>
          </w:p>
        </w:tc>
        <w:tc>
          <w:tcPr>
            <w:tcW w:w="2773" w:type="dxa"/>
          </w:tcPr>
          <w:p w14:paraId="5BE06B79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5"/>
          </w:p>
        </w:tc>
      </w:tr>
      <w:tr w:rsidR="00A63F2E" w:rsidRPr="00A61C27" w14:paraId="20D68E24" w14:textId="77777777" w:rsidTr="00C12673">
        <w:tc>
          <w:tcPr>
            <w:tcW w:w="1348" w:type="dxa"/>
          </w:tcPr>
          <w:p w14:paraId="35B0B7FB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HR-Nr.:</w:t>
            </w:r>
          </w:p>
        </w:tc>
        <w:tc>
          <w:tcPr>
            <w:tcW w:w="2773" w:type="dxa"/>
          </w:tcPr>
          <w:p w14:paraId="578EEAE7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6"/>
          </w:p>
        </w:tc>
      </w:tr>
      <w:tr w:rsidR="00A63F2E" w:rsidRPr="00A61C27" w14:paraId="7D78638A" w14:textId="77777777" w:rsidTr="00C12673">
        <w:tc>
          <w:tcPr>
            <w:tcW w:w="1348" w:type="dxa"/>
          </w:tcPr>
          <w:p w14:paraId="6217B5F8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Registergericht:</w:t>
            </w:r>
          </w:p>
        </w:tc>
        <w:tc>
          <w:tcPr>
            <w:tcW w:w="2773" w:type="dxa"/>
          </w:tcPr>
          <w:p w14:paraId="42ACE274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7"/>
          </w:p>
        </w:tc>
      </w:tr>
      <w:tr w:rsidR="00A63F2E" w:rsidRPr="00A61C27" w14:paraId="438B9613" w14:textId="77777777" w:rsidTr="00C12673">
        <w:tc>
          <w:tcPr>
            <w:tcW w:w="1348" w:type="dxa"/>
          </w:tcPr>
          <w:p w14:paraId="0E8F9873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t>BlmA-Nummer:</w:t>
            </w:r>
          </w:p>
        </w:tc>
        <w:tc>
          <w:tcPr>
            <w:tcW w:w="2773" w:type="dxa"/>
          </w:tcPr>
          <w:p w14:paraId="35D83C3C" w14:textId="77777777" w:rsidR="00A63F2E" w:rsidRPr="00A61C27" w:rsidRDefault="00A63F2E" w:rsidP="00C12673">
            <w:pPr>
              <w:rPr>
                <w:rFonts w:ascii="Arial Nova" w:hAnsi="Arial Nova"/>
              </w:rPr>
            </w:pPr>
            <w:r w:rsidRPr="00A61C27">
              <w:rPr>
                <w:rFonts w:ascii="Arial Nova" w:hAnsi="Arial Nov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A61C27">
              <w:rPr>
                <w:rFonts w:ascii="Arial Nova" w:hAnsi="Arial Nova"/>
              </w:rPr>
              <w:instrText xml:space="preserve"> FORMTEXT </w:instrText>
            </w:r>
            <w:r w:rsidRPr="00A61C27">
              <w:rPr>
                <w:rFonts w:ascii="Arial Nova" w:hAnsi="Arial Nova"/>
              </w:rPr>
            </w:r>
            <w:r w:rsidRPr="00A61C27">
              <w:rPr>
                <w:rFonts w:ascii="Arial Nova" w:hAnsi="Arial Nova"/>
              </w:rPr>
              <w:fldChar w:fldCharType="separate"/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="005965E5" w:rsidRPr="00A61C27">
              <w:rPr>
                <w:rFonts w:ascii="Arial Nova" w:hAnsi="Arial Nova"/>
                <w:noProof/>
              </w:rPr>
              <w:t> </w:t>
            </w:r>
            <w:r w:rsidRPr="00A61C27">
              <w:rPr>
                <w:rFonts w:ascii="Arial Nova" w:hAnsi="Arial Nova"/>
              </w:rPr>
              <w:fldChar w:fldCharType="end"/>
            </w:r>
            <w:bookmarkEnd w:id="8"/>
          </w:p>
        </w:tc>
      </w:tr>
    </w:tbl>
    <w:p w14:paraId="5D092D4B" w14:textId="77777777" w:rsidR="00A63F2E" w:rsidRPr="00A61C27" w:rsidRDefault="00A63F2E" w:rsidP="00A63F2E">
      <w:pPr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 xml:space="preserve"> Name und Anschrift des Bieters</w:t>
      </w:r>
    </w:p>
    <w:p w14:paraId="441B80A5" w14:textId="77777777" w:rsidR="00A63F2E" w:rsidRPr="00A61C27" w:rsidRDefault="00A63F2E" w:rsidP="00A63F2E">
      <w:pPr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bookmarkEnd w:id="9"/>
      <w:r w:rsidRPr="00A61C27">
        <w:rPr>
          <w:rFonts w:ascii="Arial Nova" w:hAnsi="Arial Nova" w:cs="Arial"/>
        </w:rPr>
        <w:br/>
      </w:r>
      <w:r w:rsidRPr="00A61C27">
        <w:rPr>
          <w:rFonts w:ascii="Arial Nova" w:hAnsi="Arial Nov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bookmarkEnd w:id="10"/>
      <w:r w:rsidRPr="00A61C27">
        <w:rPr>
          <w:rFonts w:ascii="Arial Nova" w:hAnsi="Arial Nova" w:cs="Arial"/>
        </w:rPr>
        <w:br/>
      </w:r>
      <w:r w:rsidRPr="00A61C27">
        <w:rPr>
          <w:rFonts w:ascii="Arial Nova" w:hAnsi="Arial Nova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1" w:name="Text3"/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bookmarkEnd w:id="11"/>
    </w:p>
    <w:p w14:paraId="6E231115" w14:textId="77777777" w:rsidR="00A63F2E" w:rsidRPr="00A61C27" w:rsidRDefault="00A63F2E" w:rsidP="00A63F2E">
      <w:pPr>
        <w:rPr>
          <w:rFonts w:ascii="Arial Nova" w:hAnsi="Arial Nova" w:cs="Arial"/>
        </w:rPr>
      </w:pPr>
    </w:p>
    <w:p w14:paraId="525335FC" w14:textId="77777777" w:rsidR="00A63F2E" w:rsidRPr="00A61C27" w:rsidRDefault="00627F9B" w:rsidP="00A63F2E">
      <w:pPr>
        <w:rPr>
          <w:rFonts w:ascii="Arial Nova" w:hAnsi="Arial Nova" w:cs="Arial"/>
        </w:rPr>
      </w:pPr>
      <w:r w:rsidRPr="00A61C27">
        <w:rPr>
          <w:rFonts w:ascii="Arial Nova" w:hAnsi="Arial Nova" w:cs="Arial"/>
          <w:bCs/>
        </w:rPr>
        <w:t>Landesgartenschau 2027</w:t>
      </w:r>
      <w:r w:rsidR="00A61C27">
        <w:rPr>
          <w:rFonts w:ascii="Arial Nova" w:hAnsi="Arial Nova" w:cs="Arial"/>
          <w:bCs/>
        </w:rPr>
        <w:t xml:space="preserve"> </w:t>
      </w:r>
      <w:r w:rsidRPr="00A61C27">
        <w:rPr>
          <w:rFonts w:ascii="Arial Nova" w:hAnsi="Arial Nova" w:cs="Arial"/>
          <w:bCs/>
        </w:rPr>
        <w:t xml:space="preserve">Wittenberge </w:t>
      </w:r>
      <w:r w:rsidR="00A61C27" w:rsidRPr="00A61C27">
        <w:rPr>
          <w:rFonts w:ascii="Arial Nova" w:hAnsi="Arial Nova" w:cs="Arial"/>
          <w:bCs/>
        </w:rPr>
        <w:t>gG</w:t>
      </w:r>
      <w:r w:rsidRPr="00A61C27">
        <w:rPr>
          <w:rFonts w:ascii="Arial Nova" w:hAnsi="Arial Nova" w:cs="Arial"/>
          <w:bCs/>
        </w:rPr>
        <w:t>mbH</w:t>
      </w:r>
      <w:r w:rsidR="00A63F2E" w:rsidRPr="00A61C27">
        <w:rPr>
          <w:rFonts w:ascii="Arial Nova" w:hAnsi="Arial Nova" w:cs="Arial"/>
          <w:bCs/>
        </w:rPr>
        <w:br/>
      </w:r>
      <w:r w:rsidR="00C12673" w:rsidRPr="00A61C27">
        <w:rPr>
          <w:rFonts w:ascii="Arial Nova" w:hAnsi="Arial Nova" w:cs="Arial"/>
          <w:bCs/>
        </w:rPr>
        <w:t>Perleberger Str. 165</w:t>
      </w:r>
      <w:r w:rsidR="00C12673" w:rsidRPr="00A61C27">
        <w:rPr>
          <w:rFonts w:ascii="Arial Nova" w:hAnsi="Arial Nova" w:cs="Arial"/>
          <w:bCs/>
        </w:rPr>
        <w:br/>
        <w:t>19322 Wittenberge</w:t>
      </w:r>
      <w:r w:rsidR="00A63F2E" w:rsidRPr="00A61C27">
        <w:rPr>
          <w:rFonts w:ascii="Arial Nova" w:hAnsi="Arial Nova" w:cs="Arial"/>
        </w:rPr>
        <w:br/>
      </w:r>
      <w:r w:rsidR="00A63F2E" w:rsidRPr="00A61C27">
        <w:rPr>
          <w:rFonts w:ascii="Arial Nova" w:hAnsi="Arial Nova" w:cs="Arial"/>
        </w:rPr>
        <w:br/>
      </w:r>
      <w:r w:rsidR="00094A24">
        <w:rPr>
          <w:rFonts w:ascii="Arial Nova" w:hAnsi="Arial Nova" w:cs="Arial"/>
        </w:rPr>
        <w:br/>
      </w:r>
      <w:r w:rsidR="00A63F2E" w:rsidRPr="00A61C27">
        <w:rPr>
          <w:rFonts w:ascii="Arial Nova" w:hAnsi="Arial Nova" w:cs="Arial"/>
        </w:rPr>
        <w:br/>
      </w:r>
    </w:p>
    <w:p w14:paraId="5D4AD8FD" w14:textId="77777777" w:rsidR="00A63F2E" w:rsidRPr="00A61C27" w:rsidRDefault="00A63F2E" w:rsidP="00A63F2E">
      <w:pPr>
        <w:rPr>
          <w:rFonts w:ascii="Arial Nova" w:hAnsi="Arial Nova" w:cs="Arial"/>
        </w:rPr>
      </w:pPr>
    </w:p>
    <w:p w14:paraId="1B7356F3" w14:textId="77777777" w:rsidR="00A63F2E" w:rsidRPr="00A61C27" w:rsidRDefault="00A63F2E" w:rsidP="00A63F2E">
      <w:pPr>
        <w:rPr>
          <w:rFonts w:ascii="Arial Nova" w:hAnsi="Arial Nova" w:cs="Arial"/>
        </w:rPr>
      </w:pPr>
    </w:p>
    <w:p w14:paraId="32DB777A" w14:textId="77777777" w:rsidR="00A63F2E" w:rsidRPr="00A61C27" w:rsidRDefault="00A63F2E" w:rsidP="00115065">
      <w:pPr>
        <w:ind w:left="-1134"/>
        <w:rPr>
          <w:rFonts w:ascii="Arial Nova" w:hAnsi="Arial Nova" w:cs="Arial"/>
        </w:rPr>
      </w:pPr>
    </w:p>
    <w:p w14:paraId="28835CF0" w14:textId="77777777" w:rsidR="00A63F2E" w:rsidRPr="00A61C27" w:rsidRDefault="00A63F2E">
      <w:pPr>
        <w:rPr>
          <w:rFonts w:ascii="Arial Nova" w:hAnsi="Arial Nova" w:cs="Arial"/>
        </w:rPr>
        <w:sectPr w:rsidR="00A63F2E" w:rsidRPr="00A61C27" w:rsidSect="00115065">
          <w:headerReference w:type="default" r:id="rId10"/>
          <w:footerReference w:type="default" r:id="rId11"/>
          <w:pgSz w:w="11906" w:h="16838"/>
          <w:pgMar w:top="1418" w:right="991" w:bottom="1134" w:left="1418" w:header="709" w:footer="709" w:gutter="0"/>
          <w:cols w:num="2" w:space="141"/>
          <w:docGrid w:linePitch="360"/>
        </w:sectPr>
      </w:pPr>
    </w:p>
    <w:p w14:paraId="52911FF4" w14:textId="77777777" w:rsidR="00C12673" w:rsidRPr="00A61C27" w:rsidRDefault="00C12673">
      <w:pPr>
        <w:rPr>
          <w:rFonts w:ascii="Arial Nova" w:hAnsi="Arial Nova" w:cs="Arial"/>
          <w:b/>
          <w:sz w:val="24"/>
        </w:rPr>
      </w:pPr>
    </w:p>
    <w:p w14:paraId="2483B965" w14:textId="77777777" w:rsidR="0015504A" w:rsidRPr="00A61C27" w:rsidRDefault="0015504A">
      <w:pPr>
        <w:rPr>
          <w:rFonts w:ascii="Arial Nova" w:hAnsi="Arial Nova" w:cs="Arial"/>
          <w:b/>
          <w:sz w:val="24"/>
        </w:rPr>
      </w:pPr>
      <w:r w:rsidRPr="00A61C27">
        <w:rPr>
          <w:rFonts w:ascii="Arial Nova" w:hAnsi="Arial Nova" w:cs="Arial"/>
          <w:b/>
          <w:sz w:val="24"/>
        </w:rPr>
        <w:t>Angebotsschreiben</w:t>
      </w:r>
    </w:p>
    <w:p w14:paraId="6C6C24CA" w14:textId="77777777" w:rsidR="0015504A" w:rsidRPr="00A61C27" w:rsidRDefault="008952CC">
      <w:pPr>
        <w:rPr>
          <w:rFonts w:ascii="Arial Nova" w:hAnsi="Arial Nova" w:cs="Arial"/>
          <w:u w:val="single"/>
        </w:rPr>
      </w:pPr>
      <w:r w:rsidRPr="00A61C27">
        <w:rPr>
          <w:rFonts w:ascii="Arial Nova" w:hAnsi="Arial Nova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E3442A1" wp14:editId="55ECE1E5">
                <wp:simplePos x="0" y="0"/>
                <wp:positionH relativeFrom="column">
                  <wp:posOffset>23495</wp:posOffset>
                </wp:positionH>
                <wp:positionV relativeFrom="paragraph">
                  <wp:posOffset>368935</wp:posOffset>
                </wp:positionV>
                <wp:extent cx="5857875" cy="136207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3B13B" w14:textId="323F0E51" w:rsidR="008952CC" w:rsidRPr="00927807" w:rsidRDefault="008952CC" w:rsidP="00C85FF3">
                            <w:pPr>
                              <w:ind w:left="1418" w:hanging="1418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Maßnahme: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C85FF3" w:rsidRPr="00C85FF3">
                              <w:rPr>
                                <w:rFonts w:ascii="Arial" w:hAnsi="Arial" w:cs="Arial"/>
                                <w:b/>
                              </w:rPr>
                              <w:t xml:space="preserve"> Freilandschauen der Landesgartenschau 2027</w:t>
                            </w:r>
                          </w:p>
                          <w:p w14:paraId="44E3228A" w14:textId="642B9CE4" w:rsidR="008952CC" w:rsidRPr="0015504A" w:rsidRDefault="008952CC" w:rsidP="006C318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Leistung: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6C3180" w:rsidRPr="006C318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04300">
                              <w:rPr>
                                <w:rFonts w:ascii="Arial" w:hAnsi="Arial" w:cs="Arial"/>
                                <w:b/>
                              </w:rPr>
                              <w:t>Anpflanzungs- und Pflegearbeiten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  <w:p w14:paraId="58B0D682" w14:textId="3302B8DF" w:rsidR="008952CC" w:rsidRPr="00927807" w:rsidRDefault="008952CC" w:rsidP="008952CC">
                            <w:pPr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</w:pPr>
                            <w:proofErr w:type="spellStart"/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Vergabe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3B6F9A">
                              <w:rPr>
                                <w:rFonts w:ascii="Arial" w:hAnsi="Arial" w:cs="Arial"/>
                                <w:b/>
                              </w:rPr>
                              <w:t>G-26-</w:t>
                            </w:r>
                            <w:r w:rsidR="003C39C1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804300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  <w:p w14:paraId="132212EB" w14:textId="77777777" w:rsidR="008952CC" w:rsidRDefault="008952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442A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85pt;margin-top:29.05pt;width:461.25pt;height:107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" stroked="f">
                <v:textbox>
                  <w:txbxContent>
                    <w:p w14:paraId="69F3B13B" w14:textId="323F0E51" w:rsidR="008952CC" w:rsidRPr="00927807" w:rsidRDefault="008952CC" w:rsidP="00C85FF3">
                      <w:pPr>
                        <w:ind w:left="1418" w:hanging="1418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15504A">
                        <w:rPr>
                          <w:rFonts w:ascii="Arial" w:hAnsi="Arial" w:cs="Arial"/>
                          <w:b/>
                        </w:rPr>
                        <w:t>Maßnahme: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C85FF3" w:rsidRPr="00C85FF3">
                        <w:rPr>
                          <w:rFonts w:ascii="Arial" w:hAnsi="Arial" w:cs="Arial"/>
                          <w:b/>
                        </w:rPr>
                        <w:t xml:space="preserve"> Freilandschauen der Landesgartenschau 2027</w:t>
                      </w:r>
                    </w:p>
                    <w:p w14:paraId="44E3228A" w14:textId="642B9CE4" w:rsidR="008952CC" w:rsidRPr="0015504A" w:rsidRDefault="008952CC" w:rsidP="006C318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5504A">
                        <w:rPr>
                          <w:rFonts w:ascii="Arial" w:hAnsi="Arial" w:cs="Arial"/>
                          <w:b/>
                        </w:rPr>
                        <w:t>Leistung: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6C3180" w:rsidRPr="006C318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04300">
                        <w:rPr>
                          <w:rFonts w:ascii="Arial" w:hAnsi="Arial" w:cs="Arial"/>
                          <w:b/>
                        </w:rPr>
                        <w:t>Anpflanzungs- und Pflegearbeiten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  <w:p w14:paraId="58B0D682" w14:textId="3302B8DF" w:rsidR="008952CC" w:rsidRPr="00927807" w:rsidRDefault="008952CC" w:rsidP="008952CC">
                      <w:pPr>
                        <w:rPr>
                          <w:rFonts w:ascii="Arial" w:hAnsi="Arial" w:cs="Arial"/>
                          <w:b/>
                          <w:u w:val="dotted"/>
                        </w:rPr>
                      </w:pPr>
                      <w:proofErr w:type="spellStart"/>
                      <w:r w:rsidRPr="0015504A">
                        <w:rPr>
                          <w:rFonts w:ascii="Arial" w:hAnsi="Arial" w:cs="Arial"/>
                          <w:b/>
                        </w:rPr>
                        <w:t>Vergabe</w:t>
                      </w:r>
                      <w:r>
                        <w:rPr>
                          <w:rFonts w:ascii="Arial" w:hAnsi="Arial" w:cs="Arial"/>
                          <w:b/>
                        </w:rPr>
                        <w:t>Nr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  <w:r w:rsidRPr="0015504A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3B6F9A">
                        <w:rPr>
                          <w:rFonts w:ascii="Arial" w:hAnsi="Arial" w:cs="Arial"/>
                          <w:b/>
                        </w:rPr>
                        <w:t>G-26-</w:t>
                      </w:r>
                      <w:r w:rsidR="003C39C1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804300"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  <w:p w14:paraId="132212EB" w14:textId="77777777" w:rsidR="008952CC" w:rsidRDefault="008952CC"/>
                  </w:txbxContent>
                </v:textbox>
                <w10:wrap type="square"/>
              </v:shape>
            </w:pict>
          </mc:Fallback>
        </mc:AlternateContent>
      </w:r>
      <w:r w:rsidR="0015504A" w:rsidRPr="00A61C27">
        <w:rPr>
          <w:rFonts w:ascii="Arial Nova" w:hAnsi="Arial Nova" w:cs="Arial"/>
          <w:u w:val="single"/>
        </w:rPr>
        <w:t>Bezeichnung der Leistung:</w:t>
      </w:r>
    </w:p>
    <w:p w14:paraId="0BCC5611" w14:textId="77777777" w:rsidR="0015504A" w:rsidRPr="00A61C27" w:rsidRDefault="0015504A">
      <w:p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Anlagen</w:t>
      </w:r>
      <w:r w:rsidR="00F12E20" w:rsidRPr="00A61C27">
        <w:rPr>
          <w:rFonts w:ascii="Arial Nova" w:hAnsi="Arial Nova" w:cs="Arial"/>
          <w:vertAlign w:val="superscript"/>
        </w:rPr>
        <w:t>1</w:t>
      </w:r>
      <w:r w:rsidRPr="00A61C27">
        <w:rPr>
          <w:rFonts w:ascii="Arial Nova" w:hAnsi="Arial Nova" w:cs="Arial"/>
          <w:b/>
        </w:rPr>
        <w:t xml:space="preserve">, </w:t>
      </w:r>
      <w:proofErr w:type="gramStart"/>
      <w:r w:rsidRPr="00A61C27">
        <w:rPr>
          <w:rFonts w:ascii="Arial Nova" w:hAnsi="Arial Nova" w:cs="Arial"/>
          <w:b/>
        </w:rPr>
        <w:t>die Vertragsbestandteil</w:t>
      </w:r>
      <w:proofErr w:type="gramEnd"/>
      <w:r w:rsidRPr="00A61C27">
        <w:rPr>
          <w:rFonts w:ascii="Arial Nova" w:hAnsi="Arial Nova" w:cs="Arial"/>
          <w:b/>
        </w:rPr>
        <w:t xml:space="preserve"> werden</w:t>
      </w:r>
    </w:p>
    <w:p w14:paraId="390E873E" w14:textId="77777777" w:rsidR="0015504A" w:rsidRPr="00A61C27" w:rsidRDefault="00750623" w:rsidP="00A8143F">
      <w:pPr>
        <w:tabs>
          <w:tab w:val="left" w:pos="1276"/>
        </w:tabs>
        <w:ind w:left="1276" w:hanging="127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12"/>
      <w:r w:rsidR="00A8143F" w:rsidRPr="00A61C27">
        <w:rPr>
          <w:rFonts w:ascii="Arial Nova" w:hAnsi="Arial Nova" w:cs="Arial"/>
        </w:rPr>
        <w:tab/>
      </w:r>
      <w:r w:rsidR="0015504A" w:rsidRPr="00A61C27">
        <w:rPr>
          <w:rFonts w:ascii="Arial Nova" w:hAnsi="Arial Nova" w:cs="Arial"/>
        </w:rPr>
        <w:t>Leistungsverzeichnis/Leistungsprogramm (Kurz- oder Langfassung) mit den Preisen sowie den geforderten Angaben und Erklärungen</w:t>
      </w:r>
    </w:p>
    <w:p w14:paraId="7D6730C8" w14:textId="77777777" w:rsidR="0015504A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13"/>
      <w:r w:rsidRPr="00A61C27">
        <w:rPr>
          <w:rFonts w:ascii="Arial Nova" w:hAnsi="Arial Nova" w:cs="Arial"/>
        </w:rPr>
        <w:t xml:space="preserve"> </w:t>
      </w:r>
      <w:r w:rsidR="0015504A" w:rsidRPr="00A61C27">
        <w:rPr>
          <w:rFonts w:ascii="Arial Nova" w:hAnsi="Arial Nova" w:cs="Arial"/>
        </w:rPr>
        <w:t xml:space="preserve">FB 234 </w:t>
      </w:r>
      <w:r w:rsidR="00196D89" w:rsidRPr="00A61C27">
        <w:rPr>
          <w:rFonts w:ascii="Arial Nova" w:hAnsi="Arial Nova" w:cs="Arial"/>
        </w:rPr>
        <w:tab/>
      </w:r>
      <w:r w:rsidR="0015504A" w:rsidRPr="00A61C27">
        <w:rPr>
          <w:rFonts w:ascii="Arial Nova" w:hAnsi="Arial Nova" w:cs="Arial"/>
        </w:rPr>
        <w:t>Bieter-/Arbeitsgemeinschaft</w:t>
      </w:r>
    </w:p>
    <w:p w14:paraId="7AC771FF" w14:textId="77777777" w:rsidR="0015504A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3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14"/>
      <w:r w:rsidRPr="00A61C27">
        <w:rPr>
          <w:rFonts w:ascii="Arial Nova" w:hAnsi="Arial Nova" w:cs="Arial"/>
        </w:rPr>
        <w:t xml:space="preserve"> </w:t>
      </w:r>
      <w:r w:rsidR="0015504A" w:rsidRPr="00A61C27">
        <w:rPr>
          <w:rFonts w:ascii="Arial Nova" w:hAnsi="Arial Nova" w:cs="Arial"/>
        </w:rPr>
        <w:t xml:space="preserve">FB 235 </w:t>
      </w:r>
      <w:r w:rsidR="00196D89" w:rsidRPr="00A61C27">
        <w:rPr>
          <w:rFonts w:ascii="Arial Nova" w:hAnsi="Arial Nova" w:cs="Arial"/>
        </w:rPr>
        <w:tab/>
      </w:r>
      <w:r w:rsidR="0015504A" w:rsidRPr="00A61C27">
        <w:rPr>
          <w:rFonts w:ascii="Arial Nova" w:hAnsi="Arial Nova" w:cs="Arial"/>
        </w:rPr>
        <w:t>Verzeichnis der Leistungen/ Kapazitäten andere Unternehmen</w:t>
      </w:r>
    </w:p>
    <w:p w14:paraId="506D41E4" w14:textId="77777777" w:rsidR="0015504A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4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15"/>
      <w:r w:rsidR="00196D89" w:rsidRPr="00A61C27">
        <w:rPr>
          <w:rFonts w:ascii="Arial Nova" w:hAnsi="Arial Nova" w:cs="Arial"/>
        </w:rPr>
        <w:tab/>
      </w:r>
      <w:r w:rsidR="0015504A" w:rsidRPr="00A61C27">
        <w:rPr>
          <w:rFonts w:ascii="Arial Nova" w:hAnsi="Arial Nova" w:cs="Arial"/>
        </w:rPr>
        <w:t>Nebenangebote</w:t>
      </w:r>
    </w:p>
    <w:p w14:paraId="0A85A438" w14:textId="77777777" w:rsidR="0015504A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5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16"/>
      <w:r w:rsidRPr="00A61C27">
        <w:rPr>
          <w:rFonts w:ascii="Arial Nova" w:hAnsi="Arial Nova" w:cs="Arial"/>
        </w:rPr>
        <w:tab/>
      </w:r>
      <w:r w:rsidR="0015504A" w:rsidRPr="00A61C27">
        <w:rPr>
          <w:rFonts w:ascii="Arial Nova" w:hAnsi="Arial Nova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7" w:name="Text4"/>
      <w:r w:rsidR="0015504A" w:rsidRPr="00A61C27">
        <w:rPr>
          <w:rFonts w:ascii="Arial Nova" w:hAnsi="Arial Nova" w:cs="Arial"/>
        </w:rPr>
        <w:instrText xml:space="preserve"> FORMTEXT </w:instrText>
      </w:r>
      <w:r w:rsidR="0015504A" w:rsidRPr="00A61C27">
        <w:rPr>
          <w:rFonts w:ascii="Arial Nova" w:hAnsi="Arial Nova" w:cs="Arial"/>
        </w:rPr>
      </w:r>
      <w:r w:rsidR="0015504A"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15504A" w:rsidRPr="00A61C27">
        <w:rPr>
          <w:rFonts w:ascii="Arial Nova" w:hAnsi="Arial Nova" w:cs="Arial"/>
        </w:rPr>
        <w:fldChar w:fldCharType="end"/>
      </w:r>
      <w:bookmarkEnd w:id="17"/>
    </w:p>
    <w:p w14:paraId="43F9AA65" w14:textId="77777777" w:rsidR="0015504A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6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18"/>
      <w:r w:rsidRPr="00A61C27">
        <w:rPr>
          <w:rFonts w:ascii="Arial Nova" w:hAnsi="Arial Nova" w:cs="Arial"/>
        </w:rPr>
        <w:tab/>
      </w:r>
      <w:r w:rsidR="0015504A" w:rsidRPr="00A61C27">
        <w:rPr>
          <w:rFonts w:ascii="Arial Nova" w:hAnsi="Arial Nova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9" w:name="Text5"/>
      <w:r w:rsidR="0015504A" w:rsidRPr="00A61C27">
        <w:rPr>
          <w:rFonts w:ascii="Arial Nova" w:hAnsi="Arial Nova" w:cs="Arial"/>
        </w:rPr>
        <w:instrText xml:space="preserve"> FORMTEXT </w:instrText>
      </w:r>
      <w:r w:rsidR="0015504A" w:rsidRPr="00A61C27">
        <w:rPr>
          <w:rFonts w:ascii="Arial Nova" w:hAnsi="Arial Nova" w:cs="Arial"/>
        </w:rPr>
      </w:r>
      <w:r w:rsidR="0015504A"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15504A" w:rsidRPr="00A61C27">
        <w:rPr>
          <w:rFonts w:ascii="Arial Nova" w:hAnsi="Arial Nova" w:cs="Arial"/>
        </w:rPr>
        <w:fldChar w:fldCharType="end"/>
      </w:r>
      <w:bookmarkEnd w:id="19"/>
    </w:p>
    <w:p w14:paraId="5C0ACB6B" w14:textId="77777777" w:rsidR="0015504A" w:rsidRPr="00A61C27" w:rsidRDefault="0015504A" w:rsidP="00196D89">
      <w:pPr>
        <w:tabs>
          <w:tab w:val="left" w:pos="1276"/>
        </w:tabs>
        <w:rPr>
          <w:rFonts w:ascii="Arial Nova" w:hAnsi="Arial Nova" w:cs="Arial"/>
        </w:rPr>
      </w:pPr>
    </w:p>
    <w:p w14:paraId="252AA2D6" w14:textId="77777777" w:rsidR="0015504A" w:rsidRPr="00A61C27" w:rsidRDefault="00196D89" w:rsidP="00196D89">
      <w:pPr>
        <w:tabs>
          <w:tab w:val="left" w:pos="1276"/>
        </w:tabs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Anlagen</w:t>
      </w:r>
      <w:r w:rsidRPr="00A61C27">
        <w:rPr>
          <w:rFonts w:ascii="Arial Nova" w:hAnsi="Arial Nova" w:cs="Arial"/>
          <w:b/>
          <w:vertAlign w:val="superscript"/>
        </w:rPr>
        <w:t>1</w:t>
      </w:r>
      <w:r w:rsidRPr="00A61C27">
        <w:rPr>
          <w:rFonts w:ascii="Arial Nova" w:hAnsi="Arial Nova" w:cs="Arial"/>
          <w:b/>
        </w:rPr>
        <w:t>, die der Angebotserläuterung dienen, ohne Vertragsbestandteil zu werden</w:t>
      </w:r>
    </w:p>
    <w:p w14:paraId="6FB5B2D9" w14:textId="77777777" w:rsidR="00196D89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8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20"/>
      <w:r w:rsidRPr="00A61C27">
        <w:rPr>
          <w:rFonts w:ascii="Arial Nova" w:hAnsi="Arial Nova" w:cs="Arial"/>
        </w:rPr>
        <w:t xml:space="preserve"> </w:t>
      </w:r>
      <w:r w:rsidR="00196D89" w:rsidRPr="00A61C27">
        <w:rPr>
          <w:rFonts w:ascii="Arial Nova" w:hAnsi="Arial Nova" w:cs="Arial"/>
        </w:rPr>
        <w:t xml:space="preserve">124 </w:t>
      </w:r>
      <w:proofErr w:type="gramStart"/>
      <w:r w:rsidR="00196D89" w:rsidRPr="00A61C27">
        <w:rPr>
          <w:rFonts w:ascii="Arial Nova" w:hAnsi="Arial Nova" w:cs="Arial"/>
        </w:rPr>
        <w:t>LD</w:t>
      </w:r>
      <w:r w:rsidR="00196D89" w:rsidRPr="00A61C27">
        <w:rPr>
          <w:rFonts w:ascii="Arial Nova" w:hAnsi="Arial Nova" w:cs="Arial"/>
        </w:rPr>
        <w:tab/>
        <w:t>Eigenerklärung</w:t>
      </w:r>
      <w:proofErr w:type="gramEnd"/>
      <w:r w:rsidR="00196D89" w:rsidRPr="00A61C27">
        <w:rPr>
          <w:rFonts w:ascii="Arial Nova" w:hAnsi="Arial Nova" w:cs="Arial"/>
        </w:rPr>
        <w:t xml:space="preserve"> zur Eignung für nicht präqualifizierte Unternehmen</w:t>
      </w:r>
    </w:p>
    <w:p w14:paraId="289B1722" w14:textId="77777777" w:rsidR="00196D89" w:rsidRPr="00A61C27" w:rsidRDefault="00A8143F" w:rsidP="00196D89">
      <w:pPr>
        <w:tabs>
          <w:tab w:val="left" w:pos="1276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9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21"/>
      <w:r w:rsidRPr="00A61C27">
        <w:rPr>
          <w:rFonts w:ascii="Arial Nova" w:hAnsi="Arial Nova" w:cs="Arial"/>
        </w:rPr>
        <w:t xml:space="preserve"> </w:t>
      </w:r>
      <w:r w:rsidR="00196D89" w:rsidRPr="00A61C27">
        <w:rPr>
          <w:rFonts w:ascii="Arial Nova" w:hAnsi="Arial Nova" w:cs="Arial"/>
        </w:rPr>
        <w:t>FB 5.3</w:t>
      </w:r>
      <w:r w:rsidR="00196D89" w:rsidRPr="00A61C27">
        <w:rPr>
          <w:rFonts w:ascii="Arial Nova" w:hAnsi="Arial Nova" w:cs="Arial"/>
        </w:rPr>
        <w:tab/>
        <w:t>Vereinbarung über Mindestanforderungen nach dem BbgVergG</w:t>
      </w:r>
    </w:p>
    <w:p w14:paraId="60D34732" w14:textId="77777777" w:rsidR="00196D89" w:rsidRPr="00A61C27" w:rsidRDefault="00A8143F" w:rsidP="00196D89">
      <w:pPr>
        <w:tabs>
          <w:tab w:val="left" w:pos="1276"/>
        </w:tabs>
        <w:ind w:left="1275" w:hanging="1275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0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22"/>
      <w:r w:rsidRPr="00A61C27">
        <w:rPr>
          <w:rFonts w:ascii="Arial Nova" w:hAnsi="Arial Nova" w:cs="Arial"/>
        </w:rPr>
        <w:t xml:space="preserve"> </w:t>
      </w:r>
      <w:r w:rsidR="00196D89" w:rsidRPr="00A61C27">
        <w:rPr>
          <w:rFonts w:ascii="Arial Nova" w:hAnsi="Arial Nova" w:cs="Arial"/>
        </w:rPr>
        <w:t>FB 5.4</w:t>
      </w:r>
      <w:r w:rsidR="00196D89" w:rsidRPr="00A61C27">
        <w:rPr>
          <w:rFonts w:ascii="Arial Nova" w:hAnsi="Arial Nova" w:cs="Arial"/>
        </w:rPr>
        <w:tab/>
        <w:t>Vereinbar</w:t>
      </w:r>
      <w:r w:rsidR="008952CC" w:rsidRPr="00A61C27">
        <w:rPr>
          <w:rFonts w:ascii="Arial Nova" w:hAnsi="Arial Nova" w:cs="Arial"/>
        </w:rPr>
        <w:t>u</w:t>
      </w:r>
      <w:r w:rsidR="00196D89" w:rsidRPr="00A61C27">
        <w:rPr>
          <w:rFonts w:ascii="Arial Nova" w:hAnsi="Arial Nova" w:cs="Arial"/>
        </w:rPr>
        <w:t>ng über Mindestanforderungen der Nachunternehmer/Verleiher nach BbgVergG</w:t>
      </w:r>
    </w:p>
    <w:p w14:paraId="245F2CD2" w14:textId="77777777" w:rsidR="00196D89" w:rsidRPr="00A61C27" w:rsidRDefault="00A8143F" w:rsidP="00196D89">
      <w:pPr>
        <w:tabs>
          <w:tab w:val="left" w:pos="1276"/>
        </w:tabs>
        <w:ind w:left="1275" w:hanging="1275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1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23"/>
      <w:r w:rsidRPr="00A61C27">
        <w:rPr>
          <w:rFonts w:ascii="Arial Nova" w:hAnsi="Arial Nova" w:cs="Arial"/>
        </w:rPr>
        <w:tab/>
      </w:r>
      <w:r w:rsidR="00196D89" w:rsidRPr="00A61C27">
        <w:rPr>
          <w:rFonts w:ascii="Arial Nova" w:hAnsi="Arial Nova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4" w:name="Text7"/>
      <w:r w:rsidR="00196D89" w:rsidRPr="00A61C27">
        <w:rPr>
          <w:rFonts w:ascii="Arial Nova" w:hAnsi="Arial Nova" w:cs="Arial"/>
        </w:rPr>
        <w:instrText xml:space="preserve"> FORMTEXT </w:instrText>
      </w:r>
      <w:r w:rsidR="00196D89" w:rsidRPr="00A61C27">
        <w:rPr>
          <w:rFonts w:ascii="Arial Nova" w:hAnsi="Arial Nova" w:cs="Arial"/>
        </w:rPr>
      </w:r>
      <w:r w:rsidR="00196D89"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196D89" w:rsidRPr="00A61C27">
        <w:rPr>
          <w:rFonts w:ascii="Arial Nova" w:hAnsi="Arial Nova" w:cs="Arial"/>
        </w:rPr>
        <w:fldChar w:fldCharType="end"/>
      </w:r>
      <w:bookmarkEnd w:id="24"/>
    </w:p>
    <w:p w14:paraId="72473E17" w14:textId="77777777" w:rsidR="00F12E20" w:rsidRPr="00A61C27" w:rsidRDefault="00196D89" w:rsidP="00196D89">
      <w:pPr>
        <w:tabs>
          <w:tab w:val="left" w:pos="0"/>
        </w:tabs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______________</w:t>
      </w:r>
      <w:r w:rsidRPr="00A61C27">
        <w:rPr>
          <w:rFonts w:ascii="Arial Nova" w:hAnsi="Arial Nova" w:cs="Arial"/>
        </w:rPr>
        <w:br/>
      </w:r>
      <w:r w:rsidRPr="00A61C27">
        <w:rPr>
          <w:rFonts w:ascii="Arial Nova" w:hAnsi="Arial Nova" w:cs="Arial"/>
          <w:vertAlign w:val="superscript"/>
        </w:rPr>
        <w:t>1</w:t>
      </w:r>
      <w:r w:rsidRPr="00A61C27">
        <w:rPr>
          <w:rFonts w:ascii="Arial Nova" w:hAnsi="Arial Nova" w:cs="Arial"/>
        </w:rPr>
        <w:t xml:space="preserve"> vom Bieter anzukreuzen und beizufügen</w:t>
      </w:r>
    </w:p>
    <w:p w14:paraId="3225F556" w14:textId="77777777" w:rsidR="00F12E20" w:rsidRDefault="00F12E20">
      <w:pPr>
        <w:rPr>
          <w:rFonts w:ascii="Arial Nova" w:hAnsi="Arial Nova" w:cs="Arial"/>
        </w:rPr>
      </w:pPr>
    </w:p>
    <w:p w14:paraId="7541BD2E" w14:textId="77777777" w:rsidR="00A61C27" w:rsidRDefault="00A61C27">
      <w:pPr>
        <w:rPr>
          <w:rFonts w:ascii="Arial Nova" w:hAnsi="Arial Nova" w:cs="Arial"/>
        </w:rPr>
      </w:pPr>
    </w:p>
    <w:p w14:paraId="76037EDA" w14:textId="77777777" w:rsidR="00A61C27" w:rsidRPr="00A61C27" w:rsidRDefault="00A61C27">
      <w:pPr>
        <w:rPr>
          <w:rFonts w:ascii="Arial Nova" w:hAnsi="Arial Nova" w:cs="Arial"/>
        </w:rPr>
      </w:pPr>
    </w:p>
    <w:p w14:paraId="7F2655D2" w14:textId="77777777" w:rsidR="00F12E20" w:rsidRPr="00A61C27" w:rsidRDefault="00F12E20" w:rsidP="00F12E20">
      <w:pPr>
        <w:pStyle w:val="Listenabsatz"/>
        <w:numPr>
          <w:ilvl w:val="0"/>
          <w:numId w:val="1"/>
        </w:num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Ich/Wir biete(n) die Ausführung der oben genannten Leistung zu den von mir/uns eingesetzten Preisen an.</w:t>
      </w:r>
    </w:p>
    <w:p w14:paraId="7CB75764" w14:textId="77777777" w:rsidR="001F70D0" w:rsidRPr="00A61C27" w:rsidRDefault="001F70D0" w:rsidP="001F70D0">
      <w:pPr>
        <w:rPr>
          <w:rFonts w:ascii="Arial Nova" w:hAnsi="Arial Nova" w:cs="Arial"/>
          <w:b/>
        </w:rPr>
      </w:pPr>
    </w:p>
    <w:p w14:paraId="20A08C25" w14:textId="77777777" w:rsidR="00A8143F" w:rsidRPr="00A61C27" w:rsidRDefault="00A8143F" w:rsidP="00A8143F">
      <w:pPr>
        <w:pStyle w:val="Listenabsatz"/>
        <w:ind w:left="847"/>
        <w:rPr>
          <w:rFonts w:ascii="Arial Nova" w:hAnsi="Arial Nova" w:cs="Arial"/>
          <w:b/>
        </w:rPr>
      </w:pPr>
    </w:p>
    <w:p w14:paraId="3CB88697" w14:textId="77777777" w:rsidR="003C39C1" w:rsidRDefault="00F12E20" w:rsidP="003C39C1">
      <w:pPr>
        <w:pStyle w:val="Listenabsatz"/>
        <w:numPr>
          <w:ilvl w:val="0"/>
          <w:numId w:val="1"/>
        </w:numPr>
        <w:tabs>
          <w:tab w:val="left" w:pos="6804"/>
          <w:tab w:val="right" w:pos="8364"/>
          <w:tab w:val="left" w:pos="8505"/>
        </w:tabs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 xml:space="preserve">Die Angebotsendsumme des Hauptangebotes </w:t>
      </w:r>
      <w:r w:rsidR="00A8143F" w:rsidRPr="00A61C27">
        <w:rPr>
          <w:rFonts w:ascii="Arial Nova" w:hAnsi="Arial Nova" w:cs="Arial"/>
          <w:b/>
        </w:rPr>
        <w:br/>
      </w:r>
      <w:r w:rsidRPr="00A61C27">
        <w:rPr>
          <w:rFonts w:ascii="Arial Nova" w:hAnsi="Arial Nova" w:cs="Arial"/>
          <w:b/>
        </w:rPr>
        <w:t>gem. Leistungsverzeichnis beträgt inkl. Umsatzsteuer</w:t>
      </w:r>
      <w:r w:rsidR="00A8143F" w:rsidRPr="00A61C27">
        <w:rPr>
          <w:rFonts w:ascii="Arial Nova" w:hAnsi="Arial Nova" w:cs="Arial"/>
          <w:b/>
        </w:rPr>
        <w:tab/>
      </w:r>
    </w:p>
    <w:p w14:paraId="4A2D21CF" w14:textId="42778001" w:rsidR="00F12E20" w:rsidRDefault="00AB5FB7" w:rsidP="00AB5FB7">
      <w:pPr>
        <w:tabs>
          <w:tab w:val="left" w:pos="5812"/>
          <w:tab w:val="right" w:pos="8364"/>
          <w:tab w:val="left" w:pos="8505"/>
        </w:tabs>
        <w:ind w:left="1980"/>
        <w:rPr>
          <w:rFonts w:ascii="Arial Nova" w:hAnsi="Arial Nova" w:cs="Arial"/>
          <w:b/>
        </w:rPr>
      </w:pPr>
      <w:r>
        <w:rPr>
          <w:rFonts w:ascii="Arial Nova" w:hAnsi="Arial Nova" w:cs="Arial"/>
          <w:b/>
        </w:rPr>
        <w:tab/>
      </w:r>
      <w:r w:rsidR="003C39C1" w:rsidRPr="003C39C1">
        <w:rPr>
          <w:rFonts w:ascii="Arial Nova" w:hAnsi="Arial Nova" w:cs="Arial"/>
          <w:b/>
        </w:rPr>
        <w:t>Los 1</w:t>
      </w:r>
      <w:r w:rsidR="003C39C1">
        <w:rPr>
          <w:rFonts w:ascii="Arial Nova" w:hAnsi="Arial Nova" w:cs="Arial"/>
          <w:b/>
        </w:rPr>
        <w:tab/>
      </w:r>
      <w:r w:rsidR="00A8143F" w:rsidRPr="003C39C1">
        <w:rPr>
          <w:rFonts w:ascii="Arial Nova" w:hAnsi="Arial Nova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A8143F" w:rsidRPr="003C39C1">
        <w:rPr>
          <w:rFonts w:ascii="Arial Nova" w:hAnsi="Arial Nova" w:cs="Arial"/>
          <w:b/>
          <w:u w:val="single"/>
        </w:rPr>
        <w:instrText xml:space="preserve"> FORMTEXT </w:instrText>
      </w:r>
      <w:r w:rsidR="00A8143F" w:rsidRPr="003C39C1">
        <w:rPr>
          <w:rFonts w:ascii="Arial Nova" w:hAnsi="Arial Nova" w:cs="Arial"/>
          <w:b/>
          <w:u w:val="single"/>
        </w:rPr>
      </w:r>
      <w:r w:rsidR="00A8143F" w:rsidRPr="003C39C1">
        <w:rPr>
          <w:rFonts w:ascii="Arial Nova" w:hAnsi="Arial Nova" w:cs="Arial"/>
          <w:b/>
          <w:u w:val="single"/>
        </w:rPr>
        <w:fldChar w:fldCharType="separate"/>
      </w:r>
      <w:r w:rsidR="005965E5" w:rsidRPr="00A61C27">
        <w:rPr>
          <w:noProof/>
        </w:rPr>
        <w:t> </w:t>
      </w:r>
      <w:r w:rsidR="005965E5" w:rsidRPr="00A61C27">
        <w:rPr>
          <w:noProof/>
        </w:rPr>
        <w:t> </w:t>
      </w:r>
      <w:r w:rsidR="005965E5" w:rsidRPr="00A61C27">
        <w:rPr>
          <w:noProof/>
        </w:rPr>
        <w:t> </w:t>
      </w:r>
      <w:r w:rsidR="005965E5" w:rsidRPr="00A61C27">
        <w:rPr>
          <w:noProof/>
        </w:rPr>
        <w:t> </w:t>
      </w:r>
      <w:r w:rsidR="005965E5" w:rsidRPr="00A61C27">
        <w:rPr>
          <w:noProof/>
        </w:rPr>
        <w:t> </w:t>
      </w:r>
      <w:r w:rsidR="00A8143F" w:rsidRPr="003C39C1">
        <w:rPr>
          <w:rFonts w:ascii="Arial Nova" w:hAnsi="Arial Nova" w:cs="Arial"/>
          <w:b/>
          <w:u w:val="single"/>
        </w:rPr>
        <w:fldChar w:fldCharType="end"/>
      </w:r>
      <w:bookmarkEnd w:id="25"/>
      <w:r w:rsidR="00745A23" w:rsidRPr="003C39C1">
        <w:rPr>
          <w:rFonts w:ascii="Arial Nova" w:hAnsi="Arial Nova" w:cs="Arial"/>
          <w:b/>
        </w:rPr>
        <w:tab/>
      </w:r>
      <w:r w:rsidR="003C39C1">
        <w:rPr>
          <w:rFonts w:ascii="Arial Nova" w:hAnsi="Arial Nova" w:cs="Arial"/>
          <w:b/>
        </w:rPr>
        <w:tab/>
      </w:r>
      <w:r w:rsidR="00A8143F" w:rsidRPr="003C39C1">
        <w:rPr>
          <w:rFonts w:ascii="Arial Nova" w:hAnsi="Arial Nova" w:cs="Arial"/>
          <w:b/>
        </w:rPr>
        <w:t>Euro</w:t>
      </w:r>
    </w:p>
    <w:p w14:paraId="2D67A0EF" w14:textId="3B78B9D8" w:rsidR="00AB5FB7" w:rsidRPr="003C39C1" w:rsidRDefault="00AB5FB7" w:rsidP="00AB5FB7">
      <w:pPr>
        <w:tabs>
          <w:tab w:val="left" w:pos="5812"/>
          <w:tab w:val="right" w:pos="8364"/>
          <w:tab w:val="left" w:pos="8505"/>
        </w:tabs>
        <w:ind w:left="1980"/>
        <w:rPr>
          <w:rFonts w:ascii="Arial Nova" w:hAnsi="Arial Nova" w:cs="Arial"/>
          <w:b/>
        </w:rPr>
      </w:pPr>
      <w:r>
        <w:rPr>
          <w:rFonts w:ascii="Arial Nova" w:hAnsi="Arial Nova" w:cs="Arial"/>
          <w:b/>
        </w:rPr>
        <w:tab/>
      </w:r>
      <w:r w:rsidRPr="003C39C1">
        <w:rPr>
          <w:rFonts w:ascii="Arial Nova" w:hAnsi="Arial Nova" w:cs="Arial"/>
          <w:b/>
        </w:rPr>
        <w:t xml:space="preserve">Los </w:t>
      </w:r>
      <w:r>
        <w:rPr>
          <w:rFonts w:ascii="Arial Nova" w:hAnsi="Arial Nova" w:cs="Arial"/>
          <w:b/>
        </w:rPr>
        <w:t>2</w:t>
      </w:r>
      <w:r>
        <w:rPr>
          <w:rFonts w:ascii="Arial Nova" w:hAnsi="Arial Nova" w:cs="Arial"/>
          <w:b/>
        </w:rPr>
        <w:tab/>
      </w:r>
      <w:r w:rsidRPr="003C39C1">
        <w:rPr>
          <w:rFonts w:ascii="Arial Nova" w:hAnsi="Arial Nova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3C39C1">
        <w:rPr>
          <w:rFonts w:ascii="Arial Nova" w:hAnsi="Arial Nova" w:cs="Arial"/>
          <w:b/>
          <w:u w:val="single"/>
        </w:rPr>
        <w:instrText xml:space="preserve"> FORMTEXT </w:instrText>
      </w:r>
      <w:r w:rsidRPr="003C39C1">
        <w:rPr>
          <w:rFonts w:ascii="Arial Nova" w:hAnsi="Arial Nova" w:cs="Arial"/>
          <w:b/>
          <w:u w:val="single"/>
        </w:rPr>
      </w:r>
      <w:r w:rsidRPr="003C39C1">
        <w:rPr>
          <w:rFonts w:ascii="Arial Nova" w:hAnsi="Arial Nova" w:cs="Arial"/>
          <w:b/>
          <w:u w:val="single"/>
        </w:rPr>
        <w:fldChar w:fldCharType="separate"/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3C39C1">
        <w:rPr>
          <w:rFonts w:ascii="Arial Nova" w:hAnsi="Arial Nova" w:cs="Arial"/>
          <w:b/>
          <w:u w:val="single"/>
        </w:rPr>
        <w:fldChar w:fldCharType="end"/>
      </w:r>
      <w:r w:rsidRPr="003C39C1">
        <w:rPr>
          <w:rFonts w:ascii="Arial Nova" w:hAnsi="Arial Nova" w:cs="Arial"/>
          <w:b/>
        </w:rPr>
        <w:tab/>
      </w:r>
      <w:r>
        <w:rPr>
          <w:rFonts w:ascii="Arial Nova" w:hAnsi="Arial Nova" w:cs="Arial"/>
          <w:b/>
        </w:rPr>
        <w:tab/>
      </w:r>
      <w:r w:rsidRPr="003C39C1">
        <w:rPr>
          <w:rFonts w:ascii="Arial Nova" w:hAnsi="Arial Nova" w:cs="Arial"/>
          <w:b/>
        </w:rPr>
        <w:t>Euro</w:t>
      </w:r>
    </w:p>
    <w:p w14:paraId="7BF97E1A" w14:textId="77777777" w:rsidR="00AB5FB7" w:rsidRPr="003C39C1" w:rsidRDefault="00AB5FB7" w:rsidP="00AB5FB7">
      <w:pPr>
        <w:tabs>
          <w:tab w:val="left" w:pos="5812"/>
          <w:tab w:val="right" w:pos="8364"/>
          <w:tab w:val="left" w:pos="8505"/>
        </w:tabs>
        <w:ind w:left="1980"/>
        <w:rPr>
          <w:rFonts w:ascii="Arial Nova" w:hAnsi="Arial Nova" w:cs="Arial"/>
          <w:b/>
        </w:rPr>
      </w:pPr>
    </w:p>
    <w:p w14:paraId="4076EF25" w14:textId="77777777" w:rsidR="00A8143F" w:rsidRPr="00A61C27" w:rsidRDefault="00A8143F" w:rsidP="00A8143F">
      <w:pPr>
        <w:pStyle w:val="Listenabsatz"/>
        <w:ind w:left="847"/>
        <w:rPr>
          <w:rFonts w:ascii="Arial Nova" w:hAnsi="Arial Nova" w:cs="Arial"/>
          <w:b/>
        </w:rPr>
      </w:pPr>
    </w:p>
    <w:p w14:paraId="7C2C34BF" w14:textId="77777777" w:rsidR="00AB5FB7" w:rsidRDefault="00F12E20" w:rsidP="00745A23">
      <w:pPr>
        <w:pStyle w:val="Listenabsatz"/>
        <w:numPr>
          <w:ilvl w:val="0"/>
          <w:numId w:val="1"/>
        </w:numPr>
        <w:tabs>
          <w:tab w:val="right" w:pos="8364"/>
          <w:tab w:val="left" w:pos="8505"/>
        </w:tabs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Anzahl der Nebenangebote</w:t>
      </w:r>
      <w:r w:rsidR="00A8143F" w:rsidRPr="00A61C27">
        <w:rPr>
          <w:rFonts w:ascii="Arial Nova" w:hAnsi="Arial Nova" w:cs="Arial"/>
          <w:b/>
        </w:rPr>
        <w:tab/>
      </w:r>
    </w:p>
    <w:p w14:paraId="14C1207F" w14:textId="719DB7F9" w:rsidR="00AB5FB7" w:rsidRPr="00AB5FB7" w:rsidRDefault="00AB5FB7" w:rsidP="00AB5FB7">
      <w:pPr>
        <w:tabs>
          <w:tab w:val="left" w:pos="5812"/>
          <w:tab w:val="right" w:pos="8364"/>
          <w:tab w:val="left" w:pos="8505"/>
        </w:tabs>
        <w:ind w:left="142"/>
        <w:rPr>
          <w:rFonts w:ascii="Arial Nova" w:hAnsi="Arial Nova" w:cs="Arial"/>
          <w:b/>
        </w:rPr>
      </w:pPr>
      <w:r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</w:rPr>
        <w:t>Los 1</w:t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B5FB7">
        <w:rPr>
          <w:rFonts w:ascii="Arial Nova" w:hAnsi="Arial Nova" w:cs="Arial"/>
          <w:b/>
          <w:u w:val="single"/>
        </w:rPr>
        <w:instrText xml:space="preserve"> FORMTEXT </w:instrText>
      </w:r>
      <w:r w:rsidRPr="00AB5FB7">
        <w:rPr>
          <w:rFonts w:ascii="Arial Nova" w:hAnsi="Arial Nova" w:cs="Arial"/>
          <w:b/>
          <w:u w:val="single"/>
        </w:rPr>
      </w:r>
      <w:r w:rsidRPr="00AB5FB7">
        <w:rPr>
          <w:rFonts w:ascii="Arial Nova" w:hAnsi="Arial Nova" w:cs="Arial"/>
          <w:b/>
          <w:u w:val="single"/>
        </w:rPr>
        <w:fldChar w:fldCharType="separate"/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B5FB7">
        <w:rPr>
          <w:rFonts w:ascii="Arial Nova" w:hAnsi="Arial Nova" w:cs="Arial"/>
          <w:b/>
          <w:u w:val="single"/>
        </w:rPr>
        <w:fldChar w:fldCharType="end"/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</w:rPr>
        <w:tab/>
      </w:r>
      <w:r>
        <w:rPr>
          <w:rFonts w:ascii="Arial Nova" w:hAnsi="Arial Nova" w:cs="Arial"/>
          <w:b/>
        </w:rPr>
        <w:t>Stk</w:t>
      </w:r>
    </w:p>
    <w:p w14:paraId="50087769" w14:textId="69B93FDB" w:rsidR="00AB5FB7" w:rsidRPr="00AB5FB7" w:rsidRDefault="00AB5FB7" w:rsidP="00AB5FB7">
      <w:pPr>
        <w:tabs>
          <w:tab w:val="left" w:pos="5812"/>
          <w:tab w:val="right" w:pos="8364"/>
          <w:tab w:val="left" w:pos="8505"/>
        </w:tabs>
        <w:ind w:left="142"/>
        <w:rPr>
          <w:rFonts w:ascii="Arial Nova" w:hAnsi="Arial Nova" w:cs="Arial"/>
          <w:b/>
        </w:rPr>
      </w:pPr>
      <w:r w:rsidRPr="00AB5FB7">
        <w:rPr>
          <w:rFonts w:ascii="Arial Nova" w:hAnsi="Arial Nova" w:cs="Arial"/>
          <w:b/>
        </w:rPr>
        <w:tab/>
        <w:t>Los 2</w:t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B5FB7">
        <w:rPr>
          <w:rFonts w:ascii="Arial Nova" w:hAnsi="Arial Nova" w:cs="Arial"/>
          <w:b/>
          <w:u w:val="single"/>
        </w:rPr>
        <w:instrText xml:space="preserve"> FORMTEXT </w:instrText>
      </w:r>
      <w:r w:rsidRPr="00AB5FB7">
        <w:rPr>
          <w:rFonts w:ascii="Arial Nova" w:hAnsi="Arial Nova" w:cs="Arial"/>
          <w:b/>
          <w:u w:val="single"/>
        </w:rPr>
      </w:r>
      <w:r w:rsidRPr="00AB5FB7">
        <w:rPr>
          <w:rFonts w:ascii="Arial Nova" w:hAnsi="Arial Nova" w:cs="Arial"/>
          <w:b/>
          <w:u w:val="single"/>
        </w:rPr>
        <w:fldChar w:fldCharType="separate"/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B5FB7">
        <w:rPr>
          <w:rFonts w:ascii="Arial Nova" w:hAnsi="Arial Nova" w:cs="Arial"/>
          <w:b/>
          <w:u w:val="single"/>
        </w:rPr>
        <w:fldChar w:fldCharType="end"/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</w:rPr>
        <w:tab/>
      </w:r>
      <w:r>
        <w:rPr>
          <w:rFonts w:ascii="Arial Nova" w:hAnsi="Arial Nova" w:cs="Arial"/>
          <w:b/>
        </w:rPr>
        <w:t>Stk</w:t>
      </w:r>
    </w:p>
    <w:p w14:paraId="69342CD8" w14:textId="77777777" w:rsidR="00A8143F" w:rsidRPr="00A61C27" w:rsidRDefault="00A8143F" w:rsidP="00A8143F">
      <w:pPr>
        <w:pStyle w:val="Listenabsatz"/>
        <w:rPr>
          <w:rFonts w:ascii="Arial Nova" w:hAnsi="Arial Nova" w:cs="Arial"/>
          <w:b/>
        </w:rPr>
      </w:pPr>
    </w:p>
    <w:p w14:paraId="79A98C43" w14:textId="77777777" w:rsidR="00AB5FB7" w:rsidRDefault="00F12E20" w:rsidP="00745A23">
      <w:pPr>
        <w:pStyle w:val="Listenabsatz"/>
        <w:numPr>
          <w:ilvl w:val="0"/>
          <w:numId w:val="1"/>
        </w:numPr>
        <w:tabs>
          <w:tab w:val="right" w:pos="8364"/>
          <w:tab w:val="left" w:pos="8505"/>
        </w:tabs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 xml:space="preserve">Preisnachlass ohne Bedingung auf die Abrechnungssumme </w:t>
      </w:r>
      <w:r w:rsidR="00A8143F" w:rsidRPr="00A61C27">
        <w:rPr>
          <w:rFonts w:ascii="Arial Nova" w:hAnsi="Arial Nova" w:cs="Arial"/>
          <w:b/>
        </w:rPr>
        <w:br/>
      </w:r>
      <w:r w:rsidRPr="00A61C27">
        <w:rPr>
          <w:rFonts w:ascii="Arial Nova" w:hAnsi="Arial Nova" w:cs="Arial"/>
          <w:b/>
        </w:rPr>
        <w:t>für Haupt- und alle Nebenangebote</w:t>
      </w:r>
      <w:r w:rsidR="00A8143F" w:rsidRPr="00A61C27">
        <w:rPr>
          <w:rFonts w:ascii="Arial Nova" w:hAnsi="Arial Nova" w:cs="Arial"/>
          <w:b/>
        </w:rPr>
        <w:tab/>
      </w:r>
    </w:p>
    <w:p w14:paraId="0823B656" w14:textId="2E9C6947" w:rsidR="00AB5FB7" w:rsidRPr="00AB5FB7" w:rsidRDefault="00AB5FB7" w:rsidP="00AB5FB7">
      <w:pPr>
        <w:tabs>
          <w:tab w:val="left" w:pos="5812"/>
          <w:tab w:val="right" w:pos="8364"/>
          <w:tab w:val="left" w:pos="8505"/>
        </w:tabs>
        <w:ind w:left="142"/>
        <w:rPr>
          <w:rFonts w:ascii="Arial Nova" w:hAnsi="Arial Nova" w:cs="Arial"/>
          <w:b/>
        </w:rPr>
      </w:pPr>
      <w:r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</w:rPr>
        <w:t>Los 1</w:t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B5FB7">
        <w:rPr>
          <w:rFonts w:ascii="Arial Nova" w:hAnsi="Arial Nova" w:cs="Arial"/>
          <w:b/>
          <w:u w:val="single"/>
        </w:rPr>
        <w:instrText xml:space="preserve"> FORMTEXT </w:instrText>
      </w:r>
      <w:r w:rsidRPr="00AB5FB7">
        <w:rPr>
          <w:rFonts w:ascii="Arial Nova" w:hAnsi="Arial Nova" w:cs="Arial"/>
          <w:b/>
          <w:u w:val="single"/>
        </w:rPr>
      </w:r>
      <w:r w:rsidRPr="00AB5FB7">
        <w:rPr>
          <w:rFonts w:ascii="Arial Nova" w:hAnsi="Arial Nova" w:cs="Arial"/>
          <w:b/>
          <w:u w:val="single"/>
        </w:rPr>
        <w:fldChar w:fldCharType="separate"/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B5FB7">
        <w:rPr>
          <w:rFonts w:ascii="Arial Nova" w:hAnsi="Arial Nova" w:cs="Arial"/>
          <w:b/>
          <w:u w:val="single"/>
        </w:rPr>
        <w:fldChar w:fldCharType="end"/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</w:rPr>
        <w:tab/>
      </w:r>
      <w:r>
        <w:rPr>
          <w:rFonts w:ascii="Arial Nova" w:hAnsi="Arial Nova" w:cs="Arial"/>
          <w:b/>
        </w:rPr>
        <w:t>%</w:t>
      </w:r>
    </w:p>
    <w:p w14:paraId="5D16AC67" w14:textId="53E04874" w:rsidR="00AB5FB7" w:rsidRPr="00AB5FB7" w:rsidRDefault="00AB5FB7" w:rsidP="00AB5FB7">
      <w:pPr>
        <w:tabs>
          <w:tab w:val="left" w:pos="5812"/>
          <w:tab w:val="right" w:pos="8364"/>
          <w:tab w:val="left" w:pos="8505"/>
        </w:tabs>
        <w:ind w:left="142"/>
        <w:rPr>
          <w:rFonts w:ascii="Arial Nova" w:hAnsi="Arial Nova" w:cs="Arial"/>
          <w:b/>
        </w:rPr>
      </w:pPr>
      <w:r w:rsidRPr="00AB5FB7">
        <w:rPr>
          <w:rFonts w:ascii="Arial Nova" w:hAnsi="Arial Nova" w:cs="Arial"/>
          <w:b/>
        </w:rPr>
        <w:tab/>
        <w:t>Los 2</w:t>
      </w:r>
      <w:r w:rsidRPr="00AB5FB7">
        <w:rPr>
          <w:rFonts w:ascii="Arial Nova" w:hAnsi="Arial Nova" w:cs="Arial"/>
          <w:b/>
        </w:rPr>
        <w:tab/>
      </w:r>
      <w:r w:rsidRPr="00AB5FB7">
        <w:rPr>
          <w:rFonts w:ascii="Arial Nova" w:hAnsi="Arial Nova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B5FB7">
        <w:rPr>
          <w:rFonts w:ascii="Arial Nova" w:hAnsi="Arial Nova" w:cs="Arial"/>
          <w:b/>
          <w:u w:val="single"/>
        </w:rPr>
        <w:instrText xml:space="preserve"> FORMTEXT </w:instrText>
      </w:r>
      <w:r w:rsidRPr="00AB5FB7">
        <w:rPr>
          <w:rFonts w:ascii="Arial Nova" w:hAnsi="Arial Nova" w:cs="Arial"/>
          <w:b/>
          <w:u w:val="single"/>
        </w:rPr>
      </w:r>
      <w:r w:rsidRPr="00AB5FB7">
        <w:rPr>
          <w:rFonts w:ascii="Arial Nova" w:hAnsi="Arial Nova" w:cs="Arial"/>
          <w:b/>
          <w:u w:val="single"/>
        </w:rPr>
        <w:fldChar w:fldCharType="separate"/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61C27">
        <w:rPr>
          <w:noProof/>
        </w:rPr>
        <w:t> </w:t>
      </w:r>
      <w:r w:rsidRPr="00AB5FB7">
        <w:rPr>
          <w:rFonts w:ascii="Arial Nova" w:hAnsi="Arial Nova" w:cs="Arial"/>
          <w:b/>
          <w:u w:val="single"/>
        </w:rPr>
        <w:fldChar w:fldCharType="end"/>
      </w:r>
      <w:r w:rsidRPr="00AB5FB7">
        <w:rPr>
          <w:rFonts w:ascii="Arial Nova" w:hAnsi="Arial Nova" w:cs="Arial"/>
          <w:b/>
        </w:rPr>
        <w:tab/>
      </w:r>
      <w:r>
        <w:rPr>
          <w:rFonts w:ascii="Arial Nova" w:hAnsi="Arial Nova" w:cs="Arial"/>
          <w:b/>
        </w:rPr>
        <w:t>%</w:t>
      </w:r>
    </w:p>
    <w:p w14:paraId="245C7FF5" w14:textId="77777777" w:rsidR="00A8143F" w:rsidRPr="00A61C27" w:rsidRDefault="00A8143F" w:rsidP="00AB5FB7">
      <w:pPr>
        <w:pStyle w:val="Listenabsatz"/>
        <w:rPr>
          <w:rFonts w:ascii="Arial Nova" w:hAnsi="Arial Nova" w:cs="Arial"/>
          <w:b/>
        </w:rPr>
      </w:pPr>
    </w:p>
    <w:p w14:paraId="35348F9E" w14:textId="77777777" w:rsidR="001F70D0" w:rsidRPr="00AB5FB7" w:rsidRDefault="001F70D0" w:rsidP="00AB5FB7">
      <w:pPr>
        <w:rPr>
          <w:rFonts w:ascii="Arial Nova" w:hAnsi="Arial Nova" w:cs="Arial"/>
          <w:b/>
        </w:rPr>
      </w:pPr>
    </w:p>
    <w:p w14:paraId="3C767D3C" w14:textId="77777777" w:rsidR="00F12E20" w:rsidRDefault="00F12E20" w:rsidP="00F12E20">
      <w:pPr>
        <w:pStyle w:val="Listenabsatz"/>
        <w:numPr>
          <w:ilvl w:val="0"/>
          <w:numId w:val="1"/>
        </w:num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Bestandteil meines/</w:t>
      </w:r>
      <w:r w:rsidR="00B10528" w:rsidRPr="00A61C27">
        <w:rPr>
          <w:rFonts w:ascii="Arial Nova" w:hAnsi="Arial Nova" w:cs="Arial"/>
          <w:b/>
        </w:rPr>
        <w:t>unseres Angebots</w:t>
      </w:r>
      <w:r w:rsidRPr="00A61C27">
        <w:rPr>
          <w:rFonts w:ascii="Arial Nova" w:hAnsi="Arial Nova" w:cs="Arial"/>
          <w:b/>
        </w:rPr>
        <w:t xml:space="preserve"> sind neben diesem Angebotsschreiben und seinen Anlagen:</w:t>
      </w:r>
    </w:p>
    <w:p w14:paraId="28AF42A9" w14:textId="77777777" w:rsidR="009C54F9" w:rsidRPr="00A61C27" w:rsidRDefault="009C54F9" w:rsidP="009C54F9">
      <w:pPr>
        <w:pStyle w:val="Listenabsatz"/>
        <w:ind w:left="847"/>
        <w:rPr>
          <w:rFonts w:ascii="Arial Nova" w:hAnsi="Arial Nova" w:cs="Arial"/>
          <w:b/>
        </w:rPr>
      </w:pPr>
    </w:p>
    <w:p w14:paraId="669D1B65" w14:textId="77777777" w:rsidR="001F70D0" w:rsidRPr="00A61C27" w:rsidRDefault="001F70D0" w:rsidP="001F70D0">
      <w:pPr>
        <w:rPr>
          <w:rFonts w:ascii="Arial Nova" w:hAnsi="Arial Nova" w:cs="Arial"/>
        </w:rPr>
      </w:pPr>
    </w:p>
    <w:p w14:paraId="3430CEE7" w14:textId="77777777" w:rsidR="001F70D0" w:rsidRPr="00A61C27" w:rsidRDefault="001F70D0" w:rsidP="001F70D0">
      <w:pPr>
        <w:pStyle w:val="Listenabsatz"/>
        <w:numPr>
          <w:ilvl w:val="0"/>
          <w:numId w:val="1"/>
        </w:numPr>
        <w:tabs>
          <w:tab w:val="left" w:pos="0"/>
        </w:tabs>
        <w:ind w:left="709" w:hanging="567"/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2"/>
      <w:r w:rsidRPr="00A61C27">
        <w:rPr>
          <w:rFonts w:ascii="Arial Nova" w:hAnsi="Arial Nova" w:cs="Arial"/>
          <w:b/>
        </w:rPr>
        <w:instrText xml:space="preserve"> FORMCHECKBOX </w:instrText>
      </w:r>
      <w:r w:rsidRPr="00A61C27">
        <w:rPr>
          <w:rFonts w:ascii="Arial Nova" w:hAnsi="Arial Nova" w:cs="Arial"/>
          <w:b/>
        </w:rPr>
      </w:r>
      <w:r w:rsidRPr="00A61C27">
        <w:rPr>
          <w:rFonts w:ascii="Arial Nova" w:hAnsi="Arial Nova" w:cs="Arial"/>
          <w:b/>
        </w:rPr>
        <w:fldChar w:fldCharType="separate"/>
      </w:r>
      <w:r w:rsidRPr="00A61C27">
        <w:rPr>
          <w:rFonts w:ascii="Arial Nova" w:hAnsi="Arial Nova" w:cs="Arial"/>
          <w:b/>
        </w:rPr>
        <w:fldChar w:fldCharType="end"/>
      </w:r>
      <w:bookmarkEnd w:id="26"/>
      <w:r w:rsidRPr="00A61C27">
        <w:rPr>
          <w:rFonts w:ascii="Arial Nova" w:hAnsi="Arial Nova" w:cs="Arial"/>
          <w:b/>
        </w:rPr>
        <w:tab/>
        <w:t xml:space="preserve">Ich bin für die zu vergebene Lieferung oder Leistung präqualifiziert und im </w:t>
      </w:r>
    </w:p>
    <w:p w14:paraId="4F7E4C42" w14:textId="77777777" w:rsidR="001F70D0" w:rsidRPr="00A61C27" w:rsidRDefault="001F70D0" w:rsidP="001F70D0">
      <w:pPr>
        <w:pStyle w:val="Listenabsatz"/>
        <w:tabs>
          <w:tab w:val="left" w:pos="0"/>
        </w:tabs>
        <w:ind w:left="709"/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ab/>
        <w:t>Präqualifikationsverzeichnis eingetragen unter der Nummer</w:t>
      </w:r>
    </w:p>
    <w:p w14:paraId="3B405FBC" w14:textId="77777777" w:rsidR="001F70D0" w:rsidRPr="00A61C27" w:rsidRDefault="001F70D0" w:rsidP="00745A23">
      <w:pPr>
        <w:pStyle w:val="Listenabsatz"/>
        <w:tabs>
          <w:tab w:val="left" w:pos="1418"/>
          <w:tab w:val="left" w:pos="4820"/>
        </w:tabs>
        <w:ind w:left="851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ab/>
        <w:t xml:space="preserve">Name: </w:t>
      </w:r>
      <w:r w:rsidRPr="00A61C27">
        <w:rPr>
          <w:rFonts w:ascii="Arial Nova" w:hAnsi="Arial Nova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7" w:name="Text22"/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bookmarkEnd w:id="27"/>
      <w:r w:rsidRPr="00A61C27">
        <w:rPr>
          <w:rFonts w:ascii="Arial Nova" w:hAnsi="Arial Nova" w:cs="Arial"/>
        </w:rPr>
        <w:tab/>
      </w:r>
      <w:r w:rsidR="00927807" w:rsidRPr="00A61C27">
        <w:rPr>
          <w:rFonts w:ascii="Arial Nova" w:hAnsi="Arial Nova" w:cs="Arial"/>
        </w:rPr>
        <w:t>AVPQ</w:t>
      </w:r>
      <w:r w:rsidRPr="00A61C27">
        <w:rPr>
          <w:rFonts w:ascii="Arial Nova" w:hAnsi="Arial Nova" w:cs="Arial"/>
        </w:rPr>
        <w:t>_Nummer:</w:t>
      </w:r>
      <w:r w:rsidRPr="00A61C27">
        <w:rPr>
          <w:rFonts w:ascii="Arial Nova" w:hAnsi="Arial Nova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bookmarkEnd w:id="28"/>
    </w:p>
    <w:p w14:paraId="2FA58E62" w14:textId="77777777" w:rsidR="001F70D0" w:rsidRPr="00A61C27" w:rsidRDefault="001F70D0" w:rsidP="00745A23">
      <w:pPr>
        <w:pStyle w:val="Listenabsatz"/>
        <w:tabs>
          <w:tab w:val="left" w:pos="0"/>
          <w:tab w:val="left" w:pos="1418"/>
          <w:tab w:val="left" w:pos="4820"/>
        </w:tabs>
        <w:ind w:left="851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ab/>
        <w:t xml:space="preserve">Name: </w:t>
      </w:r>
      <w:r w:rsidRPr="00A61C27">
        <w:rPr>
          <w:rFonts w:ascii="Arial Nova" w:hAnsi="Arial Nova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r w:rsidRPr="00A61C27">
        <w:rPr>
          <w:rFonts w:ascii="Arial Nova" w:hAnsi="Arial Nova" w:cs="Arial"/>
        </w:rPr>
        <w:tab/>
      </w:r>
      <w:r w:rsidR="00927807" w:rsidRPr="00A61C27">
        <w:rPr>
          <w:rFonts w:ascii="Arial Nova" w:hAnsi="Arial Nova" w:cs="Arial"/>
        </w:rPr>
        <w:t>AV</w:t>
      </w:r>
      <w:r w:rsidRPr="00A61C27">
        <w:rPr>
          <w:rFonts w:ascii="Arial Nova" w:hAnsi="Arial Nova" w:cs="Arial"/>
        </w:rPr>
        <w:t>PQ_Nummer:</w:t>
      </w:r>
      <w:r w:rsidRPr="00A61C27">
        <w:rPr>
          <w:rFonts w:ascii="Arial Nova" w:hAnsi="Arial Nova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</w:p>
    <w:p w14:paraId="7D540C55" w14:textId="77777777" w:rsidR="001F70D0" w:rsidRPr="00A61C27" w:rsidRDefault="001F70D0" w:rsidP="00745A23">
      <w:pPr>
        <w:pStyle w:val="Listenabsatz"/>
        <w:tabs>
          <w:tab w:val="left" w:pos="0"/>
          <w:tab w:val="left" w:pos="1418"/>
          <w:tab w:val="left" w:pos="4820"/>
        </w:tabs>
        <w:ind w:left="851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ab/>
        <w:t xml:space="preserve">Name: </w:t>
      </w:r>
      <w:r w:rsidRPr="00A61C27">
        <w:rPr>
          <w:rFonts w:ascii="Arial Nova" w:hAnsi="Arial Nova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  <w:r w:rsidRPr="00A61C27">
        <w:rPr>
          <w:rFonts w:ascii="Arial Nova" w:hAnsi="Arial Nova" w:cs="Arial"/>
        </w:rPr>
        <w:tab/>
      </w:r>
      <w:r w:rsidR="00927807" w:rsidRPr="00A61C27">
        <w:rPr>
          <w:rFonts w:ascii="Arial Nova" w:hAnsi="Arial Nova" w:cs="Arial"/>
        </w:rPr>
        <w:t>AV</w:t>
      </w:r>
      <w:r w:rsidRPr="00A61C27">
        <w:rPr>
          <w:rFonts w:ascii="Arial Nova" w:hAnsi="Arial Nova" w:cs="Arial"/>
        </w:rPr>
        <w:t>PQ_Nummer:</w:t>
      </w:r>
      <w:r w:rsidRPr="00A61C27">
        <w:rPr>
          <w:rFonts w:ascii="Arial Nova" w:hAnsi="Arial Nova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61C27">
        <w:rPr>
          <w:rFonts w:ascii="Arial Nova" w:hAnsi="Arial Nova" w:cs="Arial"/>
        </w:rPr>
        <w:instrText xml:space="preserve"> FORMTEXT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="005965E5" w:rsidRPr="00A61C27">
        <w:rPr>
          <w:rFonts w:ascii="Arial Nova" w:hAnsi="Arial Nova" w:cs="Arial"/>
          <w:noProof/>
        </w:rPr>
        <w:t> </w:t>
      </w:r>
      <w:r w:rsidRPr="00A61C27">
        <w:rPr>
          <w:rFonts w:ascii="Arial Nova" w:hAnsi="Arial Nova" w:cs="Arial"/>
        </w:rPr>
        <w:fldChar w:fldCharType="end"/>
      </w:r>
    </w:p>
    <w:p w14:paraId="1C6A04B4" w14:textId="77777777" w:rsidR="001F70D0" w:rsidRPr="00A61C27" w:rsidRDefault="001F70D0" w:rsidP="001F70D0">
      <w:pPr>
        <w:pStyle w:val="Listenabsatz"/>
        <w:tabs>
          <w:tab w:val="left" w:pos="0"/>
        </w:tabs>
        <w:ind w:left="851"/>
        <w:rPr>
          <w:rFonts w:ascii="Arial Nova" w:hAnsi="Arial Nova" w:cs="Arial"/>
        </w:rPr>
      </w:pPr>
    </w:p>
    <w:p w14:paraId="6E841CF8" w14:textId="77777777" w:rsidR="001F70D0" w:rsidRPr="00A61C27" w:rsidRDefault="001F70D0" w:rsidP="001F70D0">
      <w:pPr>
        <w:pStyle w:val="Listenabsatz"/>
        <w:numPr>
          <w:ilvl w:val="0"/>
          <w:numId w:val="1"/>
        </w:numPr>
        <w:tabs>
          <w:tab w:val="left" w:pos="0"/>
        </w:tabs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Ich/wir erkläre(n), dass</w:t>
      </w:r>
    </w:p>
    <w:p w14:paraId="5D5853BF" w14:textId="77777777" w:rsidR="001F70D0" w:rsidRPr="00A61C27" w:rsidRDefault="001F70D0" w:rsidP="001F70D0">
      <w:pPr>
        <w:tabs>
          <w:tab w:val="left" w:pos="0"/>
        </w:tabs>
        <w:ind w:left="709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3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29"/>
      <w:r w:rsidRPr="00A61C27">
        <w:rPr>
          <w:rFonts w:ascii="Arial Nova" w:hAnsi="Arial Nova" w:cs="Arial"/>
        </w:rPr>
        <w:t xml:space="preserve"> Ich/wir alle Leistungen im eigenen Betrieb ausführen werde(n)</w:t>
      </w:r>
    </w:p>
    <w:p w14:paraId="2091B7C1" w14:textId="77777777" w:rsidR="001F70D0" w:rsidRPr="00A61C27" w:rsidRDefault="001F70D0" w:rsidP="001F70D0">
      <w:pPr>
        <w:ind w:left="709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4"/>
      <w:r w:rsidRPr="00A61C27">
        <w:rPr>
          <w:rFonts w:ascii="Arial Nova" w:hAnsi="Arial Nova" w:cs="Arial"/>
        </w:rPr>
        <w:instrText xml:space="preserve"> FORMCHECKBOX </w:instrText>
      </w:r>
      <w:r w:rsidRPr="00A61C27">
        <w:rPr>
          <w:rFonts w:ascii="Arial Nova" w:hAnsi="Arial Nova" w:cs="Arial"/>
        </w:rPr>
      </w:r>
      <w:r w:rsidRPr="00A61C27">
        <w:rPr>
          <w:rFonts w:ascii="Arial Nova" w:hAnsi="Arial Nova" w:cs="Arial"/>
        </w:rPr>
        <w:fldChar w:fldCharType="separate"/>
      </w:r>
      <w:r w:rsidRPr="00A61C27">
        <w:rPr>
          <w:rFonts w:ascii="Arial Nova" w:hAnsi="Arial Nova" w:cs="Arial"/>
        </w:rPr>
        <w:fldChar w:fldCharType="end"/>
      </w:r>
      <w:bookmarkEnd w:id="30"/>
      <w:r w:rsidRPr="00A61C27">
        <w:rPr>
          <w:rFonts w:ascii="Arial Nova" w:hAnsi="Arial Nova" w:cs="Arial"/>
        </w:rPr>
        <w:t xml:space="preserve"> Ich/wir die Leistungen, die nicht im Verzeichnis der Leistungen/ Kapazitäten anderer Unternehmer aufgeführt sind, im eigenen Betrieb ausführen werde(n)</w:t>
      </w:r>
    </w:p>
    <w:p w14:paraId="5B1A0E14" w14:textId="77777777" w:rsidR="001F70D0" w:rsidRPr="00A61C27" w:rsidRDefault="001F70D0">
      <w:pPr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br w:type="page"/>
      </w:r>
    </w:p>
    <w:p w14:paraId="119B0C68" w14:textId="77777777" w:rsidR="00A8143F" w:rsidRPr="00A61C27" w:rsidRDefault="00A8143F" w:rsidP="00A8143F">
      <w:pPr>
        <w:pStyle w:val="Listenabsatz"/>
        <w:ind w:left="709"/>
        <w:rPr>
          <w:rFonts w:ascii="Arial Nova" w:hAnsi="Arial Nova" w:cs="Arial"/>
        </w:rPr>
      </w:pPr>
    </w:p>
    <w:p w14:paraId="04379DEB" w14:textId="77777777" w:rsidR="00F12E20" w:rsidRPr="00A61C27" w:rsidRDefault="00F12E20" w:rsidP="00A8143F">
      <w:pPr>
        <w:pStyle w:val="Listenabsatz"/>
        <w:numPr>
          <w:ilvl w:val="0"/>
          <w:numId w:val="1"/>
        </w:numPr>
        <w:ind w:left="851" w:hanging="709"/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Ich/Wir erkläre(n), dass</w:t>
      </w:r>
    </w:p>
    <w:p w14:paraId="64B1F352" w14:textId="77777777" w:rsidR="001F70D0" w:rsidRPr="00A61C27" w:rsidRDefault="001F70D0" w:rsidP="001F70D0">
      <w:pPr>
        <w:pStyle w:val="Listenabsatz"/>
        <w:ind w:left="851"/>
        <w:rPr>
          <w:rFonts w:ascii="Arial Nova" w:hAnsi="Arial Nova" w:cs="Arial"/>
          <w:b/>
        </w:rPr>
      </w:pPr>
    </w:p>
    <w:p w14:paraId="19D07E69" w14:textId="77777777" w:rsidR="00F12E20" w:rsidRPr="00A61C27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Ich/wir die gewerberechtlichen Voraussetzungen für die Ausführung der angebotenen Leistung erfülle(n).</w:t>
      </w:r>
    </w:p>
    <w:p w14:paraId="6E8E5204" w14:textId="77777777" w:rsidR="00F12E20" w:rsidRPr="00A61C27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Ich/wir den Wortlaut der vom Auftraggeber verfassten Langfassung des Leistungsverzeichnisses als alleinverbindlich anerkenne(n).</w:t>
      </w:r>
    </w:p>
    <w:p w14:paraId="64ED556B" w14:textId="77777777" w:rsidR="00F12E20" w:rsidRPr="00A61C27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Mir/uns zugegangene Änderungen der Vergabeunterlagen Gegenstand meines/unseres Angebotes sind.</w:t>
      </w:r>
    </w:p>
    <w:p w14:paraId="7FF2CE59" w14:textId="77777777" w:rsidR="00F12E20" w:rsidRPr="00A61C27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Das vom Auftraggeber vorgeschlagene Produkt Inhalt meines/unseres Angebotes ist, wenn Teilleistungsbeschreibungen des Auftraggebers den Zusatz „oder gleichwertig“ enthalten und von mir/uns keine Produktangaben</w:t>
      </w:r>
      <w:r w:rsidR="00F51D43" w:rsidRPr="00A61C27">
        <w:rPr>
          <w:rFonts w:ascii="Arial Nova" w:hAnsi="Arial Nova" w:cs="Arial"/>
        </w:rPr>
        <w:t xml:space="preserve"> (Hersteller- und Typenbezeichnung) eingetragen wurden.</w:t>
      </w:r>
    </w:p>
    <w:p w14:paraId="20E31C6D" w14:textId="77777777" w:rsidR="00F51D43" w:rsidRPr="00A61C27" w:rsidRDefault="00F51D43" w:rsidP="00A8143F">
      <w:pPr>
        <w:pStyle w:val="Listenabsatz"/>
        <w:numPr>
          <w:ilvl w:val="0"/>
          <w:numId w:val="4"/>
        </w:numPr>
        <w:ind w:left="709" w:hanging="19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Falls von mir/uns mehrere Nebenangebote abgegeben wurden, mein/unser Angebot auch die Kumulation der Nebenangebote, die sich nicht gegenseitig ausschließen, umfasst.</w:t>
      </w:r>
    </w:p>
    <w:p w14:paraId="43C6513F" w14:textId="77777777" w:rsidR="00F51D43" w:rsidRPr="00A61C27" w:rsidRDefault="00F51D43" w:rsidP="00A8143F">
      <w:pPr>
        <w:pStyle w:val="Listenabsatz"/>
        <w:numPr>
          <w:ilvl w:val="0"/>
          <w:numId w:val="4"/>
        </w:numPr>
        <w:ind w:left="709" w:hanging="196"/>
        <w:rPr>
          <w:rFonts w:ascii="Arial Nova" w:hAnsi="Arial Nova" w:cs="Arial"/>
        </w:rPr>
      </w:pPr>
      <w:r w:rsidRPr="00A61C27">
        <w:rPr>
          <w:rFonts w:ascii="Arial Nova" w:hAnsi="Arial Nova" w:cs="Arial"/>
        </w:rPr>
        <w:t>Ich/wir einen pauschalen Schadensersatz in Höhe von 15 % der Bruttoabrechnungssumme dieses Vertrages entrichten werde(n), falls ich/wir aus Anlass der Vergabe nachweislich eine Abrede getroffen habe(n), die eine unzulässige Wettbewerbsbeschränkung darstellt, es sei denn, ich/wir weise(n) einen geringen Schaden nach.</w:t>
      </w:r>
    </w:p>
    <w:p w14:paraId="2A27BAF3" w14:textId="77777777" w:rsidR="00A8143F" w:rsidRPr="00A61C27" w:rsidRDefault="00A8143F" w:rsidP="00A8143F">
      <w:pPr>
        <w:pStyle w:val="Listenabsatz"/>
        <w:ind w:left="709"/>
        <w:rPr>
          <w:rFonts w:ascii="Arial Nova" w:hAnsi="Arial Nova" w:cs="Arial"/>
        </w:rPr>
      </w:pPr>
    </w:p>
    <w:p w14:paraId="513BC6AE" w14:textId="77777777" w:rsidR="001F70D0" w:rsidRPr="00A61C27" w:rsidRDefault="001F70D0" w:rsidP="001F70D0">
      <w:pPr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7D41E935" w14:textId="77777777" w:rsidR="001F70D0" w:rsidRPr="00A61C27" w:rsidRDefault="00F51D43" w:rsidP="001F70D0">
      <w:pPr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  <w:r w:rsidRPr="00A61C27">
        <w:rPr>
          <w:rFonts w:ascii="Arial Nova" w:eastAsia="Arial" w:hAnsi="Arial Nova"/>
          <w:color w:val="000000"/>
          <w:sz w:val="19"/>
        </w:rPr>
        <w:t>Bei elektronischem Angebot</w:t>
      </w:r>
    </w:p>
    <w:p w14:paraId="649C9AF3" w14:textId="77777777" w:rsidR="001F70D0" w:rsidRPr="00A61C27" w:rsidRDefault="001F70D0" w:rsidP="001F70D0">
      <w:pPr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66F1507D" w14:textId="77777777" w:rsidR="00F51D43" w:rsidRPr="00A61C27" w:rsidRDefault="00F51D43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  <w:r w:rsidRPr="00A61C27">
        <w:rPr>
          <w:rFonts w:ascii="Arial Nova" w:hAnsi="Arial Nov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BA2EC00" wp14:editId="3444A5B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3F98FE" id="Rechteck 29" o:spid="_x0000_s1026" style="position:absolute;margin-left:0;margin-top:.9pt;width:425.2pt;height:78pt;z-index:-2516587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" filled="f" strokecolor="black [1600]" strokeweight="1pt">
                <w10:wrap anchorx="margin"/>
              </v:rect>
            </w:pict>
          </mc:Fallback>
        </mc:AlternateContent>
      </w:r>
      <w:r w:rsidR="001F70D0" w:rsidRPr="00A61C27">
        <w:rPr>
          <w:rFonts w:ascii="Arial Nova" w:eastAsia="Arial" w:hAnsi="Arial Nova"/>
          <w:color w:val="000000"/>
          <w:sz w:val="19"/>
        </w:rPr>
        <w:tab/>
      </w:r>
    </w:p>
    <w:p w14:paraId="52A9C10C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555FC9F1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56D3018F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  <w:r w:rsidRPr="00A61C27">
        <w:rPr>
          <w:rFonts w:ascii="Arial Nova" w:eastAsia="Arial" w:hAnsi="Arial Nova"/>
          <w:color w:val="000000"/>
          <w:sz w:val="19"/>
        </w:rPr>
        <w:tab/>
      </w:r>
      <w:r w:rsidRPr="00A61C27">
        <w:rPr>
          <w:rFonts w:ascii="Arial Nova" w:eastAsia="Arial" w:hAnsi="Arial Nova"/>
          <w:color w:val="000000"/>
          <w:sz w:val="19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1" w:name="Text24"/>
      <w:r w:rsidRPr="00A61C27">
        <w:rPr>
          <w:rFonts w:ascii="Arial Nova" w:eastAsia="Arial" w:hAnsi="Arial Nova"/>
          <w:color w:val="000000"/>
          <w:sz w:val="19"/>
        </w:rPr>
        <w:instrText xml:space="preserve"> FORMTEXT </w:instrText>
      </w:r>
      <w:r w:rsidRPr="00A61C27">
        <w:rPr>
          <w:rFonts w:ascii="Arial Nova" w:eastAsia="Arial" w:hAnsi="Arial Nova"/>
          <w:color w:val="000000"/>
          <w:sz w:val="19"/>
        </w:rPr>
      </w:r>
      <w:r w:rsidRPr="00A61C27">
        <w:rPr>
          <w:rFonts w:ascii="Arial Nova" w:eastAsia="Arial" w:hAnsi="Arial Nova"/>
          <w:color w:val="000000"/>
          <w:sz w:val="19"/>
        </w:rPr>
        <w:fldChar w:fldCharType="separate"/>
      </w:r>
      <w:r w:rsidR="005965E5" w:rsidRPr="00A61C27">
        <w:rPr>
          <w:rFonts w:ascii="Arial Nova" w:eastAsia="Arial" w:hAnsi="Arial Nova"/>
          <w:noProof/>
          <w:color w:val="000000"/>
          <w:sz w:val="19"/>
        </w:rPr>
        <w:t> </w:t>
      </w:r>
      <w:r w:rsidR="005965E5" w:rsidRPr="00A61C27">
        <w:rPr>
          <w:rFonts w:ascii="Arial Nova" w:eastAsia="Arial" w:hAnsi="Arial Nova"/>
          <w:noProof/>
          <w:color w:val="000000"/>
          <w:sz w:val="19"/>
        </w:rPr>
        <w:t> </w:t>
      </w:r>
      <w:r w:rsidR="005965E5" w:rsidRPr="00A61C27">
        <w:rPr>
          <w:rFonts w:ascii="Arial Nova" w:eastAsia="Arial" w:hAnsi="Arial Nova"/>
          <w:noProof/>
          <w:color w:val="000000"/>
          <w:sz w:val="19"/>
        </w:rPr>
        <w:t> </w:t>
      </w:r>
      <w:r w:rsidR="005965E5" w:rsidRPr="00A61C27">
        <w:rPr>
          <w:rFonts w:ascii="Arial Nova" w:eastAsia="Arial" w:hAnsi="Arial Nova"/>
          <w:noProof/>
          <w:color w:val="000000"/>
          <w:sz w:val="19"/>
        </w:rPr>
        <w:t> </w:t>
      </w:r>
      <w:r w:rsidR="005965E5" w:rsidRPr="00A61C27">
        <w:rPr>
          <w:rFonts w:ascii="Arial Nova" w:eastAsia="Arial" w:hAnsi="Arial Nova"/>
          <w:noProof/>
          <w:color w:val="000000"/>
          <w:sz w:val="19"/>
        </w:rPr>
        <w:t> </w:t>
      </w:r>
      <w:r w:rsidRPr="00A61C27">
        <w:rPr>
          <w:rFonts w:ascii="Arial Nova" w:eastAsia="Arial" w:hAnsi="Arial Nova"/>
          <w:color w:val="000000"/>
          <w:sz w:val="19"/>
        </w:rPr>
        <w:fldChar w:fldCharType="end"/>
      </w:r>
      <w:bookmarkEnd w:id="31"/>
    </w:p>
    <w:p w14:paraId="77EFB113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416915D8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  <w:r w:rsidRPr="00A61C27">
        <w:rPr>
          <w:rFonts w:ascii="Arial Nova" w:eastAsia="Arial" w:hAnsi="Arial Nova"/>
          <w:color w:val="000000"/>
          <w:sz w:val="19"/>
        </w:rPr>
        <w:tab/>
        <w:t>Bieter / Unternehmen</w:t>
      </w:r>
    </w:p>
    <w:p w14:paraId="7777E7B1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4E00648A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001DEA10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7029DBD2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10E303F4" w14:textId="2EA9DC49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701B6CA6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6724014E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6B5307D7" w14:textId="77777777" w:rsidR="001F70D0" w:rsidRPr="00A61C27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 Nova" w:eastAsia="Arial" w:hAnsi="Arial Nova"/>
          <w:color w:val="000000"/>
          <w:sz w:val="19"/>
        </w:rPr>
      </w:pPr>
    </w:p>
    <w:p w14:paraId="777C3FB3" w14:textId="77777777" w:rsidR="008952CC" w:rsidRPr="00A61C27" w:rsidRDefault="008952CC" w:rsidP="00F51D43">
      <w:pPr>
        <w:tabs>
          <w:tab w:val="left" w:pos="0"/>
        </w:tabs>
        <w:rPr>
          <w:rFonts w:ascii="Arial Nova" w:hAnsi="Arial Nova" w:cs="Arial"/>
        </w:rPr>
      </w:pPr>
    </w:p>
    <w:p w14:paraId="74A4A60B" w14:textId="77777777" w:rsidR="008952CC" w:rsidRPr="00A61C27" w:rsidRDefault="008952CC" w:rsidP="008952CC">
      <w:pPr>
        <w:rPr>
          <w:rFonts w:ascii="Arial Nova" w:hAnsi="Arial Nova" w:cs="Arial"/>
        </w:rPr>
      </w:pPr>
    </w:p>
    <w:p w14:paraId="6B82E31D" w14:textId="77777777" w:rsidR="00F51D43" w:rsidRPr="00A61C27" w:rsidRDefault="008952CC" w:rsidP="008952CC">
      <w:p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Ist</w:t>
      </w:r>
    </w:p>
    <w:p w14:paraId="174FB7C3" w14:textId="77777777" w:rsidR="008952CC" w:rsidRPr="00A61C27" w:rsidRDefault="008952CC" w:rsidP="008952CC">
      <w:pPr>
        <w:pStyle w:val="Listenabsatz"/>
        <w:numPr>
          <w:ilvl w:val="0"/>
          <w:numId w:val="5"/>
        </w:num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Bei einem elektronisch übermittelten Angebot in Textform der Bieter nicht erkennbar</w:t>
      </w:r>
    </w:p>
    <w:p w14:paraId="684980CA" w14:textId="77777777" w:rsidR="008952CC" w:rsidRPr="00A61C27" w:rsidRDefault="008952CC" w:rsidP="008952CC">
      <w:pPr>
        <w:pStyle w:val="Listenabsatz"/>
        <w:numPr>
          <w:ilvl w:val="0"/>
          <w:numId w:val="5"/>
        </w:num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Ein schriftliches Angebot nicht an dieser Stelle unterschrieben oder</w:t>
      </w:r>
    </w:p>
    <w:p w14:paraId="66DEB420" w14:textId="77777777" w:rsidR="008952CC" w:rsidRPr="00A61C27" w:rsidRDefault="008952CC" w:rsidP="008952CC">
      <w:pPr>
        <w:pStyle w:val="Listenabsatz"/>
        <w:numPr>
          <w:ilvl w:val="0"/>
          <w:numId w:val="5"/>
        </w:numPr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Ein elektronisches Angebot, das signiert/ mit elektronischem Siegel versehen werden muss, nicht wie vorgegeben signiert/ mit elektronischem Siegel versehen,</w:t>
      </w:r>
    </w:p>
    <w:p w14:paraId="08B11B4D" w14:textId="77777777" w:rsidR="008952CC" w:rsidRPr="00A61C27" w:rsidRDefault="008952CC" w:rsidP="008952CC">
      <w:pPr>
        <w:ind w:left="360"/>
        <w:rPr>
          <w:rFonts w:ascii="Arial Nova" w:hAnsi="Arial Nova" w:cs="Arial"/>
          <w:b/>
        </w:rPr>
      </w:pPr>
      <w:r w:rsidRPr="00A61C27">
        <w:rPr>
          <w:rFonts w:ascii="Arial Nova" w:hAnsi="Arial Nova" w:cs="Arial"/>
          <w:b/>
        </w:rPr>
        <w:t>wird das Angebot ausgeschlossen.</w:t>
      </w:r>
    </w:p>
    <w:sectPr w:rsidR="008952CC" w:rsidRPr="00A61C27" w:rsidSect="00A63F2E">
      <w:type w:val="continuous"/>
      <w:pgSz w:w="11906" w:h="16838"/>
      <w:pgMar w:top="1418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CEC7" w14:textId="77777777" w:rsidR="007028A0" w:rsidRDefault="007028A0" w:rsidP="0015504A">
      <w:pPr>
        <w:spacing w:after="0" w:line="240" w:lineRule="auto"/>
      </w:pPr>
      <w:r>
        <w:separator/>
      </w:r>
    </w:p>
  </w:endnote>
  <w:endnote w:type="continuationSeparator" w:id="0">
    <w:p w14:paraId="115321D8" w14:textId="77777777" w:rsidR="007028A0" w:rsidRDefault="007028A0" w:rsidP="0015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6601985"/>
      <w:docPartObj>
        <w:docPartGallery w:val="Page Numbers (Bottom of Page)"/>
        <w:docPartUnique/>
      </w:docPartObj>
    </w:sdtPr>
    <w:sdtEndPr/>
    <w:sdtContent>
      <w:p w14:paraId="01B714D5" w14:textId="77777777" w:rsidR="008952CC" w:rsidRDefault="008952C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6D9A3" w14:textId="77777777" w:rsidR="008952CC" w:rsidRDefault="008952CC">
    <w:pPr>
      <w:pStyle w:val="Fuzeile"/>
    </w:pPr>
    <w:r>
      <w:t xml:space="preserve">Stand </w:t>
    </w:r>
    <w:r w:rsidR="00E369FB">
      <w:t>03/2026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71DD" w14:textId="77777777" w:rsidR="007028A0" w:rsidRDefault="007028A0" w:rsidP="0015504A">
      <w:pPr>
        <w:spacing w:after="0" w:line="240" w:lineRule="auto"/>
      </w:pPr>
      <w:r>
        <w:separator/>
      </w:r>
    </w:p>
  </w:footnote>
  <w:footnote w:type="continuationSeparator" w:id="0">
    <w:p w14:paraId="2E359E01" w14:textId="77777777" w:rsidR="007028A0" w:rsidRDefault="007028A0" w:rsidP="00155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E11C" w14:textId="77777777" w:rsidR="008952CC" w:rsidRPr="0015504A" w:rsidRDefault="00627F9B">
    <w:pPr>
      <w:pStyle w:val="Kopfzeile"/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2182440B" wp14:editId="13FB1139">
          <wp:simplePos x="0" y="0"/>
          <wp:positionH relativeFrom="column">
            <wp:posOffset>5104130</wp:posOffset>
          </wp:positionH>
          <wp:positionV relativeFrom="paragraph">
            <wp:posOffset>-137795</wp:posOffset>
          </wp:positionV>
          <wp:extent cx="954653" cy="777240"/>
          <wp:effectExtent l="0" t="0" r="0" b="3810"/>
          <wp:wrapNone/>
          <wp:docPr id="83597952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653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2CC" w:rsidRPr="0015504A">
      <w:rPr>
        <w:b/>
      </w:rPr>
      <w:t>633</w:t>
    </w:r>
    <w:r w:rsidR="008952CC">
      <w:rPr>
        <w:b/>
      </w:rPr>
      <w:t xml:space="preserve"> – </w:t>
    </w:r>
    <w:r w:rsidR="008952CC" w:rsidRPr="0015504A">
      <w:rPr>
        <w:b/>
      </w:rPr>
      <w:t>Angebotsschreiben für Liefer- und Dienstleistungen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12F84"/>
    <w:multiLevelType w:val="hybridMultilevel"/>
    <w:tmpl w:val="0A20ABE0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347D4F16"/>
    <w:multiLevelType w:val="hybridMultilevel"/>
    <w:tmpl w:val="4288AE30"/>
    <w:lvl w:ilvl="0" w:tplc="6AFCBB4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B363B"/>
    <w:multiLevelType w:val="hybridMultilevel"/>
    <w:tmpl w:val="50A2EA68"/>
    <w:lvl w:ilvl="0" w:tplc="0407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3" w15:restartNumberingAfterBreak="0">
    <w:nsid w:val="3E157AF4"/>
    <w:multiLevelType w:val="hybridMultilevel"/>
    <w:tmpl w:val="8FAE6CD6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783F555E"/>
    <w:multiLevelType w:val="hybridMultilevel"/>
    <w:tmpl w:val="F5BCD632"/>
    <w:lvl w:ilvl="0" w:tplc="9B626FC4">
      <w:start w:val="1"/>
      <w:numFmt w:val="decimal"/>
      <w:lvlText w:val="%1"/>
      <w:lvlJc w:val="left"/>
      <w:pPr>
        <w:ind w:left="847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117670">
    <w:abstractNumId w:val="4"/>
  </w:num>
  <w:num w:numId="2" w16cid:durableId="457769720">
    <w:abstractNumId w:val="0"/>
  </w:num>
  <w:num w:numId="3" w16cid:durableId="643390786">
    <w:abstractNumId w:val="2"/>
  </w:num>
  <w:num w:numId="4" w16cid:durableId="1615743724">
    <w:abstractNumId w:val="3"/>
  </w:num>
  <w:num w:numId="5" w16cid:durableId="187946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TdSyN2NnRXXFz45k07y82M91bj+VsQFS9OO6O9M63RQLIbJB49dP48il3t1ADTMYx0R/lXUvc0b4FC7x3qwVQ==" w:salt="FbCibXk7d4AVx86j2bA6e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9A"/>
    <w:rsid w:val="000560A1"/>
    <w:rsid w:val="00094A24"/>
    <w:rsid w:val="001077A7"/>
    <w:rsid w:val="00115065"/>
    <w:rsid w:val="001470C2"/>
    <w:rsid w:val="0015504A"/>
    <w:rsid w:val="00173418"/>
    <w:rsid w:val="001811BB"/>
    <w:rsid w:val="00196D89"/>
    <w:rsid w:val="001F70D0"/>
    <w:rsid w:val="00223681"/>
    <w:rsid w:val="00263814"/>
    <w:rsid w:val="002809AB"/>
    <w:rsid w:val="002E55DB"/>
    <w:rsid w:val="0032418E"/>
    <w:rsid w:val="003B6F9A"/>
    <w:rsid w:val="003C39C1"/>
    <w:rsid w:val="003C7900"/>
    <w:rsid w:val="00410CFE"/>
    <w:rsid w:val="004D00A1"/>
    <w:rsid w:val="00537693"/>
    <w:rsid w:val="00545E86"/>
    <w:rsid w:val="005936F2"/>
    <w:rsid w:val="005965E5"/>
    <w:rsid w:val="00596A43"/>
    <w:rsid w:val="00627F9B"/>
    <w:rsid w:val="00647FE0"/>
    <w:rsid w:val="006C3180"/>
    <w:rsid w:val="007028A0"/>
    <w:rsid w:val="00745A23"/>
    <w:rsid w:val="00750623"/>
    <w:rsid w:val="007921F8"/>
    <w:rsid w:val="007D671E"/>
    <w:rsid w:val="00804300"/>
    <w:rsid w:val="008952CC"/>
    <w:rsid w:val="00896B0F"/>
    <w:rsid w:val="008D63DD"/>
    <w:rsid w:val="00927807"/>
    <w:rsid w:val="009B4A0C"/>
    <w:rsid w:val="009C54F9"/>
    <w:rsid w:val="009F7333"/>
    <w:rsid w:val="00A61C27"/>
    <w:rsid w:val="00A63F2E"/>
    <w:rsid w:val="00A8143F"/>
    <w:rsid w:val="00A922A5"/>
    <w:rsid w:val="00AB5FB7"/>
    <w:rsid w:val="00B10528"/>
    <w:rsid w:val="00B50E92"/>
    <w:rsid w:val="00B51632"/>
    <w:rsid w:val="00C01982"/>
    <w:rsid w:val="00C12673"/>
    <w:rsid w:val="00C76F3A"/>
    <w:rsid w:val="00C85FF3"/>
    <w:rsid w:val="00CB1560"/>
    <w:rsid w:val="00D15EBD"/>
    <w:rsid w:val="00D73450"/>
    <w:rsid w:val="00D84D97"/>
    <w:rsid w:val="00DF28E7"/>
    <w:rsid w:val="00E05C1C"/>
    <w:rsid w:val="00E369FB"/>
    <w:rsid w:val="00EA76BD"/>
    <w:rsid w:val="00F12E20"/>
    <w:rsid w:val="00F5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007D6"/>
  <w15:chartTrackingRefBased/>
  <w15:docId w15:val="{55B0584C-B313-4487-8BBA-DD7E4DB6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504A"/>
  </w:style>
  <w:style w:type="paragraph" w:styleId="Fuzeile">
    <w:name w:val="footer"/>
    <w:basedOn w:val="Standard"/>
    <w:link w:val="FuzeileZchn"/>
    <w:uiPriority w:val="99"/>
    <w:unhideWhenUsed/>
    <w:rsid w:val="0015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504A"/>
  </w:style>
  <w:style w:type="paragraph" w:styleId="Listenabsatz">
    <w:name w:val="List Paragraph"/>
    <w:basedOn w:val="Standard"/>
    <w:uiPriority w:val="34"/>
    <w:qFormat/>
    <w:rsid w:val="00F12E20"/>
    <w:pPr>
      <w:ind w:left="720"/>
      <w:contextualSpacing/>
    </w:pPr>
  </w:style>
  <w:style w:type="table" w:styleId="Tabellenraster">
    <w:name w:val="Table Grid"/>
    <w:basedOn w:val="NormaleTabelle"/>
    <w:uiPriority w:val="39"/>
    <w:rsid w:val="0054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Ga\Landesgartenschau%20Wittenberge%202027%20gGmbH\Landesgartenschau%20Wittenberge%202027%20gGmbH%20-%20General\Ausschreibungen%20&amp;%20Vergaben\FORMBL&#196;TTER\Formbl&#228;tter%20Andreas\UVgO\633%20Angebotsschreiben%2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A62AEC9ECAA043974270ECA0840597" ma:contentTypeVersion="17" ma:contentTypeDescription="Ein neues Dokument erstellen." ma:contentTypeScope="" ma:versionID="b5a701ae6b951ed8805cb53b8cd6872f">
  <xsd:schema xmlns:xsd="http://www.w3.org/2001/XMLSchema" xmlns:xs="http://www.w3.org/2001/XMLSchema" xmlns:p="http://schemas.microsoft.com/office/2006/metadata/properties" xmlns:ns2="358237df-50c9-4279-bc50-748e15665be1" xmlns:ns3="dcdaaa01-e860-4071-99fb-c2d43407c415" targetNamespace="http://schemas.microsoft.com/office/2006/metadata/properties" ma:root="true" ma:fieldsID="b3b0f57c2c2e149a45820e7e8d86ac47" ns2:_="" ns3:_="">
    <xsd:import namespace="358237df-50c9-4279-bc50-748e15665be1"/>
    <xsd:import namespace="dcdaaa01-e860-4071-99fb-c2d43407c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237df-50c9-4279-bc50-748e15665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3868ce3-464a-429e-8d76-3bd023d9fd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aaa01-e860-4071-99fb-c2d43407c4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23f479-45a2-442c-8bfc-85cd5b028f9e}" ma:internalName="TaxCatchAll" ma:showField="CatchAllData" ma:web="dcdaaa01-e860-4071-99fb-c2d43407c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daaa01-e860-4071-99fb-c2d43407c415" xsi:nil="true"/>
    <lcf76f155ced4ddcb4097134ff3c332f xmlns="358237df-50c9-4279-bc50-748e15665b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8A36C8-8917-47E5-A7AE-8272078EE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237df-50c9-4279-bc50-748e15665be1"/>
    <ds:schemaRef ds:uri="dcdaaa01-e860-4071-99fb-c2d43407c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AF3E0-57DF-45E6-ACA9-B60063CE8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43843-A2D4-4E28-B609-8379C8E3838E}">
  <ds:schemaRefs>
    <ds:schemaRef ds:uri="http://schemas.microsoft.com/office/2006/metadata/properties"/>
    <ds:schemaRef ds:uri="http://schemas.microsoft.com/office/infopath/2007/PartnerControls"/>
    <ds:schemaRef ds:uri="dcdaaa01-e860-4071-99fb-c2d43407c415"/>
    <ds:schemaRef ds:uri="358237df-50c9-4279-bc50-748e15665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633 Angebotsschreiben </Template>
  <TotalTime>0</TotalTime>
  <Pages>3</Pages>
  <Words>569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Rathenow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LaGa</dc:creator>
  <cp:keywords/>
  <dc:description/>
  <cp:lastModifiedBy>Kämpfe, A. | LAGA 2027 Wittenberge</cp:lastModifiedBy>
  <cp:revision>3</cp:revision>
  <cp:lastPrinted>2021-12-07T12:24:00Z</cp:lastPrinted>
  <dcterms:created xsi:type="dcterms:W3CDTF">2026-06-18T11:55:00Z</dcterms:created>
  <dcterms:modified xsi:type="dcterms:W3CDTF">2026-07-23T06:08:00Z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0x01010006A62AEC9ECAA043974270ECA0840597</vt:lpwstr>
  </property>
  <property fmtid="{D5CDD505-2E9C-101B-9397-08002B2CF9AE}" pid="3" name="MediaServiceImageTags">
    <vt:lpwstr/>
  </property>
</Properties>
</file>