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40-B-58-26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17 - Sonnenschutz Bibliothek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Lieferung und Montage von Rollosystemen, Vorhanganlagen, einschließlich des Anbringens aller Bestandteile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