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60-B-60-26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13.07.2026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Deckenerneuerung Lenzener Straße und Am Stern Wittenberge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Straßenbau/ Straßensanierung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