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2026/52-80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08.07.2026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Umbau Serverraum Los 5 Klima RLT und Sanitär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Ausführen von Bauleistungen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