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Gemeindezentrum Zerkwitz - Los 26 Zimmermannsarbeiten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26-26-5730102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26 Zimmermannsarbeiten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