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26-26-5730102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Gemeindezentrum Zerkwitz - Los 26 Zimmermannsarbeiten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26 Zimmermannsarbeiten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