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5-25-365000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5 Terrassenbelag Laubenga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5 Terrassenbelag Laubenga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