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und Montage einer Spielturm-Anlage Kita Burattino - Gemeinde Petershagen/Eggersdorf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2026/067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