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Sporthalle Oberschule LOS 08 Dachdecker-/Klempnerarbeiten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Dachdecker und Klempnerarbeiten 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