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LOS 08 Dachdecker-/Klempnerarbeiten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Dachdecker und Klempnerarbeiten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