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SF2026/115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17.07.2026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Sporthalle Oberschule LOS 08 Dachdecker-/Klempnerarbeiten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Dachdecker und Klempnerarbeiten 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