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B47B67" w:rsidRPr="001C55D1" w14:paraId="6FA097B3" w14:textId="77777777" w:rsidTr="004A76A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7493ABC" w14:textId="77777777" w:rsidR="00B47B67" w:rsidRPr="00706C35" w:rsidRDefault="00B47B67" w:rsidP="004A76A9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2F5F21CE" w14:textId="77777777" w:rsidR="00B47B67" w:rsidRPr="001C55D1" w:rsidRDefault="00B47B67" w:rsidP="004A76A9"/>
        </w:tc>
      </w:tr>
      <w:tr w:rsidR="00B47B67" w:rsidRPr="001C55D1" w14:paraId="31006BFE" w14:textId="77777777" w:rsidTr="004A76A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8B33F" w14:textId="77777777" w:rsidR="00B47B67" w:rsidRPr="001C55D1" w:rsidRDefault="00B47B67" w:rsidP="004A76A9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317697" w14:textId="77777777" w:rsidR="00B47B67" w:rsidRPr="001C55D1" w:rsidRDefault="00B47B67" w:rsidP="004A76A9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9F5EB0" w14:textId="77777777" w:rsidR="00B47B67" w:rsidRPr="001C55D1" w:rsidRDefault="00B47B67" w:rsidP="004A76A9">
            <w:r>
              <w:t>Datum</w:t>
            </w:r>
          </w:p>
        </w:tc>
      </w:tr>
      <w:tr w:rsidR="00B47B67" w:rsidRPr="001C55D1" w14:paraId="04F4B250" w14:textId="77777777" w:rsidTr="004A76A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BB1E2" w14:textId="77777777" w:rsidR="00B47B67" w:rsidRPr="001C55D1" w:rsidRDefault="00B47B67" w:rsidP="004A76A9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2524174D" w14:textId="35A58417" w:rsidR="00B47B67" w:rsidRPr="001C55D1" w:rsidRDefault="00B47B67" w:rsidP="00ED5762">
            <w:pPr>
              <w:jc w:val="left"/>
            </w:pPr>
            <w:r>
              <w:t>DI-ZVSt-</w:t>
            </w:r>
            <w:r w:rsidR="008D5C1D">
              <w:t>LH</w:t>
            </w:r>
            <w:r>
              <w:t>-</w:t>
            </w:r>
            <w:r w:rsidR="008E1616">
              <w:t>0</w:t>
            </w:r>
            <w:r w:rsidR="00A850E3">
              <w:t>6</w:t>
            </w:r>
            <w:r w:rsidR="008D5C1D">
              <w:t>/</w:t>
            </w:r>
            <w:r>
              <w:t>202</w:t>
            </w:r>
            <w:r w:rsidR="008E1616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749EA389" w14:textId="77777777" w:rsidR="00B47B67" w:rsidRPr="001C55D1" w:rsidRDefault="00B47B67" w:rsidP="004A76A9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B67" w:rsidRPr="001C55D1" w14:paraId="668E5FFA" w14:textId="77777777" w:rsidTr="004A76A9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95E23" w14:textId="77777777" w:rsidR="00B47B67" w:rsidRPr="001C55D1" w:rsidRDefault="00B47B67" w:rsidP="004A76A9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74D2B98" w14:textId="77777777" w:rsidR="00B47B67" w:rsidRPr="001C55D1" w:rsidRDefault="00B47B67" w:rsidP="004A76A9"/>
        </w:tc>
      </w:tr>
      <w:tr w:rsidR="00B47B67" w:rsidRPr="001C55D1" w14:paraId="783000F1" w14:textId="77777777" w:rsidTr="004A76A9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4DA1A" w14:textId="4270956C" w:rsidR="00B47B67" w:rsidRPr="00336DD2" w:rsidRDefault="00A850E3" w:rsidP="00ED5762">
            <w:pPr>
              <w:jc w:val="left"/>
              <w:rPr>
                <w:b/>
              </w:rPr>
            </w:pPr>
            <w:r>
              <w:rPr>
                <w:b/>
              </w:rPr>
              <w:t>Landkreis Havelland, Haus 1, Platz der Freiheit 1, 14712 Rathenow</w:t>
            </w:r>
          </w:p>
        </w:tc>
      </w:tr>
      <w:tr w:rsidR="00B47B67" w:rsidRPr="001C55D1" w14:paraId="20195447" w14:textId="77777777" w:rsidTr="004A76A9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11429" w14:textId="77777777" w:rsidR="00B47B67" w:rsidRPr="001C55D1" w:rsidRDefault="00B47B67" w:rsidP="004A76A9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28F576B" w14:textId="77777777" w:rsidR="00B47B67" w:rsidRPr="001C55D1" w:rsidRDefault="00B47B67" w:rsidP="004A76A9"/>
        </w:tc>
      </w:tr>
      <w:tr w:rsidR="00B47B67" w:rsidRPr="001C55D1" w14:paraId="7E56E13B" w14:textId="77777777" w:rsidTr="004A76A9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2E84F" w14:textId="398AA2AC" w:rsidR="00B47B67" w:rsidRPr="008D5C1D" w:rsidRDefault="00A850E3" w:rsidP="00ED5762">
            <w:pPr>
              <w:rPr>
                <w:b/>
              </w:rPr>
            </w:pPr>
            <w:r>
              <w:rPr>
                <w:b/>
              </w:rPr>
              <w:t xml:space="preserve">Klimatisierung </w:t>
            </w:r>
            <w:r w:rsidR="006E6CE5">
              <w:rPr>
                <w:b/>
              </w:rPr>
              <w:t xml:space="preserve">des </w:t>
            </w:r>
            <w:r>
              <w:rPr>
                <w:b/>
              </w:rPr>
              <w:t>Serverraum</w:t>
            </w:r>
            <w:r w:rsidR="006E6CE5">
              <w:rPr>
                <w:b/>
              </w:rPr>
              <w:t>s im</w:t>
            </w:r>
            <w:r>
              <w:rPr>
                <w:b/>
              </w:rPr>
              <w:t xml:space="preserve"> Haus I </w:t>
            </w:r>
          </w:p>
        </w:tc>
      </w:tr>
    </w:tbl>
    <w:p w14:paraId="660BA006" w14:textId="77777777" w:rsidR="000B3734" w:rsidRPr="00D25B27" w:rsidRDefault="000B3734" w:rsidP="00B5249E">
      <w:pPr>
        <w:rPr>
          <w:sz w:val="16"/>
          <w:szCs w:val="16"/>
        </w:rPr>
      </w:pPr>
    </w:p>
    <w:p w14:paraId="6706EF4D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1017571C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1956"/>
        <w:gridCol w:w="850"/>
        <w:gridCol w:w="851"/>
        <w:gridCol w:w="850"/>
        <w:gridCol w:w="851"/>
        <w:gridCol w:w="850"/>
        <w:gridCol w:w="851"/>
        <w:gridCol w:w="850"/>
        <w:gridCol w:w="856"/>
      </w:tblGrid>
      <w:tr w:rsidR="00D25B27" w:rsidRPr="00B5249E" w14:paraId="4AAEAB16" w14:textId="77777777" w:rsidTr="00290DF9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6A75837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39426D1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445ED50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1956" w:type="dxa"/>
            <w:vMerge w:val="restart"/>
            <w:noWrap/>
            <w:vAlign w:val="center"/>
          </w:tcPr>
          <w:p w14:paraId="0520568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44A5183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0C9FE52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6D25FE5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659AA01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258" w:type="dxa"/>
            <w:gridSpan w:val="5"/>
            <w:noWrap/>
            <w:vAlign w:val="center"/>
          </w:tcPr>
          <w:p w14:paraId="77FCD94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3A28CF8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5A6F7181" w14:textId="77777777" w:rsidTr="007E5E04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29E64F8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56" w:type="dxa"/>
            <w:vMerge/>
            <w:noWrap/>
            <w:vAlign w:val="center"/>
          </w:tcPr>
          <w:p w14:paraId="03867E9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59B1FF7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1CA2C8C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2BFC815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noWrap/>
            <w:vAlign w:val="center"/>
          </w:tcPr>
          <w:p w14:paraId="10FB79D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7D272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5325E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E1237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61AA0A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26926D1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6E544EC3" w14:textId="77777777" w:rsidTr="007E5E04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0624885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1956" w:type="dxa"/>
            <w:noWrap/>
            <w:vAlign w:val="center"/>
          </w:tcPr>
          <w:p w14:paraId="5584C3F2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615E0C81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7012A72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16A43BE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359B86CE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2A8F5DE9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59127BA6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351E7E80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856" w:type="dxa"/>
            <w:noWrap/>
            <w:vAlign w:val="center"/>
          </w:tcPr>
          <w:p w14:paraId="6DE7BD41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760CCF" w:rsidRPr="00B5249E" w14:paraId="20E9D418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35E7B43" w14:textId="77777777" w:rsidR="00760CCF" w:rsidRPr="00B5249E" w:rsidRDefault="00760CCF" w:rsidP="00760CCF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" w:name="Text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56" w:type="dxa"/>
            <w:noWrap/>
            <w:vAlign w:val="center"/>
          </w:tcPr>
          <w:p w14:paraId="4AAB8CE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248A83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286B532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862BA7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E984E4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3FF0A7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A40BAC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4049B4B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66A69D3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0772C2D3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57A6E64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04E9CBB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839201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62901E4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4DE6EF3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2F743E9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991FB6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065678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D41246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671E10A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7AF602A8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8A8C36F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5D5E6EA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AC8347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D91A8B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802A5D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8A0DA6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DE7B58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D2CC00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8CFDCA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294FF1A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CD8209B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AD0DE51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49EDA9D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D9A2DF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5EE357A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2A61DC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9D0FDA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1A10AB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A25477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333FF4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4CD5B04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006F751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A67B678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07D0037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221DF5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788126A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DB3C02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3DFBE6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999847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17C72E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E51948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4ABC2C9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9A75B7C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64AB831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4B88FA8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0FF045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257A4B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75742D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9AC390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F1586B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77DE9A0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1C9217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0C15C15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4477EA4F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46D69F4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5486A18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4BEFF43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F77B31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E1EA1D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834AF0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82C1A5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2EFAE07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982B1F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55F21E0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E8E7DBB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764AFC4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7CB7CE9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27D4F4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C56F0C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E6076B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55B6EB3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56AD21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E0A4A7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BD6B09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764134A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8666D4F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B7A4147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1C27328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26CA816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41D3C2E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3EA153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763D3A1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25E9A2E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F1A393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C12355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6195518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7935C9DE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C7C366E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544105C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D87B21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9C8979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F6C574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5A5CBC9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2BCEF5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5368C5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8B28DC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24F57FD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2642F26E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F8E5265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31FBB33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2016827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A971DD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26187F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62A90E8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A9F330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87643A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C0F286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3C8DC81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7F2A05F8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15B1D08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4F75A92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6FE710B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E79044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53A558C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94BAD5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37460E1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598662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292893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1AA676D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42280643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A340291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085337B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7B8E16F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512E7C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151A69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471A42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6B38B8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00FD146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0803D8F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16A7E5C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418BA887" w14:textId="77777777" w:rsidTr="007E5E04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485022F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1956" w:type="dxa"/>
            <w:noWrap/>
            <w:vAlign w:val="center"/>
          </w:tcPr>
          <w:p w14:paraId="4DB18BF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2F53096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1F9C6E4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4F3EE2D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3A92596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1B7BCC4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1" w:type="dxa"/>
            <w:noWrap/>
            <w:vAlign w:val="center"/>
          </w:tcPr>
          <w:p w14:paraId="7759C60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0" w:type="dxa"/>
            <w:noWrap/>
            <w:vAlign w:val="center"/>
          </w:tcPr>
          <w:p w14:paraId="4A0E870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56" w:type="dxa"/>
            <w:noWrap/>
            <w:vAlign w:val="center"/>
          </w:tcPr>
          <w:p w14:paraId="2A600AD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</w:tbl>
    <w:p w14:paraId="25CD0A27" w14:textId="77777777" w:rsidR="00DC72CC" w:rsidRDefault="00DC72CC" w:rsidP="00D25B27"/>
    <w:sectPr w:rsidR="00DC72CC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E8560" w14:textId="77777777" w:rsidR="008E4F29" w:rsidRDefault="008E4F29">
      <w:r>
        <w:separator/>
      </w:r>
    </w:p>
    <w:p w14:paraId="279FA76B" w14:textId="77777777" w:rsidR="008E4F29" w:rsidRDefault="008E4F29"/>
    <w:p w14:paraId="32E66ACB" w14:textId="77777777" w:rsidR="008E4F29" w:rsidRDefault="008E4F29"/>
  </w:endnote>
  <w:endnote w:type="continuationSeparator" w:id="0">
    <w:p w14:paraId="10166DBA" w14:textId="77777777" w:rsidR="008E4F29" w:rsidRDefault="008E4F29">
      <w:r>
        <w:continuationSeparator/>
      </w:r>
    </w:p>
    <w:p w14:paraId="477C31AA" w14:textId="77777777" w:rsidR="008E4F29" w:rsidRDefault="008E4F29"/>
    <w:p w14:paraId="028A3056" w14:textId="77777777" w:rsidR="008E4F29" w:rsidRDefault="008E4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01F31F3E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2C5CA1F9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8BE9B28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CBB6564" wp14:editId="6C2DAC7B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53353B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A2E0142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B5C7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B5C7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022DF7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DABA7" w14:textId="77777777" w:rsidR="008E4F29" w:rsidRDefault="008E4F29">
      <w:r>
        <w:separator/>
      </w:r>
    </w:p>
  </w:footnote>
  <w:footnote w:type="continuationSeparator" w:id="0">
    <w:p w14:paraId="47957EF5" w14:textId="77777777" w:rsidR="008E4F29" w:rsidRDefault="008E4F29">
      <w:r>
        <w:continuationSeparator/>
      </w:r>
    </w:p>
    <w:p w14:paraId="4D3453B2" w14:textId="77777777" w:rsidR="008E4F29" w:rsidRDefault="008E4F29"/>
    <w:p w14:paraId="6B7BB392" w14:textId="77777777" w:rsidR="008E4F29" w:rsidRDefault="008E4F29"/>
  </w:footnote>
  <w:footnote w:id="1">
    <w:p w14:paraId="2F3ECDF7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17704A22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49D8C62E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1C37A5A9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F70C" w14:textId="77777777" w:rsidR="00FF1D90" w:rsidRDefault="00FF1D90"/>
  <w:p w14:paraId="0B0C482B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EC2F" w14:textId="77777777" w:rsidR="00FF1D90" w:rsidRDefault="00FF1D90" w:rsidP="00046C8E">
    <w:pPr>
      <w:pStyle w:val="Kopfzeile"/>
    </w:pPr>
    <w:r>
      <w:t>223</w:t>
    </w:r>
  </w:p>
  <w:p w14:paraId="2A32991F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31820992">
    <w:abstractNumId w:val="11"/>
  </w:num>
  <w:num w:numId="2" w16cid:durableId="1787846695">
    <w:abstractNumId w:val="15"/>
  </w:num>
  <w:num w:numId="3" w16cid:durableId="2024435086">
    <w:abstractNumId w:val="17"/>
  </w:num>
  <w:num w:numId="4" w16cid:durableId="898328179">
    <w:abstractNumId w:val="26"/>
  </w:num>
  <w:num w:numId="5" w16cid:durableId="56362721">
    <w:abstractNumId w:val="19"/>
  </w:num>
  <w:num w:numId="6" w16cid:durableId="1970621956">
    <w:abstractNumId w:val="13"/>
  </w:num>
  <w:num w:numId="7" w16cid:durableId="1960911744">
    <w:abstractNumId w:val="22"/>
  </w:num>
  <w:num w:numId="8" w16cid:durableId="1519269286">
    <w:abstractNumId w:val="18"/>
  </w:num>
  <w:num w:numId="9" w16cid:durableId="581451304">
    <w:abstractNumId w:val="25"/>
  </w:num>
  <w:num w:numId="10" w16cid:durableId="1635020894">
    <w:abstractNumId w:val="14"/>
  </w:num>
  <w:num w:numId="11" w16cid:durableId="1774010271">
    <w:abstractNumId w:val="21"/>
  </w:num>
  <w:num w:numId="12" w16cid:durableId="1000431700">
    <w:abstractNumId w:val="21"/>
  </w:num>
  <w:num w:numId="13" w16cid:durableId="373890542">
    <w:abstractNumId w:val="21"/>
  </w:num>
  <w:num w:numId="14" w16cid:durableId="664868939">
    <w:abstractNumId w:val="21"/>
  </w:num>
  <w:num w:numId="15" w16cid:durableId="25955480">
    <w:abstractNumId w:val="21"/>
  </w:num>
  <w:num w:numId="16" w16cid:durableId="1916357380">
    <w:abstractNumId w:val="12"/>
  </w:num>
  <w:num w:numId="17" w16cid:durableId="1628000603">
    <w:abstractNumId w:val="12"/>
  </w:num>
  <w:num w:numId="18" w16cid:durableId="104034553">
    <w:abstractNumId w:val="24"/>
  </w:num>
  <w:num w:numId="19" w16cid:durableId="1925527160">
    <w:abstractNumId w:val="23"/>
  </w:num>
  <w:num w:numId="20" w16cid:durableId="1867212594">
    <w:abstractNumId w:val="20"/>
  </w:num>
  <w:num w:numId="21" w16cid:durableId="2139763571">
    <w:abstractNumId w:val="16"/>
  </w:num>
  <w:num w:numId="22" w16cid:durableId="1038624983">
    <w:abstractNumId w:val="10"/>
  </w:num>
  <w:num w:numId="23" w16cid:durableId="1821732721">
    <w:abstractNumId w:val="9"/>
  </w:num>
  <w:num w:numId="24" w16cid:durableId="1303315784">
    <w:abstractNumId w:val="7"/>
  </w:num>
  <w:num w:numId="25" w16cid:durableId="955604449">
    <w:abstractNumId w:val="6"/>
  </w:num>
  <w:num w:numId="26" w16cid:durableId="1410883727">
    <w:abstractNumId w:val="5"/>
  </w:num>
  <w:num w:numId="27" w16cid:durableId="591284405">
    <w:abstractNumId w:val="4"/>
  </w:num>
  <w:num w:numId="28" w16cid:durableId="2047874481">
    <w:abstractNumId w:val="8"/>
  </w:num>
  <w:num w:numId="29" w16cid:durableId="1006903400">
    <w:abstractNumId w:val="3"/>
  </w:num>
  <w:num w:numId="30" w16cid:durableId="1273319275">
    <w:abstractNumId w:val="2"/>
  </w:num>
  <w:num w:numId="31" w16cid:durableId="1493834903">
    <w:abstractNumId w:val="1"/>
  </w:num>
  <w:num w:numId="32" w16cid:durableId="133433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j0SjQ/q+tUnYGYh75WZjI5s/mdxMFAqbnny9INP9HgR9MJqPlQ0SLt41SMIK14eGaLdv3eO9f+h7kq3SWpUZA==" w:salt="fZisieu21EWT+G9KZ/UMeQ=="/>
  <w:defaultTabStop w:val="709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1f2517f2-305a-4ab0-8ffb-4df0d09ff03d"/>
  </w:docVars>
  <w:rsids>
    <w:rsidRoot w:val="00EB6560"/>
    <w:rsid w:val="000021DC"/>
    <w:rsid w:val="0000737B"/>
    <w:rsid w:val="000114D3"/>
    <w:rsid w:val="00024105"/>
    <w:rsid w:val="0003566D"/>
    <w:rsid w:val="00037387"/>
    <w:rsid w:val="00046C8E"/>
    <w:rsid w:val="00053E4F"/>
    <w:rsid w:val="0006675C"/>
    <w:rsid w:val="00081305"/>
    <w:rsid w:val="000848E7"/>
    <w:rsid w:val="000A42AA"/>
    <w:rsid w:val="000B3734"/>
    <w:rsid w:val="001028D9"/>
    <w:rsid w:val="00104C5A"/>
    <w:rsid w:val="00106076"/>
    <w:rsid w:val="00116FF0"/>
    <w:rsid w:val="00127C79"/>
    <w:rsid w:val="00130289"/>
    <w:rsid w:val="001426F7"/>
    <w:rsid w:val="00144A5A"/>
    <w:rsid w:val="00181F5F"/>
    <w:rsid w:val="001A6205"/>
    <w:rsid w:val="001B705C"/>
    <w:rsid w:val="001C13F0"/>
    <w:rsid w:val="001C3E5C"/>
    <w:rsid w:val="001C509D"/>
    <w:rsid w:val="001C6FD7"/>
    <w:rsid w:val="001E0C92"/>
    <w:rsid w:val="001F47CC"/>
    <w:rsid w:val="0021799F"/>
    <w:rsid w:val="002517FD"/>
    <w:rsid w:val="00263542"/>
    <w:rsid w:val="002748DF"/>
    <w:rsid w:val="00290DF9"/>
    <w:rsid w:val="002A4621"/>
    <w:rsid w:val="002C0F7B"/>
    <w:rsid w:val="002C403D"/>
    <w:rsid w:val="002E4302"/>
    <w:rsid w:val="002F4952"/>
    <w:rsid w:val="00326460"/>
    <w:rsid w:val="00327698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7055A"/>
    <w:rsid w:val="00470C0D"/>
    <w:rsid w:val="00480ABD"/>
    <w:rsid w:val="004818FE"/>
    <w:rsid w:val="00492429"/>
    <w:rsid w:val="004B44A2"/>
    <w:rsid w:val="004C5609"/>
    <w:rsid w:val="004C5E9C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35C49"/>
    <w:rsid w:val="00640260"/>
    <w:rsid w:val="00643351"/>
    <w:rsid w:val="0066119D"/>
    <w:rsid w:val="00667DCD"/>
    <w:rsid w:val="00682532"/>
    <w:rsid w:val="006964C1"/>
    <w:rsid w:val="006A5AED"/>
    <w:rsid w:val="006A66F3"/>
    <w:rsid w:val="006B31BB"/>
    <w:rsid w:val="006B7CF1"/>
    <w:rsid w:val="006D70A3"/>
    <w:rsid w:val="006E6CE5"/>
    <w:rsid w:val="00724CA7"/>
    <w:rsid w:val="00734EDE"/>
    <w:rsid w:val="00760CCF"/>
    <w:rsid w:val="007633C2"/>
    <w:rsid w:val="0078194F"/>
    <w:rsid w:val="00782E76"/>
    <w:rsid w:val="0078695C"/>
    <w:rsid w:val="007C562D"/>
    <w:rsid w:val="007D012C"/>
    <w:rsid w:val="007E5E04"/>
    <w:rsid w:val="007E61DB"/>
    <w:rsid w:val="00806718"/>
    <w:rsid w:val="0081723D"/>
    <w:rsid w:val="00895F4A"/>
    <w:rsid w:val="008B1F06"/>
    <w:rsid w:val="008D5C1D"/>
    <w:rsid w:val="008D764D"/>
    <w:rsid w:val="008E1616"/>
    <w:rsid w:val="008E4F29"/>
    <w:rsid w:val="008F37F7"/>
    <w:rsid w:val="008F52AA"/>
    <w:rsid w:val="008F6547"/>
    <w:rsid w:val="009056C2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00C01"/>
    <w:rsid w:val="00A3757E"/>
    <w:rsid w:val="00A5084B"/>
    <w:rsid w:val="00A75824"/>
    <w:rsid w:val="00A850E3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2620"/>
    <w:rsid w:val="00B14EF0"/>
    <w:rsid w:val="00B23C01"/>
    <w:rsid w:val="00B40909"/>
    <w:rsid w:val="00B434E5"/>
    <w:rsid w:val="00B47B67"/>
    <w:rsid w:val="00B5249E"/>
    <w:rsid w:val="00B61D2B"/>
    <w:rsid w:val="00B96ADB"/>
    <w:rsid w:val="00BA5E42"/>
    <w:rsid w:val="00BC7BAA"/>
    <w:rsid w:val="00C101BF"/>
    <w:rsid w:val="00C1707D"/>
    <w:rsid w:val="00C246AC"/>
    <w:rsid w:val="00C26124"/>
    <w:rsid w:val="00C2678D"/>
    <w:rsid w:val="00C30192"/>
    <w:rsid w:val="00C764C5"/>
    <w:rsid w:val="00C96E57"/>
    <w:rsid w:val="00CA07A6"/>
    <w:rsid w:val="00CC1DF7"/>
    <w:rsid w:val="00CC370E"/>
    <w:rsid w:val="00CD0A0C"/>
    <w:rsid w:val="00CD54C7"/>
    <w:rsid w:val="00CE4182"/>
    <w:rsid w:val="00CF64C4"/>
    <w:rsid w:val="00D05C74"/>
    <w:rsid w:val="00D25B27"/>
    <w:rsid w:val="00D6072E"/>
    <w:rsid w:val="00DA276D"/>
    <w:rsid w:val="00DB6C0D"/>
    <w:rsid w:val="00DC2EA6"/>
    <w:rsid w:val="00DC72CC"/>
    <w:rsid w:val="00DC7E08"/>
    <w:rsid w:val="00DD459A"/>
    <w:rsid w:val="00DD5025"/>
    <w:rsid w:val="00DE2F64"/>
    <w:rsid w:val="00DE420C"/>
    <w:rsid w:val="00DF7A13"/>
    <w:rsid w:val="00E02FAA"/>
    <w:rsid w:val="00E1197E"/>
    <w:rsid w:val="00E24EDB"/>
    <w:rsid w:val="00E322E9"/>
    <w:rsid w:val="00E578EB"/>
    <w:rsid w:val="00E6087B"/>
    <w:rsid w:val="00E85EBB"/>
    <w:rsid w:val="00EA10EB"/>
    <w:rsid w:val="00EB5C73"/>
    <w:rsid w:val="00EB6560"/>
    <w:rsid w:val="00EB7EC3"/>
    <w:rsid w:val="00EC7AED"/>
    <w:rsid w:val="00ED5762"/>
    <w:rsid w:val="00EE1F4D"/>
    <w:rsid w:val="00EE2ADF"/>
    <w:rsid w:val="00F133C2"/>
    <w:rsid w:val="00F21669"/>
    <w:rsid w:val="00F32C49"/>
    <w:rsid w:val="00F33230"/>
    <w:rsid w:val="00F41E45"/>
    <w:rsid w:val="00F6109A"/>
    <w:rsid w:val="00F84BC1"/>
    <w:rsid w:val="00F84E83"/>
    <w:rsid w:val="00F92CF7"/>
    <w:rsid w:val="00FA0151"/>
    <w:rsid w:val="00FB37F2"/>
    <w:rsid w:val="00FC0982"/>
    <w:rsid w:val="00FC1057"/>
    <w:rsid w:val="00FC7FFE"/>
    <w:rsid w:val="00FD49AF"/>
    <w:rsid w:val="00FD7EE7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06DBEFB4"/>
  <w15:docId w15:val="{35B1F305-A275-4B96-BB22-9D79B2F6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459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Habel, Liane</cp:lastModifiedBy>
  <cp:revision>20</cp:revision>
  <cp:lastPrinted>2010-03-03T16:06:00Z</cp:lastPrinted>
  <dcterms:created xsi:type="dcterms:W3CDTF">2024-11-15T08:27:00Z</dcterms:created>
  <dcterms:modified xsi:type="dcterms:W3CDTF">2026-07-27T05:32:00Z</dcterms:modified>
</cp:coreProperties>
</file>