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883"/>
        <w:gridCol w:w="1795"/>
      </w:tblGrid>
      <w:tr w:rsidR="00176BD9" w:rsidRPr="001C55D1" w14:paraId="31AE64CD" w14:textId="77777777" w:rsidTr="00153813">
        <w:trPr>
          <w:trHeight w:val="284"/>
        </w:trPr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23A58A1F" w14:textId="77777777" w:rsidR="00176BD9" w:rsidRPr="00706C35" w:rsidRDefault="00176BD9" w:rsidP="005E4C08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20B09770" w14:textId="77777777" w:rsidR="00176BD9" w:rsidRPr="001C55D1" w:rsidRDefault="00176BD9" w:rsidP="005E4C08"/>
        </w:tc>
      </w:tr>
      <w:tr w:rsidR="00176BD9" w:rsidRPr="001C55D1" w14:paraId="75547B24" w14:textId="77777777" w:rsidTr="00153813">
        <w:trPr>
          <w:trHeight w:val="284"/>
        </w:trPr>
        <w:tc>
          <w:tcPr>
            <w:tcW w:w="5245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DE065" w14:textId="77777777" w:rsidR="00176BD9" w:rsidRPr="001C55D1" w:rsidRDefault="00176BD9" w:rsidP="005E4C08">
            <w:r>
              <w:t>Bieter</w:t>
            </w:r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7646F3" w14:textId="77777777" w:rsidR="00176BD9" w:rsidRPr="001C55D1" w:rsidRDefault="00176BD9" w:rsidP="005E4C08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A8CC453" w14:textId="77777777" w:rsidR="00176BD9" w:rsidRPr="001C55D1" w:rsidRDefault="00176BD9" w:rsidP="005E4C08">
            <w:r>
              <w:t>Datum</w:t>
            </w:r>
          </w:p>
        </w:tc>
      </w:tr>
      <w:tr w:rsidR="00176BD9" w:rsidRPr="001C55D1" w14:paraId="7BE06531" w14:textId="77777777" w:rsidTr="00153813">
        <w:trPr>
          <w:trHeight w:val="284"/>
        </w:trPr>
        <w:tc>
          <w:tcPr>
            <w:tcW w:w="5245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50FDC" w14:textId="77777777" w:rsidR="00176BD9" w:rsidRPr="001C55D1" w:rsidRDefault="00176BD9" w:rsidP="005E4C08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8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6E3E4775" w14:textId="1532E3F1" w:rsidR="00176BD9" w:rsidRPr="001C55D1" w:rsidRDefault="00176BD9" w:rsidP="00153813">
            <w:pPr>
              <w:jc w:val="left"/>
            </w:pPr>
            <w:r>
              <w:t>DI-ZVSt-</w:t>
            </w:r>
            <w:r w:rsidR="0002042F">
              <w:t>SR</w:t>
            </w:r>
            <w:r w:rsidRPr="00911CB0">
              <w:t>-</w:t>
            </w:r>
            <w:r w:rsidR="0002042F">
              <w:t>08</w:t>
            </w:r>
            <w:r w:rsidRPr="00911CB0">
              <w:t>/202</w:t>
            </w:r>
            <w:r w:rsidR="00824C74" w:rsidRPr="00911CB0"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664839DB" w14:textId="77777777" w:rsidR="00176BD9" w:rsidRPr="001C55D1" w:rsidRDefault="00176BD9" w:rsidP="005E4C08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76BD9" w:rsidRPr="001C55D1" w14:paraId="1C0A9A50" w14:textId="77777777" w:rsidTr="00153813">
        <w:trPr>
          <w:trHeight w:val="284"/>
        </w:trPr>
        <w:tc>
          <w:tcPr>
            <w:tcW w:w="5245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6F273" w14:textId="77777777" w:rsidR="00176BD9" w:rsidRPr="001C55D1" w:rsidRDefault="00176BD9" w:rsidP="005E4C08">
            <w:r w:rsidRPr="001C55D1">
              <w:t>Baumaßnahme</w:t>
            </w: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BE0041D" w14:textId="77777777" w:rsidR="00176BD9" w:rsidRPr="001C55D1" w:rsidRDefault="00176BD9" w:rsidP="005E4C08"/>
        </w:tc>
      </w:tr>
      <w:tr w:rsidR="00176BD9" w:rsidRPr="001C55D1" w14:paraId="5E5D75DA" w14:textId="77777777" w:rsidTr="005E4C08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EB75E" w14:textId="01BC577E" w:rsidR="00176BD9" w:rsidRPr="00336DD2" w:rsidRDefault="0002042F" w:rsidP="005E4C08">
            <w:pPr>
              <w:jc w:val="left"/>
              <w:rPr>
                <w:b/>
              </w:rPr>
            </w:pPr>
            <w:r>
              <w:rPr>
                <w:b/>
              </w:rPr>
              <w:t>Fahrbahnmarkierungsarbeiten a</w:t>
            </w:r>
            <w:r w:rsidR="00532C8E">
              <w:rPr>
                <w:b/>
              </w:rPr>
              <w:t>uf</w:t>
            </w:r>
            <w:r>
              <w:rPr>
                <w:b/>
              </w:rPr>
              <w:t xml:space="preserve"> diversen Kreisstraßen des Landkreises Havelland</w:t>
            </w:r>
          </w:p>
        </w:tc>
      </w:tr>
    </w:tbl>
    <w:p w14:paraId="72FEF902" w14:textId="77777777" w:rsidR="000B3734" w:rsidRPr="00D25B27" w:rsidRDefault="000B3734" w:rsidP="00B5249E">
      <w:pPr>
        <w:rPr>
          <w:sz w:val="16"/>
          <w:szCs w:val="16"/>
        </w:rPr>
      </w:pPr>
    </w:p>
    <w:p w14:paraId="3AA3AE39" w14:textId="77777777"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14:paraId="345F9B26" w14:textId="77777777"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150"/>
        <w:gridCol w:w="860"/>
        <w:gridCol w:w="610"/>
        <w:gridCol w:w="735"/>
        <w:gridCol w:w="735"/>
        <w:gridCol w:w="735"/>
        <w:gridCol w:w="919"/>
        <w:gridCol w:w="766"/>
        <w:gridCol w:w="1255"/>
      </w:tblGrid>
      <w:tr w:rsidR="00D25B27" w:rsidRPr="00B5249E" w14:paraId="546617DD" w14:textId="77777777" w:rsidTr="00116FF0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14:paraId="52CFBD7F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14:paraId="06A58FE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14:paraId="188F21F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150" w:type="dxa"/>
            <w:vMerge w:val="restart"/>
            <w:noWrap/>
            <w:vAlign w:val="center"/>
          </w:tcPr>
          <w:p w14:paraId="461689F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60" w:type="dxa"/>
            <w:vMerge w:val="restart"/>
            <w:noWrap/>
            <w:vAlign w:val="center"/>
          </w:tcPr>
          <w:p w14:paraId="69B6EFD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610" w:type="dxa"/>
            <w:vMerge w:val="restart"/>
            <w:noWrap/>
            <w:vAlign w:val="center"/>
          </w:tcPr>
          <w:p w14:paraId="2A1CE12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735" w:type="dxa"/>
            <w:vMerge w:val="restart"/>
            <w:noWrap/>
            <w:vAlign w:val="center"/>
          </w:tcPr>
          <w:p w14:paraId="30F67647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Zeitan-</w:t>
            </w:r>
          </w:p>
          <w:p w14:paraId="7A2444D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satz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410" w:type="dxa"/>
            <w:gridSpan w:val="5"/>
            <w:noWrap/>
            <w:vAlign w:val="center"/>
          </w:tcPr>
          <w:p w14:paraId="5C724ED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14:paraId="28475A7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14:paraId="5E9271A4" w14:textId="77777777" w:rsidTr="00116FF0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14:paraId="6BAE5F8F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50" w:type="dxa"/>
            <w:vMerge/>
            <w:noWrap/>
            <w:vAlign w:val="center"/>
          </w:tcPr>
          <w:p w14:paraId="1B94EED5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noWrap/>
            <w:vAlign w:val="center"/>
          </w:tcPr>
          <w:p w14:paraId="3B9B1AD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0" w:type="dxa"/>
            <w:vMerge/>
            <w:noWrap/>
            <w:vAlign w:val="center"/>
          </w:tcPr>
          <w:p w14:paraId="4861DCE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14:paraId="6D63B31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noWrap/>
            <w:vAlign w:val="center"/>
          </w:tcPr>
          <w:p w14:paraId="24D9CC1A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5277C00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19" w:type="dxa"/>
            <w:shd w:val="clear" w:color="auto" w:fill="auto"/>
            <w:noWrap/>
            <w:vAlign w:val="center"/>
          </w:tcPr>
          <w:p w14:paraId="570E0044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4F2D0DF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14:paraId="0E7E823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14:paraId="265679FC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(Sp. 6+7+8+9)</w:t>
            </w:r>
          </w:p>
        </w:tc>
      </w:tr>
      <w:tr w:rsidR="00B5249E" w:rsidRPr="00B5249E" w14:paraId="16FE1504" w14:textId="77777777" w:rsidTr="00116FF0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31E8A27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35A6D163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860" w:type="dxa"/>
            <w:noWrap/>
            <w:vAlign w:val="center"/>
          </w:tcPr>
          <w:p w14:paraId="5BBB86E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610" w:type="dxa"/>
            <w:noWrap/>
            <w:vAlign w:val="center"/>
          </w:tcPr>
          <w:p w14:paraId="44340245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735" w:type="dxa"/>
            <w:noWrap/>
            <w:vAlign w:val="center"/>
          </w:tcPr>
          <w:p w14:paraId="1A47F88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735" w:type="dxa"/>
            <w:noWrap/>
            <w:vAlign w:val="center"/>
          </w:tcPr>
          <w:p w14:paraId="5616C06A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41E08D22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919" w:type="dxa"/>
            <w:noWrap/>
            <w:vAlign w:val="center"/>
          </w:tcPr>
          <w:p w14:paraId="5E931709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766" w:type="dxa"/>
            <w:noWrap/>
            <w:vAlign w:val="center"/>
          </w:tcPr>
          <w:p w14:paraId="4BE78B43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1255" w:type="dxa"/>
            <w:noWrap/>
            <w:vAlign w:val="center"/>
          </w:tcPr>
          <w:p w14:paraId="0CD65EC3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760CCF" w:rsidRPr="00B5249E" w14:paraId="6485B2D9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2C78FA72" w14:textId="77777777" w:rsidR="00760CCF" w:rsidRPr="00B5249E" w:rsidRDefault="00760CCF" w:rsidP="00760CCF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" w:name="Text4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150" w:type="dxa"/>
            <w:noWrap/>
            <w:vAlign w:val="center"/>
          </w:tcPr>
          <w:p w14:paraId="382C9F8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22F1267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185E231D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E75CE9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3884A7B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422FE5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5D84D1F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4B77893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43D8857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6FAC38B2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82B0FA3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2703D42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58EDCFD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364AC9B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E283E5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8EBEAB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2D9946C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6C3D0C4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7D0C93F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6694A5D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549715C3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D07F8F4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75E67EE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269E809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29B6F3D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AB5960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348C42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299B29C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409E5D9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1678F00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389C05C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08568565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32AAB96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570579D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08206A4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5E9AD81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756125E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2AF7DB3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01A0E3B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144C68B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525A767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737FC93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2B9F84B1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A481B7A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3B53027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7A9285D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6225778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2682C2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0173668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433235D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78496F2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3439E08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2B670E6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63EC0DEA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21B251E5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50FC7EA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0192C86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771F9A3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26C3F0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DBA7EC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69D871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745409B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5705B08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10533A3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002FD5DB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1DEB8F9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086B290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12120C6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5973500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37D19FE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7FF0B48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04A03F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4288119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7917EAC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2595D59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3DE6BC84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462BD76C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1AF4322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253534A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0531916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9A4191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0763B78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783F7D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3CC8492D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6AAC1B2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679AEF9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29F047B1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7DAD810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019FBBED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67F92BF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5D189DC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46930E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22852F4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A73CD8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77A15F6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04D4FF2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7A4E53C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7D8C2278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1FB21DA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1A4E65C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4CA3B5B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3F7E712A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70C829A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49F1E95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09299E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7328370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68D49D4D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3FA37A00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3A6A863E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41358F2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7547FF6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661EC55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4584DAF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4D213F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5A54044D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435F28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04A74A1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20D13A2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15B0CB0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593061A3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23ACCE2B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376E12B3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14D0370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12DB7411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08005AF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0AE5E5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0C661AA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441A4E57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403C443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6312897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18722BE8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301E8807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1E5537E8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464E7E1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4C475A9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86C56A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F46580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68AB15C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0670217C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16C13484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0D0874B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  <w:tr w:rsidR="00760CCF" w:rsidRPr="00B5249E" w14:paraId="417DAE2C" w14:textId="77777777" w:rsidTr="00760CCF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6F0B2930" w14:textId="77777777" w:rsidR="00760CCF" w:rsidRDefault="00760CCF" w:rsidP="00760CCF">
            <w:pPr>
              <w:jc w:val="left"/>
            </w:pPr>
            <w:r w:rsidRPr="003471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471F6">
              <w:instrText xml:space="preserve"> FORMTEXT </w:instrText>
            </w:r>
            <w:r w:rsidRPr="003471F6">
              <w:fldChar w:fldCharType="separate"/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rPr>
                <w:noProof/>
              </w:rPr>
              <w:t> </w:t>
            </w:r>
            <w:r w:rsidRPr="003471F6">
              <w:fldChar w:fldCharType="end"/>
            </w:r>
          </w:p>
        </w:tc>
        <w:tc>
          <w:tcPr>
            <w:tcW w:w="2150" w:type="dxa"/>
            <w:noWrap/>
            <w:vAlign w:val="center"/>
          </w:tcPr>
          <w:p w14:paraId="1A38025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860" w:type="dxa"/>
            <w:noWrap/>
            <w:vAlign w:val="center"/>
          </w:tcPr>
          <w:p w14:paraId="71BE664B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610" w:type="dxa"/>
            <w:noWrap/>
            <w:vAlign w:val="center"/>
          </w:tcPr>
          <w:p w14:paraId="30674F45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0658E602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B7C8956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35" w:type="dxa"/>
            <w:noWrap/>
            <w:vAlign w:val="center"/>
          </w:tcPr>
          <w:p w14:paraId="13AD5AF9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919" w:type="dxa"/>
            <w:noWrap/>
            <w:vAlign w:val="center"/>
          </w:tcPr>
          <w:p w14:paraId="7C87B4C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766" w:type="dxa"/>
            <w:noWrap/>
            <w:vAlign w:val="center"/>
          </w:tcPr>
          <w:p w14:paraId="7D30456F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  <w:tc>
          <w:tcPr>
            <w:tcW w:w="1255" w:type="dxa"/>
            <w:noWrap/>
            <w:vAlign w:val="center"/>
          </w:tcPr>
          <w:p w14:paraId="3FE4A43E" w14:textId="77777777" w:rsidR="00760CCF" w:rsidRDefault="00760CCF" w:rsidP="00760CCF">
            <w:pPr>
              <w:jc w:val="left"/>
            </w:pPr>
            <w:r w:rsidRPr="00685BFA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5BFA">
              <w:instrText xml:space="preserve"> FORMTEXT </w:instrText>
            </w:r>
            <w:r w:rsidRPr="00685BFA">
              <w:fldChar w:fldCharType="separate"/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rPr>
                <w:noProof/>
              </w:rPr>
              <w:t> </w:t>
            </w:r>
            <w:r w:rsidRPr="00685BFA">
              <w:fldChar w:fldCharType="end"/>
            </w:r>
          </w:p>
        </w:tc>
      </w:tr>
    </w:tbl>
    <w:p w14:paraId="0D8FAB0C" w14:textId="77777777" w:rsidR="00DC72CC" w:rsidRDefault="00DC72CC" w:rsidP="00D25B27"/>
    <w:sectPr w:rsidR="00DC72CC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F16F" w14:textId="77777777" w:rsidR="008E4F29" w:rsidRDefault="008E4F29">
      <w:r>
        <w:separator/>
      </w:r>
    </w:p>
    <w:p w14:paraId="2E24E726" w14:textId="77777777" w:rsidR="008E4F29" w:rsidRDefault="008E4F29"/>
    <w:p w14:paraId="58C45CA4" w14:textId="77777777" w:rsidR="008E4F29" w:rsidRDefault="008E4F29"/>
  </w:endnote>
  <w:endnote w:type="continuationSeparator" w:id="0">
    <w:p w14:paraId="5856FD5D" w14:textId="77777777" w:rsidR="008E4F29" w:rsidRDefault="008E4F29">
      <w:r>
        <w:continuationSeparator/>
      </w:r>
    </w:p>
    <w:p w14:paraId="1C42BE78" w14:textId="77777777" w:rsidR="008E4F29" w:rsidRDefault="008E4F29"/>
    <w:p w14:paraId="4791AFC0" w14:textId="77777777" w:rsidR="008E4F29" w:rsidRDefault="008E4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14:paraId="584D0435" w14:textId="77777777" w:rsidTr="00DF7A13">
      <w:trPr>
        <w:cantSplit/>
        <w:trHeight w:hRule="exact" w:val="397"/>
      </w:trPr>
      <w:tc>
        <w:tcPr>
          <w:tcW w:w="147" w:type="dxa"/>
          <w:vAlign w:val="center"/>
        </w:tcPr>
        <w:p w14:paraId="4793F078" w14:textId="77777777"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17CFB9F" w14:textId="77777777"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7DD91D5" wp14:editId="3A308600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2CDB5F1" w14:textId="77777777"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8C9945A" w14:textId="77777777"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5381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5381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DA748FC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E1D7" w14:textId="77777777" w:rsidR="008E4F29" w:rsidRDefault="008E4F29">
      <w:r>
        <w:separator/>
      </w:r>
    </w:p>
  </w:footnote>
  <w:footnote w:type="continuationSeparator" w:id="0">
    <w:p w14:paraId="480663D4" w14:textId="77777777" w:rsidR="008E4F29" w:rsidRDefault="008E4F29">
      <w:r>
        <w:continuationSeparator/>
      </w:r>
    </w:p>
    <w:p w14:paraId="38308452" w14:textId="77777777" w:rsidR="008E4F29" w:rsidRDefault="008E4F29"/>
    <w:p w14:paraId="3851227E" w14:textId="77777777" w:rsidR="008E4F29" w:rsidRDefault="008E4F29"/>
  </w:footnote>
  <w:footnote w:id="1">
    <w:p w14:paraId="72917DDF" w14:textId="77777777"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14:paraId="5296C5FA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14:paraId="7D35EC4C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14:paraId="18B70FB4" w14:textId="77777777"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A3C4" w14:textId="77777777" w:rsidR="00FF1D90" w:rsidRDefault="00FF1D90"/>
  <w:p w14:paraId="3D27968E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202F" w14:textId="77777777" w:rsidR="00FF1D90" w:rsidRDefault="00FF1D90" w:rsidP="00046C8E">
    <w:pPr>
      <w:pStyle w:val="Kopfzeile"/>
    </w:pPr>
    <w:r>
      <w:t>223</w:t>
    </w:r>
  </w:p>
  <w:p w14:paraId="420B75EE" w14:textId="77777777"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8622440">
    <w:abstractNumId w:val="11"/>
  </w:num>
  <w:num w:numId="2" w16cid:durableId="1260874285">
    <w:abstractNumId w:val="15"/>
  </w:num>
  <w:num w:numId="3" w16cid:durableId="1377389184">
    <w:abstractNumId w:val="17"/>
  </w:num>
  <w:num w:numId="4" w16cid:durableId="1623684062">
    <w:abstractNumId w:val="26"/>
  </w:num>
  <w:num w:numId="5" w16cid:durableId="1058556233">
    <w:abstractNumId w:val="19"/>
  </w:num>
  <w:num w:numId="6" w16cid:durableId="92165530">
    <w:abstractNumId w:val="13"/>
  </w:num>
  <w:num w:numId="7" w16cid:durableId="252669301">
    <w:abstractNumId w:val="22"/>
  </w:num>
  <w:num w:numId="8" w16cid:durableId="1697997608">
    <w:abstractNumId w:val="18"/>
  </w:num>
  <w:num w:numId="9" w16cid:durableId="1309628365">
    <w:abstractNumId w:val="25"/>
  </w:num>
  <w:num w:numId="10" w16cid:durableId="953367894">
    <w:abstractNumId w:val="14"/>
  </w:num>
  <w:num w:numId="11" w16cid:durableId="2045713088">
    <w:abstractNumId w:val="21"/>
  </w:num>
  <w:num w:numId="12" w16cid:durableId="1237475925">
    <w:abstractNumId w:val="21"/>
  </w:num>
  <w:num w:numId="13" w16cid:durableId="383330191">
    <w:abstractNumId w:val="21"/>
  </w:num>
  <w:num w:numId="14" w16cid:durableId="1802114345">
    <w:abstractNumId w:val="21"/>
  </w:num>
  <w:num w:numId="15" w16cid:durableId="503741288">
    <w:abstractNumId w:val="21"/>
  </w:num>
  <w:num w:numId="16" w16cid:durableId="1041830101">
    <w:abstractNumId w:val="12"/>
  </w:num>
  <w:num w:numId="17" w16cid:durableId="1092510650">
    <w:abstractNumId w:val="12"/>
  </w:num>
  <w:num w:numId="18" w16cid:durableId="414861746">
    <w:abstractNumId w:val="24"/>
  </w:num>
  <w:num w:numId="19" w16cid:durableId="1945309285">
    <w:abstractNumId w:val="23"/>
  </w:num>
  <w:num w:numId="20" w16cid:durableId="518814969">
    <w:abstractNumId w:val="20"/>
  </w:num>
  <w:num w:numId="21" w16cid:durableId="1857843075">
    <w:abstractNumId w:val="16"/>
  </w:num>
  <w:num w:numId="22" w16cid:durableId="91320238">
    <w:abstractNumId w:val="10"/>
  </w:num>
  <w:num w:numId="23" w16cid:durableId="2143113488">
    <w:abstractNumId w:val="9"/>
  </w:num>
  <w:num w:numId="24" w16cid:durableId="834884814">
    <w:abstractNumId w:val="7"/>
  </w:num>
  <w:num w:numId="25" w16cid:durableId="1338265867">
    <w:abstractNumId w:val="6"/>
  </w:num>
  <w:num w:numId="26" w16cid:durableId="1249539079">
    <w:abstractNumId w:val="5"/>
  </w:num>
  <w:num w:numId="27" w16cid:durableId="30764781">
    <w:abstractNumId w:val="4"/>
  </w:num>
  <w:num w:numId="28" w16cid:durableId="862716287">
    <w:abstractNumId w:val="8"/>
  </w:num>
  <w:num w:numId="29" w16cid:durableId="1912734522">
    <w:abstractNumId w:val="3"/>
  </w:num>
  <w:num w:numId="30" w16cid:durableId="1350451833">
    <w:abstractNumId w:val="2"/>
  </w:num>
  <w:num w:numId="31" w16cid:durableId="1590193449">
    <w:abstractNumId w:val="1"/>
  </w:num>
  <w:num w:numId="32" w16cid:durableId="51847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bhC/f13wtHfH9BpTR2yTz8zcG8JeGxhBCpZ0TDyhRqBH2K8brabEykh6WBcix3Sn1augL5+b28KpdmPblrtbA==" w:salt="k8S1b+Uf2uctHZ+ci8iDEA=="/>
  <w:defaultTabStop w:val="709"/>
  <w:autoHyphenation/>
  <w:hyphenationZone w:val="425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60"/>
    <w:rsid w:val="000021DC"/>
    <w:rsid w:val="0000737B"/>
    <w:rsid w:val="000114D3"/>
    <w:rsid w:val="0002042F"/>
    <w:rsid w:val="00024105"/>
    <w:rsid w:val="0003566D"/>
    <w:rsid w:val="00037387"/>
    <w:rsid w:val="00046C8E"/>
    <w:rsid w:val="00053E4F"/>
    <w:rsid w:val="0006675C"/>
    <w:rsid w:val="00071020"/>
    <w:rsid w:val="00081305"/>
    <w:rsid w:val="000848E7"/>
    <w:rsid w:val="000A42AA"/>
    <w:rsid w:val="000B3734"/>
    <w:rsid w:val="001028D9"/>
    <w:rsid w:val="00104C5A"/>
    <w:rsid w:val="00106076"/>
    <w:rsid w:val="00116FF0"/>
    <w:rsid w:val="00127C79"/>
    <w:rsid w:val="001426F7"/>
    <w:rsid w:val="00144A5A"/>
    <w:rsid w:val="00153813"/>
    <w:rsid w:val="00176BD9"/>
    <w:rsid w:val="001A6205"/>
    <w:rsid w:val="001B705C"/>
    <w:rsid w:val="001C13F0"/>
    <w:rsid w:val="001C3E5C"/>
    <w:rsid w:val="001C509D"/>
    <w:rsid w:val="001C6FD7"/>
    <w:rsid w:val="001E0C92"/>
    <w:rsid w:val="001F47CC"/>
    <w:rsid w:val="002517FD"/>
    <w:rsid w:val="00263542"/>
    <w:rsid w:val="002748DF"/>
    <w:rsid w:val="002A4621"/>
    <w:rsid w:val="002C0F7B"/>
    <w:rsid w:val="002C403D"/>
    <w:rsid w:val="002E4302"/>
    <w:rsid w:val="002F4952"/>
    <w:rsid w:val="00326460"/>
    <w:rsid w:val="00327698"/>
    <w:rsid w:val="003552CC"/>
    <w:rsid w:val="00355C7F"/>
    <w:rsid w:val="003A36E9"/>
    <w:rsid w:val="003D3E99"/>
    <w:rsid w:val="003E2CD4"/>
    <w:rsid w:val="00402A1B"/>
    <w:rsid w:val="00424038"/>
    <w:rsid w:val="0045228F"/>
    <w:rsid w:val="00454471"/>
    <w:rsid w:val="0045726B"/>
    <w:rsid w:val="0047055A"/>
    <w:rsid w:val="00470C0D"/>
    <w:rsid w:val="00480ABD"/>
    <w:rsid w:val="004818FE"/>
    <w:rsid w:val="00492429"/>
    <w:rsid w:val="004A4C2F"/>
    <w:rsid w:val="004A64D2"/>
    <w:rsid w:val="004C5609"/>
    <w:rsid w:val="004C5E9C"/>
    <w:rsid w:val="004E07A5"/>
    <w:rsid w:val="004E3711"/>
    <w:rsid w:val="004F37A6"/>
    <w:rsid w:val="00500C2B"/>
    <w:rsid w:val="00504888"/>
    <w:rsid w:val="00520D3B"/>
    <w:rsid w:val="00532C8E"/>
    <w:rsid w:val="005333C9"/>
    <w:rsid w:val="005575B0"/>
    <w:rsid w:val="00573601"/>
    <w:rsid w:val="00574488"/>
    <w:rsid w:val="00576C66"/>
    <w:rsid w:val="005900AC"/>
    <w:rsid w:val="005A4489"/>
    <w:rsid w:val="005C301C"/>
    <w:rsid w:val="005C41DA"/>
    <w:rsid w:val="005C5035"/>
    <w:rsid w:val="005F32A5"/>
    <w:rsid w:val="005F41CD"/>
    <w:rsid w:val="00605DD3"/>
    <w:rsid w:val="00606550"/>
    <w:rsid w:val="00607EE7"/>
    <w:rsid w:val="00614636"/>
    <w:rsid w:val="00635C49"/>
    <w:rsid w:val="00640260"/>
    <w:rsid w:val="00643351"/>
    <w:rsid w:val="0066119D"/>
    <w:rsid w:val="00667DCD"/>
    <w:rsid w:val="006A5AED"/>
    <w:rsid w:val="006A66F3"/>
    <w:rsid w:val="006B31BB"/>
    <w:rsid w:val="006B7CF1"/>
    <w:rsid w:val="006C51D9"/>
    <w:rsid w:val="006D70A3"/>
    <w:rsid w:val="00706305"/>
    <w:rsid w:val="00724CA7"/>
    <w:rsid w:val="00734EDE"/>
    <w:rsid w:val="00760CCF"/>
    <w:rsid w:val="007633C2"/>
    <w:rsid w:val="0078194F"/>
    <w:rsid w:val="00782E76"/>
    <w:rsid w:val="0078695C"/>
    <w:rsid w:val="00796B69"/>
    <w:rsid w:val="007C562D"/>
    <w:rsid w:val="007D012C"/>
    <w:rsid w:val="007E61DB"/>
    <w:rsid w:val="0081723D"/>
    <w:rsid w:val="00824C74"/>
    <w:rsid w:val="00875186"/>
    <w:rsid w:val="00876A86"/>
    <w:rsid w:val="008B1F06"/>
    <w:rsid w:val="008D764D"/>
    <w:rsid w:val="008E4F29"/>
    <w:rsid w:val="008F37F7"/>
    <w:rsid w:val="008F52AA"/>
    <w:rsid w:val="008F6547"/>
    <w:rsid w:val="009067D8"/>
    <w:rsid w:val="00910F0B"/>
    <w:rsid w:val="00911CB0"/>
    <w:rsid w:val="009130AA"/>
    <w:rsid w:val="00962412"/>
    <w:rsid w:val="0097166A"/>
    <w:rsid w:val="009769C9"/>
    <w:rsid w:val="009A3215"/>
    <w:rsid w:val="009A33B4"/>
    <w:rsid w:val="009C0B80"/>
    <w:rsid w:val="009C14BE"/>
    <w:rsid w:val="009E2C93"/>
    <w:rsid w:val="00A00872"/>
    <w:rsid w:val="00A3757E"/>
    <w:rsid w:val="00A5084B"/>
    <w:rsid w:val="00A75824"/>
    <w:rsid w:val="00A90C84"/>
    <w:rsid w:val="00AB4B05"/>
    <w:rsid w:val="00AC56D5"/>
    <w:rsid w:val="00AC7F2D"/>
    <w:rsid w:val="00AD584D"/>
    <w:rsid w:val="00AE4AF0"/>
    <w:rsid w:val="00AF2908"/>
    <w:rsid w:val="00B003C3"/>
    <w:rsid w:val="00B1127B"/>
    <w:rsid w:val="00B14EF0"/>
    <w:rsid w:val="00B23C01"/>
    <w:rsid w:val="00B255DC"/>
    <w:rsid w:val="00B40909"/>
    <w:rsid w:val="00B434E5"/>
    <w:rsid w:val="00B5249E"/>
    <w:rsid w:val="00B61D2B"/>
    <w:rsid w:val="00B707D0"/>
    <w:rsid w:val="00B85B1D"/>
    <w:rsid w:val="00B96ADB"/>
    <w:rsid w:val="00BA5E42"/>
    <w:rsid w:val="00BB77E3"/>
    <w:rsid w:val="00BC7BAA"/>
    <w:rsid w:val="00C101BF"/>
    <w:rsid w:val="00C246AC"/>
    <w:rsid w:val="00C26124"/>
    <w:rsid w:val="00C2678D"/>
    <w:rsid w:val="00C30192"/>
    <w:rsid w:val="00C764C5"/>
    <w:rsid w:val="00C96D58"/>
    <w:rsid w:val="00C96E57"/>
    <w:rsid w:val="00CA07A6"/>
    <w:rsid w:val="00CC1DF7"/>
    <w:rsid w:val="00CD0A0C"/>
    <w:rsid w:val="00CD54C7"/>
    <w:rsid w:val="00CE4182"/>
    <w:rsid w:val="00CF64C4"/>
    <w:rsid w:val="00D05C74"/>
    <w:rsid w:val="00D236C6"/>
    <w:rsid w:val="00D25B27"/>
    <w:rsid w:val="00D6072E"/>
    <w:rsid w:val="00DA276D"/>
    <w:rsid w:val="00DB6C0D"/>
    <w:rsid w:val="00DC2EA6"/>
    <w:rsid w:val="00DC72CC"/>
    <w:rsid w:val="00DC7E08"/>
    <w:rsid w:val="00DD5025"/>
    <w:rsid w:val="00DE2F64"/>
    <w:rsid w:val="00DE420C"/>
    <w:rsid w:val="00DF7A13"/>
    <w:rsid w:val="00E02FAA"/>
    <w:rsid w:val="00E1197E"/>
    <w:rsid w:val="00E24EDB"/>
    <w:rsid w:val="00E322E9"/>
    <w:rsid w:val="00E455C5"/>
    <w:rsid w:val="00E542A3"/>
    <w:rsid w:val="00E578EB"/>
    <w:rsid w:val="00E6087B"/>
    <w:rsid w:val="00E85EBB"/>
    <w:rsid w:val="00EA10EB"/>
    <w:rsid w:val="00EB6560"/>
    <w:rsid w:val="00EB7EC3"/>
    <w:rsid w:val="00EC7AED"/>
    <w:rsid w:val="00EE1F4D"/>
    <w:rsid w:val="00EE2ADF"/>
    <w:rsid w:val="00F133C2"/>
    <w:rsid w:val="00F21669"/>
    <w:rsid w:val="00F32384"/>
    <w:rsid w:val="00F32C49"/>
    <w:rsid w:val="00F33230"/>
    <w:rsid w:val="00F6109A"/>
    <w:rsid w:val="00F9205C"/>
    <w:rsid w:val="00F92CF7"/>
    <w:rsid w:val="00FA0151"/>
    <w:rsid w:val="00FB37F2"/>
    <w:rsid w:val="00FC0982"/>
    <w:rsid w:val="00FC1057"/>
    <w:rsid w:val="00FC7FFE"/>
    <w:rsid w:val="00FD49AF"/>
    <w:rsid w:val="00FE5FC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15F3FF12"/>
  <w15:docId w15:val="{35B1F305-A275-4B96-BB22-9D79B2F6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453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Roos, Susanne</cp:lastModifiedBy>
  <cp:revision>4</cp:revision>
  <cp:lastPrinted>2010-03-03T16:06:00Z</cp:lastPrinted>
  <dcterms:created xsi:type="dcterms:W3CDTF">2026-07-24T10:07:00Z</dcterms:created>
  <dcterms:modified xsi:type="dcterms:W3CDTF">2026-07-27T04:28:00Z</dcterms:modified>
</cp:coreProperties>
</file>