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9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977"/>
        <w:gridCol w:w="1704"/>
        <w:gridCol w:w="11"/>
      </w:tblGrid>
      <w:tr w:rsidR="001560EE" w:rsidRPr="001C55D1" w14:paraId="27E9652A" w14:textId="77777777" w:rsidTr="00A16991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1F5ED7D4" w14:textId="77777777" w:rsidR="001560EE" w:rsidRPr="00706C35" w:rsidRDefault="001560EE" w:rsidP="005841BB">
            <w:pPr>
              <w:rPr>
                <w:sz w:val="16"/>
                <w:szCs w:val="16"/>
              </w:rPr>
            </w:pPr>
          </w:p>
        </w:tc>
        <w:tc>
          <w:tcPr>
            <w:tcW w:w="4692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148AB25D" w14:textId="77777777" w:rsidR="001560EE" w:rsidRPr="001C55D1" w:rsidRDefault="001560EE" w:rsidP="005841BB"/>
        </w:tc>
      </w:tr>
      <w:tr w:rsidR="001560EE" w:rsidRPr="001C55D1" w14:paraId="682EB61B" w14:textId="77777777" w:rsidTr="00A16991">
        <w:trPr>
          <w:gridAfter w:val="1"/>
          <w:wAfter w:w="11" w:type="dxa"/>
          <w:trHeight w:val="284"/>
        </w:trPr>
        <w:tc>
          <w:tcPr>
            <w:tcW w:w="5103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DACBC2" w14:textId="77777777" w:rsidR="001560EE" w:rsidRPr="001C55D1" w:rsidRDefault="001560EE" w:rsidP="005841BB">
            <w:r>
              <w:t>Bieter</w:t>
            </w:r>
          </w:p>
        </w:tc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C7A09A" w14:textId="77777777" w:rsidR="001560EE" w:rsidRPr="001C55D1" w:rsidRDefault="001560EE" w:rsidP="005841BB">
            <w:r w:rsidRPr="001C55D1">
              <w:t>Vergabenummer</w:t>
            </w:r>
          </w:p>
        </w:tc>
        <w:tc>
          <w:tcPr>
            <w:tcW w:w="1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0690697" w14:textId="77777777" w:rsidR="001560EE" w:rsidRPr="001C55D1" w:rsidRDefault="001560EE" w:rsidP="005841BB">
            <w:r>
              <w:t>Datum</w:t>
            </w:r>
          </w:p>
        </w:tc>
      </w:tr>
      <w:tr w:rsidR="001560EE" w:rsidRPr="001C55D1" w14:paraId="36023D12" w14:textId="77777777" w:rsidTr="00A16991">
        <w:trPr>
          <w:gridAfter w:val="1"/>
          <w:wAfter w:w="11" w:type="dxa"/>
          <w:trHeight w:val="284"/>
        </w:trPr>
        <w:tc>
          <w:tcPr>
            <w:tcW w:w="5103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0D0F2F" w14:textId="77777777" w:rsidR="001560EE" w:rsidRPr="001C55D1" w:rsidRDefault="001560EE" w:rsidP="005841BB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070C7510" w14:textId="7AE450C8" w:rsidR="001560EE" w:rsidRPr="001C55D1" w:rsidRDefault="001560EE" w:rsidP="005841BB">
            <w:pPr>
              <w:jc w:val="left"/>
            </w:pPr>
            <w:r>
              <w:t>DI-ZVS</w:t>
            </w:r>
            <w:r w:rsidR="00D45B1B">
              <w:t>t</w:t>
            </w:r>
            <w:r>
              <w:t>-</w:t>
            </w:r>
            <w:r w:rsidR="00D45B1B">
              <w:t>SR</w:t>
            </w:r>
            <w:r>
              <w:t>-</w:t>
            </w:r>
            <w:r w:rsidR="00D45B1B">
              <w:t>08</w:t>
            </w:r>
            <w:r>
              <w:t>/202</w:t>
            </w:r>
            <w:r w:rsidR="00A16991">
              <w:t>6</w:t>
            </w:r>
          </w:p>
        </w:tc>
        <w:tc>
          <w:tcPr>
            <w:tcW w:w="1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03F3AB60" w14:textId="77777777" w:rsidR="001560EE" w:rsidRPr="001C55D1" w:rsidRDefault="001560EE" w:rsidP="005841BB">
            <w:pPr>
              <w:jc w:val="le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1560EE" w:rsidRPr="001C55D1" w14:paraId="22C8DB3F" w14:textId="77777777" w:rsidTr="00A16991">
        <w:trPr>
          <w:trHeight w:val="284"/>
        </w:trPr>
        <w:tc>
          <w:tcPr>
            <w:tcW w:w="5103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EDA20D" w14:textId="77777777" w:rsidR="001560EE" w:rsidRPr="001C55D1" w:rsidRDefault="001560EE" w:rsidP="005841BB">
            <w:r w:rsidRPr="001C55D1">
              <w:t>Baumaßnahme</w:t>
            </w:r>
          </w:p>
        </w:tc>
        <w:tc>
          <w:tcPr>
            <w:tcW w:w="4692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14:paraId="4D6E7D47" w14:textId="77777777" w:rsidR="001560EE" w:rsidRPr="001C55D1" w:rsidRDefault="001560EE" w:rsidP="005841BB"/>
        </w:tc>
      </w:tr>
      <w:tr w:rsidR="001560EE" w:rsidRPr="001C55D1" w14:paraId="3AE65CB0" w14:textId="77777777" w:rsidTr="00A16991">
        <w:trPr>
          <w:trHeight w:val="284"/>
        </w:trPr>
        <w:tc>
          <w:tcPr>
            <w:tcW w:w="9795" w:type="dxa"/>
            <w:gridSpan w:val="4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sdt>
            <w:sdtPr>
              <w:rPr>
                <w:b/>
              </w:rPr>
              <w:id w:val="1584877944"/>
              <w:placeholder>
                <w:docPart w:val="458868B54D1C42CAA51C526FAA468671"/>
              </w:placeholder>
            </w:sdtPr>
            <w:sdtEndPr/>
            <w:sdtContent>
              <w:p w14:paraId="0E8FBA2F" w14:textId="2F7495C0" w:rsidR="001560EE" w:rsidRPr="00336DD2" w:rsidRDefault="00D45B1B" w:rsidP="00B6510F">
                <w:pPr>
                  <w:jc w:val="left"/>
                  <w:rPr>
                    <w:b/>
                  </w:rPr>
                </w:pPr>
                <w:r>
                  <w:rPr>
                    <w:b/>
                    <w:bCs/>
                  </w:rPr>
                  <w:t>Fahrbahnmarkierungsarbeiten a</w:t>
                </w:r>
                <w:r w:rsidR="004053AB">
                  <w:rPr>
                    <w:b/>
                    <w:bCs/>
                  </w:rPr>
                  <w:t>uf</w:t>
                </w:r>
                <w:r>
                  <w:rPr>
                    <w:b/>
                    <w:bCs/>
                  </w:rPr>
                  <w:t xml:space="preserve"> diversen Kreisstraßen des Landkreises Havelland</w:t>
                </w:r>
              </w:p>
            </w:sdtContent>
          </w:sdt>
        </w:tc>
      </w:tr>
    </w:tbl>
    <w:p w14:paraId="2626260B" w14:textId="77777777" w:rsidR="002748DF" w:rsidRDefault="002748DF" w:rsidP="00046C8E"/>
    <w:p w14:paraId="208E31D0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0A19CCC9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20D3C861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D1F4CB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A8C4F3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985067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7A516D1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793CF3EB" w14:textId="77777777" w:rsidTr="000A38CB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BAF8C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E76F7E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7BAD1667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416142" w14:textId="77777777" w:rsidR="00D46B71" w:rsidRPr="00D46B71" w:rsidRDefault="000A38CB" w:rsidP="000A38CB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2" w:name="Text1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0A38CB" w:rsidRPr="00D46B71" w14:paraId="6FE83981" w14:textId="77777777" w:rsidTr="000A38CB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66817F" w14:textId="77777777" w:rsidR="000A38CB" w:rsidRPr="00D46B71" w:rsidRDefault="000A38CB" w:rsidP="000A38CB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2BA2F" w14:textId="77777777" w:rsidR="000A38CB" w:rsidRPr="00801A74" w:rsidRDefault="000A38CB" w:rsidP="000A38CB">
            <w:pPr>
              <w:rPr>
                <w:b/>
              </w:rPr>
            </w:pPr>
            <w:r w:rsidRPr="00801A74">
              <w:rPr>
                <w:b/>
              </w:rPr>
              <w:t>Lohngebundene Kosten</w:t>
            </w:r>
          </w:p>
          <w:p w14:paraId="2F2D56C5" w14:textId="77777777" w:rsidR="000A38CB" w:rsidRPr="00D46B71" w:rsidRDefault="000A38CB" w:rsidP="000A38CB">
            <w:r w:rsidRPr="00D46B71">
              <w:t>Sozialkosten</w:t>
            </w:r>
            <w:r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669828" w14:textId="77777777" w:rsidR="000A38CB" w:rsidRDefault="000A38CB" w:rsidP="000A38CB">
            <w:pPr>
              <w:jc w:val="center"/>
            </w:pPr>
            <w:r w:rsidRPr="002B0F9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B0F90">
              <w:instrText xml:space="preserve"> FORMTEXT </w:instrText>
            </w:r>
            <w:r w:rsidRPr="002B0F90">
              <w:fldChar w:fldCharType="separate"/>
            </w:r>
            <w:r w:rsidRPr="002B0F90">
              <w:rPr>
                <w:noProof/>
              </w:rPr>
              <w:t> </w:t>
            </w:r>
            <w:r w:rsidRPr="002B0F90">
              <w:rPr>
                <w:noProof/>
              </w:rPr>
              <w:t> </w:t>
            </w:r>
            <w:r w:rsidRPr="002B0F90">
              <w:rPr>
                <w:noProof/>
              </w:rPr>
              <w:t> </w:t>
            </w:r>
            <w:r w:rsidRPr="002B0F90">
              <w:rPr>
                <w:noProof/>
              </w:rPr>
              <w:t> </w:t>
            </w:r>
            <w:r w:rsidRPr="002B0F90">
              <w:rPr>
                <w:noProof/>
              </w:rPr>
              <w:t> </w:t>
            </w:r>
            <w:r w:rsidRPr="002B0F90">
              <w:fldChar w:fldCharType="end"/>
            </w:r>
          </w:p>
        </w:tc>
      </w:tr>
      <w:tr w:rsidR="000A38CB" w:rsidRPr="00D46B71" w14:paraId="6964ACCA" w14:textId="77777777" w:rsidTr="000A38CB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F2F72F" w14:textId="77777777" w:rsidR="000A38CB" w:rsidRPr="00D46B71" w:rsidRDefault="000A38CB" w:rsidP="000A38CB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01A084" w14:textId="77777777" w:rsidR="000A38CB" w:rsidRPr="00D46B71" w:rsidRDefault="000A38CB" w:rsidP="000A38CB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5777A4A5" w14:textId="77777777" w:rsidR="000A38CB" w:rsidRPr="00D46B71" w:rsidRDefault="000A38CB" w:rsidP="000A38CB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vAlign w:val="center"/>
          </w:tcPr>
          <w:p w14:paraId="23F42CBA" w14:textId="77777777" w:rsidR="000A38CB" w:rsidRDefault="000A38CB" w:rsidP="000A38CB">
            <w:pPr>
              <w:jc w:val="center"/>
            </w:pPr>
            <w:r w:rsidRPr="002B0F9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B0F90">
              <w:instrText xml:space="preserve"> FORMTEXT </w:instrText>
            </w:r>
            <w:r w:rsidRPr="002B0F90">
              <w:fldChar w:fldCharType="separate"/>
            </w:r>
            <w:r w:rsidRPr="002B0F90">
              <w:rPr>
                <w:noProof/>
              </w:rPr>
              <w:t> </w:t>
            </w:r>
            <w:r w:rsidRPr="002B0F90">
              <w:rPr>
                <w:noProof/>
              </w:rPr>
              <w:t> </w:t>
            </w:r>
            <w:r w:rsidRPr="002B0F90">
              <w:rPr>
                <w:noProof/>
              </w:rPr>
              <w:t> </w:t>
            </w:r>
            <w:r w:rsidRPr="002B0F90">
              <w:rPr>
                <w:noProof/>
              </w:rPr>
              <w:t> </w:t>
            </w:r>
            <w:r w:rsidRPr="002B0F90">
              <w:rPr>
                <w:noProof/>
              </w:rPr>
              <w:t> </w:t>
            </w:r>
            <w:r w:rsidRPr="002B0F90">
              <w:fldChar w:fldCharType="end"/>
            </w:r>
          </w:p>
        </w:tc>
      </w:tr>
      <w:tr w:rsidR="000A38CB" w:rsidRPr="00D46B71" w14:paraId="553EF4F8" w14:textId="77777777" w:rsidTr="000A38CB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45BDB0" w14:textId="77777777" w:rsidR="000A38CB" w:rsidRPr="00D46B71" w:rsidRDefault="000A38CB" w:rsidP="000A38CB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4C8AEFE3" w14:textId="77777777" w:rsidR="000A38CB" w:rsidRPr="00D46B71" w:rsidRDefault="000A38CB" w:rsidP="000A38CB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921C756" w14:textId="77777777" w:rsidR="000A38CB" w:rsidRPr="00D46B71" w:rsidRDefault="000A38CB" w:rsidP="000A38CB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FE8E8FC" w14:textId="77777777" w:rsidR="000A38CB" w:rsidRPr="000A38CB" w:rsidRDefault="000A38CB" w:rsidP="000A38CB">
            <w:pPr>
              <w:jc w:val="center"/>
              <w:rPr>
                <w:b/>
              </w:rPr>
            </w:pPr>
            <w:r w:rsidRPr="000A38CB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38CB">
              <w:rPr>
                <w:b/>
              </w:rPr>
              <w:instrText xml:space="preserve"> FORMTEXT </w:instrText>
            </w:r>
            <w:r w:rsidRPr="000A38CB">
              <w:rPr>
                <w:b/>
              </w:rPr>
            </w:r>
            <w:r w:rsidRPr="000A38CB">
              <w:rPr>
                <w:b/>
              </w:rPr>
              <w:fldChar w:fldCharType="separate"/>
            </w:r>
            <w:r w:rsidRPr="000A38CB">
              <w:rPr>
                <w:b/>
                <w:noProof/>
              </w:rPr>
              <w:t> </w:t>
            </w:r>
            <w:r w:rsidRPr="000A38CB">
              <w:rPr>
                <w:b/>
                <w:noProof/>
              </w:rPr>
              <w:t> </w:t>
            </w:r>
            <w:r w:rsidRPr="000A38CB">
              <w:rPr>
                <w:b/>
                <w:noProof/>
              </w:rPr>
              <w:t> </w:t>
            </w:r>
            <w:r w:rsidRPr="000A38CB">
              <w:rPr>
                <w:b/>
                <w:noProof/>
              </w:rPr>
              <w:t> </w:t>
            </w:r>
            <w:r w:rsidRPr="000A38CB">
              <w:rPr>
                <w:b/>
                <w:noProof/>
              </w:rPr>
              <w:t> </w:t>
            </w:r>
            <w:r w:rsidRPr="000A38CB">
              <w:rPr>
                <w:b/>
              </w:rPr>
              <w:fldChar w:fldCharType="end"/>
            </w:r>
          </w:p>
        </w:tc>
      </w:tr>
    </w:tbl>
    <w:p w14:paraId="6B48BDCF" w14:textId="77777777" w:rsidR="00D46B71" w:rsidRDefault="00D46B71" w:rsidP="00046C8E"/>
    <w:p w14:paraId="60A6A7BB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747DA2BF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11BAC0BF" w14:textId="77777777" w:rsidTr="000A38CB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D9763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990D7F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79A7A217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024E35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7F18D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vAlign w:val="center"/>
          </w:tcPr>
          <w:p w14:paraId="54E9359E" w14:textId="77777777" w:rsidR="00D46B71" w:rsidRPr="000A38CB" w:rsidRDefault="000A38CB" w:rsidP="000A38CB">
            <w:pPr>
              <w:jc w:val="center"/>
            </w:pPr>
            <w:r w:rsidRPr="000A38C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38CB">
              <w:instrText xml:space="preserve"> FORMTEXT </w:instrText>
            </w:r>
            <w:r w:rsidRPr="000A38CB">
              <w:fldChar w:fldCharType="separate"/>
            </w:r>
            <w:r w:rsidRPr="000A38CB">
              <w:rPr>
                <w:noProof/>
              </w:rPr>
              <w:t> </w:t>
            </w:r>
            <w:r w:rsidRPr="000A38CB">
              <w:rPr>
                <w:noProof/>
              </w:rPr>
              <w:t> </w:t>
            </w:r>
            <w:r w:rsidRPr="000A38CB">
              <w:rPr>
                <w:noProof/>
              </w:rPr>
              <w:t> </w:t>
            </w:r>
            <w:r w:rsidRPr="000A38CB">
              <w:rPr>
                <w:noProof/>
              </w:rPr>
              <w:t> </w:t>
            </w:r>
            <w:r w:rsidRPr="000A38CB">
              <w:rPr>
                <w:noProof/>
              </w:rPr>
              <w:t> </w:t>
            </w:r>
            <w:r w:rsidRPr="000A38CB">
              <w:fldChar w:fldCharType="end"/>
            </w:r>
          </w:p>
        </w:tc>
      </w:tr>
      <w:tr w:rsidR="00D46B71" w:rsidRPr="00D46B71" w14:paraId="40D7FED5" w14:textId="77777777" w:rsidTr="000A38CB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812AC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A5270B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37BA7884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7AE329A" w14:textId="77777777" w:rsidR="00D46B71" w:rsidRPr="000A38CB" w:rsidRDefault="000A38CB" w:rsidP="000A38CB">
            <w:pPr>
              <w:jc w:val="center"/>
              <w:rPr>
                <w:b/>
              </w:rPr>
            </w:pPr>
            <w:r w:rsidRPr="000A38CB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38CB">
              <w:rPr>
                <w:b/>
              </w:rPr>
              <w:instrText xml:space="preserve"> FORMTEXT </w:instrText>
            </w:r>
            <w:r w:rsidRPr="000A38CB">
              <w:rPr>
                <w:b/>
              </w:rPr>
            </w:r>
            <w:r w:rsidRPr="000A38CB">
              <w:rPr>
                <w:b/>
              </w:rPr>
              <w:fldChar w:fldCharType="separate"/>
            </w:r>
            <w:r w:rsidRPr="000A38CB">
              <w:rPr>
                <w:b/>
                <w:noProof/>
              </w:rPr>
              <w:t> </w:t>
            </w:r>
            <w:r w:rsidRPr="000A38CB">
              <w:rPr>
                <w:b/>
                <w:noProof/>
              </w:rPr>
              <w:t> </w:t>
            </w:r>
            <w:r w:rsidRPr="000A38CB">
              <w:rPr>
                <w:b/>
                <w:noProof/>
              </w:rPr>
              <w:t> </w:t>
            </w:r>
            <w:r w:rsidRPr="000A38CB">
              <w:rPr>
                <w:b/>
                <w:noProof/>
              </w:rPr>
              <w:t> </w:t>
            </w:r>
            <w:r w:rsidRPr="000A38CB">
              <w:rPr>
                <w:b/>
                <w:noProof/>
              </w:rPr>
              <w:t> </w:t>
            </w:r>
            <w:r w:rsidRPr="000A38CB">
              <w:rPr>
                <w:b/>
              </w:rPr>
              <w:fldChar w:fldCharType="end"/>
            </w:r>
          </w:p>
        </w:tc>
      </w:tr>
    </w:tbl>
    <w:p w14:paraId="395816C2" w14:textId="77777777" w:rsidR="00D46B71" w:rsidRDefault="00D46B71" w:rsidP="00046C8E"/>
    <w:p w14:paraId="036DE11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29616702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D7A8E3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972EC" w14:textId="77777777" w:rsidR="00D46B71" w:rsidRPr="007F5B98" w:rsidRDefault="000A38CB" w:rsidP="000A38CB">
            <w:pPr>
              <w:spacing w:before="120"/>
              <w:rPr>
                <w:rFonts w:cs="Arial"/>
                <w:szCs w:val="19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1AFB772" w14:textId="77777777" w:rsidR="00D46B71" w:rsidRDefault="00D46B71" w:rsidP="00046C8E"/>
    <w:p w14:paraId="4D1D3880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65FF3EDA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50D672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1E3B6684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67D88887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8FA942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013B38E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4EDC186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6CA08AF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743F5325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1B226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04019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1CBDE9D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CC03A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57F6B2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0E0A8537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3C659C5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12A9C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AB83DE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92AAE4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456D26B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77358E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F25892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2579716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4A55AB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1696AA47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2D0F20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857719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0DAD36C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491B150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2F01C7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983E653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4C1E81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2EC9A3E6" wp14:editId="08A17CEF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162A2B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3B09E9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821B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31221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68F5E5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7850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AD4D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31476C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27AD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29C6E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5AC10FD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89AF9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C21A00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103F4A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CE27B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D5E73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42ED526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1EBBC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161C8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1450539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36959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600D5C9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7BA5DDD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3CDB9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149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7CD0382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B3FE7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3668D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01609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83531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33171E3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18EF751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6C651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6E62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F2BF38D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0C589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AF3B7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8967A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7A5A2B3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7038A3A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47EA892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0B9C1D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684A1F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542B69C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2085AD0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34B555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3C167B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583DF8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F23399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3565909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E915041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FF03E41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36429027" wp14:editId="32A0EBE7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EC2AF0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Mep3s10AgAAtwQAAA4AAAAAAAAA&#10;AAAAAAAALgIAAGRycy9lMm9Eb2MueG1sUEsBAi0AFAAGAAgAAAAhAIZdIH7cAAAACQEAAA8AAAAA&#10;AAAAAAAAAAAAzgQAAGRycy9kb3ducmV2LnhtbFBLBQYAAAAABAAEAPMAAADX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648EA2B1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C0A53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40DADC1F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4F04423B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6DBAC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A3735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8C5447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89FDCF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86DE8C" wp14:editId="6B1494B2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A0A58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02A3DA9F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3B56A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77D96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DCEA2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0F1BC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A889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65663C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06C141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9969D4" wp14:editId="0B7D928E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142BF1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30BD0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CF601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A57FC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24156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A52E31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3F25E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9D1F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C887C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0DAD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B6366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27104D3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DECDF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91143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C1496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2938C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73EDA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20E8B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D2DCC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6BCA9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4864C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4E7F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7D681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BD82DFE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302E01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05C9BF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07381E4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694C4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9F316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0596B8E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EF6BE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0B676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5A8A457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62AE968B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410A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38F500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681BC3D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C34DA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258991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ED247F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20613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Mio € : </w:t>
            </w:r>
          </w:p>
          <w:p w14:paraId="293D7C0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CCE4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D578A1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5F0F6C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BF635B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F777AF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Mio € : </w:t>
            </w:r>
          </w:p>
          <w:p w14:paraId="45B4D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661164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5A13EC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72F4D4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7545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AC05C5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6620D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805F2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FCC27D3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B4437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8CAEDA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1CC8D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55102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CC795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20901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446BF1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EDCF1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72FB88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37EDD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D227E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50F78C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3585D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55B28C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615E7421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AC875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D09820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68F22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6C1E4C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427CEC3E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99FEF6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D70F9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C3B5326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7FD3B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E9575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C7776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0421C76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F1B84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36E2E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AC1F8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5F7458A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4AD15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4D641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05F21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7B25427B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55079B11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78DA5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5D7B92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5A77D0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2B3566F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6FFAFB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D4C49A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87113A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ACAA46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330D0EDB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15373A84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A04D63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569C15C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3CFBC2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16AB1E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50E39D49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2CCA6C2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0261AED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4715EA48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6B6C0F53" wp14:editId="2B94D6C5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FFF86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8000189" wp14:editId="0347A091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EEC05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46E60" w14:textId="77777777" w:rsidR="000975DB" w:rsidRDefault="000975DB">
      <w:r>
        <w:separator/>
      </w:r>
    </w:p>
    <w:p w14:paraId="251B37A9" w14:textId="77777777" w:rsidR="000975DB" w:rsidRDefault="000975DB"/>
    <w:p w14:paraId="20331F9E" w14:textId="77777777" w:rsidR="000975DB" w:rsidRDefault="000975DB"/>
    <w:p w14:paraId="6450C657" w14:textId="77777777" w:rsidR="000975DB" w:rsidRDefault="000975DB"/>
    <w:p w14:paraId="09D5DE90" w14:textId="77777777" w:rsidR="000975DB" w:rsidRDefault="000975DB"/>
    <w:p w14:paraId="6CC7DD74" w14:textId="77777777" w:rsidR="000975DB" w:rsidRDefault="000975DB"/>
  </w:endnote>
  <w:endnote w:type="continuationSeparator" w:id="0">
    <w:p w14:paraId="4D1C364F" w14:textId="77777777" w:rsidR="000975DB" w:rsidRDefault="000975DB">
      <w:r>
        <w:continuationSeparator/>
      </w:r>
    </w:p>
    <w:p w14:paraId="4E5C6458" w14:textId="77777777" w:rsidR="000975DB" w:rsidRDefault="000975DB"/>
    <w:p w14:paraId="4982502C" w14:textId="77777777" w:rsidR="000975DB" w:rsidRDefault="000975DB"/>
    <w:p w14:paraId="274A7769" w14:textId="77777777" w:rsidR="000975DB" w:rsidRDefault="000975DB"/>
    <w:p w14:paraId="6ED3BF4C" w14:textId="77777777" w:rsidR="000975DB" w:rsidRDefault="000975DB"/>
    <w:p w14:paraId="4C5EC3BD" w14:textId="77777777" w:rsidR="000975DB" w:rsidRDefault="000975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242C6621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638FC865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1E07ABE0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456D706" wp14:editId="4283F625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27597A68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2EB9ACF1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6510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6510F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656CBE4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A8334" w14:textId="77777777" w:rsidR="000975DB" w:rsidRDefault="000975DB">
      <w:r>
        <w:separator/>
      </w:r>
    </w:p>
    <w:p w14:paraId="33884A6B" w14:textId="77777777" w:rsidR="000975DB" w:rsidRDefault="000975DB"/>
    <w:p w14:paraId="0E9BAD43" w14:textId="77777777" w:rsidR="000975DB" w:rsidRDefault="000975DB"/>
    <w:p w14:paraId="05529446" w14:textId="77777777" w:rsidR="000975DB" w:rsidRDefault="000975DB"/>
  </w:footnote>
  <w:footnote w:type="continuationSeparator" w:id="0">
    <w:p w14:paraId="729A33B0" w14:textId="77777777" w:rsidR="000975DB" w:rsidRDefault="000975DB">
      <w:r>
        <w:continuationSeparator/>
      </w:r>
    </w:p>
    <w:p w14:paraId="20BDCECA" w14:textId="77777777" w:rsidR="000975DB" w:rsidRDefault="000975DB"/>
    <w:p w14:paraId="2CB2EBEF" w14:textId="77777777" w:rsidR="000975DB" w:rsidRDefault="000975DB"/>
    <w:p w14:paraId="6711ED6A" w14:textId="77777777" w:rsidR="000975DB" w:rsidRDefault="000975DB"/>
    <w:p w14:paraId="35CDE130" w14:textId="77777777" w:rsidR="000975DB" w:rsidRDefault="000975DB"/>
    <w:p w14:paraId="3644B492" w14:textId="77777777" w:rsidR="000975DB" w:rsidRDefault="000975DB"/>
  </w:footnote>
  <w:footnote w:id="1">
    <w:p w14:paraId="5B86B1BF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5006A" w14:textId="77777777" w:rsidR="007D6F38" w:rsidRDefault="007D6F38"/>
  <w:p w14:paraId="521D9921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BC69C" w14:textId="77777777" w:rsidR="007D6F38" w:rsidRDefault="007D6F38" w:rsidP="00046C8E">
    <w:pPr>
      <w:pStyle w:val="Kopfzeile"/>
    </w:pPr>
    <w:r>
      <w:t>222</w:t>
    </w:r>
  </w:p>
  <w:p w14:paraId="08DEFE41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4220961">
    <w:abstractNumId w:val="1"/>
  </w:num>
  <w:num w:numId="2" w16cid:durableId="567806377">
    <w:abstractNumId w:val="5"/>
  </w:num>
  <w:num w:numId="3" w16cid:durableId="295378595">
    <w:abstractNumId w:val="7"/>
  </w:num>
  <w:num w:numId="4" w16cid:durableId="456949308">
    <w:abstractNumId w:val="16"/>
  </w:num>
  <w:num w:numId="5" w16cid:durableId="2088571434">
    <w:abstractNumId w:val="9"/>
  </w:num>
  <w:num w:numId="6" w16cid:durableId="1967197005">
    <w:abstractNumId w:val="3"/>
  </w:num>
  <w:num w:numId="7" w16cid:durableId="2088071297">
    <w:abstractNumId w:val="12"/>
  </w:num>
  <w:num w:numId="8" w16cid:durableId="1261529239">
    <w:abstractNumId w:val="8"/>
  </w:num>
  <w:num w:numId="9" w16cid:durableId="1327170785">
    <w:abstractNumId w:val="15"/>
  </w:num>
  <w:num w:numId="10" w16cid:durableId="1753506807">
    <w:abstractNumId w:val="4"/>
  </w:num>
  <w:num w:numId="11" w16cid:durableId="1694456598">
    <w:abstractNumId w:val="11"/>
  </w:num>
  <w:num w:numId="12" w16cid:durableId="1120875408">
    <w:abstractNumId w:val="11"/>
  </w:num>
  <w:num w:numId="13" w16cid:durableId="1743406301">
    <w:abstractNumId w:val="11"/>
  </w:num>
  <w:num w:numId="14" w16cid:durableId="1698391674">
    <w:abstractNumId w:val="11"/>
  </w:num>
  <w:num w:numId="15" w16cid:durableId="1968972345">
    <w:abstractNumId w:val="11"/>
  </w:num>
  <w:num w:numId="16" w16cid:durableId="41448305">
    <w:abstractNumId w:val="2"/>
  </w:num>
  <w:num w:numId="17" w16cid:durableId="1071001219">
    <w:abstractNumId w:val="2"/>
  </w:num>
  <w:num w:numId="18" w16cid:durableId="648171921">
    <w:abstractNumId w:val="14"/>
  </w:num>
  <w:num w:numId="19" w16cid:durableId="1420907833">
    <w:abstractNumId w:val="13"/>
  </w:num>
  <w:num w:numId="20" w16cid:durableId="283191518">
    <w:abstractNumId w:val="10"/>
  </w:num>
  <w:num w:numId="21" w16cid:durableId="1471047794">
    <w:abstractNumId w:val="6"/>
  </w:num>
  <w:num w:numId="22" w16cid:durableId="1351030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/0t2KPIg9ij6s/Av2hV5bOXm9wp3IK/+KKiZ43XF/wp34PjbsUcQpX9QVvYvmzh4829AogTk3cZNVyO5snQ3g==" w:salt="/8oaeuPxKfH69tJ6WbmUPQ=="/>
  <w:defaultTabStop w:val="709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38CB"/>
    <w:rsid w:val="000A42AA"/>
    <w:rsid w:val="000A684F"/>
    <w:rsid w:val="000D483D"/>
    <w:rsid w:val="000E27CA"/>
    <w:rsid w:val="0010121A"/>
    <w:rsid w:val="001028D9"/>
    <w:rsid w:val="00106076"/>
    <w:rsid w:val="00127C79"/>
    <w:rsid w:val="001426F7"/>
    <w:rsid w:val="001560EE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3542"/>
    <w:rsid w:val="002748DF"/>
    <w:rsid w:val="002C0F7B"/>
    <w:rsid w:val="002C403D"/>
    <w:rsid w:val="002C55D1"/>
    <w:rsid w:val="002E4302"/>
    <w:rsid w:val="002E5D8E"/>
    <w:rsid w:val="002F4952"/>
    <w:rsid w:val="0032077E"/>
    <w:rsid w:val="00327698"/>
    <w:rsid w:val="00343E94"/>
    <w:rsid w:val="00344C82"/>
    <w:rsid w:val="003552CC"/>
    <w:rsid w:val="00355C7F"/>
    <w:rsid w:val="00375050"/>
    <w:rsid w:val="003845F5"/>
    <w:rsid w:val="00395573"/>
    <w:rsid w:val="00395FEC"/>
    <w:rsid w:val="003A36E9"/>
    <w:rsid w:val="003C79EA"/>
    <w:rsid w:val="003D3485"/>
    <w:rsid w:val="003D3E99"/>
    <w:rsid w:val="003E2CD4"/>
    <w:rsid w:val="00402A1B"/>
    <w:rsid w:val="004053AB"/>
    <w:rsid w:val="00415AE2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E4D2A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1EE0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B54EC"/>
    <w:rsid w:val="007D6F38"/>
    <w:rsid w:val="007E61DB"/>
    <w:rsid w:val="0080065F"/>
    <w:rsid w:val="00801A74"/>
    <w:rsid w:val="008135CC"/>
    <w:rsid w:val="0081723D"/>
    <w:rsid w:val="00824711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9F1002"/>
    <w:rsid w:val="00A00872"/>
    <w:rsid w:val="00A02D0F"/>
    <w:rsid w:val="00A142AD"/>
    <w:rsid w:val="00A16991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18AA"/>
    <w:rsid w:val="00B23C01"/>
    <w:rsid w:val="00B40909"/>
    <w:rsid w:val="00B434E5"/>
    <w:rsid w:val="00B438EF"/>
    <w:rsid w:val="00B44C7B"/>
    <w:rsid w:val="00B60D4D"/>
    <w:rsid w:val="00B61D2B"/>
    <w:rsid w:val="00B6510F"/>
    <w:rsid w:val="00B8084A"/>
    <w:rsid w:val="00B96ADB"/>
    <w:rsid w:val="00BA5E42"/>
    <w:rsid w:val="00BC6F76"/>
    <w:rsid w:val="00BD7A97"/>
    <w:rsid w:val="00BF2190"/>
    <w:rsid w:val="00BF2386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C56CE"/>
    <w:rsid w:val="00CD54C7"/>
    <w:rsid w:val="00CF2882"/>
    <w:rsid w:val="00CF64C4"/>
    <w:rsid w:val="00D05C74"/>
    <w:rsid w:val="00D45B1B"/>
    <w:rsid w:val="00D46B71"/>
    <w:rsid w:val="00D6072E"/>
    <w:rsid w:val="00D858EC"/>
    <w:rsid w:val="00D952EA"/>
    <w:rsid w:val="00DA276D"/>
    <w:rsid w:val="00DB6C0D"/>
    <w:rsid w:val="00DC24B2"/>
    <w:rsid w:val="00DC2EA6"/>
    <w:rsid w:val="00DC7E08"/>
    <w:rsid w:val="00DD5025"/>
    <w:rsid w:val="00DD5626"/>
    <w:rsid w:val="00DE2F64"/>
    <w:rsid w:val="00DE420C"/>
    <w:rsid w:val="00DF2BE1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3652"/>
    <w:rsid w:val="00F15903"/>
    <w:rsid w:val="00F21669"/>
    <w:rsid w:val="00F32C49"/>
    <w:rsid w:val="00F45777"/>
    <w:rsid w:val="00F71B62"/>
    <w:rsid w:val="00F726A8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20F4"/>
    <w:rsid w:val="00FE526B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38F5FC8F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58868B54D1C42CAA51C526FAA4686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F3D5C6-A8F7-411B-AFBF-9D007E367A45}"/>
      </w:docPartPr>
      <w:docPartBody>
        <w:p w:rsidR="007464EB" w:rsidRDefault="009A0117" w:rsidP="009A0117">
          <w:pPr>
            <w:pStyle w:val="458868B54D1C42CAA51C526FAA468671"/>
          </w:pPr>
          <w:r w:rsidRPr="005628F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117"/>
    <w:rsid w:val="00671EE0"/>
    <w:rsid w:val="007464EB"/>
    <w:rsid w:val="008135CC"/>
    <w:rsid w:val="009A0117"/>
    <w:rsid w:val="00BF2386"/>
    <w:rsid w:val="00DD5626"/>
    <w:rsid w:val="00FE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A0117"/>
    <w:rPr>
      <w:color w:val="808080"/>
    </w:rPr>
  </w:style>
  <w:style w:type="paragraph" w:customStyle="1" w:styleId="458868B54D1C42CAA51C526FAA468671">
    <w:name w:val="458868B54D1C42CAA51C526FAA468671"/>
    <w:rsid w:val="009A01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329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Roos, Susanne</cp:lastModifiedBy>
  <cp:revision>4</cp:revision>
  <cp:lastPrinted>2010-03-03T17:05:00Z</cp:lastPrinted>
  <dcterms:created xsi:type="dcterms:W3CDTF">2026-07-24T10:05:00Z</dcterms:created>
  <dcterms:modified xsi:type="dcterms:W3CDTF">2026-07-27T04:27:00Z</dcterms:modified>
</cp:coreProperties>
</file>