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4A68BB2E" w:rsidR="000447DA" w:rsidRPr="001C55D1" w:rsidRDefault="00ED69E5" w:rsidP="007F619C">
            <w:pPr>
              <w:jc w:val="left"/>
            </w:pPr>
            <w:r>
              <w:t>ÖA 1</w:t>
            </w:r>
            <w:r w:rsidR="00207C46">
              <w:t>2</w:t>
            </w:r>
            <w:r w:rsidR="00314E44">
              <w:t>7</w:t>
            </w:r>
            <w:r>
              <w:t>-2026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BB6426" w14:textId="77777777" w:rsidR="005F3C21" w:rsidRDefault="00ED69E5" w:rsidP="00A052CE">
            <w:r>
              <w:t>Stadt Cottbus - Standortentwicklung Grundschule und Hort Dissenchen</w:t>
            </w:r>
            <w:r w:rsidR="005F3C21">
              <w:t xml:space="preserve">, Dissenchener Schulstraße 1, </w:t>
            </w:r>
          </w:p>
          <w:p w14:paraId="0C9D280A" w14:textId="24C445ED" w:rsidR="008C46FE" w:rsidRPr="001C55D1" w:rsidRDefault="005F3C21" w:rsidP="00A052CE">
            <w:r>
              <w:t>03052 Cottbus</w:t>
            </w:r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1E37AC2D" w:rsidR="008C46FE" w:rsidRPr="001C55D1" w:rsidRDefault="00314E44" w:rsidP="00A052CE">
            <w:r w:rsidRPr="00314E44">
              <w:t>Los 04 Tischlerarbeiten Fenster</w:t>
            </w:r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49F0"/>
    <w:rsid w:val="00106076"/>
    <w:rsid w:val="00127C79"/>
    <w:rsid w:val="001426F7"/>
    <w:rsid w:val="001546BF"/>
    <w:rsid w:val="00176438"/>
    <w:rsid w:val="00184C4B"/>
    <w:rsid w:val="00192694"/>
    <w:rsid w:val="001A3A8B"/>
    <w:rsid w:val="001A6205"/>
    <w:rsid w:val="001B705C"/>
    <w:rsid w:val="001C3E5C"/>
    <w:rsid w:val="001C509D"/>
    <w:rsid w:val="001C642B"/>
    <w:rsid w:val="001E0C92"/>
    <w:rsid w:val="001E4FDB"/>
    <w:rsid w:val="001F47CC"/>
    <w:rsid w:val="002001C9"/>
    <w:rsid w:val="00207C46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14E44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3C21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BE2ED2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1193C"/>
    <w:rsid w:val="00D34B9E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190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Preisermittlung - Zuschlagskalkualtion</dc:title>
  <dc:subject>Preisermittlung - Zuschlagskalkulation</dc:subject>
  <dc:creator>Dorothea Fenner</dc:creator>
  <cp:lastModifiedBy>Steiniger, Judith</cp:lastModifiedBy>
  <cp:revision>4</cp:revision>
  <cp:lastPrinted>2010-03-03T17:04:00Z</cp:lastPrinted>
  <dcterms:created xsi:type="dcterms:W3CDTF">2026-07-13T12:04:00Z</dcterms:created>
  <dcterms:modified xsi:type="dcterms:W3CDTF">2026-07-14T09:15:00Z</dcterms:modified>
</cp:coreProperties>
</file>