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154-2026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447EEA8E" w:rsidR="00344C82" w:rsidRPr="001C55D1" w:rsidRDefault="00985993" w:rsidP="00DD21DE">
            <w:r>
              <w:t xml:space="preserve">Stadt Cottbus - </w:t>
            </w:r>
            <w:proofErr w:type="spellStart"/>
            <w:r>
              <w:t>Schmellwitzer</w:t>
            </w:r>
            <w:proofErr w:type="spellEnd"/>
            <w:r>
              <w:t xml:space="preserve"> Turnhalle Nord</w:t>
            </w:r>
            <w:r w:rsidR="000D0355">
              <w:t>, Gotthold-</w:t>
            </w:r>
            <w:proofErr w:type="spellStart"/>
            <w:r w:rsidR="000D0355">
              <w:t>Schwela</w:t>
            </w:r>
            <w:proofErr w:type="spellEnd"/>
            <w:r w:rsidR="000D0355">
              <w:t>-Straße 20A, 03044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Metallbau-/Glasarbeiten - Erneuerung Fensterband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FAF10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C8FBE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CFAB9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DC72F4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69672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8E726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0355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86F42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4698C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2</cp:revision>
  <cp:lastPrinted>2010-03-03T17:05:00Z</cp:lastPrinted>
  <dcterms:created xsi:type="dcterms:W3CDTF">2026-07-06T08:24:00Z</dcterms:created>
  <dcterms:modified xsi:type="dcterms:W3CDTF">2026-07-06T08:24:00Z</dcterms:modified>
</cp:coreProperties>
</file>