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t>ÖA 142-2026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376DBBF0" w:rsidR="008C46FE" w:rsidRPr="001C55D1" w:rsidRDefault="00ED69E5" w:rsidP="00A052CE">
            <w:r>
              <w:t xml:space="preserve">Zweiter baulicher Rettungsweg am Sozialamt 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47152914" w:rsidR="008C46FE" w:rsidRPr="001C55D1" w:rsidRDefault="00551C12" w:rsidP="00A052CE">
            <w:r>
              <w:t>Los 017 Stahlbauarbeiten</w:t>
            </w:r>
            <w:r>
              <w:t xml:space="preserve"> </w:t>
            </w:r>
            <w:r w:rsidR="00ED69E5">
              <w:t>Außentreppe, Stahlbau - Funktionalleistung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1C12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6635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75EAB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230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Kochan, Katharina</cp:lastModifiedBy>
  <cp:revision>14</cp:revision>
  <cp:lastPrinted>2010-03-03T17:04:00Z</cp:lastPrinted>
  <dcterms:created xsi:type="dcterms:W3CDTF">2016-06-22T08:35:00Z</dcterms:created>
  <dcterms:modified xsi:type="dcterms:W3CDTF">2026-07-03T07:17:00Z</dcterms:modified>
</cp:coreProperties>
</file>