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150-2026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6ED6396E" w:rsidR="00344C82" w:rsidRPr="001C55D1" w:rsidRDefault="00985993" w:rsidP="00DD21DE">
            <w:r>
              <w:t xml:space="preserve">Stadt Cottbus - Informationszentrum Europäischer Parkverbund (IZEP); BBPL0300103 - Kultura bez </w:t>
            </w:r>
            <w:proofErr w:type="spellStart"/>
            <w:r>
              <w:t>barier</w:t>
            </w:r>
            <w:proofErr w:type="spellEnd"/>
            <w:r w:rsidR="0052708E">
              <w:t xml:space="preserve">, </w:t>
            </w:r>
            <w:proofErr w:type="spellStart"/>
            <w:r w:rsidR="0052708E">
              <w:t>Kiekebuscher</w:t>
            </w:r>
            <w:proofErr w:type="spellEnd"/>
            <w:r w:rsidR="0052708E">
              <w:t xml:space="preserve"> Straße 5, 03042 Cottbus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>Los 00: Baustrom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1FC57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AA0F6D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29B60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3AECE1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9A236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D1153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2708E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1731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44EC4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Steiniger, Judith</cp:lastModifiedBy>
  <cp:revision>2</cp:revision>
  <cp:lastPrinted>2010-03-03T17:05:00Z</cp:lastPrinted>
  <dcterms:created xsi:type="dcterms:W3CDTF">2026-07-16T12:29:00Z</dcterms:created>
  <dcterms:modified xsi:type="dcterms:W3CDTF">2026-07-16T12:29:00Z</dcterms:modified>
</cp:coreProperties>
</file>