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RB-E-3002424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Polizei Brandenburg, PV-Anlagen, Fassadengerüst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assadengerüst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