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BRB-E-30024247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Polizei Brandenburg, PV-Anlagen, Fassadengerüst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Fassadengerüst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