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C96CC" w14:textId="77777777" w:rsidR="003D6EB1" w:rsidRDefault="00215E0A" w:rsidP="005D713B">
      <w:pPr>
        <w:jc w:val="right"/>
        <w:rPr>
          <w:rFonts w:ascii="Arial Narrow" w:hAnsi="Arial Narrow"/>
          <w:sz w:val="24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1B88B9" wp14:editId="5F5922C2">
                <wp:simplePos x="0" y="0"/>
                <wp:positionH relativeFrom="column">
                  <wp:posOffset>1974698</wp:posOffset>
                </wp:positionH>
                <wp:positionV relativeFrom="paragraph">
                  <wp:posOffset>-152400</wp:posOffset>
                </wp:positionV>
                <wp:extent cx="0" cy="54000"/>
                <wp:effectExtent l="0" t="0" r="19050" b="22225"/>
                <wp:wrapNone/>
                <wp:docPr id="25" name="Gerade Verbindung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00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EB2A1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71D734" id="Gerade Verbindung 2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5pt,-12pt" to="155.5pt,-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" strokecolor="#eb2a1b"/>
            </w:pict>
          </mc:Fallback>
        </mc:AlternateContent>
      </w:r>
      <w:r w:rsidR="00AD588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97488F" wp14:editId="3BC79F38">
                <wp:simplePos x="0" y="0"/>
                <wp:positionH relativeFrom="column">
                  <wp:posOffset>4652010</wp:posOffset>
                </wp:positionH>
                <wp:positionV relativeFrom="paragraph">
                  <wp:posOffset>-1924050</wp:posOffset>
                </wp:positionV>
                <wp:extent cx="2195830" cy="3709358"/>
                <wp:effectExtent l="0" t="0" r="0" b="5715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3709358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4248C" w14:textId="77777777" w:rsidR="00AD5887" w:rsidRDefault="00AD5887" w:rsidP="00AD5887"/>
                          <w:p w14:paraId="3BDAE075" w14:textId="77777777" w:rsidR="00AD5887" w:rsidRDefault="00AD5887" w:rsidP="00AD5887"/>
                          <w:p w14:paraId="56E1BAED" w14:textId="77777777" w:rsidR="00AD5887" w:rsidRDefault="00AD5887" w:rsidP="00AD5887"/>
                          <w:p w14:paraId="2CCCE872" w14:textId="77777777" w:rsidR="00AD5887" w:rsidRDefault="00AD5887" w:rsidP="00AD5887">
                            <w:pPr>
                              <w:spacing w:after="0" w:line="240" w:lineRule="auto"/>
                            </w:pPr>
                          </w:p>
                          <w:p w14:paraId="4BFE28CB" w14:textId="77777777" w:rsidR="00AD5887" w:rsidRDefault="00AD5887" w:rsidP="00AD5887">
                            <w:pPr>
                              <w:spacing w:after="0" w:line="240" w:lineRule="auto"/>
                            </w:pPr>
                          </w:p>
                          <w:p w14:paraId="706FC33E" w14:textId="77777777" w:rsidR="00AD5887" w:rsidRPr="00EE09F2" w:rsidRDefault="00AD5887" w:rsidP="00AD5887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7F7F7F" w:themeColor="text1" w:themeTint="80"/>
                                <w:sz w:val="21"/>
                                <w:szCs w:val="21"/>
                                <w14:textOutline w14:w="0" w14:cap="sq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9F2">
                              <w:rPr>
                                <w:rFonts w:ascii="Arial Narrow" w:hAnsi="Arial Narrow"/>
                                <w:color w:val="7F7F7F" w:themeColor="text1" w:themeTint="80"/>
                                <w:sz w:val="21"/>
                                <w:szCs w:val="21"/>
                                <w14:textOutline w14:w="0" w14:cap="sq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Brandenburgischer Landesbetrieb</w:t>
                            </w:r>
                          </w:p>
                          <w:p w14:paraId="0AA21704" w14:textId="77777777" w:rsidR="00AD5887" w:rsidRPr="00EE09F2" w:rsidRDefault="00AD5887" w:rsidP="00AD5887">
                            <w:pPr>
                              <w:spacing w:line="240" w:lineRule="auto"/>
                              <w:rPr>
                                <w:rFonts w:ascii="Arial Narrow" w:hAnsi="Arial Narrow"/>
                                <w:color w:val="7F7F7F" w:themeColor="text1" w:themeTint="80"/>
                                <w:sz w:val="21"/>
                                <w:szCs w:val="21"/>
                                <w14:textOutline w14:w="0" w14:cap="sq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9F2">
                              <w:rPr>
                                <w:rFonts w:ascii="Arial Narrow" w:hAnsi="Arial Narrow"/>
                                <w:color w:val="7F7F7F" w:themeColor="text1" w:themeTint="80"/>
                                <w:sz w:val="21"/>
                                <w:szCs w:val="21"/>
                                <w14:textOutline w14:w="0" w14:cap="sq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für Liegenschaften und Bauen</w:t>
                            </w:r>
                          </w:p>
                          <w:p w14:paraId="0759A0BD" w14:textId="77777777" w:rsidR="00AD5887" w:rsidRDefault="00143F7E" w:rsidP="00AD5887">
                            <w:pPr>
                              <w:spacing w:after="0" w:line="36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0" w:name="AD_Bereich"/>
                            <w:bookmarkEnd w:id="0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VS</w:t>
                            </w:r>
                          </w:p>
                          <w:tbl>
                            <w:tblPr>
                              <w:tblStyle w:val="Tabellenraster"/>
                              <w:tblW w:w="0" w:type="auto"/>
                              <w:tblInd w:w="-14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14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08"/>
                              <w:gridCol w:w="2159"/>
                            </w:tblGrid>
                            <w:tr w:rsidR="00AD5887" w14:paraId="7B866693" w14:textId="77777777" w:rsidTr="0045396E">
                              <w:trPr>
                                <w:trHeight w:val="386"/>
                              </w:trPr>
                              <w:tc>
                                <w:tcPr>
                                  <w:tcW w:w="1135" w:type="dxa"/>
                                </w:tcPr>
                                <w:p w14:paraId="1478338D" w14:textId="77777777" w:rsidR="00AD5887" w:rsidRDefault="00AD5887" w:rsidP="00AD5887">
                                  <w:pPr>
                                    <w:spacing w:line="360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Postadresse:</w:t>
                                  </w:r>
                                </w:p>
                              </w:tc>
                              <w:tc>
                                <w:tcPr>
                                  <w:tcW w:w="2159" w:type="dxa"/>
                                </w:tcPr>
                                <w:p w14:paraId="625E673C" w14:textId="77777777" w:rsidR="00AD5887" w:rsidRDefault="00143F7E" w:rsidP="00AD5887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1" w:name="AD_StrasseNr"/>
                                  <w:bookmarkEnd w:id="1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Sophie-Alberti-Straße 4a</w:t>
                                  </w:r>
                                </w:p>
                                <w:p w14:paraId="5AAB5FC8" w14:textId="77777777" w:rsidR="00AD5887" w:rsidRDefault="00143F7E" w:rsidP="00AD5887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2" w:name="AD_PLZ"/>
                                  <w:bookmarkEnd w:id="2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14478</w:t>
                                  </w:r>
                                  <w:r w:rsidR="00AD58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bookmarkStart w:id="3" w:name="AD_Ort"/>
                                  <w:bookmarkEnd w:id="3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Potsdam</w:t>
                                  </w:r>
                                </w:p>
                              </w:tc>
                            </w:tr>
                            <w:tr w:rsidR="00AD5887" w14:paraId="2095B83E" w14:textId="77777777" w:rsidTr="0045396E">
                              <w:trPr>
                                <w:trHeight w:val="386"/>
                              </w:trPr>
                              <w:tc>
                                <w:tcPr>
                                  <w:tcW w:w="1135" w:type="dxa"/>
                                </w:tcPr>
                                <w:p w14:paraId="6E1A1D52" w14:textId="77777777" w:rsidR="00AD5887" w:rsidRDefault="00AD5887" w:rsidP="00AD5887">
                                  <w:pPr>
                                    <w:spacing w:line="360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Dienstsitz:</w:t>
                                  </w:r>
                                </w:p>
                              </w:tc>
                              <w:tc>
                                <w:tcPr>
                                  <w:tcW w:w="2159" w:type="dxa"/>
                                </w:tcPr>
                                <w:p w14:paraId="7AE3BFCE" w14:textId="77777777" w:rsidR="00AD5887" w:rsidRDefault="00143F7E" w:rsidP="00AD5887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4" w:name="AD_StrasseNr2"/>
                                  <w:bookmarkEnd w:id="4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An der Wache 2</w:t>
                                  </w:r>
                                </w:p>
                                <w:p w14:paraId="0E424D22" w14:textId="77777777" w:rsidR="00AD5887" w:rsidRDefault="00143F7E" w:rsidP="00AD5887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5" w:name="AD_PLZ2"/>
                                  <w:bookmarkEnd w:id="5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15806</w:t>
                                  </w:r>
                                  <w:r w:rsidR="00AD58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bookmarkStart w:id="6" w:name="AD_Ort2"/>
                                  <w:bookmarkEnd w:id="6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Zossen</w:t>
                                  </w:r>
                                </w:p>
                              </w:tc>
                            </w:tr>
                            <w:tr w:rsidR="00AD5887" w14:paraId="7B8711AC" w14:textId="77777777" w:rsidTr="0045396E">
                              <w:trPr>
                                <w:trHeight w:val="386"/>
                              </w:trPr>
                              <w:tc>
                                <w:tcPr>
                                  <w:tcW w:w="1135" w:type="dxa"/>
                                  <w:tcMar>
                                    <w:top w:w="57" w:type="dxa"/>
                                  </w:tcMar>
                                </w:tcPr>
                                <w:p w14:paraId="2AC9E06A" w14:textId="77777777" w:rsidR="00AD5887" w:rsidRDefault="00AD5887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Bearb.:</w:t>
                                  </w:r>
                                </w:p>
                              </w:tc>
                              <w:tc>
                                <w:tcPr>
                                  <w:tcW w:w="2159" w:type="dxa"/>
                                  <w:tcBorders>
                                    <w:left w:val="nil"/>
                                  </w:tcBorders>
                                  <w:tcMar>
                                    <w:top w:w="57" w:type="dxa"/>
                                  </w:tcMar>
                                </w:tcPr>
                                <w:p w14:paraId="1DB31DB3" w14:textId="77777777" w:rsidR="00AD5887" w:rsidRDefault="00143F7E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7" w:name="AD_Vorname"/>
                                  <w:bookmarkEnd w:id="7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Corinna</w:t>
                                  </w:r>
                                  <w:r w:rsidR="00AD58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bookmarkStart w:id="8" w:name="AD_Nachname"/>
                                  <w:bookmarkEnd w:id="8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Herold</w:t>
                                  </w:r>
                                </w:p>
                              </w:tc>
                            </w:tr>
                            <w:tr w:rsidR="00AD5887" w14:paraId="76E846DE" w14:textId="77777777" w:rsidTr="0045396E">
                              <w:trPr>
                                <w:trHeight w:val="370"/>
                              </w:trPr>
                              <w:tc>
                                <w:tcPr>
                                  <w:tcW w:w="1135" w:type="dxa"/>
                                </w:tcPr>
                                <w:p w14:paraId="07BDF5CA" w14:textId="77777777" w:rsidR="00AD5887" w:rsidRDefault="00AD5887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Gesch.-Z.:</w:t>
                                  </w:r>
                                </w:p>
                              </w:tc>
                              <w:tc>
                                <w:tcPr>
                                  <w:tcW w:w="2159" w:type="dxa"/>
                                  <w:tcBorders>
                                    <w:left w:val="nil"/>
                                  </w:tcBorders>
                                </w:tcPr>
                                <w:p w14:paraId="1D8AF511" w14:textId="77777777" w:rsidR="00AD5887" w:rsidRDefault="00AD5887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AD5887" w14:paraId="4A9ED790" w14:textId="77777777" w:rsidTr="0045396E">
                              <w:trPr>
                                <w:trHeight w:val="386"/>
                              </w:trPr>
                              <w:tc>
                                <w:tcPr>
                                  <w:tcW w:w="1135" w:type="dxa"/>
                                </w:tcPr>
                                <w:p w14:paraId="47F3AD9B" w14:textId="77777777" w:rsidR="00AD5887" w:rsidRDefault="00AD5887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Telefon:</w:t>
                                  </w:r>
                                </w:p>
                              </w:tc>
                              <w:tc>
                                <w:tcPr>
                                  <w:tcW w:w="2159" w:type="dxa"/>
                                </w:tcPr>
                                <w:p w14:paraId="6A57EFFE" w14:textId="77777777" w:rsidR="00AD5887" w:rsidRDefault="00143F7E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9" w:name="AD_Telefon"/>
                                  <w:bookmarkEnd w:id="9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+49 33702 211-3309</w:t>
                                  </w:r>
                                </w:p>
                              </w:tc>
                            </w:tr>
                            <w:tr w:rsidR="00AD5887" w14:paraId="16272CBF" w14:textId="77777777" w:rsidTr="0045396E">
                              <w:trPr>
                                <w:trHeight w:val="386"/>
                              </w:trPr>
                              <w:tc>
                                <w:tcPr>
                                  <w:tcW w:w="1135" w:type="dxa"/>
                                </w:tcPr>
                                <w:p w14:paraId="4AC0858E" w14:textId="77777777" w:rsidR="00AD5887" w:rsidRDefault="00AD5887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Fax:</w:t>
                                  </w:r>
                                </w:p>
                              </w:tc>
                              <w:tc>
                                <w:tcPr>
                                  <w:tcW w:w="2159" w:type="dxa"/>
                                </w:tcPr>
                                <w:p w14:paraId="56D0750C" w14:textId="77777777" w:rsidR="00AD5887" w:rsidRDefault="00AD5887" w:rsidP="00AD5887">
                                  <w:pPr>
                                    <w:spacing w:line="276" w:lineRule="auto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bookmarkStart w:id="10" w:name="AD_Fax"/>
                                  <w:bookmarkEnd w:id="10"/>
                                </w:p>
                              </w:tc>
                            </w:tr>
                          </w:tbl>
                          <w:p w14:paraId="77EC57A0" w14:textId="77777777" w:rsidR="00E52779" w:rsidRPr="00F15042" w:rsidRDefault="00143F7E" w:rsidP="00E52779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11" w:name="AD_Mail"/>
                            <w:bookmarkEnd w:id="11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Info.vergabe-bld@blb.brandenburg.de</w:t>
                            </w:r>
                          </w:p>
                        </w:txbxContent>
                      </wps:txbx>
                      <wps:bodyPr rot="0" vert="horz" wrap="square" lIns="7200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97488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66.3pt;margin-top:-151.5pt;width:172.9pt;height:292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" filled="f" stroked="f" strokeweight="1pt">
                <v:textbox inset="2mm,0,0,0">
                  <w:txbxContent>
                    <w:p w14:paraId="2B64248C" w14:textId="77777777" w:rsidR="00AD5887" w:rsidRDefault="00AD5887" w:rsidP="00AD5887"/>
                    <w:p w14:paraId="3BDAE075" w14:textId="77777777" w:rsidR="00AD5887" w:rsidRDefault="00AD5887" w:rsidP="00AD5887"/>
                    <w:p w14:paraId="56E1BAED" w14:textId="77777777" w:rsidR="00AD5887" w:rsidRDefault="00AD5887" w:rsidP="00AD5887"/>
                    <w:p w14:paraId="2CCCE872" w14:textId="77777777" w:rsidR="00AD5887" w:rsidRDefault="00AD5887" w:rsidP="00AD5887">
                      <w:pPr>
                        <w:spacing w:after="0" w:line="240" w:lineRule="auto"/>
                      </w:pPr>
                    </w:p>
                    <w:p w14:paraId="4BFE28CB" w14:textId="77777777" w:rsidR="00AD5887" w:rsidRDefault="00AD5887" w:rsidP="00AD5887">
                      <w:pPr>
                        <w:spacing w:after="0" w:line="240" w:lineRule="auto"/>
                      </w:pPr>
                    </w:p>
                    <w:p w14:paraId="706FC33E" w14:textId="77777777" w:rsidR="00AD5887" w:rsidRPr="00EE09F2" w:rsidRDefault="00AD5887" w:rsidP="00AD5887">
                      <w:pPr>
                        <w:spacing w:after="0" w:line="240" w:lineRule="auto"/>
                        <w:rPr>
                          <w:rFonts w:ascii="Arial Narrow" w:hAnsi="Arial Narrow"/>
                          <w:color w:val="7F7F7F" w:themeColor="text1" w:themeTint="80"/>
                          <w:sz w:val="21"/>
                          <w:szCs w:val="21"/>
                          <w14:textOutline w14:w="0" w14:cap="sq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9F2">
                        <w:rPr>
                          <w:rFonts w:ascii="Arial Narrow" w:hAnsi="Arial Narrow"/>
                          <w:color w:val="7F7F7F" w:themeColor="text1" w:themeTint="80"/>
                          <w:sz w:val="21"/>
                          <w:szCs w:val="21"/>
                          <w14:textOutline w14:w="0" w14:cap="sq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Brandenburgischer Landesbetrieb</w:t>
                      </w:r>
                    </w:p>
                    <w:p w14:paraId="0AA21704" w14:textId="77777777" w:rsidR="00AD5887" w:rsidRPr="00EE09F2" w:rsidRDefault="00AD5887" w:rsidP="00AD5887">
                      <w:pPr>
                        <w:spacing w:line="240" w:lineRule="auto"/>
                        <w:rPr>
                          <w:rFonts w:ascii="Arial Narrow" w:hAnsi="Arial Narrow"/>
                          <w:color w:val="7F7F7F" w:themeColor="text1" w:themeTint="80"/>
                          <w:sz w:val="21"/>
                          <w:szCs w:val="21"/>
                          <w14:textOutline w14:w="0" w14:cap="sq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9F2">
                        <w:rPr>
                          <w:rFonts w:ascii="Arial Narrow" w:hAnsi="Arial Narrow"/>
                          <w:color w:val="7F7F7F" w:themeColor="text1" w:themeTint="80"/>
                          <w:sz w:val="21"/>
                          <w:szCs w:val="21"/>
                          <w14:textOutline w14:w="0" w14:cap="sq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für Liegenschaften und Bauen</w:t>
                      </w:r>
                    </w:p>
                    <w:p w14:paraId="0759A0BD" w14:textId="77777777" w:rsidR="00AD5887" w:rsidRDefault="00143F7E" w:rsidP="00AD5887">
                      <w:pPr>
                        <w:spacing w:after="0" w:line="36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bookmarkStart w:id="12" w:name="AD_Bereich"/>
                      <w:bookmarkEnd w:id="12"/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VS</w:t>
                      </w:r>
                    </w:p>
                    <w:tbl>
                      <w:tblPr>
                        <w:tblStyle w:val="Tabellenraster"/>
                        <w:tblW w:w="0" w:type="auto"/>
                        <w:tblInd w:w="-14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14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08"/>
                        <w:gridCol w:w="2159"/>
                      </w:tblGrid>
                      <w:tr w:rsidR="00AD5887" w14:paraId="7B866693" w14:textId="77777777" w:rsidTr="0045396E">
                        <w:trPr>
                          <w:trHeight w:val="386"/>
                        </w:trPr>
                        <w:tc>
                          <w:tcPr>
                            <w:tcW w:w="1135" w:type="dxa"/>
                          </w:tcPr>
                          <w:p w14:paraId="1478338D" w14:textId="77777777" w:rsidR="00AD5887" w:rsidRDefault="00AD5887" w:rsidP="00AD5887">
                            <w:pPr>
                              <w:spacing w:line="36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Postadresse:</w:t>
                            </w:r>
                          </w:p>
                        </w:tc>
                        <w:tc>
                          <w:tcPr>
                            <w:tcW w:w="2159" w:type="dxa"/>
                          </w:tcPr>
                          <w:p w14:paraId="625E673C" w14:textId="77777777" w:rsidR="00AD5887" w:rsidRDefault="00143F7E" w:rsidP="00AD5887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13" w:name="AD_StrasseNr"/>
                            <w:bookmarkEnd w:id="13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Sophie-Alberti-Straße 4a</w:t>
                            </w:r>
                          </w:p>
                          <w:p w14:paraId="5AAB5FC8" w14:textId="77777777" w:rsidR="00AD5887" w:rsidRDefault="00143F7E" w:rsidP="00AD5887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14" w:name="AD_PLZ"/>
                            <w:bookmarkEnd w:id="14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14478</w:t>
                            </w:r>
                            <w:r w:rsidR="00AD58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15" w:name="AD_Ort"/>
                            <w:bookmarkEnd w:id="15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Potsdam</w:t>
                            </w:r>
                          </w:p>
                        </w:tc>
                      </w:tr>
                      <w:tr w:rsidR="00AD5887" w14:paraId="2095B83E" w14:textId="77777777" w:rsidTr="0045396E">
                        <w:trPr>
                          <w:trHeight w:val="386"/>
                        </w:trPr>
                        <w:tc>
                          <w:tcPr>
                            <w:tcW w:w="1135" w:type="dxa"/>
                          </w:tcPr>
                          <w:p w14:paraId="6E1A1D52" w14:textId="77777777" w:rsidR="00AD5887" w:rsidRDefault="00AD5887" w:rsidP="00AD5887">
                            <w:pPr>
                              <w:spacing w:line="36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Dienstsitz:</w:t>
                            </w:r>
                          </w:p>
                        </w:tc>
                        <w:tc>
                          <w:tcPr>
                            <w:tcW w:w="2159" w:type="dxa"/>
                          </w:tcPr>
                          <w:p w14:paraId="7AE3BFCE" w14:textId="77777777" w:rsidR="00AD5887" w:rsidRDefault="00143F7E" w:rsidP="00AD5887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16" w:name="AD_StrasseNr2"/>
                            <w:bookmarkEnd w:id="16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An der Wache 2</w:t>
                            </w:r>
                          </w:p>
                          <w:p w14:paraId="0E424D22" w14:textId="77777777" w:rsidR="00AD5887" w:rsidRDefault="00143F7E" w:rsidP="00AD5887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17" w:name="AD_PLZ2"/>
                            <w:bookmarkEnd w:id="17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15806</w:t>
                            </w:r>
                            <w:r w:rsidR="00AD58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18" w:name="AD_Ort2"/>
                            <w:bookmarkEnd w:id="18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Zossen</w:t>
                            </w:r>
                          </w:p>
                        </w:tc>
                      </w:tr>
                      <w:tr w:rsidR="00AD5887" w14:paraId="7B8711AC" w14:textId="77777777" w:rsidTr="0045396E">
                        <w:trPr>
                          <w:trHeight w:val="386"/>
                        </w:trPr>
                        <w:tc>
                          <w:tcPr>
                            <w:tcW w:w="1135" w:type="dxa"/>
                            <w:tcMar>
                              <w:top w:w="57" w:type="dxa"/>
                            </w:tcMar>
                          </w:tcPr>
                          <w:p w14:paraId="2AC9E06A" w14:textId="77777777" w:rsidR="00AD5887" w:rsidRDefault="00AD5887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Bearb.:</w:t>
                            </w:r>
                          </w:p>
                        </w:tc>
                        <w:tc>
                          <w:tcPr>
                            <w:tcW w:w="2159" w:type="dxa"/>
                            <w:tcBorders>
                              <w:left w:val="nil"/>
                            </w:tcBorders>
                            <w:tcMar>
                              <w:top w:w="57" w:type="dxa"/>
                            </w:tcMar>
                          </w:tcPr>
                          <w:p w14:paraId="1DB31DB3" w14:textId="77777777" w:rsidR="00AD5887" w:rsidRDefault="00143F7E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19" w:name="AD_Vorname"/>
                            <w:bookmarkEnd w:id="19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Corinna</w:t>
                            </w:r>
                            <w:r w:rsidR="00AD58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20" w:name="AD_Nachname"/>
                            <w:bookmarkEnd w:id="20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Herold</w:t>
                            </w:r>
                          </w:p>
                        </w:tc>
                      </w:tr>
                      <w:tr w:rsidR="00AD5887" w14:paraId="76E846DE" w14:textId="77777777" w:rsidTr="0045396E">
                        <w:trPr>
                          <w:trHeight w:val="370"/>
                        </w:trPr>
                        <w:tc>
                          <w:tcPr>
                            <w:tcW w:w="1135" w:type="dxa"/>
                          </w:tcPr>
                          <w:p w14:paraId="07BDF5CA" w14:textId="77777777" w:rsidR="00AD5887" w:rsidRDefault="00AD5887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Gesch.-Z.:</w:t>
                            </w:r>
                          </w:p>
                        </w:tc>
                        <w:tc>
                          <w:tcPr>
                            <w:tcW w:w="2159" w:type="dxa"/>
                            <w:tcBorders>
                              <w:left w:val="nil"/>
                            </w:tcBorders>
                          </w:tcPr>
                          <w:p w14:paraId="1D8AF511" w14:textId="77777777" w:rsidR="00AD5887" w:rsidRDefault="00AD5887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AD5887" w14:paraId="4A9ED790" w14:textId="77777777" w:rsidTr="0045396E">
                        <w:trPr>
                          <w:trHeight w:val="386"/>
                        </w:trPr>
                        <w:tc>
                          <w:tcPr>
                            <w:tcW w:w="1135" w:type="dxa"/>
                          </w:tcPr>
                          <w:p w14:paraId="47F3AD9B" w14:textId="77777777" w:rsidR="00AD5887" w:rsidRDefault="00AD5887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Telefon:</w:t>
                            </w:r>
                          </w:p>
                        </w:tc>
                        <w:tc>
                          <w:tcPr>
                            <w:tcW w:w="2159" w:type="dxa"/>
                          </w:tcPr>
                          <w:p w14:paraId="6A57EFFE" w14:textId="77777777" w:rsidR="00AD5887" w:rsidRDefault="00143F7E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21" w:name="AD_Telefon"/>
                            <w:bookmarkEnd w:id="21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+49 33702 211-3309</w:t>
                            </w:r>
                          </w:p>
                        </w:tc>
                      </w:tr>
                      <w:tr w:rsidR="00AD5887" w14:paraId="16272CBF" w14:textId="77777777" w:rsidTr="0045396E">
                        <w:trPr>
                          <w:trHeight w:val="386"/>
                        </w:trPr>
                        <w:tc>
                          <w:tcPr>
                            <w:tcW w:w="1135" w:type="dxa"/>
                          </w:tcPr>
                          <w:p w14:paraId="4AC0858E" w14:textId="77777777" w:rsidR="00AD5887" w:rsidRDefault="00AD5887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Fax:</w:t>
                            </w:r>
                          </w:p>
                        </w:tc>
                        <w:tc>
                          <w:tcPr>
                            <w:tcW w:w="2159" w:type="dxa"/>
                          </w:tcPr>
                          <w:p w14:paraId="56D0750C" w14:textId="77777777" w:rsidR="00AD5887" w:rsidRDefault="00AD5887" w:rsidP="00AD5887">
                            <w:pPr>
                              <w:spacing w:line="276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bookmarkStart w:id="22" w:name="AD_Fax"/>
                            <w:bookmarkEnd w:id="22"/>
                          </w:p>
                        </w:tc>
                      </w:tr>
                    </w:tbl>
                    <w:p w14:paraId="77EC57A0" w14:textId="77777777" w:rsidR="00E52779" w:rsidRPr="00F15042" w:rsidRDefault="00143F7E" w:rsidP="00E52779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bookmarkStart w:id="23" w:name="AD_Mail"/>
                      <w:bookmarkEnd w:id="23"/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Info.vergabe-bld@blb.brandenburg.de</w:t>
                      </w:r>
                    </w:p>
                  </w:txbxContent>
                </v:textbox>
              </v:shape>
            </w:pict>
          </mc:Fallback>
        </mc:AlternateContent>
      </w:r>
      <w:r w:rsidR="00EA0385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33F830" wp14:editId="08C54945">
                <wp:simplePos x="0" y="0"/>
                <wp:positionH relativeFrom="column">
                  <wp:posOffset>-81915</wp:posOffset>
                </wp:positionH>
                <wp:positionV relativeFrom="paragraph">
                  <wp:posOffset>-219075</wp:posOffset>
                </wp:positionV>
                <wp:extent cx="4514850" cy="1504950"/>
                <wp:effectExtent l="0" t="0" r="0" b="0"/>
                <wp:wrapNone/>
                <wp:docPr id="24" name="Textfeld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906AE" w14:textId="77777777" w:rsidR="00196BE1" w:rsidRDefault="00215E0A" w:rsidP="00196BE1">
                            <w:pPr>
                              <w:spacing w:after="280"/>
                              <w:rPr>
                                <w:rFonts w:ascii="Arial Narrow" w:hAnsi="Arial Narrow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>Brandenburgischer Landesbetrieb für Liegenschaften und Bauen</w:t>
                            </w:r>
                            <w:r w:rsidR="00357A42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196BE1" w:rsidRPr="003E3AEA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196BE1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Start w:id="24" w:name="AD_StrasseNr3"/>
                            <w:bookmarkEnd w:id="24"/>
                            <w:r w:rsidR="00143F7E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>An der Wache 2</w:t>
                            </w:r>
                            <w:r w:rsidR="00887739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196BE1" w:rsidRPr="00C35785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 xml:space="preserve">, </w:t>
                            </w:r>
                            <w:bookmarkStart w:id="25" w:name="AD_PLZ3"/>
                            <w:bookmarkEnd w:id="25"/>
                            <w:r w:rsidR="00143F7E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>15806</w:t>
                            </w:r>
                            <w:r w:rsidR="00196BE1" w:rsidRPr="00C35785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Start w:id="26" w:name="AD_Ort3"/>
                            <w:bookmarkEnd w:id="26"/>
                            <w:r w:rsidR="00143F7E">
                              <w:rPr>
                                <w:rFonts w:ascii="Arial Narrow" w:hAnsi="Arial Narrow"/>
                                <w:b/>
                                <w:sz w:val="12"/>
                                <w:szCs w:val="12"/>
                              </w:rPr>
                              <w:t>Zossen</w:t>
                            </w:r>
                          </w:p>
                          <w:p w14:paraId="2971F583" w14:textId="77777777" w:rsidR="00E525DD" w:rsidRDefault="00E525DD" w:rsidP="00642986">
                            <w:pPr>
                              <w:spacing w:after="40" w:line="240" w:lineRule="auto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</w:p>
                          <w:p w14:paraId="13E47431" w14:textId="77777777" w:rsidR="006A6304" w:rsidRDefault="006A6304" w:rsidP="00642986">
                            <w:pPr>
                              <w:spacing w:after="40" w:line="240" w:lineRule="auto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</w:p>
                          <w:sdt>
                            <w:sdt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id w:val="-1147124664"/>
                              <w:placeholder>
                                <w:docPart w:val="0B2532CEFDB24EBE87ADA5B7BB769063"/>
                              </w:placeholder>
                              <w15:appearance w15:val="hidden"/>
                              <w:text/>
                            </w:sdtPr>
                            <w:sdtEndPr/>
                            <w:sdtContent>
                              <w:p w14:paraId="3E4A3EDD" w14:textId="77777777" w:rsidR="006A6304" w:rsidRDefault="00FC6C58" w:rsidP="00143F7E">
                                <w:pPr>
                                  <w:spacing w:after="40" w:line="240" w:lineRule="auto"/>
                                  <w:rPr>
                                    <w:rFonts w:ascii="Arial Narrow" w:hAnsi="Arial Narrow"/>
                                    <w:sz w:val="24"/>
                                    <w:szCs w:val="24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3F830" id="Textfeld 24" o:spid="_x0000_s1027" type="#_x0000_t202" style="position:absolute;left:0;text-align:left;margin-left:-6.45pt;margin-top:-17.25pt;width:355.5pt;height:11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" stroked="f">
                <v:textbox>
                  <w:txbxContent>
                    <w:p w14:paraId="02A906AE" w14:textId="77777777" w:rsidR="00196BE1" w:rsidRDefault="00215E0A" w:rsidP="00196BE1">
                      <w:pPr>
                        <w:spacing w:after="280"/>
                        <w:rPr>
                          <w:rFonts w:ascii="Arial Narrow" w:hAnsi="Arial Narrow"/>
                          <w:sz w:val="12"/>
                          <w:szCs w:val="12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>Brandenburgischer Landesbetrieb für Liegenschaften und Bauen</w:t>
                      </w:r>
                      <w:r w:rsidR="00357A42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 xml:space="preserve"> </w:t>
                      </w:r>
                      <w:r w:rsidR="00196BE1" w:rsidRPr="003E3AEA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 xml:space="preserve"> </w:t>
                      </w:r>
                      <w:r w:rsidR="00196BE1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 xml:space="preserve"> </w:t>
                      </w:r>
                      <w:bookmarkStart w:id="27" w:name="AD_StrasseNr3"/>
                      <w:bookmarkEnd w:id="27"/>
                      <w:r w:rsidR="00143F7E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>An der Wache 2</w:t>
                      </w:r>
                      <w:r w:rsidR="00887739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 xml:space="preserve"> </w:t>
                      </w:r>
                      <w:r w:rsidR="00196BE1" w:rsidRPr="00C35785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 xml:space="preserve">, </w:t>
                      </w:r>
                      <w:bookmarkStart w:id="28" w:name="AD_PLZ3"/>
                      <w:bookmarkEnd w:id="28"/>
                      <w:r w:rsidR="00143F7E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>15806</w:t>
                      </w:r>
                      <w:r w:rsidR="00196BE1" w:rsidRPr="00C35785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 xml:space="preserve"> </w:t>
                      </w:r>
                      <w:bookmarkStart w:id="29" w:name="AD_Ort3"/>
                      <w:bookmarkEnd w:id="29"/>
                      <w:r w:rsidR="00143F7E">
                        <w:rPr>
                          <w:rFonts w:ascii="Arial Narrow" w:hAnsi="Arial Narrow"/>
                          <w:b/>
                          <w:sz w:val="12"/>
                          <w:szCs w:val="12"/>
                        </w:rPr>
                        <w:t>Zossen</w:t>
                      </w:r>
                    </w:p>
                    <w:p w14:paraId="2971F583" w14:textId="77777777" w:rsidR="00E525DD" w:rsidRDefault="00E525DD" w:rsidP="00642986">
                      <w:pPr>
                        <w:spacing w:after="40" w:line="240" w:lineRule="auto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</w:p>
                    <w:p w14:paraId="13E47431" w14:textId="77777777" w:rsidR="006A6304" w:rsidRDefault="006A6304" w:rsidP="00642986">
                      <w:pPr>
                        <w:spacing w:after="40" w:line="240" w:lineRule="auto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</w:p>
                    <w:sdt>
                      <w:sdtPr>
                        <w:rPr>
                          <w:rFonts w:ascii="Arial Narrow" w:hAnsi="Arial Narrow"/>
                          <w:sz w:val="24"/>
                          <w:szCs w:val="24"/>
                        </w:rPr>
                        <w:id w:val="-1147124664"/>
                        <w:placeholder>
                          <w:docPart w:val="0B2532CEFDB24EBE87ADA5B7BB769063"/>
                        </w:placeholder>
                        <w15:appearance w15:val="hidden"/>
                        <w:text/>
                      </w:sdtPr>
                      <w:sdtEndPr/>
                      <w:sdtContent>
                        <w:p w14:paraId="3E4A3EDD" w14:textId="77777777" w:rsidR="006A6304" w:rsidRDefault="00A9701B" w:rsidP="00143F7E">
                          <w:pPr>
                            <w:spacing w:after="40" w:line="240" w:lineRule="auto"/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90201A1" w14:textId="77777777" w:rsidR="003D6EB1" w:rsidRDefault="003D6EB1" w:rsidP="005D713B">
      <w:pPr>
        <w:jc w:val="right"/>
        <w:rPr>
          <w:rFonts w:ascii="Arial Narrow" w:hAnsi="Arial Narrow"/>
          <w:sz w:val="24"/>
          <w:szCs w:val="24"/>
        </w:rPr>
      </w:pPr>
    </w:p>
    <w:p w14:paraId="7D053814" w14:textId="77777777" w:rsidR="003D6EB1" w:rsidRDefault="003D6EB1" w:rsidP="005D713B">
      <w:pPr>
        <w:jc w:val="right"/>
        <w:rPr>
          <w:rFonts w:ascii="Arial Narrow" w:hAnsi="Arial Narrow"/>
          <w:sz w:val="24"/>
          <w:szCs w:val="24"/>
        </w:rPr>
      </w:pPr>
    </w:p>
    <w:p w14:paraId="4C45591E" w14:textId="77777777" w:rsidR="003D6EB1" w:rsidRDefault="003D6EB1" w:rsidP="005D713B">
      <w:pPr>
        <w:jc w:val="right"/>
        <w:rPr>
          <w:rFonts w:ascii="Arial Narrow" w:hAnsi="Arial Narrow"/>
          <w:sz w:val="24"/>
          <w:szCs w:val="24"/>
        </w:rPr>
      </w:pPr>
    </w:p>
    <w:p w14:paraId="1B78A57F" w14:textId="77777777" w:rsidR="003D6EB1" w:rsidRDefault="003D6EB1" w:rsidP="005D713B">
      <w:pPr>
        <w:jc w:val="right"/>
        <w:rPr>
          <w:rFonts w:ascii="Arial Narrow" w:hAnsi="Arial Narrow"/>
          <w:sz w:val="24"/>
          <w:szCs w:val="24"/>
        </w:rPr>
      </w:pPr>
    </w:p>
    <w:p w14:paraId="7E71CB8E" w14:textId="77777777" w:rsidR="003D6EB1" w:rsidRDefault="003D6EB1" w:rsidP="005D713B">
      <w:pPr>
        <w:jc w:val="right"/>
        <w:rPr>
          <w:rFonts w:ascii="Arial Narrow" w:hAnsi="Arial Narrow"/>
          <w:sz w:val="24"/>
          <w:szCs w:val="24"/>
        </w:rPr>
      </w:pPr>
    </w:p>
    <w:p w14:paraId="6E9AFF4B" w14:textId="238E4569" w:rsidR="004918DE" w:rsidRDefault="00143F7E" w:rsidP="005C53B0">
      <w:pPr>
        <w:jc w:val="right"/>
        <w:rPr>
          <w:rFonts w:ascii="Arial Narrow" w:hAnsi="Arial Narrow"/>
          <w:sz w:val="24"/>
          <w:szCs w:val="24"/>
        </w:rPr>
      </w:pPr>
      <w:bookmarkStart w:id="27" w:name="AD_Ort4"/>
      <w:bookmarkEnd w:id="27"/>
      <w:r>
        <w:rPr>
          <w:rFonts w:ascii="Arial Narrow" w:hAnsi="Arial Narrow"/>
          <w:sz w:val="24"/>
          <w:szCs w:val="24"/>
        </w:rPr>
        <w:t>Zossen</w:t>
      </w:r>
      <w:r w:rsidR="005C53B0" w:rsidRPr="00F45B2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988B0D" wp14:editId="5E1B20ED">
                <wp:simplePos x="0" y="0"/>
                <wp:positionH relativeFrom="page">
                  <wp:posOffset>0</wp:posOffset>
                </wp:positionH>
                <wp:positionV relativeFrom="page">
                  <wp:posOffset>3600450</wp:posOffset>
                </wp:positionV>
                <wp:extent cx="252000" cy="0"/>
                <wp:effectExtent l="0" t="0" r="15240" b="19050"/>
                <wp:wrapNone/>
                <wp:docPr id="15" name="Gerade Verbindu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EB2A1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54F5DE" id="Gerade Verbindung 15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283.5pt" to="19.85pt,2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" strokecolor="#eb2a1b">
                <w10:wrap anchorx="page" anchory="page"/>
              </v:line>
            </w:pict>
          </mc:Fallback>
        </mc:AlternateContent>
      </w:r>
      <w:r w:rsidR="005C53B0" w:rsidRPr="00F45B26">
        <w:rPr>
          <w:rFonts w:ascii="Arial Narrow" w:hAnsi="Arial Narrow"/>
          <w:sz w:val="24"/>
          <w:szCs w:val="24"/>
        </w:rPr>
        <w:t>,</w:t>
      </w:r>
      <w:bookmarkStart w:id="28" w:name="File_Datum"/>
      <w:bookmarkEnd w:id="28"/>
    </w:p>
    <w:p w14:paraId="68B25113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b/>
          <w:bCs/>
          <w:color w:val="000000"/>
        </w:rPr>
      </w:pPr>
      <w:r w:rsidRPr="00FC6C58">
        <w:rPr>
          <w:rFonts w:ascii="Open Sans" w:hAnsi="Open Sans" w:cs="Open Sans"/>
          <w:b/>
          <w:bCs/>
          <w:color w:val="000000"/>
        </w:rPr>
        <w:t>Allgemeine Informationen zur elektronischen Angebotsabgabe</w:t>
      </w:r>
    </w:p>
    <w:p w14:paraId="1DF0EA68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</w:p>
    <w:p w14:paraId="1BDD3121" w14:textId="24099048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Sehr geehrte Damen und Herren,</w:t>
      </w:r>
    </w:p>
    <w:p w14:paraId="6102DF70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</w:p>
    <w:p w14:paraId="0FB26FB2" w14:textId="7AF3409E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für die elektronische Angebotsabgabe stellt der Vergabemarktplatz</w:t>
      </w:r>
    </w:p>
    <w:p w14:paraId="4B73B5B0" w14:textId="05FD4E00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 xml:space="preserve">Brandenburg das </w:t>
      </w:r>
      <w:r w:rsidRPr="00FC6C58">
        <w:rPr>
          <w:rFonts w:ascii="Open Sans" w:hAnsi="Open Sans" w:cs="Open Sans"/>
          <w:b/>
          <w:bCs/>
          <w:color w:val="000000"/>
        </w:rPr>
        <w:t xml:space="preserve">Bietertool </w:t>
      </w:r>
      <w:r w:rsidRPr="00FC6C58">
        <w:rPr>
          <w:rFonts w:ascii="Open Sans" w:hAnsi="Open Sans" w:cs="Open Sans"/>
          <w:color w:val="000000"/>
        </w:rPr>
        <w:t>sowie</w:t>
      </w:r>
      <w:r w:rsidRPr="00FC6C58">
        <w:rPr>
          <w:rFonts w:ascii="Open Sans" w:hAnsi="Open Sans" w:cs="Open Sans"/>
          <w:b/>
          <w:bCs/>
          <w:color w:val="000000"/>
        </w:rPr>
        <w:t xml:space="preserve"> die webbasierte Angebotsabgabe </w:t>
      </w:r>
      <w:r w:rsidRPr="00FC6C58">
        <w:rPr>
          <w:rFonts w:ascii="Open Sans" w:hAnsi="Open Sans" w:cs="Open Sans"/>
          <w:color w:val="000000"/>
        </w:rPr>
        <w:t>zur Verfügung.</w:t>
      </w:r>
    </w:p>
    <w:p w14:paraId="4525D71F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</w:p>
    <w:p w14:paraId="310DF95B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Unter dem nachstehenden Link erreichen Sie das Service- &amp;</w:t>
      </w:r>
    </w:p>
    <w:p w14:paraId="0023D86D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Support-Center der Cosinex GmbH mit dem Zugang für</w:t>
      </w:r>
    </w:p>
    <w:p w14:paraId="7A328232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b/>
          <w:bCs/>
          <w:color w:val="000000"/>
        </w:rPr>
        <w:t>Bieter/Bewerber</w:t>
      </w:r>
      <w:r w:rsidRPr="00FC6C58">
        <w:rPr>
          <w:rFonts w:ascii="Open Sans" w:hAnsi="Open Sans" w:cs="Open Sans"/>
          <w:color w:val="000000"/>
        </w:rPr>
        <w:t>. Dort erhalten Sie Informationen zur</w:t>
      </w:r>
    </w:p>
    <w:p w14:paraId="7EB9A5A2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elektronischen Angebotsabgabe und zur allgemeinen Nutzung des</w:t>
      </w:r>
    </w:p>
    <w:p w14:paraId="33142E9D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Vergabemarktplatz Brandenburg.</w:t>
      </w:r>
    </w:p>
    <w:p w14:paraId="136ADF18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</w:p>
    <w:p w14:paraId="284D1321" w14:textId="166CB1CC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FF"/>
        </w:rPr>
      </w:pPr>
      <w:hyperlink r:id="rId7" w:history="1">
        <w:r w:rsidRPr="00FC6C58">
          <w:rPr>
            <w:rStyle w:val="Hyperlink"/>
            <w:rFonts w:ascii="Open Sans" w:hAnsi="Open Sans" w:cs="Open Sans"/>
          </w:rPr>
          <w:t>www.support.cosinex.de</w:t>
        </w:r>
      </w:hyperlink>
    </w:p>
    <w:p w14:paraId="00261F5E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FF"/>
        </w:rPr>
      </w:pPr>
    </w:p>
    <w:p w14:paraId="002A831E" w14:textId="76F4388B" w:rsidR="00225936" w:rsidRPr="00FC6C58" w:rsidRDefault="00225936" w:rsidP="00225936">
      <w:pPr>
        <w:pStyle w:val="NurText"/>
        <w:rPr>
          <w:rFonts w:cs="Open Sans"/>
          <w:szCs w:val="22"/>
        </w:rPr>
      </w:pPr>
      <w:r w:rsidRPr="00FC6C58">
        <w:rPr>
          <w:rFonts w:cs="Open Sans"/>
          <w:szCs w:val="22"/>
        </w:rPr>
        <w:t>Eine Anleitung für die webbasierte Angebotsabgabe finden Sie unter folgendem Link:</w:t>
      </w:r>
    </w:p>
    <w:p w14:paraId="3B5D08E2" w14:textId="497DF4F0" w:rsidR="00225936" w:rsidRPr="00FC6C58" w:rsidRDefault="00225936" w:rsidP="00225936">
      <w:pPr>
        <w:pStyle w:val="NurText"/>
        <w:rPr>
          <w:rFonts w:cs="Open Sans"/>
          <w:szCs w:val="22"/>
        </w:rPr>
      </w:pPr>
      <w:r w:rsidRPr="00FC6C58">
        <w:rPr>
          <w:rFonts w:cs="Open Sans"/>
          <w:szCs w:val="22"/>
        </w:rPr>
        <w:t xml:space="preserve"> </w:t>
      </w:r>
      <w:hyperlink r:id="rId8" w:history="1">
        <w:r w:rsidRPr="00FC6C58">
          <w:rPr>
            <w:rStyle w:val="Hyperlink"/>
            <w:rFonts w:cs="Open Sans"/>
            <w:szCs w:val="22"/>
          </w:rPr>
          <w:t>https://support.cosinex.de/unternehmen/display/company/webbasierte+Abgabe+-+Anleitung</w:t>
        </w:r>
      </w:hyperlink>
    </w:p>
    <w:p w14:paraId="564A55DE" w14:textId="009B5245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FF"/>
        </w:rPr>
      </w:pPr>
    </w:p>
    <w:p w14:paraId="57798710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FF"/>
        </w:rPr>
      </w:pPr>
    </w:p>
    <w:p w14:paraId="2FE3A784" w14:textId="77777777" w:rsidR="00225936" w:rsidRPr="00FC6C58" w:rsidRDefault="00225936" w:rsidP="00225936">
      <w:pPr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Mit freundlichen Grüßen</w:t>
      </w:r>
    </w:p>
    <w:p w14:paraId="3E7F5DD1" w14:textId="5EE7BAB9" w:rsidR="00225936" w:rsidRPr="00FC6C58" w:rsidRDefault="00225936" w:rsidP="00225936">
      <w:pPr>
        <w:rPr>
          <w:rFonts w:ascii="Open Sans" w:hAnsi="Open Sans" w:cs="Open Sans"/>
          <w:color w:val="000000"/>
        </w:rPr>
      </w:pPr>
      <w:r w:rsidRPr="00FC6C58">
        <w:rPr>
          <w:rFonts w:ascii="Open Sans" w:hAnsi="Open Sans" w:cs="Open Sans"/>
          <w:color w:val="000000"/>
        </w:rPr>
        <w:t>Zentrale Vergabestelle</w:t>
      </w:r>
    </w:p>
    <w:p w14:paraId="16AA598C" w14:textId="77777777" w:rsidR="00225936" w:rsidRDefault="00225936" w:rsidP="00225936">
      <w:pPr>
        <w:jc w:val="right"/>
        <w:rPr>
          <w:rFonts w:ascii="Arial Narrow" w:hAnsi="Arial Narrow"/>
          <w:sz w:val="24"/>
          <w:szCs w:val="24"/>
        </w:rPr>
      </w:pPr>
    </w:p>
    <w:sectPr w:rsidR="00225936" w:rsidSect="003E3AEA">
      <w:headerReference w:type="default" r:id="rId9"/>
      <w:headerReference w:type="first" r:id="rId10"/>
      <w:footerReference w:type="first" r:id="rId11"/>
      <w:pgSz w:w="11906" w:h="16838" w:code="9"/>
      <w:pgMar w:top="2835" w:right="3459" w:bottom="1134" w:left="1134" w:header="1247" w:footer="20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9BB76" w14:textId="77777777" w:rsidR="00143F7E" w:rsidRDefault="00143F7E" w:rsidP="005D713B">
      <w:pPr>
        <w:spacing w:after="0" w:line="240" w:lineRule="auto"/>
      </w:pPr>
      <w:r>
        <w:separator/>
      </w:r>
    </w:p>
  </w:endnote>
  <w:endnote w:type="continuationSeparator" w:id="0">
    <w:p w14:paraId="16B9B22D" w14:textId="77777777" w:rsidR="00143F7E" w:rsidRDefault="00143F7E" w:rsidP="005D7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249ED" w14:textId="77777777" w:rsidR="005D713B" w:rsidRDefault="003C1434">
    <w:pPr>
      <w:pStyle w:val="Fuzeile"/>
    </w:pPr>
    <w:r>
      <w:rPr>
        <w:rFonts w:ascii="Times New Roman" w:hAnsi="Times New Roman" w:cs="Times New Roman"/>
        <w:noProof/>
        <w:sz w:val="24"/>
        <w:szCs w:val="24"/>
        <w:lang w:eastAsia="de-DE"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35A91E15" wp14:editId="33F3CF4A">
              <wp:simplePos x="0" y="0"/>
              <wp:positionH relativeFrom="margin">
                <wp:align>left</wp:align>
              </wp:positionH>
              <wp:positionV relativeFrom="paragraph">
                <wp:posOffset>204470</wp:posOffset>
              </wp:positionV>
              <wp:extent cx="6413500" cy="799918"/>
              <wp:effectExtent l="0" t="0" r="6350" b="635"/>
              <wp:wrapNone/>
              <wp:docPr id="4" name="Gruppieren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13500" cy="799918"/>
                        <a:chOff x="0" y="-4201"/>
                        <a:chExt cx="4672953" cy="529192"/>
                      </a:xfrm>
                    </wpg:grpSpPr>
                    <wpg:grpSp>
                      <wpg:cNvPr id="16" name="Gruppieren 16"/>
                      <wpg:cNvGrpSpPr/>
                      <wpg:grpSpPr>
                        <a:xfrm>
                          <a:off x="69846" y="-4201"/>
                          <a:ext cx="4603107" cy="529192"/>
                          <a:chOff x="69846" y="-4201"/>
                          <a:chExt cx="4603107" cy="529192"/>
                        </a:xfrm>
                      </wpg:grpSpPr>
                      <wps:wsp>
                        <wps:cNvPr id="1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69846" y="0"/>
                            <a:ext cx="1064487" cy="52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22C112" w14:textId="77777777" w:rsidR="003C1434" w:rsidRDefault="000F49E7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  <w:szCs w:val="16"/>
                                </w:rPr>
                                <w:t>Brandenburgischer Landesbetrieb</w:t>
                              </w:r>
                            </w:p>
                            <w:p w14:paraId="7855B7FC" w14:textId="77777777" w:rsidR="000F49E7" w:rsidRDefault="000F49E7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  <w:szCs w:val="16"/>
                                </w:rPr>
                                <w:t>für Liegenschaften und Bauen</w:t>
                              </w:r>
                            </w:p>
                            <w:p w14:paraId="0B8046B2" w14:textId="77777777" w:rsidR="003C1434" w:rsidRDefault="003C1434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Hauptsitz</w:t>
                              </w:r>
                            </w:p>
                            <w:p w14:paraId="5324CFCA" w14:textId="77777777" w:rsidR="00C840C3" w:rsidRPr="00C840C3" w:rsidRDefault="00C840C3" w:rsidP="00C840C3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  <w:r w:rsidRPr="00C840C3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Sophie-Alberti-Str. 4-6</w:t>
                              </w:r>
                            </w:p>
                            <w:p w14:paraId="464449E8" w14:textId="77777777" w:rsidR="00C840C3" w:rsidRPr="00C840C3" w:rsidRDefault="00C840C3" w:rsidP="00C840C3">
                              <w:pPr>
                                <w:spacing w:after="0" w:line="36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  <w:r w:rsidRPr="00C840C3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14478 Potsdam</w:t>
                              </w:r>
                            </w:p>
                            <w:p w14:paraId="44D414BC" w14:textId="77777777" w:rsidR="003C1434" w:rsidRPr="00C840C3" w:rsidRDefault="003C1434" w:rsidP="00C840C3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222170" y="2991"/>
                            <a:ext cx="841817" cy="52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A39836" w14:textId="77777777" w:rsidR="003C1434" w:rsidRDefault="003C1434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  <w:t>Tel.: 0331 58181-0</w:t>
                              </w:r>
                            </w:p>
                            <w:p w14:paraId="5712FC46" w14:textId="77777777" w:rsidR="003C1434" w:rsidRDefault="003C1434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  <w:t>Fax: 0331 58181-199</w:t>
                              </w:r>
                            </w:p>
                            <w:p w14:paraId="0E64ED2A" w14:textId="77777777" w:rsidR="003C1434" w:rsidRDefault="003C1434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  <w:t>info@blb.brandenburg.de</w:t>
                              </w:r>
                            </w:p>
                            <w:p w14:paraId="50EB0EAB" w14:textId="77777777" w:rsidR="003C1434" w:rsidRDefault="003C1434" w:rsidP="003C1434">
                              <w:pPr>
                                <w:spacing w:after="0" w:line="240" w:lineRule="auto"/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  <w:t>www.blb.brandenburg.de</w:t>
                              </w: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25200" rIns="0" bIns="0" anchor="t" anchorCtr="0">
                          <a:noAutofit/>
                        </wps:bodyPr>
                      </wps:wsp>
                      <wps:wsp>
                        <wps:cNvPr id="2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297547" y="0"/>
                            <a:ext cx="769217" cy="52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EBEEB7" w14:textId="77777777" w:rsidR="003C1434" w:rsidRDefault="00D66B58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G</w:t>
                              </w:r>
                              <w:r w:rsidR="003C1434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eschäftsführ</w:t>
                              </w:r>
                              <w:r w:rsidR="0062326F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ung</w:t>
                              </w:r>
                              <w:r w:rsidR="003C1434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:</w:t>
                              </w:r>
                            </w:p>
                            <w:p w14:paraId="6631A9BC" w14:textId="77777777" w:rsidR="003C1434" w:rsidRDefault="008B1C5D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Sven Stolpe</w:t>
                              </w:r>
                            </w:p>
                            <w:p w14:paraId="1A498789" w14:textId="77777777" w:rsidR="003C1434" w:rsidRDefault="004B1475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Gerit Fischer</w:t>
                              </w:r>
                            </w:p>
                            <w:p w14:paraId="11E15E60" w14:textId="77777777" w:rsidR="003C1434" w:rsidRDefault="003C1434" w:rsidP="003C1434">
                              <w:pPr>
                                <w:spacing w:after="0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25200" rIns="0" bIns="0" anchor="t" anchorCtr="0">
                          <a:noAutofit/>
                        </wps:bodyPr>
                      </wps:wsp>
                      <wps:wsp>
                        <wps:cNvPr id="2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3248006" y="-4201"/>
                            <a:ext cx="1424947" cy="522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236823" w14:textId="77777777" w:rsidR="003C1434" w:rsidRDefault="000F49E7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Kontoinhaber</w:t>
                              </w:r>
                              <w:r w:rsidR="003C1434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:</w:t>
                              </w:r>
                            </w:p>
                            <w:p w14:paraId="2E5EB41F" w14:textId="77777777" w:rsidR="000F49E7" w:rsidRDefault="000F49E7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Brandenburgischer Landesbetrieb</w:t>
                              </w:r>
                            </w:p>
                            <w:p w14:paraId="0230E5F4" w14:textId="77777777" w:rsidR="000F49E7" w:rsidRPr="000F49E7" w:rsidRDefault="00D66B58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f</w:t>
                              </w:r>
                              <w:r w:rsidR="000F49E7"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ür Liegenschaften und Bauen</w:t>
                              </w:r>
                            </w:p>
                            <w:p w14:paraId="28F26934" w14:textId="77777777" w:rsidR="003C1434" w:rsidRDefault="003C1434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Deutsche Bundesbank</w:t>
                              </w:r>
                            </w:p>
                            <w:p w14:paraId="76BAC622" w14:textId="77777777" w:rsidR="003C1434" w:rsidRDefault="003C1434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IBAN: DE67 1000 0000 0016 0015 91</w:t>
                              </w:r>
                            </w:p>
                            <w:p w14:paraId="764FF9D0" w14:textId="77777777" w:rsidR="003C1434" w:rsidRDefault="003C1434" w:rsidP="003C1434">
                              <w:pPr>
                                <w:pStyle w:val="rahmeninhalt-western"/>
                                <w:spacing w:before="0" w:beforeAutospacing="0" w:after="0"/>
                                <w:rPr>
                                  <w:rFonts w:ascii="Arial Narrow" w:hAnsi="Arial Narrow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BIC: MARKDEF1100</w:t>
                              </w:r>
                            </w:p>
                            <w:p w14:paraId="752F9D51" w14:textId="77777777" w:rsidR="003C1434" w:rsidRDefault="003C1434" w:rsidP="003C1434">
                              <w:pPr>
                                <w:spacing w:after="0"/>
                                <w:rPr>
                                  <w:rFonts w:ascii="Arial Narrow" w:hAnsi="Arial Narrow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25200" rIns="0" bIns="0" anchor="t" anchorCtr="0">
                          <a:noAutofit/>
                        </wps:bodyPr>
                      </wps:wsp>
                    </wpg:grpSp>
                    <wps:wsp>
                      <wps:cNvPr id="17" name="Gerade Verbindung 17"/>
                      <wps:cNvCnPr/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EB2A1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A91E15" id="Gruppieren 4" o:spid="_x0000_s1030" style="position:absolute;margin-left:0;margin-top:16.1pt;width:505pt;height:63pt;z-index:251675648;mso-position-horizontal:left;mso-position-horizontal-relative:margin;mso-width-relative:margin;mso-height-relative:margin" coordorigin=",-42" coordsize="46729,5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">
              <v:group id="Gruppieren 16" o:spid="_x0000_s1031" style="position:absolute;left:698;top:-42;width:46031;height:5291" coordorigin="698,-42" coordsize="46031,5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698;width:10645;height:5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" stroked="f">
                  <v:textbox inset="0,0,0,0">
                    <w:txbxContent>
                      <w:p w14:paraId="4822C112" w14:textId="77777777" w:rsidR="003C1434" w:rsidRDefault="000F49E7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sz w:val="16"/>
                            <w:szCs w:val="16"/>
                          </w:rPr>
                          <w:t>Brandenburgischer Landesbetrieb</w:t>
                        </w:r>
                      </w:p>
                      <w:p w14:paraId="7855B7FC" w14:textId="77777777" w:rsidR="000F49E7" w:rsidRDefault="000F49E7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sz w:val="16"/>
                            <w:szCs w:val="16"/>
                          </w:rPr>
                          <w:t>für Liegenschaften und Bauen</w:t>
                        </w:r>
                      </w:p>
                      <w:p w14:paraId="0B8046B2" w14:textId="77777777" w:rsidR="003C1434" w:rsidRDefault="003C1434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Hauptsitz</w:t>
                        </w:r>
                      </w:p>
                      <w:p w14:paraId="5324CFCA" w14:textId="77777777" w:rsidR="00C840C3" w:rsidRPr="00C840C3" w:rsidRDefault="00C840C3" w:rsidP="00C840C3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  <w:r w:rsidRPr="00C840C3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Sophie-Alberti-Str. 4-6</w:t>
                        </w:r>
                      </w:p>
                      <w:p w14:paraId="464449E8" w14:textId="77777777" w:rsidR="00C840C3" w:rsidRPr="00C840C3" w:rsidRDefault="00C840C3" w:rsidP="00C840C3">
                        <w:pPr>
                          <w:spacing w:after="0" w:line="360" w:lineRule="auto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  <w:r w:rsidRPr="00C840C3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14478 Potsdam</w:t>
                        </w:r>
                      </w:p>
                      <w:p w14:paraId="44D414BC" w14:textId="77777777" w:rsidR="003C1434" w:rsidRPr="00C840C3" w:rsidRDefault="003C1434" w:rsidP="00C840C3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12221;top:29;width:8418;height:5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" stroked="f">
                  <v:textbox inset="0,.7mm,0,0">
                    <w:txbxContent>
                      <w:p w14:paraId="18A39836" w14:textId="77777777" w:rsidR="003C1434" w:rsidRDefault="003C1434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  <w:t>Tel.: 0331 58181-0</w:t>
                        </w:r>
                      </w:p>
                      <w:p w14:paraId="5712FC46" w14:textId="77777777" w:rsidR="003C1434" w:rsidRDefault="003C1434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  <w:t>Fax: 0331 58181-199</w:t>
                        </w:r>
                      </w:p>
                      <w:p w14:paraId="0E64ED2A" w14:textId="77777777" w:rsidR="003C1434" w:rsidRDefault="003C1434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  <w:t>info@blb.brandenburg.de</w:t>
                        </w:r>
                      </w:p>
                      <w:p w14:paraId="50EB0EAB" w14:textId="77777777" w:rsidR="003C1434" w:rsidRDefault="003C1434" w:rsidP="003C1434">
                        <w:pPr>
                          <w:spacing w:after="0" w:line="240" w:lineRule="auto"/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  <w:t>www.blb.brandenburg.de</w:t>
                        </w:r>
                        <w:r>
                          <w:rPr>
                            <w:rFonts w:ascii="Arial Narrow" w:hAnsi="Arial Narrow"/>
                            <w:sz w:val="16"/>
                            <w:szCs w:val="16"/>
                            <w:lang w:val="en-US"/>
                          </w:rPr>
                          <w:tab/>
                        </w:r>
                      </w:p>
                    </w:txbxContent>
                  </v:textbox>
                </v:shape>
                <v:shape id="_x0000_s1034" type="#_x0000_t202" style="position:absolute;left:22975;width:7692;height:5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" stroked="f">
                  <v:textbox inset="0,.7mm,0,0">
                    <w:txbxContent>
                      <w:p w14:paraId="30EBEEB7" w14:textId="77777777" w:rsidR="003C1434" w:rsidRDefault="00D66B58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G</w:t>
                        </w:r>
                        <w:r w:rsidR="003C1434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eschäftsführ</w:t>
                        </w:r>
                        <w:r w:rsidR="0062326F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ung</w:t>
                        </w:r>
                        <w:r w:rsidR="003C1434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:</w:t>
                        </w:r>
                      </w:p>
                      <w:p w14:paraId="6631A9BC" w14:textId="77777777" w:rsidR="003C1434" w:rsidRDefault="008B1C5D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Sven Stolpe</w:t>
                        </w:r>
                      </w:p>
                      <w:p w14:paraId="1A498789" w14:textId="77777777" w:rsidR="003C1434" w:rsidRDefault="004B1475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Gerit Fischer</w:t>
                        </w:r>
                      </w:p>
                      <w:p w14:paraId="11E15E60" w14:textId="77777777" w:rsidR="003C1434" w:rsidRDefault="003C1434" w:rsidP="003C1434">
                        <w:pPr>
                          <w:spacing w:after="0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35" type="#_x0000_t202" style="position:absolute;left:32480;top:-42;width:14249;height:5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" stroked="f">
                  <v:textbox inset="0,.7mm,0,0">
                    <w:txbxContent>
                      <w:p w14:paraId="09236823" w14:textId="77777777" w:rsidR="003C1434" w:rsidRDefault="000F49E7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Kontoinhaber</w:t>
                        </w:r>
                        <w:r w:rsidR="003C1434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:</w:t>
                        </w:r>
                      </w:p>
                      <w:p w14:paraId="2E5EB41F" w14:textId="77777777" w:rsidR="000F49E7" w:rsidRDefault="000F49E7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Brandenburgischer Landesbetrieb</w:t>
                        </w:r>
                      </w:p>
                      <w:p w14:paraId="0230E5F4" w14:textId="77777777" w:rsidR="000F49E7" w:rsidRPr="000F49E7" w:rsidRDefault="00D66B58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f</w:t>
                        </w:r>
                        <w:r w:rsidR="000F49E7"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ür Liegenschaften und Bauen</w:t>
                        </w:r>
                      </w:p>
                      <w:p w14:paraId="28F26934" w14:textId="77777777" w:rsidR="003C1434" w:rsidRDefault="003C1434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Deutsche Bundesbank</w:t>
                        </w:r>
                      </w:p>
                      <w:p w14:paraId="76BAC622" w14:textId="77777777" w:rsidR="003C1434" w:rsidRDefault="003C1434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IBAN: DE67 1000 0000 0016 0015 91</w:t>
                        </w:r>
                      </w:p>
                      <w:p w14:paraId="764FF9D0" w14:textId="77777777" w:rsidR="003C1434" w:rsidRDefault="003C1434" w:rsidP="003C1434">
                        <w:pPr>
                          <w:pStyle w:val="rahmeninhalt-western"/>
                          <w:spacing w:before="0" w:beforeAutospacing="0" w:after="0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sz w:val="16"/>
                            <w:szCs w:val="16"/>
                          </w:rPr>
                          <w:t>BIC: MARKDEF1100</w:t>
                        </w:r>
                      </w:p>
                      <w:p w14:paraId="752F9D51" w14:textId="77777777" w:rsidR="003C1434" w:rsidRDefault="003C1434" w:rsidP="003C1434">
                        <w:pPr>
                          <w:spacing w:after="0"/>
                          <w:rPr>
                            <w:rFonts w:ascii="Arial Narrow" w:hAnsi="Arial Narrow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  <v:line id="Gerade Verbindung 17" o:spid="_x0000_s1036" style="position:absolute;visibility:visible;mso-wrap-style:square" from="0,0" to="0,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" strokecolor="#eb2a1b" strokeweight="1pt"/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AD525" w14:textId="77777777" w:rsidR="00143F7E" w:rsidRDefault="00143F7E" w:rsidP="005D713B">
      <w:pPr>
        <w:spacing w:after="0" w:line="240" w:lineRule="auto"/>
      </w:pPr>
      <w:r>
        <w:separator/>
      </w:r>
    </w:p>
  </w:footnote>
  <w:footnote w:type="continuationSeparator" w:id="0">
    <w:p w14:paraId="6E853E60" w14:textId="77777777" w:rsidR="00143F7E" w:rsidRDefault="00143F7E" w:rsidP="005D7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4934D" w14:textId="77777777" w:rsidR="003D6EB1" w:rsidRDefault="003D6EB1">
    <w:pPr>
      <w:pStyle w:val="Kopfzeile"/>
    </w:pPr>
    <w:r w:rsidRPr="00B82867">
      <w:rPr>
        <w:rFonts w:ascii="Arial Narrow" w:hAnsi="Arial Narrow"/>
        <w:noProof/>
        <w:sz w:val="24"/>
        <w:szCs w:val="24"/>
        <w:lang w:eastAsia="de-DE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5526D7AE" wp14:editId="4E2CFF35">
              <wp:simplePos x="0" y="0"/>
              <wp:positionH relativeFrom="page">
                <wp:posOffset>629920</wp:posOffset>
              </wp:positionH>
              <wp:positionV relativeFrom="page">
                <wp:posOffset>810260</wp:posOffset>
              </wp:positionV>
              <wp:extent cx="748800" cy="302400"/>
              <wp:effectExtent l="0" t="0" r="0" b="2540"/>
              <wp:wrapNone/>
              <wp:docPr id="14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8800" cy="30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15CA29" w14:textId="77777777" w:rsidR="003D6EB1" w:rsidRPr="00B82867" w:rsidRDefault="003D6EB1" w:rsidP="003D6EB1">
                          <w:pPr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</w:pPr>
                          <w:r w:rsidRPr="00B82867"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  <w:t xml:space="preserve">Seite </w:t>
                          </w:r>
                          <w:r w:rsidR="00F61134" w:rsidRPr="00F61134"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  <w:fldChar w:fldCharType="begin"/>
                          </w:r>
                          <w:r w:rsidR="00F61134" w:rsidRPr="00F61134"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 w:rsidR="00F61134" w:rsidRPr="00F61134"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66B58">
                            <w:rPr>
                              <w:rFonts w:ascii="Arial Narrow" w:hAnsi="Arial Narrow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 w:rsidR="00F61134" w:rsidRPr="00F61134">
                            <w:rPr>
                              <w:rFonts w:ascii="Arial Narrow" w:hAnsi="Arial Narrow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26D7A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9.6pt;margin-top:63.8pt;width:58.95pt;height:23.8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" stroked="f">
              <v:textbox>
                <w:txbxContent>
                  <w:p w14:paraId="7C15CA29" w14:textId="77777777" w:rsidR="003D6EB1" w:rsidRPr="00B82867" w:rsidRDefault="003D6EB1" w:rsidP="003D6EB1">
                    <w:pPr>
                      <w:rPr>
                        <w:rFonts w:ascii="Arial Narrow" w:hAnsi="Arial Narrow"/>
                        <w:sz w:val="24"/>
                        <w:szCs w:val="24"/>
                      </w:rPr>
                    </w:pPr>
                    <w:r w:rsidRPr="00B82867">
                      <w:rPr>
                        <w:rFonts w:ascii="Arial Narrow" w:hAnsi="Arial Narrow"/>
                        <w:sz w:val="24"/>
                        <w:szCs w:val="24"/>
                      </w:rPr>
                      <w:t xml:space="preserve">Seite </w:t>
                    </w:r>
                    <w:r w:rsidR="00F61134" w:rsidRPr="00F61134">
                      <w:rPr>
                        <w:rFonts w:ascii="Arial Narrow" w:hAnsi="Arial Narrow"/>
                        <w:sz w:val="24"/>
                        <w:szCs w:val="24"/>
                      </w:rPr>
                      <w:fldChar w:fldCharType="begin"/>
                    </w:r>
                    <w:r w:rsidR="00F61134" w:rsidRPr="00F61134">
                      <w:rPr>
                        <w:rFonts w:ascii="Arial Narrow" w:hAnsi="Arial Narrow"/>
                        <w:sz w:val="24"/>
                        <w:szCs w:val="24"/>
                      </w:rPr>
                      <w:instrText>PAGE   \* MERGEFORMAT</w:instrText>
                    </w:r>
                    <w:r w:rsidR="00F61134" w:rsidRPr="00F61134">
                      <w:rPr>
                        <w:rFonts w:ascii="Arial Narrow" w:hAnsi="Arial Narrow"/>
                        <w:sz w:val="24"/>
                        <w:szCs w:val="24"/>
                      </w:rPr>
                      <w:fldChar w:fldCharType="separate"/>
                    </w:r>
                    <w:r w:rsidR="00D66B58">
                      <w:rPr>
                        <w:rFonts w:ascii="Arial Narrow" w:hAnsi="Arial Narrow"/>
                        <w:noProof/>
                        <w:sz w:val="24"/>
                        <w:szCs w:val="24"/>
                      </w:rPr>
                      <w:t>2</w:t>
                    </w:r>
                    <w:r w:rsidR="00F61134" w:rsidRPr="00F61134">
                      <w:rPr>
                        <w:rFonts w:ascii="Arial Narrow" w:hAnsi="Arial Narrow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A172" w14:textId="77777777" w:rsidR="005D713B" w:rsidRDefault="005D713B">
    <w:pPr>
      <w:pStyle w:val="Kopfzeile"/>
    </w:pPr>
    <w:r w:rsidRPr="005D713B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477BA8" wp14:editId="645FA8FB">
              <wp:simplePos x="0" y="0"/>
              <wp:positionH relativeFrom="page">
                <wp:posOffset>2540</wp:posOffset>
              </wp:positionH>
              <wp:positionV relativeFrom="page">
                <wp:posOffset>-5080</wp:posOffset>
              </wp:positionV>
              <wp:extent cx="5039995" cy="1482725"/>
              <wp:effectExtent l="0" t="0" r="8255" b="3175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9995" cy="1482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1A3A59" w14:textId="77777777" w:rsidR="005D713B" w:rsidRDefault="008672A7" w:rsidP="005D713B">
                          <w:r>
                            <w:rPr>
                              <w:noProof/>
                              <w:lang w:eastAsia="de-DE"/>
                            </w:rPr>
                            <w:drawing>
                              <wp:inline distT="0" distB="0" distL="0" distR="0" wp14:anchorId="5DD35FDC" wp14:editId="111171D6">
                                <wp:extent cx="2952000" cy="697986"/>
                                <wp:effectExtent l="0" t="0" r="1270" b="6985"/>
                                <wp:docPr id="1" name="Grafik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952000" cy="69798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720000" tIns="59400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477BA8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.2pt;margin-top:-.4pt;width:396.85pt;height:116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" stroked="f">
              <v:textbox inset="20mm,16.5mm">
                <w:txbxContent>
                  <w:p w14:paraId="7F1A3A59" w14:textId="77777777" w:rsidR="005D713B" w:rsidRDefault="008672A7" w:rsidP="005D713B">
                    <w:r>
                      <w:rPr>
                        <w:noProof/>
                        <w:lang w:eastAsia="de-DE"/>
                      </w:rPr>
                      <w:drawing>
                        <wp:inline distT="0" distB="0" distL="0" distR="0" wp14:anchorId="5DD35FDC" wp14:editId="111171D6">
                          <wp:extent cx="2952000" cy="697986"/>
                          <wp:effectExtent l="0" t="0" r="1270" b="6985"/>
                          <wp:docPr id="1" name="Grafik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952000" cy="69798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D713B"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44E293ED" wp14:editId="4351D6C5">
          <wp:simplePos x="0" y="0"/>
          <wp:positionH relativeFrom="page">
            <wp:posOffset>5439410</wp:posOffset>
          </wp:positionH>
          <wp:positionV relativeFrom="page">
            <wp:posOffset>281940</wp:posOffset>
          </wp:positionV>
          <wp:extent cx="1619885" cy="889000"/>
          <wp:effectExtent l="0" t="0" r="0" b="635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885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F7E"/>
    <w:rsid w:val="000049D6"/>
    <w:rsid w:val="00032531"/>
    <w:rsid w:val="000906D8"/>
    <w:rsid w:val="000D36B4"/>
    <w:rsid w:val="000E2B5F"/>
    <w:rsid w:val="000F49E7"/>
    <w:rsid w:val="00120959"/>
    <w:rsid w:val="00143F7E"/>
    <w:rsid w:val="00147914"/>
    <w:rsid w:val="00183834"/>
    <w:rsid w:val="00194A5D"/>
    <w:rsid w:val="00196BE1"/>
    <w:rsid w:val="001C66A7"/>
    <w:rsid w:val="001D7A05"/>
    <w:rsid w:val="001E7A6B"/>
    <w:rsid w:val="001F7E12"/>
    <w:rsid w:val="00215E0A"/>
    <w:rsid w:val="002257F0"/>
    <w:rsid w:val="00225936"/>
    <w:rsid w:val="0026170B"/>
    <w:rsid w:val="00283C55"/>
    <w:rsid w:val="0029380D"/>
    <w:rsid w:val="00295193"/>
    <w:rsid w:val="00304358"/>
    <w:rsid w:val="00325792"/>
    <w:rsid w:val="00357A42"/>
    <w:rsid w:val="00377B1C"/>
    <w:rsid w:val="003C1434"/>
    <w:rsid w:val="003D6EB1"/>
    <w:rsid w:val="003D7F6A"/>
    <w:rsid w:val="003E3AEA"/>
    <w:rsid w:val="004043DF"/>
    <w:rsid w:val="004316E4"/>
    <w:rsid w:val="004765F7"/>
    <w:rsid w:val="004918DE"/>
    <w:rsid w:val="004A1F91"/>
    <w:rsid w:val="004B1475"/>
    <w:rsid w:val="005111A4"/>
    <w:rsid w:val="00530076"/>
    <w:rsid w:val="005308D8"/>
    <w:rsid w:val="005373A3"/>
    <w:rsid w:val="0054014C"/>
    <w:rsid w:val="005819FF"/>
    <w:rsid w:val="00593D4E"/>
    <w:rsid w:val="005C11C9"/>
    <w:rsid w:val="005C53B0"/>
    <w:rsid w:val="005D2510"/>
    <w:rsid w:val="005D713B"/>
    <w:rsid w:val="005E29BD"/>
    <w:rsid w:val="005F1A26"/>
    <w:rsid w:val="00601156"/>
    <w:rsid w:val="00606804"/>
    <w:rsid w:val="00614C11"/>
    <w:rsid w:val="0062326F"/>
    <w:rsid w:val="00625EAE"/>
    <w:rsid w:val="00637EFA"/>
    <w:rsid w:val="00642986"/>
    <w:rsid w:val="00665F26"/>
    <w:rsid w:val="00672FAD"/>
    <w:rsid w:val="006A2046"/>
    <w:rsid w:val="006A6304"/>
    <w:rsid w:val="006B2C8C"/>
    <w:rsid w:val="006C0BD5"/>
    <w:rsid w:val="006E3BE6"/>
    <w:rsid w:val="006E7B01"/>
    <w:rsid w:val="00755634"/>
    <w:rsid w:val="00790AF4"/>
    <w:rsid w:val="007978AC"/>
    <w:rsid w:val="007D1FE7"/>
    <w:rsid w:val="00826789"/>
    <w:rsid w:val="00863A34"/>
    <w:rsid w:val="008672A7"/>
    <w:rsid w:val="00870C37"/>
    <w:rsid w:val="00887739"/>
    <w:rsid w:val="008B1C5D"/>
    <w:rsid w:val="008C24EB"/>
    <w:rsid w:val="008E23EB"/>
    <w:rsid w:val="008F1568"/>
    <w:rsid w:val="0091044D"/>
    <w:rsid w:val="009573C8"/>
    <w:rsid w:val="009622B9"/>
    <w:rsid w:val="009B79A1"/>
    <w:rsid w:val="009C301C"/>
    <w:rsid w:val="009D5985"/>
    <w:rsid w:val="00A230CA"/>
    <w:rsid w:val="00A40F9E"/>
    <w:rsid w:val="00A573C5"/>
    <w:rsid w:val="00A80510"/>
    <w:rsid w:val="00A84B1C"/>
    <w:rsid w:val="00A9701B"/>
    <w:rsid w:val="00AA42B1"/>
    <w:rsid w:val="00AC232B"/>
    <w:rsid w:val="00AD5887"/>
    <w:rsid w:val="00B03496"/>
    <w:rsid w:val="00B14B79"/>
    <w:rsid w:val="00B472DA"/>
    <w:rsid w:val="00B7398C"/>
    <w:rsid w:val="00B82867"/>
    <w:rsid w:val="00B95ECF"/>
    <w:rsid w:val="00BD22D4"/>
    <w:rsid w:val="00BD7F08"/>
    <w:rsid w:val="00BE7854"/>
    <w:rsid w:val="00C109F2"/>
    <w:rsid w:val="00C16F00"/>
    <w:rsid w:val="00C61F62"/>
    <w:rsid w:val="00C659B1"/>
    <w:rsid w:val="00C840C3"/>
    <w:rsid w:val="00C8462A"/>
    <w:rsid w:val="00CB44BF"/>
    <w:rsid w:val="00D2797E"/>
    <w:rsid w:val="00D45253"/>
    <w:rsid w:val="00D53023"/>
    <w:rsid w:val="00D62DF0"/>
    <w:rsid w:val="00D66B58"/>
    <w:rsid w:val="00D8707C"/>
    <w:rsid w:val="00DD122F"/>
    <w:rsid w:val="00DE4279"/>
    <w:rsid w:val="00DF6611"/>
    <w:rsid w:val="00E23128"/>
    <w:rsid w:val="00E243E8"/>
    <w:rsid w:val="00E472ED"/>
    <w:rsid w:val="00E525DD"/>
    <w:rsid w:val="00E52779"/>
    <w:rsid w:val="00E679F3"/>
    <w:rsid w:val="00E7493C"/>
    <w:rsid w:val="00EA0385"/>
    <w:rsid w:val="00EA46B7"/>
    <w:rsid w:val="00F1548F"/>
    <w:rsid w:val="00F2020F"/>
    <w:rsid w:val="00F50496"/>
    <w:rsid w:val="00F61134"/>
    <w:rsid w:val="00F869E7"/>
    <w:rsid w:val="00F97A23"/>
    <w:rsid w:val="00FC638E"/>
    <w:rsid w:val="00FC6C58"/>
    <w:rsid w:val="00FE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7398E8F"/>
  <w15:docId w15:val="{E9C8C366-0B0F-43BD-97B1-39B9CD08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D713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D7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713B"/>
  </w:style>
  <w:style w:type="paragraph" w:styleId="Fuzeile">
    <w:name w:val="footer"/>
    <w:basedOn w:val="Standard"/>
    <w:link w:val="FuzeileZchn"/>
    <w:uiPriority w:val="99"/>
    <w:unhideWhenUsed/>
    <w:rsid w:val="005D7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713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0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0959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120959"/>
    <w:rPr>
      <w:color w:val="0000FF" w:themeColor="hyperlink"/>
      <w:u w:val="single"/>
    </w:rPr>
  </w:style>
  <w:style w:type="paragraph" w:customStyle="1" w:styleId="rahmeninhalt-western">
    <w:name w:val="rahmeninhalt-western"/>
    <w:basedOn w:val="Standard"/>
    <w:rsid w:val="0012095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western">
    <w:name w:val="western"/>
    <w:basedOn w:val="Standard"/>
    <w:rsid w:val="005111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5E29BD"/>
    <w:rPr>
      <w:color w:val="808080"/>
    </w:rPr>
  </w:style>
  <w:style w:type="table" w:styleId="Tabellenraster">
    <w:name w:val="Table Grid"/>
    <w:basedOn w:val="NormaleTabelle"/>
    <w:uiPriority w:val="59"/>
    <w:rsid w:val="00AD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225936"/>
    <w:rPr>
      <w:color w:val="605E5C"/>
      <w:shd w:val="clear" w:color="auto" w:fill="E1DFDD"/>
    </w:rPr>
  </w:style>
  <w:style w:type="paragraph" w:styleId="NurText">
    <w:name w:val="Plain Text"/>
    <w:basedOn w:val="Standard"/>
    <w:link w:val="NurTextZchn"/>
    <w:uiPriority w:val="99"/>
    <w:semiHidden/>
    <w:unhideWhenUsed/>
    <w:rsid w:val="00225936"/>
    <w:pPr>
      <w:spacing w:after="0" w:line="240" w:lineRule="auto"/>
    </w:pPr>
    <w:rPr>
      <w:rFonts w:ascii="Open Sans" w:hAnsi="Open Sans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225936"/>
    <w:rPr>
      <w:rFonts w:ascii="Open Sans" w:hAnsi="Open Sans"/>
      <w:szCs w:val="21"/>
    </w:rPr>
  </w:style>
  <w:style w:type="character" w:styleId="BesuchterLink">
    <w:name w:val="FollowedHyperlink"/>
    <w:basedOn w:val="Absatz-Standardschriftart"/>
    <w:uiPriority w:val="99"/>
    <w:semiHidden/>
    <w:unhideWhenUsed/>
    <w:rsid w:val="00FE30F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cosinex.de/unternehmen/display/company/webbasierte+Abgabe+-+Anleitung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://www.support.cosinex.d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INFO\10_IT\003_Vorlagen_Schriftverkehr\Kopfbogen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B2532CEFDB24EBE87ADA5B7BB7690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9602D7-2183-4BFB-8075-389A10EF2F06}"/>
      </w:docPartPr>
      <w:docPartBody>
        <w:p w:rsidR="00FD1552" w:rsidRDefault="00FD1552">
          <w:pPr>
            <w:pStyle w:val="0B2532CEFDB24EBE87ADA5B7BB769063"/>
          </w:pPr>
          <w:r>
            <w:rPr>
              <w:rFonts w:ascii="Arial Narrow" w:hAnsi="Arial Narrow"/>
              <w:sz w:val="24"/>
              <w:szCs w:val="24"/>
            </w:rPr>
            <w:t>Unternehmen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552"/>
    <w:rsid w:val="00826789"/>
    <w:rsid w:val="00E243E8"/>
    <w:rsid w:val="00E679F3"/>
    <w:rsid w:val="00FD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0B2532CEFDB24EBE87ADA5B7BB769063">
    <w:name w:val="0B2532CEFDB24EBE87ADA5B7BB769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4960-51D2-46A4-A149-9795F793C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Kopfbogen.dotm</Template>
  <TotalTime>0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BLB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Herold, Corinna</dc:creator>
  <cp:lastModifiedBy>Herold, Corinna</cp:lastModifiedBy>
  <cp:revision>4</cp:revision>
  <cp:lastPrinted>2026-05-28T11:42:00Z</cp:lastPrinted>
  <dcterms:created xsi:type="dcterms:W3CDTF">2026-05-28T11:26:00Z</dcterms:created>
  <dcterms:modified xsi:type="dcterms:W3CDTF">2026-05-28T11:42:00Z</dcterms:modified>
</cp:coreProperties>
</file>